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DE1ED4" w14:textId="74AA654A" w:rsidR="00887111" w:rsidRPr="00D165E7" w:rsidRDefault="000455DE" w:rsidP="00180A25">
      <w:pPr>
        <w:tabs>
          <w:tab w:val="left" w:pos="7244"/>
        </w:tabs>
        <w:spacing w:after="0" w:line="600" w:lineRule="exact"/>
        <w:ind w:right="-1"/>
        <w:rPr>
          <w:b/>
          <w:color w:val="FFFFFF" w:themeColor="background1"/>
          <w:sz w:val="72"/>
          <w:szCs w:val="72"/>
        </w:rPr>
      </w:pPr>
      <w:bookmarkStart w:id="0" w:name="_Hlk146531810"/>
      <w:bookmarkEnd w:id="0"/>
      <w:r>
        <w:rPr>
          <w:noProof/>
        </w:rPr>
        <mc:AlternateContent>
          <mc:Choice Requires="wps">
            <w:drawing>
              <wp:anchor distT="0" distB="0" distL="114300" distR="114300" simplePos="0" relativeHeight="251658246" behindDoc="1" locked="0" layoutInCell="1" allowOverlap="1" wp14:anchorId="38EA816D" wp14:editId="5B948268">
                <wp:simplePos x="0" y="0"/>
                <wp:positionH relativeFrom="page">
                  <wp:posOffset>-15240</wp:posOffset>
                </wp:positionH>
                <wp:positionV relativeFrom="paragraph">
                  <wp:posOffset>-1095375</wp:posOffset>
                </wp:positionV>
                <wp:extent cx="7603490" cy="8968105"/>
                <wp:effectExtent l="0" t="0" r="0" b="4445"/>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3490" cy="8968105"/>
                        </a:xfrm>
                        <a:prstGeom prst="rect">
                          <a:avLst/>
                        </a:prstGeom>
                        <a:blipFill dpi="0" rotWithShape="0">
                          <a:blip r:embed="rId11" cstate="screen">
                            <a:extLst>
                              <a:ext uri="{28A0092B-C50C-407E-A947-70E740481C1C}">
                                <a14:useLocalDpi xmlns:a14="http://schemas.microsoft.com/office/drawing/2010/main"/>
                              </a:ext>
                            </a:extLst>
                          </a:blip>
                          <a:srcRect/>
                          <a:stretch>
                            <a:fillRect/>
                          </a:stretch>
                        </a:blipFill>
                        <a:ln w="3979" cap="flat">
                          <a:noFill/>
                          <a:prstDash val="solid"/>
                          <a:miter/>
                        </a:ln>
                      </wps:spPr>
                      <wps:txbx>
                        <w:txbxContent>
                          <w:p w14:paraId="441D5F19" w14:textId="72EE5369" w:rsidR="000455DE" w:rsidRDefault="000455DE" w:rsidP="000455DE">
                            <w:pPr>
                              <w:jc w:val="center"/>
                            </w:pPr>
                            <w: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A816D" id="Rectangle 13" o:spid="_x0000_s1026" alt="&quot;&quot;" style="position:absolute;margin-left:-1.2pt;margin-top:-86.25pt;width:598.7pt;height:706.1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" stroked="f" strokeweight=".1105mm">
                <v:fill r:id="rId12" o:title="" recolor="t" type="frame"/>
                <v:textbox>
                  <w:txbxContent>
                    <w:p w14:paraId="441D5F19" w14:textId="72EE5369" w:rsidR="000455DE" w:rsidRDefault="000455DE" w:rsidP="000455DE">
                      <w:pPr>
                        <w:jc w:val="center"/>
                      </w:pPr>
                      <w:r>
                        <w:softHyphen/>
                      </w:r>
                    </w:p>
                  </w:txbxContent>
                </v:textbox>
                <w10:wrap anchorx="page"/>
              </v:rect>
            </w:pict>
          </mc:Fallback>
        </mc:AlternateContent>
      </w:r>
      <w:r w:rsidR="00887111">
        <w:rPr>
          <w:noProof/>
        </w:rPr>
        <mc:AlternateContent>
          <mc:Choice Requires="wpg">
            <w:drawing>
              <wp:anchor distT="0" distB="0" distL="114300" distR="114300" simplePos="0" relativeHeight="251658244" behindDoc="0" locked="0" layoutInCell="1" allowOverlap="1" wp14:anchorId="0BDCDA54" wp14:editId="0893F65E">
                <wp:simplePos x="0" y="0"/>
                <wp:positionH relativeFrom="page">
                  <wp:posOffset>0</wp:posOffset>
                </wp:positionH>
                <wp:positionV relativeFrom="paragraph">
                  <wp:posOffset>6981825</wp:posOffset>
                </wp:positionV>
                <wp:extent cx="7875270" cy="2529205"/>
                <wp:effectExtent l="0" t="0" r="0" b="4445"/>
                <wp:wrapTopAndBottom/>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75270" cy="2529205"/>
                          <a:chOff x="-17589" y="12"/>
                          <a:chExt cx="7875523" cy="2740752"/>
                        </a:xfrm>
                      </wpg:grpSpPr>
                      <wps:wsp>
                        <wps:cNvPr id="37" name="Graphic 15"/>
                        <wps:cNvSpPr/>
                        <wps:spPr>
                          <a:xfrm>
                            <a:off x="-17589" y="12"/>
                            <a:ext cx="7875523" cy="2740752"/>
                          </a:xfrm>
                          <a:custGeom>
                            <a:avLst/>
                            <a:gdLst>
                              <a:gd name="connsiteX0" fmla="*/ 0 w 7875523"/>
                              <a:gd name="connsiteY0" fmla="*/ 15110 h 2740752"/>
                              <a:gd name="connsiteX1" fmla="*/ 0 w 7875523"/>
                              <a:gd name="connsiteY1" fmla="*/ 2740753 h 2740752"/>
                              <a:gd name="connsiteX2" fmla="*/ 7875524 w 7875523"/>
                              <a:gd name="connsiteY2" fmla="*/ 2740753 h 2740752"/>
                              <a:gd name="connsiteX3" fmla="*/ 7875524 w 7875523"/>
                              <a:gd name="connsiteY3" fmla="*/ 840716 h 2740752"/>
                              <a:gd name="connsiteX4" fmla="*/ 7660291 w 7875523"/>
                              <a:gd name="connsiteY4" fmla="*/ 793237 h 2740752"/>
                              <a:gd name="connsiteX5" fmla="*/ 7346761 w 7875523"/>
                              <a:gd name="connsiteY5" fmla="*/ 762112 h 2740752"/>
                              <a:gd name="connsiteX6" fmla="*/ 6712316 w 7875523"/>
                              <a:gd name="connsiteY6" fmla="*/ 698455 h 2740752"/>
                              <a:gd name="connsiteX7" fmla="*/ 6360628 w 7875523"/>
                              <a:gd name="connsiteY7" fmla="*/ 665747 h 2740752"/>
                              <a:gd name="connsiteX8" fmla="*/ 5794938 w 7875523"/>
                              <a:gd name="connsiteY8" fmla="*/ 606311 h 2740752"/>
                              <a:gd name="connsiteX9" fmla="*/ 5000827 w 7875523"/>
                              <a:gd name="connsiteY9" fmla="*/ 518387 h 2740752"/>
                              <a:gd name="connsiteX10" fmla="*/ 4646150 w 7875523"/>
                              <a:gd name="connsiteY10" fmla="*/ 481107 h 2740752"/>
                              <a:gd name="connsiteX11" fmla="*/ 3893010 w 7875523"/>
                              <a:gd name="connsiteY11" fmla="*/ 402151 h 2740752"/>
                              <a:gd name="connsiteX12" fmla="*/ 2991458 w 7875523"/>
                              <a:gd name="connsiteY12" fmla="*/ 307369 h 2740752"/>
                              <a:gd name="connsiteX13" fmla="*/ 2587017 w 7875523"/>
                              <a:gd name="connsiteY13" fmla="*/ 264814 h 2740752"/>
                              <a:gd name="connsiteX14" fmla="*/ 2090433 w 7875523"/>
                              <a:gd name="connsiteY14" fmla="*/ 212060 h 2740752"/>
                              <a:gd name="connsiteX15" fmla="*/ 1577848 w 7875523"/>
                              <a:gd name="connsiteY15" fmla="*/ 158250 h 2740752"/>
                              <a:gd name="connsiteX16" fmla="*/ 1081265 w 7875523"/>
                              <a:gd name="connsiteY16" fmla="*/ 105496 h 2740752"/>
                              <a:gd name="connsiteX17" fmla="*/ 811520 w 7875523"/>
                              <a:gd name="connsiteY17" fmla="*/ 99165 h 2740752"/>
                              <a:gd name="connsiteX18" fmla="*/ 531225 w 7875523"/>
                              <a:gd name="connsiteY18" fmla="*/ 48697 h 2740752"/>
                              <a:gd name="connsiteX19" fmla="*/ 300342 w 7875523"/>
                              <a:gd name="connsiteY19" fmla="*/ 21968 h 2740752"/>
                              <a:gd name="connsiteX20" fmla="*/ 128366 w 7875523"/>
                              <a:gd name="connsiteY20" fmla="*/ 8076 h 2740752"/>
                              <a:gd name="connsiteX21" fmla="*/ 0 w 7875523"/>
                              <a:gd name="connsiteY21" fmla="*/ 15110 h 27407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875523" h="2740752">
                                <a:moveTo>
                                  <a:pt x="0" y="15110"/>
                                </a:moveTo>
                                <a:lnTo>
                                  <a:pt x="0" y="2740753"/>
                                </a:lnTo>
                                <a:lnTo>
                                  <a:pt x="7875524" y="2740753"/>
                                </a:lnTo>
                                <a:lnTo>
                                  <a:pt x="7875524" y="840716"/>
                                </a:lnTo>
                                <a:cubicBezTo>
                                  <a:pt x="7770897" y="836847"/>
                                  <a:pt x="7797449" y="808888"/>
                                  <a:pt x="7660291" y="793237"/>
                                </a:cubicBezTo>
                                <a:cubicBezTo>
                                  <a:pt x="7515220" y="776707"/>
                                  <a:pt x="7502032" y="750858"/>
                                  <a:pt x="7346761" y="762112"/>
                                </a:cubicBezTo>
                                <a:cubicBezTo>
                                  <a:pt x="7191491" y="773366"/>
                                  <a:pt x="6827319" y="712171"/>
                                  <a:pt x="6712316" y="698455"/>
                                </a:cubicBezTo>
                                <a:cubicBezTo>
                                  <a:pt x="6604700" y="685618"/>
                                  <a:pt x="6501304" y="651328"/>
                                  <a:pt x="6360628" y="665747"/>
                                </a:cubicBezTo>
                                <a:cubicBezTo>
                                  <a:pt x="6219953" y="680167"/>
                                  <a:pt x="5908358" y="635326"/>
                                  <a:pt x="5794938" y="606311"/>
                                </a:cubicBezTo>
                                <a:cubicBezTo>
                                  <a:pt x="5681519" y="577296"/>
                                  <a:pt x="5104048" y="565514"/>
                                  <a:pt x="5000827" y="518387"/>
                                </a:cubicBezTo>
                                <a:cubicBezTo>
                                  <a:pt x="4897606" y="471260"/>
                                  <a:pt x="4793683" y="517332"/>
                                  <a:pt x="4646150" y="481107"/>
                                </a:cubicBezTo>
                                <a:cubicBezTo>
                                  <a:pt x="4498617" y="444882"/>
                                  <a:pt x="4016276" y="404437"/>
                                  <a:pt x="3893010" y="402151"/>
                                </a:cubicBezTo>
                                <a:cubicBezTo>
                                  <a:pt x="3769743" y="399865"/>
                                  <a:pt x="3191920" y="310535"/>
                                  <a:pt x="2991458" y="307369"/>
                                </a:cubicBezTo>
                                <a:cubicBezTo>
                                  <a:pt x="2790996" y="304204"/>
                                  <a:pt x="2773236" y="250922"/>
                                  <a:pt x="2587017" y="264814"/>
                                </a:cubicBezTo>
                                <a:cubicBezTo>
                                  <a:pt x="2400798" y="278706"/>
                                  <a:pt x="2292478" y="200454"/>
                                  <a:pt x="2090433" y="212060"/>
                                </a:cubicBezTo>
                                <a:cubicBezTo>
                                  <a:pt x="1888388" y="223666"/>
                                  <a:pt x="1725029" y="156316"/>
                                  <a:pt x="1577848" y="158250"/>
                                </a:cubicBezTo>
                                <a:cubicBezTo>
                                  <a:pt x="1411046" y="156037"/>
                                  <a:pt x="1244808" y="138376"/>
                                  <a:pt x="1081265" y="105496"/>
                                </a:cubicBezTo>
                                <a:cubicBezTo>
                                  <a:pt x="975758" y="81405"/>
                                  <a:pt x="887836" y="111123"/>
                                  <a:pt x="811520" y="99165"/>
                                </a:cubicBezTo>
                                <a:cubicBezTo>
                                  <a:pt x="735204" y="87208"/>
                                  <a:pt x="633038" y="41487"/>
                                  <a:pt x="531225" y="48697"/>
                                </a:cubicBezTo>
                                <a:cubicBezTo>
                                  <a:pt x="453524" y="48152"/>
                                  <a:pt x="376111" y="39190"/>
                                  <a:pt x="300342" y="21968"/>
                                </a:cubicBezTo>
                                <a:cubicBezTo>
                                  <a:pt x="260249" y="10714"/>
                                  <a:pt x="197121" y="19858"/>
                                  <a:pt x="128366" y="8076"/>
                                </a:cubicBezTo>
                                <a:cubicBezTo>
                                  <a:pt x="2989" y="-13553"/>
                                  <a:pt x="0" y="15110"/>
                                  <a:pt x="0" y="15110"/>
                                </a:cubicBezTo>
                              </a:path>
                            </a:pathLst>
                          </a:custGeom>
                          <a:solidFill>
                            <a:srgbClr val="00402E"/>
                          </a:solidFill>
                          <a:ln w="1756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16"/>
                        <wps:cNvSpPr txBox="1"/>
                        <wps:spPr>
                          <a:xfrm>
                            <a:off x="-15744" y="771211"/>
                            <a:ext cx="7561003" cy="1905389"/>
                          </a:xfrm>
                          <a:prstGeom prst="rect">
                            <a:avLst/>
                          </a:prstGeom>
                          <a:solidFill>
                            <a:srgbClr val="00402E"/>
                          </a:solidFill>
                          <a:ln w="6350">
                            <a:noFill/>
                          </a:ln>
                        </wps:spPr>
                        <wps:txbx>
                          <w:txbxContent>
                            <w:p w14:paraId="6B3243C0" w14:textId="73940D9F" w:rsidR="00887111" w:rsidRPr="00B0540F" w:rsidRDefault="002A3338" w:rsidP="00253506">
                              <w:pPr>
                                <w:spacing w:after="120" w:line="600" w:lineRule="exact"/>
                                <w:rPr>
                                  <w:b/>
                                  <w:bCs/>
                                  <w:color w:val="FFFFFF" w:themeColor="background1"/>
                                  <w:sz w:val="64"/>
                                  <w:szCs w:val="64"/>
                                </w:rPr>
                              </w:pPr>
                              <w:r>
                                <w:rPr>
                                  <w:b/>
                                  <w:bCs/>
                                  <w:color w:val="FFFFFF" w:themeColor="background1"/>
                                  <w:sz w:val="64"/>
                                  <w:szCs w:val="64"/>
                                </w:rPr>
                                <w:t>Sorrento</w:t>
                              </w:r>
                            </w:p>
                            <w:p w14:paraId="025E0EDF" w14:textId="3C4BCB17" w:rsidR="00887111" w:rsidRDefault="002A3338" w:rsidP="00253506">
                              <w:pPr>
                                <w:rPr>
                                  <w:color w:val="FFFFFF" w:themeColor="background1"/>
                                  <w:sz w:val="40"/>
                                  <w:szCs w:val="40"/>
                                </w:rPr>
                              </w:pPr>
                              <w:r>
                                <w:rPr>
                                  <w:color w:val="FFFFFF" w:themeColor="background1"/>
                                  <w:sz w:val="40"/>
                                  <w:szCs w:val="40"/>
                                </w:rPr>
                                <w:t>Draft Local Port Area Plan</w:t>
                              </w:r>
                            </w:p>
                            <w:p w14:paraId="6D6D26B3" w14:textId="18E315D4" w:rsidR="00887111" w:rsidRPr="005C0D75" w:rsidRDefault="00E104CE" w:rsidP="00253506">
                              <w:pPr>
                                <w:rPr>
                                  <w:color w:val="FFFFFF" w:themeColor="background1"/>
                                  <w:sz w:val="28"/>
                                  <w:szCs w:val="28"/>
                                </w:rPr>
                              </w:pPr>
                              <w:r>
                                <w:rPr>
                                  <w:color w:val="FFFFFF" w:themeColor="background1"/>
                                  <w:sz w:val="28"/>
                                  <w:szCs w:val="28"/>
                                </w:rPr>
                                <w:t>March</w:t>
                              </w:r>
                              <w:r w:rsidR="00FF7F03">
                                <w:rPr>
                                  <w:color w:val="FFFFFF" w:themeColor="background1"/>
                                  <w:sz w:val="28"/>
                                  <w:szCs w:val="28"/>
                                </w:rPr>
                                <w:t xml:space="preserve"> 2024</w:t>
                              </w:r>
                            </w:p>
                          </w:txbxContent>
                        </wps:txbx>
                        <wps:bodyPr rot="0" spcFirstLastPara="0" vertOverflow="overflow" horzOverflow="overflow" vert="horz" wrap="square" lIns="432000" tIns="45720" rIns="540000" bIns="46800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BDCDA54" id="Group 28" o:spid="_x0000_s1027" alt="&quot;&quot;" style="position:absolute;margin-left:0;margin-top:549.75pt;width:620.1pt;height:199.15pt;z-index:251658244;mso-position-horizontal-relative:page;mso-width-relative:margin;mso-height-relative:margin" coordorigin="-175" coordsize="78755,27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">
                <v:shape id="Graphic 15" o:spid="_x0000_s1028" style="position:absolute;left:-175;width:78754;height:27407;visibility:visible;mso-wrap-style:square;v-text-anchor:middle" coordsize="7875523,274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" path="m,15110l,2740753r7875524,l7875524,840716v-104627,-3869,-78075,-31828,-215233,-47479c7515220,776707,7502032,750858,7346761,762112v-155270,11254,-519442,-49941,-634445,-63657c6604700,685618,6501304,651328,6360628,665747v-140675,14420,-452270,-30421,-565690,-59436c5681519,577296,5104048,565514,5000827,518387v-103221,-47127,-207144,-1055,-354677,-37280c4498617,444882,4016276,404437,3893010,402151v-123267,-2286,-701090,-91616,-901552,-94782c2790996,304204,2773236,250922,2587017,264814v-186219,13892,-294539,-64360,-496584,-52754c1888388,223666,1725029,156316,1577848,158250v-166802,-2213,-333040,-19874,-496583,-52754c975758,81405,887836,111123,811520,99165,735204,87208,633038,41487,531225,48697,453524,48152,376111,39190,300342,21968,260249,10714,197121,19858,128366,8076,2989,-13553,,15110,,15110e" fillcolor="#00402e" stroked="f" strokeweight=".48783mm">
                  <v:stroke joinstyle="miter"/>
                  <v:path arrowok="t" o:connecttype="custom" o:connectlocs="0,15110;0,2740753;7875524,2740753;7875524,840716;7660291,793237;7346761,762112;6712316,698455;6360628,665747;5794938,606311;5000827,518387;4646150,481107;3893010,402151;2991458,307369;2587017,264814;2090433,212060;1577848,158250;1081265,105496;811520,99165;531225,48697;300342,21968;128366,8076;0,15110" o:connectangles="0,0,0,0,0,0,0,0,0,0,0,0,0,0,0,0,0,0,0,0,0,0"/>
                </v:shape>
                <v:shapetype id="_x0000_t202" coordsize="21600,21600" o:spt="202" path="m,l,21600r21600,l21600,xe">
                  <v:stroke joinstyle="miter"/>
                  <v:path gradientshapeok="t" o:connecttype="rect"/>
                </v:shapetype>
                <v:shape id="_x0000_s1029" type="#_x0000_t202" style="position:absolute;left:-157;top:7712;width:75609;height:19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" fillcolor="#00402e" stroked="f" strokeweight=".5pt">
                  <v:textbox style="mso-fit-shape-to-text:t" inset="12mm,,15mm,13mm">
                    <w:txbxContent>
                      <w:p w14:paraId="6B3243C0" w14:textId="73940D9F" w:rsidR="00887111" w:rsidRPr="00B0540F" w:rsidRDefault="002A3338" w:rsidP="00253506">
                        <w:pPr>
                          <w:spacing w:after="120" w:line="600" w:lineRule="exact"/>
                          <w:rPr>
                            <w:b/>
                            <w:bCs/>
                            <w:color w:val="FFFFFF" w:themeColor="background1"/>
                            <w:sz w:val="64"/>
                            <w:szCs w:val="64"/>
                          </w:rPr>
                        </w:pPr>
                        <w:r>
                          <w:rPr>
                            <w:b/>
                            <w:bCs/>
                            <w:color w:val="FFFFFF" w:themeColor="background1"/>
                            <w:sz w:val="64"/>
                            <w:szCs w:val="64"/>
                          </w:rPr>
                          <w:t>Sorrento</w:t>
                        </w:r>
                      </w:p>
                      <w:p w14:paraId="025E0EDF" w14:textId="3C4BCB17" w:rsidR="00887111" w:rsidRDefault="002A3338" w:rsidP="00253506">
                        <w:pPr>
                          <w:rPr>
                            <w:color w:val="FFFFFF" w:themeColor="background1"/>
                            <w:sz w:val="40"/>
                            <w:szCs w:val="40"/>
                          </w:rPr>
                        </w:pPr>
                        <w:r>
                          <w:rPr>
                            <w:color w:val="FFFFFF" w:themeColor="background1"/>
                            <w:sz w:val="40"/>
                            <w:szCs w:val="40"/>
                          </w:rPr>
                          <w:t>Draft Local Port Area Plan</w:t>
                        </w:r>
                      </w:p>
                      <w:p w14:paraId="6D6D26B3" w14:textId="18E315D4" w:rsidR="00887111" w:rsidRPr="005C0D75" w:rsidRDefault="00E104CE" w:rsidP="00253506">
                        <w:pPr>
                          <w:rPr>
                            <w:color w:val="FFFFFF" w:themeColor="background1"/>
                            <w:sz w:val="28"/>
                            <w:szCs w:val="28"/>
                          </w:rPr>
                        </w:pPr>
                        <w:r>
                          <w:rPr>
                            <w:color w:val="FFFFFF" w:themeColor="background1"/>
                            <w:sz w:val="28"/>
                            <w:szCs w:val="28"/>
                          </w:rPr>
                          <w:t>March</w:t>
                        </w:r>
                        <w:r w:rsidR="00FF7F03">
                          <w:rPr>
                            <w:color w:val="FFFFFF" w:themeColor="background1"/>
                            <w:sz w:val="28"/>
                            <w:szCs w:val="28"/>
                          </w:rPr>
                          <w:t xml:space="preserve"> 2024</w:t>
                        </w:r>
                      </w:p>
                    </w:txbxContent>
                  </v:textbox>
                </v:shape>
                <w10:wrap type="topAndBottom" anchorx="page"/>
              </v:group>
            </w:pict>
          </mc:Fallback>
        </mc:AlternateContent>
      </w:r>
      <w:r w:rsidR="00887111">
        <w:rPr>
          <w:noProof/>
        </w:rPr>
        <mc:AlternateContent>
          <mc:Choice Requires="wps">
            <w:drawing>
              <wp:anchor distT="0" distB="0" distL="114300" distR="114300" simplePos="0" relativeHeight="251658243" behindDoc="1" locked="0" layoutInCell="1" allowOverlap="1" wp14:anchorId="5A9DAFE4" wp14:editId="6E71AF58">
                <wp:simplePos x="0" y="0"/>
                <wp:positionH relativeFrom="page">
                  <wp:align>left</wp:align>
                </wp:positionH>
                <wp:positionV relativeFrom="page">
                  <wp:posOffset>9612630</wp:posOffset>
                </wp:positionV>
                <wp:extent cx="7595235" cy="1082040"/>
                <wp:effectExtent l="0" t="0" r="5715" b="3810"/>
                <wp:wrapNone/>
                <wp:docPr id="76" name="Rectangle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5235" cy="1082040"/>
                        </a:xfrm>
                        <a:prstGeom prst="rect">
                          <a:avLst/>
                        </a:prstGeom>
                        <a:solidFill>
                          <a:srgbClr val="00402E"/>
                        </a:solidFill>
                        <a:ln w="3979"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170991" id="Rectangle 76" o:spid="_x0000_s1026" alt="&quot;&quot;" style="position:absolute;margin-left:0;margin-top:756.9pt;width:598.05pt;height:85.2pt;z-index:-251658237;visibility:visible;mso-wrap-style:square;mso-height-percent:0;mso-wrap-distance-left:9pt;mso-wrap-distance-top:0;mso-wrap-distance-right:9pt;mso-wrap-distance-bottom:0;mso-position-horizontal:left;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" fillcolor="#00402e" stroked="f" strokeweight=".1105mm">
                <w10:wrap anchorx="page" anchory="page"/>
              </v:rect>
            </w:pict>
          </mc:Fallback>
        </mc:AlternateContent>
      </w:r>
      <w:r w:rsidR="00887111" w:rsidRPr="00253506">
        <w:rPr>
          <w:noProof/>
        </w:rPr>
        <w:drawing>
          <wp:anchor distT="0" distB="0" distL="114300" distR="114300" simplePos="0" relativeHeight="251658245" behindDoc="0" locked="0" layoutInCell="1" allowOverlap="1" wp14:anchorId="1A60A3EE" wp14:editId="087D96BD">
            <wp:simplePos x="0" y="0"/>
            <wp:positionH relativeFrom="page">
              <wp:posOffset>1893993</wp:posOffset>
            </wp:positionH>
            <wp:positionV relativeFrom="page">
              <wp:posOffset>9612630</wp:posOffset>
            </wp:positionV>
            <wp:extent cx="5666400" cy="1087200"/>
            <wp:effectExtent l="0" t="0" r="0" b="0"/>
            <wp:wrapNone/>
            <wp:docPr id="77" name="Graphic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c 77">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5666400" cy="1087200"/>
                    </a:xfrm>
                    <a:prstGeom prst="rect">
                      <a:avLst/>
                    </a:prstGeom>
                  </pic:spPr>
                </pic:pic>
              </a:graphicData>
            </a:graphic>
            <wp14:sizeRelH relativeFrom="margin">
              <wp14:pctWidth>0</wp14:pctWidth>
            </wp14:sizeRelH>
            <wp14:sizeRelV relativeFrom="margin">
              <wp14:pctHeight>0</wp14:pctHeight>
            </wp14:sizeRelV>
          </wp:anchor>
        </w:drawing>
      </w:r>
      <w:bookmarkStart w:id="1" w:name="_Hlk57377552"/>
      <w:bookmarkEnd w:id="1"/>
      <w:r w:rsidR="00887111" w:rsidRPr="00840E21">
        <w:br w:type="page"/>
      </w:r>
      <w:r w:rsidR="00180A25">
        <w:lastRenderedPageBreak/>
        <w:tab/>
      </w:r>
    </w:p>
    <w:p w14:paraId="40515D85" w14:textId="42634066" w:rsidR="008A21ED" w:rsidRDefault="00180A25" w:rsidP="00180A25">
      <w:pPr>
        <w:pStyle w:val="Heading1"/>
        <w:numPr>
          <w:ilvl w:val="0"/>
          <w:numId w:val="0"/>
        </w:numPr>
        <w:tabs>
          <w:tab w:val="left" w:pos="7244"/>
        </w:tabs>
        <w:sectPr w:rsidR="008A21ED" w:rsidSect="00484D01">
          <w:headerReference w:type="even" r:id="rId15"/>
          <w:headerReference w:type="default" r:id="rId16"/>
          <w:footerReference w:type="even" r:id="rId17"/>
          <w:footerReference w:type="default" r:id="rId18"/>
          <w:headerReference w:type="first" r:id="rId19"/>
          <w:footerReference w:type="first" r:id="rId20"/>
          <w:pgSz w:w="11906" w:h="16838" w:code="9"/>
          <w:pgMar w:top="1701" w:right="1134" w:bottom="0" w:left="1134" w:header="709" w:footer="0" w:gutter="0"/>
          <w:cols w:space="708"/>
          <w:titlePg/>
          <w:docGrid w:linePitch="360"/>
        </w:sectPr>
      </w:pPr>
      <w:r>
        <w:tab/>
      </w:r>
    </w:p>
    <w:tbl>
      <w:tblPr>
        <w:tblStyle w:val="TableGrid"/>
        <w:tblpPr w:leftFromText="181" w:rightFromText="181" w:vertAnchor="page" w:horzAnchor="page" w:tblpYSpec="top"/>
        <w:tblOverlap w:val="never"/>
        <w:tblW w:w="1190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9C4" w:themeFill="accent2"/>
        <w:tblLayout w:type="fixed"/>
        <w:tblCellMar>
          <w:left w:w="0" w:type="dxa"/>
          <w:right w:w="0" w:type="dxa"/>
        </w:tblCellMar>
        <w:tblLook w:val="04A0" w:firstRow="1" w:lastRow="0" w:firstColumn="1" w:lastColumn="0" w:noHBand="0" w:noVBand="1"/>
      </w:tblPr>
      <w:tblGrid>
        <w:gridCol w:w="11906"/>
      </w:tblGrid>
      <w:tr w:rsidR="009A201C" w14:paraId="44E9633A" w14:textId="77777777" w:rsidTr="006E4FF1">
        <w:trPr>
          <w:trHeight w:hRule="exact" w:val="16838"/>
        </w:trPr>
        <w:tc>
          <w:tcPr>
            <w:tcW w:w="11906" w:type="dxa"/>
            <w:shd w:val="clear" w:color="auto" w:fill="F2F2F2" w:themeFill="background2"/>
          </w:tcPr>
          <w:p w14:paraId="0C7D7B21" w14:textId="7C76060D" w:rsidR="009A201C" w:rsidRDefault="006222EA" w:rsidP="004A4545">
            <w:pPr>
              <w:rPr>
                <w:color w:val="FFFFFF" w:themeColor="background1"/>
              </w:rPr>
            </w:pPr>
            <w:r>
              <w:rPr>
                <w:noProof/>
                <w:color w:val="FFFFFF" w:themeColor="background1"/>
              </w:rPr>
              <w:lastRenderedPageBreak/>
              <mc:AlternateContent>
                <mc:Choice Requires="wps">
                  <w:drawing>
                    <wp:anchor distT="0" distB="0" distL="114300" distR="114300" simplePos="0" relativeHeight="251658242" behindDoc="0" locked="1" layoutInCell="1" allowOverlap="1" wp14:anchorId="67B55D05" wp14:editId="56D31BAE">
                      <wp:simplePos x="0" y="0"/>
                      <wp:positionH relativeFrom="margin">
                        <wp:posOffset>835025</wp:posOffset>
                      </wp:positionH>
                      <wp:positionV relativeFrom="page">
                        <wp:posOffset>982980</wp:posOffset>
                      </wp:positionV>
                      <wp:extent cx="5447030" cy="2172335"/>
                      <wp:effectExtent l="0" t="0" r="1270" b="0"/>
                      <wp:wrapNone/>
                      <wp:docPr id="24" name="Text 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47030" cy="2172335"/>
                              </a:xfrm>
                              <a:prstGeom prst="rect">
                                <a:avLst/>
                              </a:prstGeom>
                              <a:noFill/>
                              <a:ln w="6350">
                                <a:noFill/>
                              </a:ln>
                            </wps:spPr>
                            <wps:txbx>
                              <w:txbxContent>
                                <w:p w14:paraId="79ACB9AE" w14:textId="77777777" w:rsidR="006222EA" w:rsidRPr="0063611D" w:rsidRDefault="006222EA" w:rsidP="006222EA">
                                  <w:pPr>
                                    <w:pStyle w:val="Heading6"/>
                                    <w:rPr>
                                      <w:color w:val="000000" w:themeColor="text1"/>
                                    </w:rPr>
                                  </w:pPr>
                                  <w:r w:rsidRPr="0063611D">
                                    <w:rPr>
                                      <w:color w:val="000000" w:themeColor="text1"/>
                                    </w:rPr>
                                    <w:t>Acknowledgement of Country</w:t>
                                  </w:r>
                                </w:p>
                                <w:p w14:paraId="226CE34B" w14:textId="0CA85ED9" w:rsidR="002A3338" w:rsidRPr="0063611D" w:rsidRDefault="002A3338" w:rsidP="002A3338">
                                  <w:pPr>
                                    <w:rPr>
                                      <w:color w:val="000000" w:themeColor="text1"/>
                                    </w:rPr>
                                  </w:pPr>
                                  <w:r w:rsidRPr="0063611D">
                                    <w:rPr>
                                      <w:color w:val="000000" w:themeColor="text1"/>
                                    </w:rPr>
                                    <w:t>Aboriginal cultural landscapes form the core of Victoria’s network of parks and reserves and have been modified over many thousands of years of occupation.  They are reflections of how Aboriginal people engage with their world and experience their surroundings and are the product of thousands of generations of economic activity, material culture and settlement patterns.  The landscapes we see today are influenced by the skills, knowledge, and activities of Aboriginal land managers.  Parks Victoria acknowledges the Traditional Owners of these cultural landscapes, recognising their continuing connection to Victoria’s parks and reserves and ongoing role in caring for Country.</w:t>
                                  </w:r>
                                </w:p>
                                <w:p w14:paraId="46586B05" w14:textId="77777777" w:rsidR="002A3338" w:rsidRPr="0063611D" w:rsidRDefault="002A3338" w:rsidP="002A3338">
                                  <w:pPr>
                                    <w:rPr>
                                      <w:color w:val="000000" w:themeColor="text1"/>
                                    </w:rPr>
                                  </w:pPr>
                                  <w:r w:rsidRPr="0063611D">
                                    <w:rPr>
                                      <w:color w:val="000000" w:themeColor="text1"/>
                                    </w:rPr>
                                    <w:t xml:space="preserve">Sorrento Pier is on Bunurong Sea Country, and Parks Victoria consulted with the Bunurong Land Council Aboriginal Corporation during the preparation of the draft plan as members of the Project Reference Group. </w:t>
                                  </w:r>
                                </w:p>
                                <w:p w14:paraId="58A943CF" w14:textId="77777777" w:rsidR="006222EA" w:rsidRPr="0063611D" w:rsidRDefault="006222EA" w:rsidP="007101A3">
                                  <w:pP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55D05" id="Text Box 24" o:spid="_x0000_s1030" type="#_x0000_t202" alt="&quot;&quot;" style="position:absolute;margin-left:65.75pt;margin-top:77.4pt;width:428.9pt;height:171.0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" filled="f" stroked="f" strokeweight=".5pt">
                      <v:textbox inset="0,0,0,0">
                        <w:txbxContent>
                          <w:p w14:paraId="79ACB9AE" w14:textId="77777777" w:rsidR="006222EA" w:rsidRPr="0063611D" w:rsidRDefault="006222EA" w:rsidP="006222EA">
                            <w:pPr>
                              <w:pStyle w:val="Heading6"/>
                              <w:rPr>
                                <w:color w:val="000000" w:themeColor="text1"/>
                              </w:rPr>
                            </w:pPr>
                            <w:r w:rsidRPr="0063611D">
                              <w:rPr>
                                <w:color w:val="000000" w:themeColor="text1"/>
                              </w:rPr>
                              <w:t>Acknowledgement of Country</w:t>
                            </w:r>
                          </w:p>
                          <w:p w14:paraId="226CE34B" w14:textId="0CA85ED9" w:rsidR="002A3338" w:rsidRPr="0063611D" w:rsidRDefault="002A3338" w:rsidP="002A3338">
                            <w:pPr>
                              <w:rPr>
                                <w:color w:val="000000" w:themeColor="text1"/>
                              </w:rPr>
                            </w:pPr>
                            <w:r w:rsidRPr="0063611D">
                              <w:rPr>
                                <w:color w:val="000000" w:themeColor="text1"/>
                              </w:rPr>
                              <w:t>Aboriginal cultural landscapes form the core of Victoria’s network of parks and reserves and have been modified over many thousands of years of occupation.  They are reflections of how Aboriginal people engage with their world and experience their surroundings and are the product of thousands of generations of economic activity, material culture and settlement patterns.  The landscapes we see today are influenced by the skills, knowledge, and activities of Aboriginal land managers.  Parks Victoria acknowledges the Traditional Owners of these cultural landscapes, recognising their continuing connection to Victoria’s parks and reserves and ongoing role in caring for Country.</w:t>
                            </w:r>
                          </w:p>
                          <w:p w14:paraId="46586B05" w14:textId="77777777" w:rsidR="002A3338" w:rsidRPr="0063611D" w:rsidRDefault="002A3338" w:rsidP="002A3338">
                            <w:pPr>
                              <w:rPr>
                                <w:color w:val="000000" w:themeColor="text1"/>
                              </w:rPr>
                            </w:pPr>
                            <w:r w:rsidRPr="0063611D">
                              <w:rPr>
                                <w:color w:val="000000" w:themeColor="text1"/>
                              </w:rPr>
                              <w:t xml:space="preserve">Sorrento Pier is on Bunurong Sea Country, and Parks Victoria consulted with the Bunurong Land Council Aboriginal Corporation during the preparation of the draft plan as members of the Project Reference Group. </w:t>
                            </w:r>
                          </w:p>
                          <w:p w14:paraId="58A943CF" w14:textId="77777777" w:rsidR="006222EA" w:rsidRPr="0063611D" w:rsidRDefault="006222EA" w:rsidP="007101A3">
                            <w:pPr>
                              <w:rPr>
                                <w:color w:val="000000" w:themeColor="text1"/>
                              </w:rPr>
                            </w:pPr>
                          </w:p>
                        </w:txbxContent>
                      </v:textbox>
                      <w10:wrap anchorx="margin" anchory="page"/>
                      <w10:anchorlock/>
                    </v:shape>
                  </w:pict>
                </mc:Fallback>
              </mc:AlternateContent>
            </w:r>
            <w:r w:rsidR="009A201C">
              <w:rPr>
                <w:noProof/>
                <w:color w:val="FFFFFF" w:themeColor="background1"/>
              </w:rPr>
              <mc:AlternateContent>
                <mc:Choice Requires="wps">
                  <w:drawing>
                    <wp:anchor distT="0" distB="0" distL="114300" distR="114300" simplePos="0" relativeHeight="251658240" behindDoc="0" locked="1" layoutInCell="1" allowOverlap="1" wp14:anchorId="2CF21524" wp14:editId="53540478">
                      <wp:simplePos x="0" y="0"/>
                      <wp:positionH relativeFrom="margin">
                        <wp:posOffset>836295</wp:posOffset>
                      </wp:positionH>
                      <wp:positionV relativeFrom="page">
                        <wp:posOffset>7543800</wp:posOffset>
                      </wp:positionV>
                      <wp:extent cx="2657475" cy="2429510"/>
                      <wp:effectExtent l="0" t="0" r="9525" b="8890"/>
                      <wp:wrapNone/>
                      <wp:docPr id="21" name="Text 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57475" cy="2429510"/>
                              </a:xfrm>
                              <a:prstGeom prst="rect">
                                <a:avLst/>
                              </a:prstGeom>
                              <a:noFill/>
                              <a:ln w="6350">
                                <a:noFill/>
                              </a:ln>
                            </wps:spPr>
                            <wps:txbx>
                              <w:txbxContent>
                                <w:p w14:paraId="0F57D995" w14:textId="77777777" w:rsidR="006222EA" w:rsidRPr="0063611D" w:rsidRDefault="006222EA" w:rsidP="006222EA">
                                  <w:pPr>
                                    <w:ind w:right="57"/>
                                    <w:rPr>
                                      <w:rStyle w:val="SubtleEmphasis"/>
                                      <w:rFonts w:cs="Calibri"/>
                                      <w:color w:val="FFFFFF" w:themeColor="background1"/>
                                    </w:rPr>
                                  </w:pPr>
                                  <w:r w:rsidRPr="0063611D">
                                    <w:rPr>
                                      <w:color w:val="FFFFFF" w:themeColor="background1"/>
                                    </w:rPr>
                                    <w:t xml:space="preserve">This publication may be of assistance to </w:t>
                                  </w:r>
                                  <w:proofErr w:type="gramStart"/>
                                  <w:r w:rsidRPr="0063611D">
                                    <w:rPr>
                                      <w:color w:val="FFFFFF" w:themeColor="background1"/>
                                    </w:rPr>
                                    <w:t>you</w:t>
                                  </w:r>
                                  <w:proofErr w:type="gramEnd"/>
                                  <w:r w:rsidRPr="0063611D">
                                    <w:rPr>
                                      <w:color w:val="FFFFFF" w:themeColor="background1"/>
                                    </w:rPr>
                                    <w:t xml:space="preserve"> but Parks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842DA82" w14:textId="77777777" w:rsidR="006222EA" w:rsidRPr="0063611D" w:rsidRDefault="006222EA" w:rsidP="006222EA">
                                  <w:pPr>
                                    <w:spacing w:after="0"/>
                                    <w:ind w:right="57"/>
                                    <w:rPr>
                                      <w:rStyle w:val="SubtleEmphasis"/>
                                      <w:b/>
                                      <w:bCs/>
                                      <w:color w:val="FFFFFF" w:themeColor="background1"/>
                                    </w:rPr>
                                  </w:pPr>
                                  <w:r w:rsidRPr="0063611D">
                                    <w:rPr>
                                      <w:rStyle w:val="SubtleEmphasis"/>
                                      <w:b/>
                                      <w:bCs/>
                                      <w:color w:val="FFFFFF" w:themeColor="background1"/>
                                    </w:rPr>
                                    <w:t>Authorised and published by Parks Victoria</w:t>
                                  </w:r>
                                </w:p>
                                <w:p w14:paraId="77C57B99" w14:textId="77777777" w:rsidR="006222EA" w:rsidRPr="0063611D" w:rsidRDefault="006222EA" w:rsidP="006222EA">
                                  <w:pPr>
                                    <w:rPr>
                                      <w:rStyle w:val="SubtleEmphasis"/>
                                      <w:b/>
                                      <w:bCs/>
                                      <w:color w:val="FFFFFF" w:themeColor="background1"/>
                                    </w:rPr>
                                  </w:pPr>
                                  <w:r w:rsidRPr="0063611D">
                                    <w:rPr>
                                      <w:rStyle w:val="SubtleEmphasis"/>
                                      <w:color w:val="FFFFFF" w:themeColor="background1"/>
                                    </w:rPr>
                                    <w:t>Level 10, 535 Bourke St, Melbourne</w:t>
                                  </w:r>
                                </w:p>
                                <w:p w14:paraId="6E239CA2" w14:textId="24FC6F19" w:rsidR="009A201C" w:rsidRPr="0063611D" w:rsidRDefault="009A201C" w:rsidP="007101A3">
                                  <w:pPr>
                                    <w:rPr>
                                      <w:color w:val="FFFFFF" w:themeColor="background1"/>
                                    </w:rPr>
                                  </w:pPr>
                                  <w:r w:rsidRPr="0063611D">
                                    <w:rPr>
                                      <w:rStyle w:val="SubtleEmphasis"/>
                                      <w:b/>
                                      <w:bCs/>
                                      <w:color w:val="FFFFFF" w:themeColor="background1"/>
                                    </w:rPr>
                                    <w:t>Cover image:</w:t>
                                  </w:r>
                                  <w:r w:rsidRPr="0063611D">
                                    <w:rPr>
                                      <w:rStyle w:val="SubtleEmphasis"/>
                                      <w:color w:val="FFFFFF" w:themeColor="background1"/>
                                    </w:rPr>
                                    <w:t xml:space="preserve"> </w:t>
                                  </w:r>
                                  <w:r w:rsidR="0063611D" w:rsidRPr="0063611D">
                                    <w:rPr>
                                      <w:rStyle w:val="SubtleEmphasis"/>
                                      <w:color w:val="FFFFFF" w:themeColor="background1"/>
                                    </w:rPr>
                                    <w:t>Sorrento Pier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21524" id="Text Box 21" o:spid="_x0000_s1031" type="#_x0000_t202" alt="&quot;&quot;" style="position:absolute;margin-left:65.85pt;margin-top:594pt;width:209.25pt;height:191.3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" filled="f" stroked="f" strokeweight=".5pt">
                      <v:textbox inset="0,0,0,0">
                        <w:txbxContent>
                          <w:p w14:paraId="0F57D995" w14:textId="77777777" w:rsidR="006222EA" w:rsidRPr="0063611D" w:rsidRDefault="006222EA" w:rsidP="006222EA">
                            <w:pPr>
                              <w:ind w:right="57"/>
                              <w:rPr>
                                <w:rStyle w:val="SubtleEmphasis"/>
                                <w:rFonts w:cs="Calibri"/>
                                <w:color w:val="FFFFFF" w:themeColor="background1"/>
                              </w:rPr>
                            </w:pPr>
                            <w:r w:rsidRPr="0063611D">
                              <w:rPr>
                                <w:color w:val="FFFFFF" w:themeColor="background1"/>
                              </w:rPr>
                              <w:t xml:space="preserve">This publication may be of assistance to </w:t>
                            </w:r>
                            <w:proofErr w:type="gramStart"/>
                            <w:r w:rsidRPr="0063611D">
                              <w:rPr>
                                <w:color w:val="FFFFFF" w:themeColor="background1"/>
                              </w:rPr>
                              <w:t>you</w:t>
                            </w:r>
                            <w:proofErr w:type="gramEnd"/>
                            <w:r w:rsidRPr="0063611D">
                              <w:rPr>
                                <w:color w:val="FFFFFF" w:themeColor="background1"/>
                              </w:rPr>
                              <w:t xml:space="preserve"> but Parks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842DA82" w14:textId="77777777" w:rsidR="006222EA" w:rsidRPr="0063611D" w:rsidRDefault="006222EA" w:rsidP="006222EA">
                            <w:pPr>
                              <w:spacing w:after="0"/>
                              <w:ind w:right="57"/>
                              <w:rPr>
                                <w:rStyle w:val="SubtleEmphasis"/>
                                <w:b/>
                                <w:bCs/>
                                <w:color w:val="FFFFFF" w:themeColor="background1"/>
                              </w:rPr>
                            </w:pPr>
                            <w:r w:rsidRPr="0063611D">
                              <w:rPr>
                                <w:rStyle w:val="SubtleEmphasis"/>
                                <w:b/>
                                <w:bCs/>
                                <w:color w:val="FFFFFF" w:themeColor="background1"/>
                              </w:rPr>
                              <w:t>Authorised and published by Parks Victoria</w:t>
                            </w:r>
                          </w:p>
                          <w:p w14:paraId="77C57B99" w14:textId="77777777" w:rsidR="006222EA" w:rsidRPr="0063611D" w:rsidRDefault="006222EA" w:rsidP="006222EA">
                            <w:pPr>
                              <w:rPr>
                                <w:rStyle w:val="SubtleEmphasis"/>
                                <w:b/>
                                <w:bCs/>
                                <w:color w:val="FFFFFF" w:themeColor="background1"/>
                              </w:rPr>
                            </w:pPr>
                            <w:r w:rsidRPr="0063611D">
                              <w:rPr>
                                <w:rStyle w:val="SubtleEmphasis"/>
                                <w:color w:val="FFFFFF" w:themeColor="background1"/>
                              </w:rPr>
                              <w:t>Level 10, 535 Bourke St, Melbourne</w:t>
                            </w:r>
                          </w:p>
                          <w:p w14:paraId="6E239CA2" w14:textId="24FC6F19" w:rsidR="009A201C" w:rsidRPr="0063611D" w:rsidRDefault="009A201C" w:rsidP="007101A3">
                            <w:pPr>
                              <w:rPr>
                                <w:color w:val="FFFFFF" w:themeColor="background1"/>
                              </w:rPr>
                            </w:pPr>
                            <w:r w:rsidRPr="0063611D">
                              <w:rPr>
                                <w:rStyle w:val="SubtleEmphasis"/>
                                <w:b/>
                                <w:bCs/>
                                <w:color w:val="FFFFFF" w:themeColor="background1"/>
                              </w:rPr>
                              <w:t>Cover image:</w:t>
                            </w:r>
                            <w:r w:rsidRPr="0063611D">
                              <w:rPr>
                                <w:rStyle w:val="SubtleEmphasis"/>
                                <w:color w:val="FFFFFF" w:themeColor="background1"/>
                              </w:rPr>
                              <w:t xml:space="preserve"> </w:t>
                            </w:r>
                            <w:r w:rsidR="0063611D" w:rsidRPr="0063611D">
                              <w:rPr>
                                <w:rStyle w:val="SubtleEmphasis"/>
                                <w:color w:val="FFFFFF" w:themeColor="background1"/>
                              </w:rPr>
                              <w:t>Sorrento Pier</w:t>
                            </w:r>
                          </w:p>
                        </w:txbxContent>
                      </v:textbox>
                      <w10:wrap anchorx="margin" anchory="page"/>
                      <w10:anchorlock/>
                    </v:shape>
                  </w:pict>
                </mc:Fallback>
              </mc:AlternateContent>
            </w:r>
            <w:r w:rsidR="009A201C">
              <w:rPr>
                <w:noProof/>
                <w:color w:val="FFFFFF" w:themeColor="background1"/>
              </w:rPr>
              <w:drawing>
                <wp:inline distT="0" distB="0" distL="0" distR="0" wp14:anchorId="516A90A4" wp14:editId="286B6AD3">
                  <wp:extent cx="16065053" cy="10716076"/>
                  <wp:effectExtent l="0" t="0" r="0" b="9525"/>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rotWithShape="1">
                          <a:blip r:embed="rId21" cstate="screen">
                            <a:extLst>
                              <a:ext uri="{28A0092B-C50C-407E-A947-70E740481C1C}">
                                <a14:useLocalDpi xmlns:a14="http://schemas.microsoft.com/office/drawing/2010/main"/>
                              </a:ext>
                            </a:extLst>
                          </a:blip>
                          <a:srcRect r="-29746"/>
                          <a:stretch/>
                        </pic:blipFill>
                        <pic:spPr bwMode="auto">
                          <a:xfrm>
                            <a:off x="0" y="0"/>
                            <a:ext cx="16065053" cy="10716076"/>
                          </a:xfrm>
                          <a:prstGeom prst="rect">
                            <a:avLst/>
                          </a:prstGeom>
                          <a:blipFill dpi="0" rotWithShape="0">
                            <a:blip r:embed="rId22"/>
                            <a:srcRect/>
                            <a:stretch>
                              <a:fillRect l="-56927" t="-56" r="-19789"/>
                            </a:stretch>
                          </a:blipFill>
                          <a:ln>
                            <a:noFill/>
                          </a:ln>
                          <a:extLst>
                            <a:ext uri="{53640926-AAD7-44D8-BBD7-CCE9431645EC}">
                              <a14:shadowObscured xmlns:a14="http://schemas.microsoft.com/office/drawing/2010/main"/>
                            </a:ext>
                          </a:extLst>
                        </pic:spPr>
                      </pic:pic>
                    </a:graphicData>
                  </a:graphic>
                </wp:inline>
              </w:drawing>
            </w:r>
          </w:p>
        </w:tc>
      </w:tr>
    </w:tbl>
    <w:p w14:paraId="6B42B314" w14:textId="77777777" w:rsidR="009A201C" w:rsidRDefault="009A201C" w:rsidP="00F867E1"/>
    <w:p w14:paraId="6B27EA26" w14:textId="77777777" w:rsidR="00A35EB1" w:rsidRPr="00816263" w:rsidRDefault="00A35EB1" w:rsidP="00A35EB1">
      <w:pPr>
        <w:rPr>
          <w:b/>
          <w:bCs/>
          <w:color w:val="3F9C35"/>
          <w:sz w:val="40"/>
          <w:szCs w:val="40"/>
        </w:rPr>
      </w:pPr>
      <w:bookmarkStart w:id="2" w:name="_Toc139897874"/>
      <w:r w:rsidRPr="00816263">
        <w:rPr>
          <w:b/>
          <w:bCs/>
          <w:color w:val="3F9C35"/>
          <w:sz w:val="40"/>
          <w:szCs w:val="40"/>
        </w:rPr>
        <w:t>Executive Summary</w:t>
      </w:r>
      <w:bookmarkEnd w:id="2"/>
      <w:r w:rsidRPr="00816263">
        <w:rPr>
          <w:b/>
          <w:bCs/>
          <w:color w:val="3F9C35"/>
          <w:sz w:val="40"/>
          <w:szCs w:val="40"/>
        </w:rPr>
        <w:tab/>
      </w:r>
    </w:p>
    <w:p w14:paraId="3BC9FC81" w14:textId="50B17FF1" w:rsidR="00A35EB1" w:rsidRDefault="00A35EB1" w:rsidP="00A35EB1">
      <w:pPr>
        <w:jc w:val="both"/>
      </w:pPr>
      <w:r>
        <w:t>Sorrento</w:t>
      </w:r>
      <w:r w:rsidR="00B94D31">
        <w:t xml:space="preserve"> Pier</w:t>
      </w:r>
      <w:r w:rsidRPr="00BA0A3B">
        <w:t xml:space="preserve"> on Bunurong Sea Country, is one of the Port Phillip’s iconic </w:t>
      </w:r>
      <w:r>
        <w:t xml:space="preserve">piers and provides the gateway for many tourism and recreational pursuits. To ensure it continues to be a safe and thriving maritime precinct for many more years to come, Parks Victoria is developing a Local Port Area Plan (plan) for the pier and water users. This project is </w:t>
      </w:r>
      <w:r w:rsidR="008A6B71">
        <w:t>delivered under</w:t>
      </w:r>
      <w:r>
        <w:t xml:space="preserve"> the Victorian Government’s </w:t>
      </w:r>
      <w:r w:rsidRPr="00D1688C">
        <w:rPr>
          <w:i/>
          <w:iCs/>
        </w:rPr>
        <w:t>Sustainable Local Ports Framework</w:t>
      </w:r>
      <w:r>
        <w:t xml:space="preserve"> and Parks Victoria's local ports forward planning program.  </w:t>
      </w:r>
    </w:p>
    <w:p w14:paraId="4EE8B8C1" w14:textId="67EE7D27" w:rsidR="00A35EB1" w:rsidRDefault="00A35EB1" w:rsidP="00A35EB1">
      <w:pPr>
        <w:jc w:val="both"/>
      </w:pPr>
      <w:r>
        <w:t xml:space="preserve">The Sorrento Local Port Area Plan project is about engaging with stakeholders and the community to understand how they use the pier, what challenges they experience and ideas for the future, to help inform the development of the plan. It will consider the future of the pier, opportunities for commercial and visitor berthing, integration of the new ferry terminal, define the vessel channels in compliance with the relevant Australian Standard and propose possible future </w:t>
      </w:r>
      <w:r w:rsidR="008A6B71">
        <w:t>options</w:t>
      </w:r>
      <w:r>
        <w:t xml:space="preserve"> for </w:t>
      </w:r>
      <w:r w:rsidR="00914A3A">
        <w:t xml:space="preserve">Sorrento Pier </w:t>
      </w:r>
      <w:r>
        <w:t xml:space="preserve">Shed. Focusing on on-water elements, this plan aims to improve the safety and function of Sorrento Pier. </w:t>
      </w:r>
    </w:p>
    <w:p w14:paraId="074D2DDA" w14:textId="55A59386" w:rsidR="00A35EB1" w:rsidRDefault="00A35EB1" w:rsidP="00A35EB1">
      <w:pPr>
        <w:jc w:val="both"/>
      </w:pPr>
      <w:r>
        <w:t xml:space="preserve">AW Maritime Pty Ltd (AWM) </w:t>
      </w:r>
      <w:r w:rsidR="00B94D31">
        <w:t>has</w:t>
      </w:r>
      <w:r w:rsidR="00914A3A">
        <w:t xml:space="preserve"> been engaged by </w:t>
      </w:r>
      <w:r>
        <w:t>Parks Victoria</w:t>
      </w:r>
      <w:r w:rsidR="00914A3A">
        <w:t xml:space="preserve"> to develop </w:t>
      </w:r>
      <w:r w:rsidR="005F727D">
        <w:t>scenarios</w:t>
      </w:r>
      <w:r w:rsidR="00914A3A">
        <w:t xml:space="preserve"> which address</w:t>
      </w:r>
      <w:r w:rsidR="00B250B6">
        <w:t xml:space="preserve"> </w:t>
      </w:r>
      <w:r>
        <w:t xml:space="preserve">the existing challenges experienced for Sorrento Pier and its surrounding area. The </w:t>
      </w:r>
      <w:r w:rsidR="005F727D">
        <w:t xml:space="preserve">scenarios </w:t>
      </w:r>
      <w:r>
        <w:t xml:space="preserve">are focused on the </w:t>
      </w:r>
      <w:r w:rsidR="00382AF8">
        <w:t xml:space="preserve">rehabilitation of the Sorrento Pier, </w:t>
      </w:r>
      <w:r w:rsidR="00AD6A1F">
        <w:t xml:space="preserve">improving safety and accessibility, </w:t>
      </w:r>
      <w:r w:rsidR="00382AF8">
        <w:t>provision of berthing for</w:t>
      </w:r>
      <w:r w:rsidR="00AD6A1F">
        <w:t xml:space="preserve"> recreational and</w:t>
      </w:r>
      <w:r w:rsidR="00382AF8">
        <w:t xml:space="preserve"> commercial operators </w:t>
      </w:r>
      <w:r w:rsidR="00AD6A1F">
        <w:t xml:space="preserve">as well as </w:t>
      </w:r>
      <w:r w:rsidR="00382AF8">
        <w:t xml:space="preserve">creation of safe and navigable water for </w:t>
      </w:r>
      <w:proofErr w:type="gramStart"/>
      <w:r w:rsidR="00382AF8">
        <w:t>all of</w:t>
      </w:r>
      <w:proofErr w:type="gramEnd"/>
      <w:r w:rsidR="00382AF8">
        <w:t xml:space="preserve"> the pier users.</w:t>
      </w:r>
      <w:r>
        <w:t xml:space="preserve"> </w:t>
      </w:r>
    </w:p>
    <w:p w14:paraId="4890716D" w14:textId="4C66F259" w:rsidR="00A35EB1" w:rsidRDefault="00A35EB1" w:rsidP="00A35EB1">
      <w:pPr>
        <w:jc w:val="both"/>
        <w:sectPr w:rsidR="00A35EB1" w:rsidSect="003C098C">
          <w:headerReference w:type="even" r:id="rId23"/>
          <w:headerReference w:type="default" r:id="rId24"/>
          <w:footerReference w:type="even" r:id="rId25"/>
          <w:footerReference w:type="default" r:id="rId26"/>
          <w:headerReference w:type="first" r:id="rId27"/>
          <w:footerReference w:type="first" r:id="rId28"/>
          <w:pgSz w:w="11906" w:h="16838"/>
          <w:pgMar w:top="1701" w:right="1134" w:bottom="851" w:left="1134" w:header="709" w:footer="567" w:gutter="0"/>
          <w:cols w:space="708"/>
          <w:titlePg/>
          <w:docGrid w:linePitch="360"/>
        </w:sectPr>
      </w:pPr>
      <w:r>
        <w:t xml:space="preserve">Stakeholder and community input is being sought at key stages of the development of the plan.  </w:t>
      </w:r>
    </w:p>
    <w:sdt>
      <w:sdtPr>
        <w:rPr>
          <w:rFonts w:eastAsia="Times New Roman"/>
          <w:b w:val="0"/>
          <w:bCs w:val="0"/>
          <w:color w:val="000000"/>
          <w:sz w:val="20"/>
          <w:szCs w:val="20"/>
          <w:lang w:val="en-AU" w:eastAsia="en-AU"/>
        </w:rPr>
        <w:id w:val="-1258588408"/>
        <w:docPartObj>
          <w:docPartGallery w:val="Table of Contents"/>
          <w:docPartUnique/>
        </w:docPartObj>
      </w:sdtPr>
      <w:sdtEndPr>
        <w:rPr>
          <w:noProof/>
        </w:rPr>
      </w:sdtEndPr>
      <w:sdtContent>
        <w:p w14:paraId="685C35C4" w14:textId="77777777" w:rsidR="008F7C6F" w:rsidRDefault="008F7C6F">
          <w:pPr>
            <w:pStyle w:val="TOCHeading"/>
          </w:pPr>
          <w:r>
            <w:t>Contents</w:t>
          </w:r>
        </w:p>
        <w:p w14:paraId="37F09728" w14:textId="759ECDB6" w:rsidR="00F56864" w:rsidRDefault="008F7C6F">
          <w:pPr>
            <w:pStyle w:val="TOC1"/>
            <w:rPr>
              <w:rFonts w:eastAsiaTheme="minorEastAsia" w:cstheme="minorBidi"/>
              <w:b w:val="0"/>
              <w:bCs w:val="0"/>
              <w:color w:val="auto"/>
              <w:kern w:val="2"/>
              <w14:ligatures w14:val="standardContextual"/>
            </w:rPr>
          </w:pPr>
          <w:r>
            <w:fldChar w:fldCharType="begin"/>
          </w:r>
          <w:r>
            <w:instrText xml:space="preserve"> TOC \o "1-3" \h \z \u </w:instrText>
          </w:r>
          <w:r>
            <w:fldChar w:fldCharType="separate"/>
          </w:r>
          <w:hyperlink w:anchor="_Toc155796764" w:history="1">
            <w:r w:rsidR="00F56864" w:rsidRPr="00731D1E">
              <w:rPr>
                <w:rStyle w:val="Hyperlink"/>
              </w:rPr>
              <w:t>1</w:t>
            </w:r>
            <w:r w:rsidR="00F56864">
              <w:rPr>
                <w:rFonts w:eastAsiaTheme="minorEastAsia" w:cstheme="minorBidi"/>
                <w:b w:val="0"/>
                <w:bCs w:val="0"/>
                <w:color w:val="auto"/>
                <w:kern w:val="2"/>
                <w14:ligatures w14:val="standardContextual"/>
              </w:rPr>
              <w:tab/>
            </w:r>
            <w:r w:rsidR="00F56864" w:rsidRPr="00731D1E">
              <w:rPr>
                <w:rStyle w:val="Hyperlink"/>
              </w:rPr>
              <w:t>Introduction</w:t>
            </w:r>
            <w:r w:rsidR="00F56864">
              <w:rPr>
                <w:webHidden/>
              </w:rPr>
              <w:tab/>
            </w:r>
            <w:r w:rsidR="00F56864">
              <w:rPr>
                <w:webHidden/>
              </w:rPr>
              <w:fldChar w:fldCharType="begin"/>
            </w:r>
            <w:r w:rsidR="00F56864">
              <w:rPr>
                <w:webHidden/>
              </w:rPr>
              <w:instrText xml:space="preserve"> PAGEREF _Toc155796764 \h </w:instrText>
            </w:r>
            <w:r w:rsidR="00F56864">
              <w:rPr>
                <w:webHidden/>
              </w:rPr>
            </w:r>
            <w:r w:rsidR="00F56864">
              <w:rPr>
                <w:webHidden/>
              </w:rPr>
              <w:fldChar w:fldCharType="separate"/>
            </w:r>
            <w:r w:rsidR="003632DE">
              <w:rPr>
                <w:webHidden/>
              </w:rPr>
              <w:t>6</w:t>
            </w:r>
            <w:r w:rsidR="00F56864">
              <w:rPr>
                <w:webHidden/>
              </w:rPr>
              <w:fldChar w:fldCharType="end"/>
            </w:r>
          </w:hyperlink>
        </w:p>
        <w:p w14:paraId="23E39F4B" w14:textId="2EE10E2A" w:rsidR="00F56864" w:rsidRDefault="00000000">
          <w:pPr>
            <w:pStyle w:val="TOC2"/>
            <w:rPr>
              <w:rFonts w:eastAsiaTheme="minorEastAsia" w:cstheme="minorBidi"/>
              <w:color w:val="auto"/>
              <w:kern w:val="2"/>
              <w:sz w:val="22"/>
              <w:szCs w:val="22"/>
              <w14:ligatures w14:val="standardContextual"/>
            </w:rPr>
          </w:pPr>
          <w:hyperlink w:anchor="_Toc155796765" w:history="1">
            <w:r w:rsidR="00F56864" w:rsidRPr="00731D1E">
              <w:rPr>
                <w:rStyle w:val="Hyperlink"/>
              </w:rPr>
              <w:t>1.1</w:t>
            </w:r>
            <w:r w:rsidR="00F56864">
              <w:rPr>
                <w:rFonts w:eastAsiaTheme="minorEastAsia" w:cstheme="minorBidi"/>
                <w:color w:val="auto"/>
                <w:kern w:val="2"/>
                <w:sz w:val="22"/>
                <w:szCs w:val="22"/>
                <w14:ligatures w14:val="standardContextual"/>
              </w:rPr>
              <w:tab/>
            </w:r>
            <w:r w:rsidR="00F56864" w:rsidRPr="00731D1E">
              <w:rPr>
                <w:rStyle w:val="Hyperlink"/>
              </w:rPr>
              <w:t>Local Port Area Plan</w:t>
            </w:r>
            <w:r w:rsidR="00F56864">
              <w:rPr>
                <w:webHidden/>
              </w:rPr>
              <w:tab/>
            </w:r>
            <w:r w:rsidR="00F56864">
              <w:rPr>
                <w:webHidden/>
              </w:rPr>
              <w:fldChar w:fldCharType="begin"/>
            </w:r>
            <w:r w:rsidR="00F56864">
              <w:rPr>
                <w:webHidden/>
              </w:rPr>
              <w:instrText xml:space="preserve"> PAGEREF _Toc155796765 \h </w:instrText>
            </w:r>
            <w:r w:rsidR="00F56864">
              <w:rPr>
                <w:webHidden/>
              </w:rPr>
            </w:r>
            <w:r w:rsidR="00F56864">
              <w:rPr>
                <w:webHidden/>
              </w:rPr>
              <w:fldChar w:fldCharType="separate"/>
            </w:r>
            <w:r w:rsidR="003632DE">
              <w:rPr>
                <w:webHidden/>
              </w:rPr>
              <w:t>6</w:t>
            </w:r>
            <w:r w:rsidR="00F56864">
              <w:rPr>
                <w:webHidden/>
              </w:rPr>
              <w:fldChar w:fldCharType="end"/>
            </w:r>
          </w:hyperlink>
        </w:p>
        <w:p w14:paraId="6E62B7D7" w14:textId="2EE392E5" w:rsidR="00F56864" w:rsidRDefault="00000000">
          <w:pPr>
            <w:pStyle w:val="TOC2"/>
            <w:rPr>
              <w:rFonts w:eastAsiaTheme="minorEastAsia" w:cstheme="minorBidi"/>
              <w:color w:val="auto"/>
              <w:kern w:val="2"/>
              <w:sz w:val="22"/>
              <w:szCs w:val="22"/>
              <w14:ligatures w14:val="standardContextual"/>
            </w:rPr>
          </w:pPr>
          <w:hyperlink w:anchor="_Toc155796766" w:history="1">
            <w:r w:rsidR="00F56864" w:rsidRPr="00731D1E">
              <w:rPr>
                <w:rStyle w:val="Hyperlink"/>
              </w:rPr>
              <w:t>1.2</w:t>
            </w:r>
            <w:r w:rsidR="00F56864">
              <w:rPr>
                <w:rFonts w:eastAsiaTheme="minorEastAsia" w:cstheme="minorBidi"/>
                <w:color w:val="auto"/>
                <w:kern w:val="2"/>
                <w:sz w:val="22"/>
                <w:szCs w:val="22"/>
                <w14:ligatures w14:val="standardContextual"/>
              </w:rPr>
              <w:tab/>
            </w:r>
            <w:r w:rsidR="00F56864" w:rsidRPr="00731D1E">
              <w:rPr>
                <w:rStyle w:val="Hyperlink"/>
              </w:rPr>
              <w:t>Study Area</w:t>
            </w:r>
            <w:r w:rsidR="00F56864">
              <w:rPr>
                <w:webHidden/>
              </w:rPr>
              <w:tab/>
            </w:r>
            <w:r w:rsidR="00F56864">
              <w:rPr>
                <w:webHidden/>
              </w:rPr>
              <w:fldChar w:fldCharType="begin"/>
            </w:r>
            <w:r w:rsidR="00F56864">
              <w:rPr>
                <w:webHidden/>
              </w:rPr>
              <w:instrText xml:space="preserve"> PAGEREF _Toc155796766 \h </w:instrText>
            </w:r>
            <w:r w:rsidR="00F56864">
              <w:rPr>
                <w:webHidden/>
              </w:rPr>
            </w:r>
            <w:r w:rsidR="00F56864">
              <w:rPr>
                <w:webHidden/>
              </w:rPr>
              <w:fldChar w:fldCharType="separate"/>
            </w:r>
            <w:r w:rsidR="003632DE">
              <w:rPr>
                <w:webHidden/>
              </w:rPr>
              <w:t>6</w:t>
            </w:r>
            <w:r w:rsidR="00F56864">
              <w:rPr>
                <w:webHidden/>
              </w:rPr>
              <w:fldChar w:fldCharType="end"/>
            </w:r>
          </w:hyperlink>
        </w:p>
        <w:p w14:paraId="5C33AAC4" w14:textId="3C638D14" w:rsidR="00F56864" w:rsidRDefault="00000000">
          <w:pPr>
            <w:pStyle w:val="TOC2"/>
            <w:rPr>
              <w:rFonts w:eastAsiaTheme="minorEastAsia" w:cstheme="minorBidi"/>
              <w:color w:val="auto"/>
              <w:kern w:val="2"/>
              <w:sz w:val="22"/>
              <w:szCs w:val="22"/>
              <w14:ligatures w14:val="standardContextual"/>
            </w:rPr>
          </w:pPr>
          <w:hyperlink w:anchor="_Toc155796767" w:history="1">
            <w:r w:rsidR="00F56864" w:rsidRPr="00731D1E">
              <w:rPr>
                <w:rStyle w:val="Hyperlink"/>
              </w:rPr>
              <w:t>1.3</w:t>
            </w:r>
            <w:r w:rsidR="00F56864">
              <w:rPr>
                <w:rFonts w:eastAsiaTheme="minorEastAsia" w:cstheme="minorBidi"/>
                <w:color w:val="auto"/>
                <w:kern w:val="2"/>
                <w:sz w:val="22"/>
                <w:szCs w:val="22"/>
                <w14:ligatures w14:val="standardContextual"/>
              </w:rPr>
              <w:tab/>
            </w:r>
            <w:r w:rsidR="00F56864" w:rsidRPr="00731D1E">
              <w:rPr>
                <w:rStyle w:val="Hyperlink"/>
              </w:rPr>
              <w:t>Purpose and Objectives</w:t>
            </w:r>
            <w:r w:rsidR="00F56864">
              <w:rPr>
                <w:webHidden/>
              </w:rPr>
              <w:tab/>
            </w:r>
            <w:r w:rsidR="00F56864">
              <w:rPr>
                <w:webHidden/>
              </w:rPr>
              <w:fldChar w:fldCharType="begin"/>
            </w:r>
            <w:r w:rsidR="00F56864">
              <w:rPr>
                <w:webHidden/>
              </w:rPr>
              <w:instrText xml:space="preserve"> PAGEREF _Toc155796767 \h </w:instrText>
            </w:r>
            <w:r w:rsidR="00F56864">
              <w:rPr>
                <w:webHidden/>
              </w:rPr>
            </w:r>
            <w:r w:rsidR="00F56864">
              <w:rPr>
                <w:webHidden/>
              </w:rPr>
              <w:fldChar w:fldCharType="separate"/>
            </w:r>
            <w:r w:rsidR="003632DE">
              <w:rPr>
                <w:webHidden/>
              </w:rPr>
              <w:t>7</w:t>
            </w:r>
            <w:r w:rsidR="00F56864">
              <w:rPr>
                <w:webHidden/>
              </w:rPr>
              <w:fldChar w:fldCharType="end"/>
            </w:r>
          </w:hyperlink>
        </w:p>
        <w:p w14:paraId="452AFE30" w14:textId="678D58FE" w:rsidR="00F56864" w:rsidRDefault="00000000">
          <w:pPr>
            <w:pStyle w:val="TOC2"/>
            <w:rPr>
              <w:rFonts w:eastAsiaTheme="minorEastAsia" w:cstheme="minorBidi"/>
              <w:color w:val="auto"/>
              <w:kern w:val="2"/>
              <w:sz w:val="22"/>
              <w:szCs w:val="22"/>
              <w14:ligatures w14:val="standardContextual"/>
            </w:rPr>
          </w:pPr>
          <w:hyperlink w:anchor="_Toc155796768" w:history="1">
            <w:r w:rsidR="00F56864" w:rsidRPr="00731D1E">
              <w:rPr>
                <w:rStyle w:val="Hyperlink"/>
              </w:rPr>
              <w:t>1.4</w:t>
            </w:r>
            <w:r w:rsidR="00F56864">
              <w:rPr>
                <w:rFonts w:eastAsiaTheme="minorEastAsia" w:cstheme="minorBidi"/>
                <w:color w:val="auto"/>
                <w:kern w:val="2"/>
                <w:sz w:val="22"/>
                <w:szCs w:val="22"/>
                <w14:ligatures w14:val="standardContextual"/>
              </w:rPr>
              <w:tab/>
            </w:r>
            <w:r w:rsidR="00F56864" w:rsidRPr="00731D1E">
              <w:rPr>
                <w:rStyle w:val="Hyperlink"/>
              </w:rPr>
              <w:t>Strategic Context</w:t>
            </w:r>
            <w:r w:rsidR="00F56864">
              <w:rPr>
                <w:webHidden/>
              </w:rPr>
              <w:tab/>
            </w:r>
            <w:r w:rsidR="00F56864">
              <w:rPr>
                <w:webHidden/>
              </w:rPr>
              <w:fldChar w:fldCharType="begin"/>
            </w:r>
            <w:r w:rsidR="00F56864">
              <w:rPr>
                <w:webHidden/>
              </w:rPr>
              <w:instrText xml:space="preserve"> PAGEREF _Toc155796768 \h </w:instrText>
            </w:r>
            <w:r w:rsidR="00F56864">
              <w:rPr>
                <w:webHidden/>
              </w:rPr>
            </w:r>
            <w:r w:rsidR="00F56864">
              <w:rPr>
                <w:webHidden/>
              </w:rPr>
              <w:fldChar w:fldCharType="separate"/>
            </w:r>
            <w:r w:rsidR="003632DE">
              <w:rPr>
                <w:webHidden/>
              </w:rPr>
              <w:t>8</w:t>
            </w:r>
            <w:r w:rsidR="00F56864">
              <w:rPr>
                <w:webHidden/>
              </w:rPr>
              <w:fldChar w:fldCharType="end"/>
            </w:r>
          </w:hyperlink>
        </w:p>
        <w:p w14:paraId="1D66613D" w14:textId="60BEC4D6" w:rsidR="00F56864" w:rsidRDefault="00000000">
          <w:pPr>
            <w:pStyle w:val="TOC2"/>
            <w:rPr>
              <w:rFonts w:eastAsiaTheme="minorEastAsia" w:cstheme="minorBidi"/>
              <w:color w:val="auto"/>
              <w:kern w:val="2"/>
              <w:sz w:val="22"/>
              <w:szCs w:val="22"/>
              <w14:ligatures w14:val="standardContextual"/>
            </w:rPr>
          </w:pPr>
          <w:hyperlink w:anchor="_Toc155796769" w:history="1">
            <w:r w:rsidR="00F56864" w:rsidRPr="00731D1E">
              <w:rPr>
                <w:rStyle w:val="Hyperlink"/>
              </w:rPr>
              <w:t>1.5</w:t>
            </w:r>
            <w:r w:rsidR="00F56864">
              <w:rPr>
                <w:rFonts w:eastAsiaTheme="minorEastAsia" w:cstheme="minorBidi"/>
                <w:color w:val="auto"/>
                <w:kern w:val="2"/>
                <w:sz w:val="22"/>
                <w:szCs w:val="22"/>
                <w14:ligatures w14:val="standardContextual"/>
              </w:rPr>
              <w:tab/>
            </w:r>
            <w:r w:rsidR="00F56864" w:rsidRPr="00731D1E">
              <w:rPr>
                <w:rStyle w:val="Hyperlink"/>
              </w:rPr>
              <w:t>Policy Context</w:t>
            </w:r>
            <w:r w:rsidR="00F56864">
              <w:rPr>
                <w:webHidden/>
              </w:rPr>
              <w:tab/>
            </w:r>
            <w:r w:rsidR="00F56864">
              <w:rPr>
                <w:webHidden/>
              </w:rPr>
              <w:fldChar w:fldCharType="begin"/>
            </w:r>
            <w:r w:rsidR="00F56864">
              <w:rPr>
                <w:webHidden/>
              </w:rPr>
              <w:instrText xml:space="preserve"> PAGEREF _Toc155796769 \h </w:instrText>
            </w:r>
            <w:r w:rsidR="00F56864">
              <w:rPr>
                <w:webHidden/>
              </w:rPr>
            </w:r>
            <w:r w:rsidR="00F56864">
              <w:rPr>
                <w:webHidden/>
              </w:rPr>
              <w:fldChar w:fldCharType="separate"/>
            </w:r>
            <w:r w:rsidR="003632DE">
              <w:rPr>
                <w:webHidden/>
              </w:rPr>
              <w:t>8</w:t>
            </w:r>
            <w:r w:rsidR="00F56864">
              <w:rPr>
                <w:webHidden/>
              </w:rPr>
              <w:fldChar w:fldCharType="end"/>
            </w:r>
          </w:hyperlink>
        </w:p>
        <w:p w14:paraId="7BAD26EA" w14:textId="2FD7D186" w:rsidR="00F56864" w:rsidRDefault="00000000">
          <w:pPr>
            <w:pStyle w:val="TOC1"/>
            <w:rPr>
              <w:rFonts w:eastAsiaTheme="minorEastAsia" w:cstheme="minorBidi"/>
              <w:b w:val="0"/>
              <w:bCs w:val="0"/>
              <w:color w:val="auto"/>
              <w:kern w:val="2"/>
              <w14:ligatures w14:val="standardContextual"/>
            </w:rPr>
          </w:pPr>
          <w:hyperlink w:anchor="_Toc155796770" w:history="1">
            <w:r w:rsidR="00F56864" w:rsidRPr="00731D1E">
              <w:rPr>
                <w:rStyle w:val="Hyperlink"/>
              </w:rPr>
              <w:t>2</w:t>
            </w:r>
            <w:r w:rsidR="00F56864">
              <w:rPr>
                <w:rFonts w:eastAsiaTheme="minorEastAsia" w:cstheme="minorBidi"/>
                <w:b w:val="0"/>
                <w:bCs w:val="0"/>
                <w:color w:val="auto"/>
                <w:kern w:val="2"/>
                <w14:ligatures w14:val="standardContextual"/>
              </w:rPr>
              <w:tab/>
            </w:r>
            <w:r w:rsidR="00F56864" w:rsidRPr="00731D1E">
              <w:rPr>
                <w:rStyle w:val="Hyperlink"/>
              </w:rPr>
              <w:t>Background</w:t>
            </w:r>
            <w:r w:rsidR="00F56864">
              <w:rPr>
                <w:webHidden/>
              </w:rPr>
              <w:tab/>
            </w:r>
            <w:r w:rsidR="00F56864">
              <w:rPr>
                <w:webHidden/>
              </w:rPr>
              <w:fldChar w:fldCharType="begin"/>
            </w:r>
            <w:r w:rsidR="00F56864">
              <w:rPr>
                <w:webHidden/>
              </w:rPr>
              <w:instrText xml:space="preserve"> PAGEREF _Toc155796770 \h </w:instrText>
            </w:r>
            <w:r w:rsidR="00F56864">
              <w:rPr>
                <w:webHidden/>
              </w:rPr>
            </w:r>
            <w:r w:rsidR="00F56864">
              <w:rPr>
                <w:webHidden/>
              </w:rPr>
              <w:fldChar w:fldCharType="separate"/>
            </w:r>
            <w:r w:rsidR="003632DE">
              <w:rPr>
                <w:webHidden/>
              </w:rPr>
              <w:t>9</w:t>
            </w:r>
            <w:r w:rsidR="00F56864">
              <w:rPr>
                <w:webHidden/>
              </w:rPr>
              <w:fldChar w:fldCharType="end"/>
            </w:r>
          </w:hyperlink>
        </w:p>
        <w:p w14:paraId="3CBAE355" w14:textId="2C2BA603" w:rsidR="00F56864" w:rsidRDefault="00000000">
          <w:pPr>
            <w:pStyle w:val="TOC2"/>
            <w:rPr>
              <w:rFonts w:eastAsiaTheme="minorEastAsia" w:cstheme="minorBidi"/>
              <w:color w:val="auto"/>
              <w:kern w:val="2"/>
              <w:sz w:val="22"/>
              <w:szCs w:val="22"/>
              <w14:ligatures w14:val="standardContextual"/>
            </w:rPr>
          </w:pPr>
          <w:hyperlink w:anchor="_Toc155796771" w:history="1">
            <w:r w:rsidR="00F56864" w:rsidRPr="00731D1E">
              <w:rPr>
                <w:rStyle w:val="Hyperlink"/>
              </w:rPr>
              <w:t>2.1</w:t>
            </w:r>
            <w:r w:rsidR="00F56864">
              <w:rPr>
                <w:rFonts w:eastAsiaTheme="minorEastAsia" w:cstheme="minorBidi"/>
                <w:color w:val="auto"/>
                <w:kern w:val="2"/>
                <w:sz w:val="22"/>
                <w:szCs w:val="22"/>
                <w14:ligatures w14:val="standardContextual"/>
              </w:rPr>
              <w:tab/>
            </w:r>
            <w:r w:rsidR="00F56864" w:rsidRPr="00731D1E">
              <w:rPr>
                <w:rStyle w:val="Hyperlink"/>
              </w:rPr>
              <w:t>Land Tenure and Planning</w:t>
            </w:r>
            <w:r w:rsidR="00F56864">
              <w:rPr>
                <w:webHidden/>
              </w:rPr>
              <w:tab/>
            </w:r>
            <w:r w:rsidR="00F56864">
              <w:rPr>
                <w:webHidden/>
              </w:rPr>
              <w:fldChar w:fldCharType="begin"/>
            </w:r>
            <w:r w:rsidR="00F56864">
              <w:rPr>
                <w:webHidden/>
              </w:rPr>
              <w:instrText xml:space="preserve"> PAGEREF _Toc155796771 \h </w:instrText>
            </w:r>
            <w:r w:rsidR="00F56864">
              <w:rPr>
                <w:webHidden/>
              </w:rPr>
            </w:r>
            <w:r w:rsidR="00F56864">
              <w:rPr>
                <w:webHidden/>
              </w:rPr>
              <w:fldChar w:fldCharType="separate"/>
            </w:r>
            <w:r w:rsidR="003632DE">
              <w:rPr>
                <w:webHidden/>
              </w:rPr>
              <w:t>9</w:t>
            </w:r>
            <w:r w:rsidR="00F56864">
              <w:rPr>
                <w:webHidden/>
              </w:rPr>
              <w:fldChar w:fldCharType="end"/>
            </w:r>
          </w:hyperlink>
        </w:p>
        <w:p w14:paraId="68B00553" w14:textId="2501A91B" w:rsidR="00F56864" w:rsidRDefault="00000000">
          <w:pPr>
            <w:pStyle w:val="TOC2"/>
            <w:rPr>
              <w:rFonts w:eastAsiaTheme="minorEastAsia" w:cstheme="minorBidi"/>
              <w:color w:val="auto"/>
              <w:kern w:val="2"/>
              <w:sz w:val="22"/>
              <w:szCs w:val="22"/>
              <w14:ligatures w14:val="standardContextual"/>
            </w:rPr>
          </w:pPr>
          <w:hyperlink w:anchor="_Toc155796772" w:history="1">
            <w:r w:rsidR="00F56864" w:rsidRPr="00731D1E">
              <w:rPr>
                <w:rStyle w:val="Hyperlink"/>
              </w:rPr>
              <w:t>2.2</w:t>
            </w:r>
            <w:r w:rsidR="00F56864">
              <w:rPr>
                <w:rFonts w:eastAsiaTheme="minorEastAsia" w:cstheme="minorBidi"/>
                <w:color w:val="auto"/>
                <w:kern w:val="2"/>
                <w:sz w:val="22"/>
                <w:szCs w:val="22"/>
                <w14:ligatures w14:val="standardContextual"/>
              </w:rPr>
              <w:tab/>
            </w:r>
            <w:r w:rsidR="00F56864" w:rsidRPr="00731D1E">
              <w:rPr>
                <w:rStyle w:val="Hyperlink"/>
              </w:rPr>
              <w:t>Pier History</w:t>
            </w:r>
            <w:r w:rsidR="00F56864">
              <w:rPr>
                <w:webHidden/>
              </w:rPr>
              <w:tab/>
            </w:r>
            <w:r w:rsidR="00F56864">
              <w:rPr>
                <w:webHidden/>
              </w:rPr>
              <w:fldChar w:fldCharType="begin"/>
            </w:r>
            <w:r w:rsidR="00F56864">
              <w:rPr>
                <w:webHidden/>
              </w:rPr>
              <w:instrText xml:space="preserve"> PAGEREF _Toc155796772 \h </w:instrText>
            </w:r>
            <w:r w:rsidR="00F56864">
              <w:rPr>
                <w:webHidden/>
              </w:rPr>
            </w:r>
            <w:r w:rsidR="00F56864">
              <w:rPr>
                <w:webHidden/>
              </w:rPr>
              <w:fldChar w:fldCharType="separate"/>
            </w:r>
            <w:r w:rsidR="003632DE">
              <w:rPr>
                <w:webHidden/>
              </w:rPr>
              <w:t>10</w:t>
            </w:r>
            <w:r w:rsidR="00F56864">
              <w:rPr>
                <w:webHidden/>
              </w:rPr>
              <w:fldChar w:fldCharType="end"/>
            </w:r>
          </w:hyperlink>
        </w:p>
        <w:p w14:paraId="43C92C00" w14:textId="513155C9" w:rsidR="00F56864" w:rsidRDefault="00000000">
          <w:pPr>
            <w:pStyle w:val="TOC1"/>
            <w:rPr>
              <w:rFonts w:eastAsiaTheme="minorEastAsia" w:cstheme="minorBidi"/>
              <w:b w:val="0"/>
              <w:bCs w:val="0"/>
              <w:color w:val="auto"/>
              <w:kern w:val="2"/>
              <w14:ligatures w14:val="standardContextual"/>
            </w:rPr>
          </w:pPr>
          <w:hyperlink w:anchor="_Toc155796773" w:history="1">
            <w:r w:rsidR="00F56864" w:rsidRPr="00731D1E">
              <w:rPr>
                <w:rStyle w:val="Hyperlink"/>
              </w:rPr>
              <w:t>3</w:t>
            </w:r>
            <w:r w:rsidR="00F56864">
              <w:rPr>
                <w:rFonts w:eastAsiaTheme="minorEastAsia" w:cstheme="minorBidi"/>
                <w:b w:val="0"/>
                <w:bCs w:val="0"/>
                <w:color w:val="auto"/>
                <w:kern w:val="2"/>
                <w14:ligatures w14:val="standardContextual"/>
              </w:rPr>
              <w:tab/>
            </w:r>
            <w:r w:rsidR="00F56864" w:rsidRPr="00731D1E">
              <w:rPr>
                <w:rStyle w:val="Hyperlink"/>
              </w:rPr>
              <w:t>Existing Conditions</w:t>
            </w:r>
            <w:r w:rsidR="00F56864">
              <w:rPr>
                <w:webHidden/>
              </w:rPr>
              <w:tab/>
            </w:r>
            <w:r w:rsidR="00F56864">
              <w:rPr>
                <w:webHidden/>
              </w:rPr>
              <w:fldChar w:fldCharType="begin"/>
            </w:r>
            <w:r w:rsidR="00F56864">
              <w:rPr>
                <w:webHidden/>
              </w:rPr>
              <w:instrText xml:space="preserve"> PAGEREF _Toc155796773 \h </w:instrText>
            </w:r>
            <w:r w:rsidR="00F56864">
              <w:rPr>
                <w:webHidden/>
              </w:rPr>
            </w:r>
            <w:r w:rsidR="00F56864">
              <w:rPr>
                <w:webHidden/>
              </w:rPr>
              <w:fldChar w:fldCharType="separate"/>
            </w:r>
            <w:r w:rsidR="003632DE">
              <w:rPr>
                <w:webHidden/>
              </w:rPr>
              <w:t>12</w:t>
            </w:r>
            <w:r w:rsidR="00F56864">
              <w:rPr>
                <w:webHidden/>
              </w:rPr>
              <w:fldChar w:fldCharType="end"/>
            </w:r>
          </w:hyperlink>
        </w:p>
        <w:p w14:paraId="17A9D697" w14:textId="73EAFE00" w:rsidR="00F56864" w:rsidRDefault="00000000">
          <w:pPr>
            <w:pStyle w:val="TOC2"/>
            <w:rPr>
              <w:rFonts w:eastAsiaTheme="minorEastAsia" w:cstheme="minorBidi"/>
              <w:color w:val="auto"/>
              <w:kern w:val="2"/>
              <w:sz w:val="22"/>
              <w:szCs w:val="22"/>
              <w14:ligatures w14:val="standardContextual"/>
            </w:rPr>
          </w:pPr>
          <w:hyperlink w:anchor="_Toc155796774" w:history="1">
            <w:r w:rsidR="00F56864" w:rsidRPr="00731D1E">
              <w:rPr>
                <w:rStyle w:val="Hyperlink"/>
              </w:rPr>
              <w:t>3.1</w:t>
            </w:r>
            <w:r w:rsidR="00F56864">
              <w:rPr>
                <w:rFonts w:eastAsiaTheme="minorEastAsia" w:cstheme="minorBidi"/>
                <w:color w:val="auto"/>
                <w:kern w:val="2"/>
                <w:sz w:val="22"/>
                <w:szCs w:val="22"/>
                <w14:ligatures w14:val="standardContextual"/>
              </w:rPr>
              <w:tab/>
            </w:r>
            <w:r w:rsidR="00F56864" w:rsidRPr="00731D1E">
              <w:rPr>
                <w:rStyle w:val="Hyperlink"/>
              </w:rPr>
              <w:t>Local Port Features</w:t>
            </w:r>
            <w:r w:rsidR="00F56864">
              <w:rPr>
                <w:webHidden/>
              </w:rPr>
              <w:tab/>
            </w:r>
            <w:r w:rsidR="00F56864">
              <w:rPr>
                <w:webHidden/>
              </w:rPr>
              <w:fldChar w:fldCharType="begin"/>
            </w:r>
            <w:r w:rsidR="00F56864">
              <w:rPr>
                <w:webHidden/>
              </w:rPr>
              <w:instrText xml:space="preserve"> PAGEREF _Toc155796774 \h </w:instrText>
            </w:r>
            <w:r w:rsidR="00F56864">
              <w:rPr>
                <w:webHidden/>
              </w:rPr>
            </w:r>
            <w:r w:rsidR="00F56864">
              <w:rPr>
                <w:webHidden/>
              </w:rPr>
              <w:fldChar w:fldCharType="separate"/>
            </w:r>
            <w:r w:rsidR="003632DE">
              <w:rPr>
                <w:webHidden/>
              </w:rPr>
              <w:t>12</w:t>
            </w:r>
            <w:r w:rsidR="00F56864">
              <w:rPr>
                <w:webHidden/>
              </w:rPr>
              <w:fldChar w:fldCharType="end"/>
            </w:r>
          </w:hyperlink>
        </w:p>
        <w:p w14:paraId="699A297B" w14:textId="5F620FCF" w:rsidR="00F56864" w:rsidRDefault="00000000">
          <w:pPr>
            <w:pStyle w:val="TOC2"/>
            <w:rPr>
              <w:rFonts w:eastAsiaTheme="minorEastAsia" w:cstheme="minorBidi"/>
              <w:color w:val="auto"/>
              <w:kern w:val="2"/>
              <w:sz w:val="22"/>
              <w:szCs w:val="22"/>
              <w14:ligatures w14:val="standardContextual"/>
            </w:rPr>
          </w:pPr>
          <w:hyperlink w:anchor="_Toc155796775" w:history="1">
            <w:r w:rsidR="00F56864" w:rsidRPr="00731D1E">
              <w:rPr>
                <w:rStyle w:val="Hyperlink"/>
              </w:rPr>
              <w:t>3.2</w:t>
            </w:r>
            <w:r w:rsidR="00F56864">
              <w:rPr>
                <w:rFonts w:eastAsiaTheme="minorEastAsia" w:cstheme="minorBidi"/>
                <w:color w:val="auto"/>
                <w:kern w:val="2"/>
                <w:sz w:val="22"/>
                <w:szCs w:val="22"/>
                <w14:ligatures w14:val="standardContextual"/>
              </w:rPr>
              <w:tab/>
            </w:r>
            <w:r w:rsidR="00F56864" w:rsidRPr="00731D1E">
              <w:rPr>
                <w:rStyle w:val="Hyperlink"/>
              </w:rPr>
              <w:t>Bathymetric Survey</w:t>
            </w:r>
            <w:r w:rsidR="00F56864">
              <w:rPr>
                <w:webHidden/>
              </w:rPr>
              <w:tab/>
            </w:r>
            <w:r w:rsidR="00F56864">
              <w:rPr>
                <w:webHidden/>
              </w:rPr>
              <w:fldChar w:fldCharType="begin"/>
            </w:r>
            <w:r w:rsidR="00F56864">
              <w:rPr>
                <w:webHidden/>
              </w:rPr>
              <w:instrText xml:space="preserve"> PAGEREF _Toc155796775 \h </w:instrText>
            </w:r>
            <w:r w:rsidR="00F56864">
              <w:rPr>
                <w:webHidden/>
              </w:rPr>
            </w:r>
            <w:r w:rsidR="00F56864">
              <w:rPr>
                <w:webHidden/>
              </w:rPr>
              <w:fldChar w:fldCharType="separate"/>
            </w:r>
            <w:r w:rsidR="003632DE">
              <w:rPr>
                <w:webHidden/>
              </w:rPr>
              <w:t>12</w:t>
            </w:r>
            <w:r w:rsidR="00F56864">
              <w:rPr>
                <w:webHidden/>
              </w:rPr>
              <w:fldChar w:fldCharType="end"/>
            </w:r>
          </w:hyperlink>
        </w:p>
        <w:p w14:paraId="5A365096" w14:textId="79D81C64" w:rsidR="00F56864" w:rsidRDefault="00000000">
          <w:pPr>
            <w:pStyle w:val="TOC2"/>
            <w:rPr>
              <w:rFonts w:eastAsiaTheme="minorEastAsia" w:cstheme="minorBidi"/>
              <w:color w:val="auto"/>
              <w:kern w:val="2"/>
              <w:sz w:val="22"/>
              <w:szCs w:val="22"/>
              <w14:ligatures w14:val="standardContextual"/>
            </w:rPr>
          </w:pPr>
          <w:hyperlink w:anchor="_Toc155796776" w:history="1">
            <w:r w:rsidR="00F56864" w:rsidRPr="00731D1E">
              <w:rPr>
                <w:rStyle w:val="Hyperlink"/>
              </w:rPr>
              <w:t>3.3</w:t>
            </w:r>
            <w:r w:rsidR="00F56864">
              <w:rPr>
                <w:rFonts w:eastAsiaTheme="minorEastAsia" w:cstheme="minorBidi"/>
                <w:color w:val="auto"/>
                <w:kern w:val="2"/>
                <w:sz w:val="22"/>
                <w:szCs w:val="22"/>
                <w14:ligatures w14:val="standardContextual"/>
              </w:rPr>
              <w:tab/>
            </w:r>
            <w:r w:rsidR="00F56864" w:rsidRPr="00731D1E">
              <w:rPr>
                <w:rStyle w:val="Hyperlink"/>
              </w:rPr>
              <w:t>Metocean Conditions</w:t>
            </w:r>
            <w:r w:rsidR="00F56864">
              <w:rPr>
                <w:webHidden/>
              </w:rPr>
              <w:tab/>
            </w:r>
            <w:r w:rsidR="00F56864">
              <w:rPr>
                <w:webHidden/>
              </w:rPr>
              <w:fldChar w:fldCharType="begin"/>
            </w:r>
            <w:r w:rsidR="00F56864">
              <w:rPr>
                <w:webHidden/>
              </w:rPr>
              <w:instrText xml:space="preserve"> PAGEREF _Toc155796776 \h </w:instrText>
            </w:r>
            <w:r w:rsidR="00F56864">
              <w:rPr>
                <w:webHidden/>
              </w:rPr>
            </w:r>
            <w:r w:rsidR="00F56864">
              <w:rPr>
                <w:webHidden/>
              </w:rPr>
              <w:fldChar w:fldCharType="separate"/>
            </w:r>
            <w:r w:rsidR="003632DE">
              <w:rPr>
                <w:webHidden/>
              </w:rPr>
              <w:t>13</w:t>
            </w:r>
            <w:r w:rsidR="00F56864">
              <w:rPr>
                <w:webHidden/>
              </w:rPr>
              <w:fldChar w:fldCharType="end"/>
            </w:r>
          </w:hyperlink>
        </w:p>
        <w:p w14:paraId="70BE82D3" w14:textId="38DC8642" w:rsidR="00F56864" w:rsidRDefault="00000000">
          <w:pPr>
            <w:pStyle w:val="TOC2"/>
            <w:rPr>
              <w:rFonts w:eastAsiaTheme="minorEastAsia" w:cstheme="minorBidi"/>
              <w:color w:val="auto"/>
              <w:kern w:val="2"/>
              <w:sz w:val="22"/>
              <w:szCs w:val="22"/>
              <w14:ligatures w14:val="standardContextual"/>
            </w:rPr>
          </w:pPr>
          <w:hyperlink w:anchor="_Toc155796777" w:history="1">
            <w:r w:rsidR="00F56864" w:rsidRPr="00731D1E">
              <w:rPr>
                <w:rStyle w:val="Hyperlink"/>
              </w:rPr>
              <w:t>3.4</w:t>
            </w:r>
            <w:r w:rsidR="00F56864">
              <w:rPr>
                <w:rFonts w:eastAsiaTheme="minorEastAsia" w:cstheme="minorBidi"/>
                <w:color w:val="auto"/>
                <w:kern w:val="2"/>
                <w:sz w:val="22"/>
                <w:szCs w:val="22"/>
                <w14:ligatures w14:val="standardContextual"/>
              </w:rPr>
              <w:tab/>
            </w:r>
            <w:r w:rsidR="00F56864" w:rsidRPr="00731D1E">
              <w:rPr>
                <w:rStyle w:val="Hyperlink"/>
              </w:rPr>
              <w:t>Coastal Process and Sedimentation</w:t>
            </w:r>
            <w:r w:rsidR="00F56864">
              <w:rPr>
                <w:webHidden/>
              </w:rPr>
              <w:tab/>
            </w:r>
            <w:r w:rsidR="00F56864">
              <w:rPr>
                <w:webHidden/>
              </w:rPr>
              <w:fldChar w:fldCharType="begin"/>
            </w:r>
            <w:r w:rsidR="00F56864">
              <w:rPr>
                <w:webHidden/>
              </w:rPr>
              <w:instrText xml:space="preserve"> PAGEREF _Toc155796777 \h </w:instrText>
            </w:r>
            <w:r w:rsidR="00F56864">
              <w:rPr>
                <w:webHidden/>
              </w:rPr>
            </w:r>
            <w:r w:rsidR="00F56864">
              <w:rPr>
                <w:webHidden/>
              </w:rPr>
              <w:fldChar w:fldCharType="separate"/>
            </w:r>
            <w:r w:rsidR="003632DE">
              <w:rPr>
                <w:webHidden/>
              </w:rPr>
              <w:t>13</w:t>
            </w:r>
            <w:r w:rsidR="00F56864">
              <w:rPr>
                <w:webHidden/>
              </w:rPr>
              <w:fldChar w:fldCharType="end"/>
            </w:r>
          </w:hyperlink>
        </w:p>
        <w:p w14:paraId="57ADCDEA" w14:textId="3ECF96C6" w:rsidR="00F56864" w:rsidRDefault="00000000">
          <w:pPr>
            <w:pStyle w:val="TOC2"/>
            <w:rPr>
              <w:rFonts w:eastAsiaTheme="minorEastAsia" w:cstheme="minorBidi"/>
              <w:color w:val="auto"/>
              <w:kern w:val="2"/>
              <w:sz w:val="22"/>
              <w:szCs w:val="22"/>
              <w14:ligatures w14:val="standardContextual"/>
            </w:rPr>
          </w:pPr>
          <w:hyperlink w:anchor="_Toc155796778" w:history="1">
            <w:r w:rsidR="00F56864" w:rsidRPr="00731D1E">
              <w:rPr>
                <w:rStyle w:val="Hyperlink"/>
              </w:rPr>
              <w:t>3.5</w:t>
            </w:r>
            <w:r w:rsidR="00F56864">
              <w:rPr>
                <w:rFonts w:eastAsiaTheme="minorEastAsia" w:cstheme="minorBidi"/>
                <w:color w:val="auto"/>
                <w:kern w:val="2"/>
                <w:sz w:val="22"/>
                <w:szCs w:val="22"/>
                <w14:ligatures w14:val="standardContextual"/>
              </w:rPr>
              <w:tab/>
            </w:r>
            <w:r w:rsidR="00F56864" w:rsidRPr="00731D1E">
              <w:rPr>
                <w:rStyle w:val="Hyperlink"/>
              </w:rPr>
              <w:t>Sea Level Rise</w:t>
            </w:r>
            <w:r w:rsidR="00F56864">
              <w:rPr>
                <w:webHidden/>
              </w:rPr>
              <w:tab/>
            </w:r>
            <w:r w:rsidR="00F56864">
              <w:rPr>
                <w:webHidden/>
              </w:rPr>
              <w:fldChar w:fldCharType="begin"/>
            </w:r>
            <w:r w:rsidR="00F56864">
              <w:rPr>
                <w:webHidden/>
              </w:rPr>
              <w:instrText xml:space="preserve"> PAGEREF _Toc155796778 \h </w:instrText>
            </w:r>
            <w:r w:rsidR="00F56864">
              <w:rPr>
                <w:webHidden/>
              </w:rPr>
            </w:r>
            <w:r w:rsidR="00F56864">
              <w:rPr>
                <w:webHidden/>
              </w:rPr>
              <w:fldChar w:fldCharType="separate"/>
            </w:r>
            <w:r w:rsidR="003632DE">
              <w:rPr>
                <w:webHidden/>
              </w:rPr>
              <w:t>13</w:t>
            </w:r>
            <w:r w:rsidR="00F56864">
              <w:rPr>
                <w:webHidden/>
              </w:rPr>
              <w:fldChar w:fldCharType="end"/>
            </w:r>
          </w:hyperlink>
        </w:p>
        <w:p w14:paraId="41C16E30" w14:textId="44A57ECB" w:rsidR="00F56864" w:rsidRDefault="00000000">
          <w:pPr>
            <w:pStyle w:val="TOC2"/>
            <w:rPr>
              <w:rFonts w:eastAsiaTheme="minorEastAsia" w:cstheme="minorBidi"/>
              <w:color w:val="auto"/>
              <w:kern w:val="2"/>
              <w:sz w:val="22"/>
              <w:szCs w:val="22"/>
              <w14:ligatures w14:val="standardContextual"/>
            </w:rPr>
          </w:pPr>
          <w:hyperlink w:anchor="_Toc155796779" w:history="1">
            <w:r w:rsidR="00F56864" w:rsidRPr="00731D1E">
              <w:rPr>
                <w:rStyle w:val="Hyperlink"/>
              </w:rPr>
              <w:t>3.6</w:t>
            </w:r>
            <w:r w:rsidR="00F56864">
              <w:rPr>
                <w:rFonts w:eastAsiaTheme="minorEastAsia" w:cstheme="minorBidi"/>
                <w:color w:val="auto"/>
                <w:kern w:val="2"/>
                <w:sz w:val="22"/>
                <w:szCs w:val="22"/>
                <w14:ligatures w14:val="standardContextual"/>
              </w:rPr>
              <w:tab/>
            </w:r>
            <w:r w:rsidR="00F56864" w:rsidRPr="00731D1E">
              <w:rPr>
                <w:rStyle w:val="Hyperlink"/>
              </w:rPr>
              <w:t>Sorrento Pier</w:t>
            </w:r>
            <w:r w:rsidR="00F56864">
              <w:rPr>
                <w:webHidden/>
              </w:rPr>
              <w:tab/>
            </w:r>
            <w:r w:rsidR="00F56864">
              <w:rPr>
                <w:webHidden/>
              </w:rPr>
              <w:fldChar w:fldCharType="begin"/>
            </w:r>
            <w:r w:rsidR="00F56864">
              <w:rPr>
                <w:webHidden/>
              </w:rPr>
              <w:instrText xml:space="preserve"> PAGEREF _Toc155796779 \h </w:instrText>
            </w:r>
            <w:r w:rsidR="00F56864">
              <w:rPr>
                <w:webHidden/>
              </w:rPr>
            </w:r>
            <w:r w:rsidR="00F56864">
              <w:rPr>
                <w:webHidden/>
              </w:rPr>
              <w:fldChar w:fldCharType="separate"/>
            </w:r>
            <w:r w:rsidR="003632DE">
              <w:rPr>
                <w:webHidden/>
              </w:rPr>
              <w:t>14</w:t>
            </w:r>
            <w:r w:rsidR="00F56864">
              <w:rPr>
                <w:webHidden/>
              </w:rPr>
              <w:fldChar w:fldCharType="end"/>
            </w:r>
          </w:hyperlink>
        </w:p>
        <w:p w14:paraId="34ACFBA8" w14:textId="7A8E1C7E" w:rsidR="00F56864" w:rsidRDefault="00000000">
          <w:pPr>
            <w:pStyle w:val="TOC2"/>
            <w:rPr>
              <w:rFonts w:eastAsiaTheme="minorEastAsia" w:cstheme="minorBidi"/>
              <w:color w:val="auto"/>
              <w:kern w:val="2"/>
              <w:sz w:val="22"/>
              <w:szCs w:val="22"/>
              <w14:ligatures w14:val="standardContextual"/>
            </w:rPr>
          </w:pPr>
          <w:hyperlink w:anchor="_Toc155796780" w:history="1">
            <w:r w:rsidR="00F56864" w:rsidRPr="00731D1E">
              <w:rPr>
                <w:rStyle w:val="Hyperlink"/>
              </w:rPr>
              <w:t>3.7</w:t>
            </w:r>
            <w:r w:rsidR="00F56864">
              <w:rPr>
                <w:rFonts w:eastAsiaTheme="minorEastAsia" w:cstheme="minorBidi"/>
                <w:color w:val="auto"/>
                <w:kern w:val="2"/>
                <w:sz w:val="22"/>
                <w:szCs w:val="22"/>
                <w14:ligatures w14:val="standardContextual"/>
              </w:rPr>
              <w:tab/>
            </w:r>
            <w:r w:rsidR="00F56864" w:rsidRPr="00731D1E">
              <w:rPr>
                <w:rStyle w:val="Hyperlink"/>
              </w:rPr>
              <w:t>Sorrento Pier Shed</w:t>
            </w:r>
            <w:r w:rsidR="00F56864">
              <w:rPr>
                <w:webHidden/>
              </w:rPr>
              <w:tab/>
            </w:r>
            <w:r w:rsidR="00F56864">
              <w:rPr>
                <w:webHidden/>
              </w:rPr>
              <w:fldChar w:fldCharType="begin"/>
            </w:r>
            <w:r w:rsidR="00F56864">
              <w:rPr>
                <w:webHidden/>
              </w:rPr>
              <w:instrText xml:space="preserve"> PAGEREF _Toc155796780 \h </w:instrText>
            </w:r>
            <w:r w:rsidR="00F56864">
              <w:rPr>
                <w:webHidden/>
              </w:rPr>
            </w:r>
            <w:r w:rsidR="00F56864">
              <w:rPr>
                <w:webHidden/>
              </w:rPr>
              <w:fldChar w:fldCharType="separate"/>
            </w:r>
            <w:r w:rsidR="003632DE">
              <w:rPr>
                <w:webHidden/>
              </w:rPr>
              <w:t>16</w:t>
            </w:r>
            <w:r w:rsidR="00F56864">
              <w:rPr>
                <w:webHidden/>
              </w:rPr>
              <w:fldChar w:fldCharType="end"/>
            </w:r>
          </w:hyperlink>
        </w:p>
        <w:p w14:paraId="6B3F3C29" w14:textId="35E0AA6F" w:rsidR="00F56864" w:rsidRDefault="00000000">
          <w:pPr>
            <w:pStyle w:val="TOC2"/>
            <w:rPr>
              <w:rFonts w:eastAsiaTheme="minorEastAsia" w:cstheme="minorBidi"/>
              <w:color w:val="auto"/>
              <w:kern w:val="2"/>
              <w:sz w:val="22"/>
              <w:szCs w:val="22"/>
              <w14:ligatures w14:val="standardContextual"/>
            </w:rPr>
          </w:pPr>
          <w:hyperlink w:anchor="_Toc155796781" w:history="1">
            <w:r w:rsidR="00F56864" w:rsidRPr="00731D1E">
              <w:rPr>
                <w:rStyle w:val="Hyperlink"/>
              </w:rPr>
              <w:t>3.8</w:t>
            </w:r>
            <w:r w:rsidR="00F56864">
              <w:rPr>
                <w:rFonts w:eastAsiaTheme="minorEastAsia" w:cstheme="minorBidi"/>
                <w:color w:val="auto"/>
                <w:kern w:val="2"/>
                <w:sz w:val="22"/>
                <w:szCs w:val="22"/>
                <w14:ligatures w14:val="standardContextual"/>
              </w:rPr>
              <w:tab/>
            </w:r>
            <w:r w:rsidR="00F56864" w:rsidRPr="00731D1E">
              <w:rPr>
                <w:rStyle w:val="Hyperlink"/>
              </w:rPr>
              <w:t>Navigation and Channels</w:t>
            </w:r>
            <w:r w:rsidR="00F56864">
              <w:rPr>
                <w:webHidden/>
              </w:rPr>
              <w:tab/>
            </w:r>
            <w:r w:rsidR="00F56864">
              <w:rPr>
                <w:webHidden/>
              </w:rPr>
              <w:fldChar w:fldCharType="begin"/>
            </w:r>
            <w:r w:rsidR="00F56864">
              <w:rPr>
                <w:webHidden/>
              </w:rPr>
              <w:instrText xml:space="preserve"> PAGEREF _Toc155796781 \h </w:instrText>
            </w:r>
            <w:r w:rsidR="00F56864">
              <w:rPr>
                <w:webHidden/>
              </w:rPr>
            </w:r>
            <w:r w:rsidR="00F56864">
              <w:rPr>
                <w:webHidden/>
              </w:rPr>
              <w:fldChar w:fldCharType="separate"/>
            </w:r>
            <w:r w:rsidR="003632DE">
              <w:rPr>
                <w:webHidden/>
              </w:rPr>
              <w:t>16</w:t>
            </w:r>
            <w:r w:rsidR="00F56864">
              <w:rPr>
                <w:webHidden/>
              </w:rPr>
              <w:fldChar w:fldCharType="end"/>
            </w:r>
          </w:hyperlink>
        </w:p>
        <w:p w14:paraId="73F3F2D1" w14:textId="56C23B4C" w:rsidR="00F56864" w:rsidRDefault="00000000">
          <w:pPr>
            <w:pStyle w:val="TOC2"/>
            <w:rPr>
              <w:rFonts w:eastAsiaTheme="minorEastAsia" w:cstheme="minorBidi"/>
              <w:color w:val="auto"/>
              <w:kern w:val="2"/>
              <w:sz w:val="22"/>
              <w:szCs w:val="22"/>
              <w14:ligatures w14:val="standardContextual"/>
            </w:rPr>
          </w:pPr>
          <w:hyperlink w:anchor="_Toc155796782" w:history="1">
            <w:r w:rsidR="00F56864" w:rsidRPr="00731D1E">
              <w:rPr>
                <w:rStyle w:val="Hyperlink"/>
              </w:rPr>
              <w:t>3.9</w:t>
            </w:r>
            <w:r w:rsidR="00F56864">
              <w:rPr>
                <w:rFonts w:eastAsiaTheme="minorEastAsia" w:cstheme="minorBidi"/>
                <w:color w:val="auto"/>
                <w:kern w:val="2"/>
                <w:sz w:val="22"/>
                <w:szCs w:val="22"/>
                <w14:ligatures w14:val="standardContextual"/>
              </w:rPr>
              <w:tab/>
            </w:r>
            <w:r w:rsidR="00F56864" w:rsidRPr="00731D1E">
              <w:rPr>
                <w:rStyle w:val="Hyperlink"/>
              </w:rPr>
              <w:t>Sorrento Ferry Berth and Terminal</w:t>
            </w:r>
            <w:r w:rsidR="00F56864">
              <w:rPr>
                <w:webHidden/>
              </w:rPr>
              <w:tab/>
            </w:r>
            <w:r w:rsidR="00F56864">
              <w:rPr>
                <w:webHidden/>
              </w:rPr>
              <w:fldChar w:fldCharType="begin"/>
            </w:r>
            <w:r w:rsidR="00F56864">
              <w:rPr>
                <w:webHidden/>
              </w:rPr>
              <w:instrText xml:space="preserve"> PAGEREF _Toc155796782 \h </w:instrText>
            </w:r>
            <w:r w:rsidR="00F56864">
              <w:rPr>
                <w:webHidden/>
              </w:rPr>
            </w:r>
            <w:r w:rsidR="00F56864">
              <w:rPr>
                <w:webHidden/>
              </w:rPr>
              <w:fldChar w:fldCharType="separate"/>
            </w:r>
            <w:r w:rsidR="003632DE">
              <w:rPr>
                <w:webHidden/>
              </w:rPr>
              <w:t>17</w:t>
            </w:r>
            <w:r w:rsidR="00F56864">
              <w:rPr>
                <w:webHidden/>
              </w:rPr>
              <w:fldChar w:fldCharType="end"/>
            </w:r>
          </w:hyperlink>
        </w:p>
        <w:p w14:paraId="70B73AED" w14:textId="18C6BE63" w:rsidR="00F56864" w:rsidRDefault="00000000">
          <w:pPr>
            <w:pStyle w:val="TOC2"/>
            <w:rPr>
              <w:rFonts w:eastAsiaTheme="minorEastAsia" w:cstheme="minorBidi"/>
              <w:color w:val="auto"/>
              <w:kern w:val="2"/>
              <w:sz w:val="22"/>
              <w:szCs w:val="22"/>
              <w14:ligatures w14:val="standardContextual"/>
            </w:rPr>
          </w:pPr>
          <w:hyperlink w:anchor="_Toc155796783" w:history="1">
            <w:r w:rsidR="00F56864" w:rsidRPr="00731D1E">
              <w:rPr>
                <w:rStyle w:val="Hyperlink"/>
              </w:rPr>
              <w:t>3.10</w:t>
            </w:r>
            <w:r w:rsidR="00F56864">
              <w:rPr>
                <w:rFonts w:eastAsiaTheme="minorEastAsia" w:cstheme="minorBidi"/>
                <w:color w:val="auto"/>
                <w:kern w:val="2"/>
                <w:sz w:val="22"/>
                <w:szCs w:val="22"/>
                <w14:ligatures w14:val="standardContextual"/>
              </w:rPr>
              <w:tab/>
            </w:r>
            <w:r w:rsidR="00F56864" w:rsidRPr="00731D1E">
              <w:rPr>
                <w:rStyle w:val="Hyperlink"/>
              </w:rPr>
              <w:t>Sorrento Public Boat Ramp</w:t>
            </w:r>
            <w:r w:rsidR="00F56864">
              <w:rPr>
                <w:webHidden/>
              </w:rPr>
              <w:tab/>
            </w:r>
            <w:r w:rsidR="00F56864">
              <w:rPr>
                <w:webHidden/>
              </w:rPr>
              <w:fldChar w:fldCharType="begin"/>
            </w:r>
            <w:r w:rsidR="00F56864">
              <w:rPr>
                <w:webHidden/>
              </w:rPr>
              <w:instrText xml:space="preserve"> PAGEREF _Toc155796783 \h </w:instrText>
            </w:r>
            <w:r w:rsidR="00F56864">
              <w:rPr>
                <w:webHidden/>
              </w:rPr>
            </w:r>
            <w:r w:rsidR="00F56864">
              <w:rPr>
                <w:webHidden/>
              </w:rPr>
              <w:fldChar w:fldCharType="separate"/>
            </w:r>
            <w:r w:rsidR="003632DE">
              <w:rPr>
                <w:webHidden/>
              </w:rPr>
              <w:t>18</w:t>
            </w:r>
            <w:r w:rsidR="00F56864">
              <w:rPr>
                <w:webHidden/>
              </w:rPr>
              <w:fldChar w:fldCharType="end"/>
            </w:r>
          </w:hyperlink>
        </w:p>
        <w:p w14:paraId="405C91CE" w14:textId="7C07A53C" w:rsidR="00F56864" w:rsidRDefault="00000000">
          <w:pPr>
            <w:pStyle w:val="TOC2"/>
            <w:rPr>
              <w:rFonts w:eastAsiaTheme="minorEastAsia" w:cstheme="minorBidi"/>
              <w:color w:val="auto"/>
              <w:kern w:val="2"/>
              <w:sz w:val="22"/>
              <w:szCs w:val="22"/>
              <w14:ligatures w14:val="standardContextual"/>
            </w:rPr>
          </w:pPr>
          <w:hyperlink w:anchor="_Toc155796784" w:history="1">
            <w:r w:rsidR="00F56864" w:rsidRPr="00731D1E">
              <w:rPr>
                <w:rStyle w:val="Hyperlink"/>
              </w:rPr>
              <w:t>3.11</w:t>
            </w:r>
            <w:r w:rsidR="00F56864">
              <w:rPr>
                <w:rFonts w:eastAsiaTheme="minorEastAsia" w:cstheme="minorBidi"/>
                <w:color w:val="auto"/>
                <w:kern w:val="2"/>
                <w:sz w:val="22"/>
                <w:szCs w:val="22"/>
                <w14:ligatures w14:val="standardContextual"/>
              </w:rPr>
              <w:tab/>
            </w:r>
            <w:r w:rsidR="00F56864" w:rsidRPr="00731D1E">
              <w:rPr>
                <w:rStyle w:val="Hyperlink"/>
              </w:rPr>
              <w:t>Swing Moorings</w:t>
            </w:r>
            <w:r w:rsidR="00F56864">
              <w:rPr>
                <w:webHidden/>
              </w:rPr>
              <w:tab/>
            </w:r>
            <w:r w:rsidR="00F56864">
              <w:rPr>
                <w:webHidden/>
              </w:rPr>
              <w:fldChar w:fldCharType="begin"/>
            </w:r>
            <w:r w:rsidR="00F56864">
              <w:rPr>
                <w:webHidden/>
              </w:rPr>
              <w:instrText xml:space="preserve"> PAGEREF _Toc155796784 \h </w:instrText>
            </w:r>
            <w:r w:rsidR="00F56864">
              <w:rPr>
                <w:webHidden/>
              </w:rPr>
            </w:r>
            <w:r w:rsidR="00F56864">
              <w:rPr>
                <w:webHidden/>
              </w:rPr>
              <w:fldChar w:fldCharType="separate"/>
            </w:r>
            <w:r w:rsidR="003632DE">
              <w:rPr>
                <w:webHidden/>
              </w:rPr>
              <w:t>18</w:t>
            </w:r>
            <w:r w:rsidR="00F56864">
              <w:rPr>
                <w:webHidden/>
              </w:rPr>
              <w:fldChar w:fldCharType="end"/>
            </w:r>
          </w:hyperlink>
        </w:p>
        <w:p w14:paraId="3A52617B" w14:textId="57506797" w:rsidR="00F56864" w:rsidRDefault="00000000">
          <w:pPr>
            <w:pStyle w:val="TOC1"/>
            <w:rPr>
              <w:rFonts w:eastAsiaTheme="minorEastAsia" w:cstheme="minorBidi"/>
              <w:b w:val="0"/>
              <w:bCs w:val="0"/>
              <w:color w:val="auto"/>
              <w:kern w:val="2"/>
              <w14:ligatures w14:val="standardContextual"/>
            </w:rPr>
          </w:pPr>
          <w:hyperlink w:anchor="_Toc155796785" w:history="1">
            <w:r w:rsidR="00F56864" w:rsidRPr="00731D1E">
              <w:rPr>
                <w:rStyle w:val="Hyperlink"/>
              </w:rPr>
              <w:t>4</w:t>
            </w:r>
            <w:r w:rsidR="00F56864">
              <w:rPr>
                <w:rFonts w:eastAsiaTheme="minorEastAsia" w:cstheme="minorBidi"/>
                <w:b w:val="0"/>
                <w:bCs w:val="0"/>
                <w:color w:val="auto"/>
                <w:kern w:val="2"/>
                <w14:ligatures w14:val="standardContextual"/>
              </w:rPr>
              <w:tab/>
            </w:r>
            <w:r w:rsidR="00F56864" w:rsidRPr="00731D1E">
              <w:rPr>
                <w:rStyle w:val="Hyperlink"/>
              </w:rPr>
              <w:t>Stakeholder and Community Insights</w:t>
            </w:r>
            <w:r w:rsidR="00F56864">
              <w:rPr>
                <w:webHidden/>
              </w:rPr>
              <w:tab/>
            </w:r>
            <w:r w:rsidR="00F56864">
              <w:rPr>
                <w:webHidden/>
              </w:rPr>
              <w:fldChar w:fldCharType="begin"/>
            </w:r>
            <w:r w:rsidR="00F56864">
              <w:rPr>
                <w:webHidden/>
              </w:rPr>
              <w:instrText xml:space="preserve"> PAGEREF _Toc155796785 \h </w:instrText>
            </w:r>
            <w:r w:rsidR="00F56864">
              <w:rPr>
                <w:webHidden/>
              </w:rPr>
            </w:r>
            <w:r w:rsidR="00F56864">
              <w:rPr>
                <w:webHidden/>
              </w:rPr>
              <w:fldChar w:fldCharType="separate"/>
            </w:r>
            <w:r w:rsidR="003632DE">
              <w:rPr>
                <w:webHidden/>
              </w:rPr>
              <w:t>19</w:t>
            </w:r>
            <w:r w:rsidR="00F56864">
              <w:rPr>
                <w:webHidden/>
              </w:rPr>
              <w:fldChar w:fldCharType="end"/>
            </w:r>
          </w:hyperlink>
        </w:p>
        <w:p w14:paraId="057276C4" w14:textId="01636C09" w:rsidR="00F56864" w:rsidRDefault="00000000">
          <w:pPr>
            <w:pStyle w:val="TOC2"/>
            <w:rPr>
              <w:rFonts w:eastAsiaTheme="minorEastAsia" w:cstheme="minorBidi"/>
              <w:color w:val="auto"/>
              <w:kern w:val="2"/>
              <w:sz w:val="22"/>
              <w:szCs w:val="22"/>
              <w14:ligatures w14:val="standardContextual"/>
            </w:rPr>
          </w:pPr>
          <w:hyperlink w:anchor="_Toc155796786" w:history="1">
            <w:r w:rsidR="00F56864" w:rsidRPr="00731D1E">
              <w:rPr>
                <w:rStyle w:val="Hyperlink"/>
              </w:rPr>
              <w:t>4.1</w:t>
            </w:r>
            <w:r w:rsidR="00F56864">
              <w:rPr>
                <w:rFonts w:eastAsiaTheme="minorEastAsia" w:cstheme="minorBidi"/>
                <w:color w:val="auto"/>
                <w:kern w:val="2"/>
                <w:sz w:val="22"/>
                <w:szCs w:val="22"/>
                <w14:ligatures w14:val="standardContextual"/>
              </w:rPr>
              <w:tab/>
            </w:r>
            <w:r w:rsidR="00F56864" w:rsidRPr="00731D1E">
              <w:rPr>
                <w:rStyle w:val="Hyperlink"/>
              </w:rPr>
              <w:t>Consultation Overview</w:t>
            </w:r>
            <w:r w:rsidR="00F56864">
              <w:rPr>
                <w:webHidden/>
              </w:rPr>
              <w:tab/>
            </w:r>
            <w:r w:rsidR="00F56864">
              <w:rPr>
                <w:webHidden/>
              </w:rPr>
              <w:fldChar w:fldCharType="begin"/>
            </w:r>
            <w:r w:rsidR="00F56864">
              <w:rPr>
                <w:webHidden/>
              </w:rPr>
              <w:instrText xml:space="preserve"> PAGEREF _Toc155796786 \h </w:instrText>
            </w:r>
            <w:r w:rsidR="00F56864">
              <w:rPr>
                <w:webHidden/>
              </w:rPr>
            </w:r>
            <w:r w:rsidR="00F56864">
              <w:rPr>
                <w:webHidden/>
              </w:rPr>
              <w:fldChar w:fldCharType="separate"/>
            </w:r>
            <w:r w:rsidR="003632DE">
              <w:rPr>
                <w:webHidden/>
              </w:rPr>
              <w:t>19</w:t>
            </w:r>
            <w:r w:rsidR="00F56864">
              <w:rPr>
                <w:webHidden/>
              </w:rPr>
              <w:fldChar w:fldCharType="end"/>
            </w:r>
          </w:hyperlink>
        </w:p>
        <w:p w14:paraId="1342F0D5" w14:textId="14E64F70" w:rsidR="00F56864" w:rsidRDefault="00000000">
          <w:pPr>
            <w:pStyle w:val="TOC1"/>
            <w:rPr>
              <w:rFonts w:eastAsiaTheme="minorEastAsia" w:cstheme="minorBidi"/>
              <w:b w:val="0"/>
              <w:bCs w:val="0"/>
              <w:color w:val="auto"/>
              <w:kern w:val="2"/>
              <w14:ligatures w14:val="standardContextual"/>
            </w:rPr>
          </w:pPr>
          <w:hyperlink w:anchor="_Toc155796787" w:history="1">
            <w:r w:rsidR="00F56864" w:rsidRPr="00731D1E">
              <w:rPr>
                <w:rStyle w:val="Hyperlink"/>
              </w:rPr>
              <w:t>5</w:t>
            </w:r>
            <w:r w:rsidR="00F56864">
              <w:rPr>
                <w:rFonts w:eastAsiaTheme="minorEastAsia" w:cstheme="minorBidi"/>
                <w:b w:val="0"/>
                <w:bCs w:val="0"/>
                <w:color w:val="auto"/>
                <w:kern w:val="2"/>
                <w14:ligatures w14:val="standardContextual"/>
              </w:rPr>
              <w:tab/>
            </w:r>
            <w:r w:rsidR="00F56864" w:rsidRPr="00731D1E">
              <w:rPr>
                <w:rStyle w:val="Hyperlink"/>
              </w:rPr>
              <w:t>Economics and Demand Analysis</w:t>
            </w:r>
            <w:r w:rsidR="00F56864">
              <w:rPr>
                <w:webHidden/>
              </w:rPr>
              <w:tab/>
            </w:r>
            <w:r w:rsidR="00F56864">
              <w:rPr>
                <w:webHidden/>
              </w:rPr>
              <w:fldChar w:fldCharType="begin"/>
            </w:r>
            <w:r w:rsidR="00F56864">
              <w:rPr>
                <w:webHidden/>
              </w:rPr>
              <w:instrText xml:space="preserve"> PAGEREF _Toc155796787 \h </w:instrText>
            </w:r>
            <w:r w:rsidR="00F56864">
              <w:rPr>
                <w:webHidden/>
              </w:rPr>
            </w:r>
            <w:r w:rsidR="00F56864">
              <w:rPr>
                <w:webHidden/>
              </w:rPr>
              <w:fldChar w:fldCharType="separate"/>
            </w:r>
            <w:r w:rsidR="003632DE">
              <w:rPr>
                <w:webHidden/>
              </w:rPr>
              <w:t>20</w:t>
            </w:r>
            <w:r w:rsidR="00F56864">
              <w:rPr>
                <w:webHidden/>
              </w:rPr>
              <w:fldChar w:fldCharType="end"/>
            </w:r>
          </w:hyperlink>
        </w:p>
        <w:p w14:paraId="0A1DD4A1" w14:textId="369A7877" w:rsidR="00F56864" w:rsidRDefault="00000000">
          <w:pPr>
            <w:pStyle w:val="TOC2"/>
            <w:rPr>
              <w:rFonts w:eastAsiaTheme="minorEastAsia" w:cstheme="minorBidi"/>
              <w:color w:val="auto"/>
              <w:kern w:val="2"/>
              <w:sz w:val="22"/>
              <w:szCs w:val="22"/>
              <w14:ligatures w14:val="standardContextual"/>
            </w:rPr>
          </w:pPr>
          <w:hyperlink w:anchor="_Toc155796788" w:history="1">
            <w:r w:rsidR="00F56864" w:rsidRPr="00731D1E">
              <w:rPr>
                <w:rStyle w:val="Hyperlink"/>
              </w:rPr>
              <w:t>5.1</w:t>
            </w:r>
            <w:r w:rsidR="00F56864">
              <w:rPr>
                <w:rFonts w:eastAsiaTheme="minorEastAsia" w:cstheme="minorBidi"/>
                <w:color w:val="auto"/>
                <w:kern w:val="2"/>
                <w:sz w:val="22"/>
                <w:szCs w:val="22"/>
                <w14:ligatures w14:val="standardContextual"/>
              </w:rPr>
              <w:tab/>
            </w:r>
            <w:r w:rsidR="00F56864" w:rsidRPr="00731D1E">
              <w:rPr>
                <w:rStyle w:val="Hyperlink"/>
              </w:rPr>
              <w:t>Demographics</w:t>
            </w:r>
            <w:r w:rsidR="00F56864">
              <w:rPr>
                <w:webHidden/>
              </w:rPr>
              <w:tab/>
            </w:r>
            <w:r w:rsidR="00F56864">
              <w:rPr>
                <w:webHidden/>
              </w:rPr>
              <w:fldChar w:fldCharType="begin"/>
            </w:r>
            <w:r w:rsidR="00F56864">
              <w:rPr>
                <w:webHidden/>
              </w:rPr>
              <w:instrText xml:space="preserve"> PAGEREF _Toc155796788 \h </w:instrText>
            </w:r>
            <w:r w:rsidR="00F56864">
              <w:rPr>
                <w:webHidden/>
              </w:rPr>
            </w:r>
            <w:r w:rsidR="00F56864">
              <w:rPr>
                <w:webHidden/>
              </w:rPr>
              <w:fldChar w:fldCharType="separate"/>
            </w:r>
            <w:r w:rsidR="003632DE">
              <w:rPr>
                <w:webHidden/>
              </w:rPr>
              <w:t>20</w:t>
            </w:r>
            <w:r w:rsidR="00F56864">
              <w:rPr>
                <w:webHidden/>
              </w:rPr>
              <w:fldChar w:fldCharType="end"/>
            </w:r>
          </w:hyperlink>
        </w:p>
        <w:p w14:paraId="3572CF46" w14:textId="75824A09" w:rsidR="00F56864" w:rsidRDefault="00000000">
          <w:pPr>
            <w:pStyle w:val="TOC2"/>
            <w:rPr>
              <w:rFonts w:eastAsiaTheme="minorEastAsia" w:cstheme="minorBidi"/>
              <w:color w:val="auto"/>
              <w:kern w:val="2"/>
              <w:sz w:val="22"/>
              <w:szCs w:val="22"/>
              <w14:ligatures w14:val="standardContextual"/>
            </w:rPr>
          </w:pPr>
          <w:hyperlink w:anchor="_Toc155796789" w:history="1">
            <w:r w:rsidR="00F56864" w:rsidRPr="00731D1E">
              <w:rPr>
                <w:rStyle w:val="Hyperlink"/>
              </w:rPr>
              <w:t>5.2</w:t>
            </w:r>
            <w:r w:rsidR="00F56864">
              <w:rPr>
                <w:rFonts w:eastAsiaTheme="minorEastAsia" w:cstheme="minorBidi"/>
                <w:color w:val="auto"/>
                <w:kern w:val="2"/>
                <w:sz w:val="22"/>
                <w:szCs w:val="22"/>
                <w14:ligatures w14:val="standardContextual"/>
              </w:rPr>
              <w:tab/>
            </w:r>
            <w:r w:rsidR="00F56864" w:rsidRPr="00731D1E">
              <w:rPr>
                <w:rStyle w:val="Hyperlink"/>
              </w:rPr>
              <w:t>Sorrento Business Survey</w:t>
            </w:r>
            <w:r w:rsidR="00F56864">
              <w:rPr>
                <w:webHidden/>
              </w:rPr>
              <w:tab/>
            </w:r>
            <w:r w:rsidR="00F56864">
              <w:rPr>
                <w:webHidden/>
              </w:rPr>
              <w:fldChar w:fldCharType="begin"/>
            </w:r>
            <w:r w:rsidR="00F56864">
              <w:rPr>
                <w:webHidden/>
              </w:rPr>
              <w:instrText xml:space="preserve"> PAGEREF _Toc155796789 \h </w:instrText>
            </w:r>
            <w:r w:rsidR="00F56864">
              <w:rPr>
                <w:webHidden/>
              </w:rPr>
            </w:r>
            <w:r w:rsidR="00F56864">
              <w:rPr>
                <w:webHidden/>
              </w:rPr>
              <w:fldChar w:fldCharType="separate"/>
            </w:r>
            <w:r w:rsidR="003632DE">
              <w:rPr>
                <w:webHidden/>
              </w:rPr>
              <w:t>20</w:t>
            </w:r>
            <w:r w:rsidR="00F56864">
              <w:rPr>
                <w:webHidden/>
              </w:rPr>
              <w:fldChar w:fldCharType="end"/>
            </w:r>
          </w:hyperlink>
        </w:p>
        <w:p w14:paraId="10867F68" w14:textId="38B33723" w:rsidR="00F56864" w:rsidRDefault="00000000">
          <w:pPr>
            <w:pStyle w:val="TOC2"/>
            <w:rPr>
              <w:rFonts w:eastAsiaTheme="minorEastAsia" w:cstheme="minorBidi"/>
              <w:color w:val="auto"/>
              <w:kern w:val="2"/>
              <w:sz w:val="22"/>
              <w:szCs w:val="22"/>
              <w14:ligatures w14:val="standardContextual"/>
            </w:rPr>
          </w:pPr>
          <w:hyperlink w:anchor="_Toc155796790" w:history="1">
            <w:r w:rsidR="00F56864" w:rsidRPr="00731D1E">
              <w:rPr>
                <w:rStyle w:val="Hyperlink"/>
              </w:rPr>
              <w:t>5.3</w:t>
            </w:r>
            <w:r w:rsidR="00F56864">
              <w:rPr>
                <w:rFonts w:eastAsiaTheme="minorEastAsia" w:cstheme="minorBidi"/>
                <w:color w:val="auto"/>
                <w:kern w:val="2"/>
                <w:sz w:val="22"/>
                <w:szCs w:val="22"/>
                <w14:ligatures w14:val="standardContextual"/>
              </w:rPr>
              <w:tab/>
            </w:r>
            <w:r w:rsidR="00F56864" w:rsidRPr="00731D1E">
              <w:rPr>
                <w:rStyle w:val="Hyperlink"/>
              </w:rPr>
              <w:t>Seasonal Demand</w:t>
            </w:r>
            <w:r w:rsidR="00F56864">
              <w:rPr>
                <w:webHidden/>
              </w:rPr>
              <w:tab/>
            </w:r>
            <w:r w:rsidR="00F56864">
              <w:rPr>
                <w:webHidden/>
              </w:rPr>
              <w:fldChar w:fldCharType="begin"/>
            </w:r>
            <w:r w:rsidR="00F56864">
              <w:rPr>
                <w:webHidden/>
              </w:rPr>
              <w:instrText xml:space="preserve"> PAGEREF _Toc155796790 \h </w:instrText>
            </w:r>
            <w:r w:rsidR="00F56864">
              <w:rPr>
                <w:webHidden/>
              </w:rPr>
            </w:r>
            <w:r w:rsidR="00F56864">
              <w:rPr>
                <w:webHidden/>
              </w:rPr>
              <w:fldChar w:fldCharType="separate"/>
            </w:r>
            <w:r w:rsidR="003632DE">
              <w:rPr>
                <w:webHidden/>
              </w:rPr>
              <w:t>20</w:t>
            </w:r>
            <w:r w:rsidR="00F56864">
              <w:rPr>
                <w:webHidden/>
              </w:rPr>
              <w:fldChar w:fldCharType="end"/>
            </w:r>
          </w:hyperlink>
        </w:p>
        <w:p w14:paraId="12D27D7E" w14:textId="7E67D6D0" w:rsidR="00F56864" w:rsidRDefault="00000000">
          <w:pPr>
            <w:pStyle w:val="TOC2"/>
            <w:rPr>
              <w:rFonts w:eastAsiaTheme="minorEastAsia" w:cstheme="minorBidi"/>
              <w:color w:val="auto"/>
              <w:kern w:val="2"/>
              <w:sz w:val="22"/>
              <w:szCs w:val="22"/>
              <w14:ligatures w14:val="standardContextual"/>
            </w:rPr>
          </w:pPr>
          <w:hyperlink w:anchor="_Toc155796791" w:history="1">
            <w:r w:rsidR="00F56864" w:rsidRPr="00731D1E">
              <w:rPr>
                <w:rStyle w:val="Hyperlink"/>
              </w:rPr>
              <w:t>5.4</w:t>
            </w:r>
            <w:r w:rsidR="00F56864">
              <w:rPr>
                <w:rFonts w:eastAsiaTheme="minorEastAsia" w:cstheme="minorBidi"/>
                <w:color w:val="auto"/>
                <w:kern w:val="2"/>
                <w:sz w:val="22"/>
                <w:szCs w:val="22"/>
                <w14:ligatures w14:val="standardContextual"/>
              </w:rPr>
              <w:tab/>
            </w:r>
            <w:r w:rsidR="00F56864" w:rsidRPr="00731D1E">
              <w:rPr>
                <w:rStyle w:val="Hyperlink"/>
              </w:rPr>
              <w:t>Future Demand and Commercial Opportunities</w:t>
            </w:r>
            <w:r w:rsidR="00F56864">
              <w:rPr>
                <w:webHidden/>
              </w:rPr>
              <w:tab/>
            </w:r>
            <w:r w:rsidR="00F56864">
              <w:rPr>
                <w:webHidden/>
              </w:rPr>
              <w:fldChar w:fldCharType="begin"/>
            </w:r>
            <w:r w:rsidR="00F56864">
              <w:rPr>
                <w:webHidden/>
              </w:rPr>
              <w:instrText xml:space="preserve"> PAGEREF _Toc155796791 \h </w:instrText>
            </w:r>
            <w:r w:rsidR="00F56864">
              <w:rPr>
                <w:webHidden/>
              </w:rPr>
            </w:r>
            <w:r w:rsidR="00F56864">
              <w:rPr>
                <w:webHidden/>
              </w:rPr>
              <w:fldChar w:fldCharType="separate"/>
            </w:r>
            <w:r w:rsidR="003632DE">
              <w:rPr>
                <w:webHidden/>
              </w:rPr>
              <w:t>20</w:t>
            </w:r>
            <w:r w:rsidR="00F56864">
              <w:rPr>
                <w:webHidden/>
              </w:rPr>
              <w:fldChar w:fldCharType="end"/>
            </w:r>
          </w:hyperlink>
        </w:p>
        <w:p w14:paraId="302513E8" w14:textId="1BF46C54" w:rsidR="00F56864" w:rsidRDefault="00000000">
          <w:pPr>
            <w:pStyle w:val="TOC1"/>
            <w:rPr>
              <w:rFonts w:eastAsiaTheme="minorEastAsia" w:cstheme="minorBidi"/>
              <w:b w:val="0"/>
              <w:bCs w:val="0"/>
              <w:color w:val="auto"/>
              <w:kern w:val="2"/>
              <w14:ligatures w14:val="standardContextual"/>
            </w:rPr>
          </w:pPr>
          <w:hyperlink w:anchor="_Toc155796792" w:history="1">
            <w:r w:rsidR="00F56864" w:rsidRPr="00731D1E">
              <w:rPr>
                <w:rStyle w:val="Hyperlink"/>
              </w:rPr>
              <w:t>6</w:t>
            </w:r>
            <w:r w:rsidR="00F56864">
              <w:rPr>
                <w:rFonts w:eastAsiaTheme="minorEastAsia" w:cstheme="minorBidi"/>
                <w:b w:val="0"/>
                <w:bCs w:val="0"/>
                <w:color w:val="auto"/>
                <w:kern w:val="2"/>
                <w14:ligatures w14:val="standardContextual"/>
              </w:rPr>
              <w:tab/>
            </w:r>
            <w:r w:rsidR="00F56864" w:rsidRPr="00731D1E">
              <w:rPr>
                <w:rStyle w:val="Hyperlink"/>
              </w:rPr>
              <w:t>Future Management</w:t>
            </w:r>
            <w:r w:rsidR="00F56864">
              <w:rPr>
                <w:webHidden/>
              </w:rPr>
              <w:tab/>
            </w:r>
            <w:r w:rsidR="00F56864">
              <w:rPr>
                <w:webHidden/>
              </w:rPr>
              <w:fldChar w:fldCharType="begin"/>
            </w:r>
            <w:r w:rsidR="00F56864">
              <w:rPr>
                <w:webHidden/>
              </w:rPr>
              <w:instrText xml:space="preserve"> PAGEREF _Toc155796792 \h </w:instrText>
            </w:r>
            <w:r w:rsidR="00F56864">
              <w:rPr>
                <w:webHidden/>
              </w:rPr>
            </w:r>
            <w:r w:rsidR="00F56864">
              <w:rPr>
                <w:webHidden/>
              </w:rPr>
              <w:fldChar w:fldCharType="separate"/>
            </w:r>
            <w:r w:rsidR="003632DE">
              <w:rPr>
                <w:webHidden/>
              </w:rPr>
              <w:t>22</w:t>
            </w:r>
            <w:r w:rsidR="00F56864">
              <w:rPr>
                <w:webHidden/>
              </w:rPr>
              <w:fldChar w:fldCharType="end"/>
            </w:r>
          </w:hyperlink>
        </w:p>
        <w:p w14:paraId="1979698D" w14:textId="30921F4A" w:rsidR="00F56864" w:rsidRDefault="00000000">
          <w:pPr>
            <w:pStyle w:val="TOC2"/>
            <w:rPr>
              <w:rFonts w:eastAsiaTheme="minorEastAsia" w:cstheme="minorBidi"/>
              <w:color w:val="auto"/>
              <w:kern w:val="2"/>
              <w:sz w:val="22"/>
              <w:szCs w:val="22"/>
              <w14:ligatures w14:val="standardContextual"/>
            </w:rPr>
          </w:pPr>
          <w:hyperlink w:anchor="_Toc155796793" w:history="1">
            <w:r w:rsidR="00F56864" w:rsidRPr="00731D1E">
              <w:rPr>
                <w:rStyle w:val="Hyperlink"/>
              </w:rPr>
              <w:t>6.1</w:t>
            </w:r>
            <w:r w:rsidR="00F56864">
              <w:rPr>
                <w:rFonts w:eastAsiaTheme="minorEastAsia" w:cstheme="minorBidi"/>
                <w:color w:val="auto"/>
                <w:kern w:val="2"/>
                <w:sz w:val="22"/>
                <w:szCs w:val="22"/>
                <w14:ligatures w14:val="standardContextual"/>
              </w:rPr>
              <w:tab/>
            </w:r>
            <w:r w:rsidR="00F56864" w:rsidRPr="00731D1E">
              <w:rPr>
                <w:rStyle w:val="Hyperlink"/>
              </w:rPr>
              <w:t>Existing</w:t>
            </w:r>
            <w:r w:rsidR="00F56864">
              <w:rPr>
                <w:webHidden/>
              </w:rPr>
              <w:tab/>
            </w:r>
            <w:r w:rsidR="00F56864">
              <w:rPr>
                <w:webHidden/>
              </w:rPr>
              <w:fldChar w:fldCharType="begin"/>
            </w:r>
            <w:r w:rsidR="00F56864">
              <w:rPr>
                <w:webHidden/>
              </w:rPr>
              <w:instrText xml:space="preserve"> PAGEREF _Toc155796793 \h </w:instrText>
            </w:r>
            <w:r w:rsidR="00F56864">
              <w:rPr>
                <w:webHidden/>
              </w:rPr>
            </w:r>
            <w:r w:rsidR="00F56864">
              <w:rPr>
                <w:webHidden/>
              </w:rPr>
              <w:fldChar w:fldCharType="separate"/>
            </w:r>
            <w:r w:rsidR="003632DE">
              <w:rPr>
                <w:webHidden/>
              </w:rPr>
              <w:t>22</w:t>
            </w:r>
            <w:r w:rsidR="00F56864">
              <w:rPr>
                <w:webHidden/>
              </w:rPr>
              <w:fldChar w:fldCharType="end"/>
            </w:r>
          </w:hyperlink>
        </w:p>
        <w:p w14:paraId="61D2F786" w14:textId="2323E862" w:rsidR="00F56864" w:rsidRDefault="00000000">
          <w:pPr>
            <w:pStyle w:val="TOC2"/>
            <w:rPr>
              <w:rFonts w:eastAsiaTheme="minorEastAsia" w:cstheme="minorBidi"/>
              <w:color w:val="auto"/>
              <w:kern w:val="2"/>
              <w:sz w:val="22"/>
              <w:szCs w:val="22"/>
              <w14:ligatures w14:val="standardContextual"/>
            </w:rPr>
          </w:pPr>
          <w:hyperlink w:anchor="_Toc155796794" w:history="1">
            <w:r w:rsidR="00F56864" w:rsidRPr="00731D1E">
              <w:rPr>
                <w:rStyle w:val="Hyperlink"/>
              </w:rPr>
              <w:t>6.2</w:t>
            </w:r>
            <w:r w:rsidR="00F56864">
              <w:rPr>
                <w:rFonts w:eastAsiaTheme="minorEastAsia" w:cstheme="minorBidi"/>
                <w:color w:val="auto"/>
                <w:kern w:val="2"/>
                <w:sz w:val="22"/>
                <w:szCs w:val="22"/>
                <w14:ligatures w14:val="standardContextual"/>
              </w:rPr>
              <w:tab/>
            </w:r>
            <w:r w:rsidR="00F56864" w:rsidRPr="00731D1E">
              <w:rPr>
                <w:rStyle w:val="Hyperlink"/>
              </w:rPr>
              <w:t>Design Criteria</w:t>
            </w:r>
            <w:r w:rsidR="00F56864">
              <w:rPr>
                <w:webHidden/>
              </w:rPr>
              <w:tab/>
            </w:r>
            <w:r w:rsidR="00F56864">
              <w:rPr>
                <w:webHidden/>
              </w:rPr>
              <w:fldChar w:fldCharType="begin"/>
            </w:r>
            <w:r w:rsidR="00F56864">
              <w:rPr>
                <w:webHidden/>
              </w:rPr>
              <w:instrText xml:space="preserve"> PAGEREF _Toc155796794 \h </w:instrText>
            </w:r>
            <w:r w:rsidR="00F56864">
              <w:rPr>
                <w:webHidden/>
              </w:rPr>
            </w:r>
            <w:r w:rsidR="00F56864">
              <w:rPr>
                <w:webHidden/>
              </w:rPr>
              <w:fldChar w:fldCharType="separate"/>
            </w:r>
            <w:r w:rsidR="003632DE">
              <w:rPr>
                <w:webHidden/>
              </w:rPr>
              <w:t>23</w:t>
            </w:r>
            <w:r w:rsidR="00F56864">
              <w:rPr>
                <w:webHidden/>
              </w:rPr>
              <w:fldChar w:fldCharType="end"/>
            </w:r>
          </w:hyperlink>
        </w:p>
        <w:p w14:paraId="756EBD72" w14:textId="3A1642EF" w:rsidR="00F56864" w:rsidRDefault="00000000">
          <w:pPr>
            <w:pStyle w:val="TOC2"/>
            <w:rPr>
              <w:rFonts w:eastAsiaTheme="minorEastAsia" w:cstheme="minorBidi"/>
              <w:color w:val="auto"/>
              <w:kern w:val="2"/>
              <w:sz w:val="22"/>
              <w:szCs w:val="22"/>
              <w14:ligatures w14:val="standardContextual"/>
            </w:rPr>
          </w:pPr>
          <w:hyperlink w:anchor="_Toc155796795" w:history="1">
            <w:r w:rsidR="00F56864" w:rsidRPr="00731D1E">
              <w:rPr>
                <w:rStyle w:val="Hyperlink"/>
              </w:rPr>
              <w:t>6.3</w:t>
            </w:r>
            <w:r w:rsidR="00F56864">
              <w:rPr>
                <w:rFonts w:eastAsiaTheme="minorEastAsia" w:cstheme="minorBidi"/>
                <w:color w:val="auto"/>
                <w:kern w:val="2"/>
                <w:sz w:val="22"/>
                <w:szCs w:val="22"/>
                <w14:ligatures w14:val="standardContextual"/>
              </w:rPr>
              <w:tab/>
            </w:r>
            <w:r w:rsidR="00F56864" w:rsidRPr="00731D1E">
              <w:rPr>
                <w:rStyle w:val="Hyperlink"/>
              </w:rPr>
              <w:t>Scenario Development</w:t>
            </w:r>
            <w:r w:rsidR="00F56864">
              <w:rPr>
                <w:webHidden/>
              </w:rPr>
              <w:tab/>
            </w:r>
            <w:r w:rsidR="00F56864">
              <w:rPr>
                <w:webHidden/>
              </w:rPr>
              <w:fldChar w:fldCharType="begin"/>
            </w:r>
            <w:r w:rsidR="00F56864">
              <w:rPr>
                <w:webHidden/>
              </w:rPr>
              <w:instrText xml:space="preserve"> PAGEREF _Toc155796795 \h </w:instrText>
            </w:r>
            <w:r w:rsidR="00F56864">
              <w:rPr>
                <w:webHidden/>
              </w:rPr>
            </w:r>
            <w:r w:rsidR="00F56864">
              <w:rPr>
                <w:webHidden/>
              </w:rPr>
              <w:fldChar w:fldCharType="separate"/>
            </w:r>
            <w:r w:rsidR="003632DE">
              <w:rPr>
                <w:webHidden/>
              </w:rPr>
              <w:t>23</w:t>
            </w:r>
            <w:r w:rsidR="00F56864">
              <w:rPr>
                <w:webHidden/>
              </w:rPr>
              <w:fldChar w:fldCharType="end"/>
            </w:r>
          </w:hyperlink>
        </w:p>
        <w:p w14:paraId="3466C297" w14:textId="7AFF398D" w:rsidR="00F56864" w:rsidRDefault="00000000">
          <w:pPr>
            <w:pStyle w:val="TOC3"/>
            <w:rPr>
              <w:rFonts w:eastAsiaTheme="minorEastAsia" w:cstheme="minorBidi"/>
              <w:color w:val="auto"/>
              <w:kern w:val="2"/>
              <w:sz w:val="22"/>
              <w:szCs w:val="22"/>
              <w14:ligatures w14:val="standardContextual"/>
            </w:rPr>
          </w:pPr>
          <w:hyperlink w:anchor="_Toc155796796" w:history="1">
            <w:r w:rsidR="00F56864" w:rsidRPr="00731D1E">
              <w:rPr>
                <w:rStyle w:val="Hyperlink"/>
              </w:rPr>
              <w:t>6.3.1</w:t>
            </w:r>
            <w:r w:rsidR="00F56864">
              <w:rPr>
                <w:rFonts w:eastAsiaTheme="minorEastAsia" w:cstheme="minorBidi"/>
                <w:color w:val="auto"/>
                <w:kern w:val="2"/>
                <w:sz w:val="22"/>
                <w:szCs w:val="22"/>
                <w14:ligatures w14:val="standardContextual"/>
              </w:rPr>
              <w:tab/>
            </w:r>
            <w:r w:rsidR="00F56864" w:rsidRPr="00731D1E">
              <w:rPr>
                <w:rStyle w:val="Hyperlink"/>
              </w:rPr>
              <w:t>Scenario 1</w:t>
            </w:r>
            <w:r w:rsidR="00F56864">
              <w:rPr>
                <w:webHidden/>
              </w:rPr>
              <w:tab/>
            </w:r>
            <w:r w:rsidR="00F56864">
              <w:rPr>
                <w:webHidden/>
              </w:rPr>
              <w:fldChar w:fldCharType="begin"/>
            </w:r>
            <w:r w:rsidR="00F56864">
              <w:rPr>
                <w:webHidden/>
              </w:rPr>
              <w:instrText xml:space="preserve"> PAGEREF _Toc155796796 \h </w:instrText>
            </w:r>
            <w:r w:rsidR="00F56864">
              <w:rPr>
                <w:webHidden/>
              </w:rPr>
            </w:r>
            <w:r w:rsidR="00F56864">
              <w:rPr>
                <w:webHidden/>
              </w:rPr>
              <w:fldChar w:fldCharType="separate"/>
            </w:r>
            <w:r w:rsidR="003632DE">
              <w:rPr>
                <w:webHidden/>
              </w:rPr>
              <w:t>24</w:t>
            </w:r>
            <w:r w:rsidR="00F56864">
              <w:rPr>
                <w:webHidden/>
              </w:rPr>
              <w:fldChar w:fldCharType="end"/>
            </w:r>
          </w:hyperlink>
        </w:p>
        <w:p w14:paraId="6543DE37" w14:textId="0C1610F8" w:rsidR="00F56864" w:rsidRDefault="00000000">
          <w:pPr>
            <w:pStyle w:val="TOC3"/>
            <w:rPr>
              <w:rFonts w:eastAsiaTheme="minorEastAsia" w:cstheme="minorBidi"/>
              <w:color w:val="auto"/>
              <w:kern w:val="2"/>
              <w:sz w:val="22"/>
              <w:szCs w:val="22"/>
              <w14:ligatures w14:val="standardContextual"/>
            </w:rPr>
          </w:pPr>
          <w:hyperlink w:anchor="_Toc155796797" w:history="1">
            <w:r w:rsidR="00F56864" w:rsidRPr="00731D1E">
              <w:rPr>
                <w:rStyle w:val="Hyperlink"/>
              </w:rPr>
              <w:t>6.3.2</w:t>
            </w:r>
            <w:r w:rsidR="00F56864">
              <w:rPr>
                <w:rFonts w:eastAsiaTheme="minorEastAsia" w:cstheme="minorBidi"/>
                <w:color w:val="auto"/>
                <w:kern w:val="2"/>
                <w:sz w:val="22"/>
                <w:szCs w:val="22"/>
                <w14:ligatures w14:val="standardContextual"/>
              </w:rPr>
              <w:tab/>
            </w:r>
            <w:r w:rsidR="00F56864" w:rsidRPr="00731D1E">
              <w:rPr>
                <w:rStyle w:val="Hyperlink"/>
              </w:rPr>
              <w:t>Scenario 2</w:t>
            </w:r>
            <w:r w:rsidR="00F56864">
              <w:rPr>
                <w:webHidden/>
              </w:rPr>
              <w:tab/>
            </w:r>
            <w:r w:rsidR="00F56864">
              <w:rPr>
                <w:webHidden/>
              </w:rPr>
              <w:fldChar w:fldCharType="begin"/>
            </w:r>
            <w:r w:rsidR="00F56864">
              <w:rPr>
                <w:webHidden/>
              </w:rPr>
              <w:instrText xml:space="preserve"> PAGEREF _Toc155796797 \h </w:instrText>
            </w:r>
            <w:r w:rsidR="00F56864">
              <w:rPr>
                <w:webHidden/>
              </w:rPr>
            </w:r>
            <w:r w:rsidR="00F56864">
              <w:rPr>
                <w:webHidden/>
              </w:rPr>
              <w:fldChar w:fldCharType="separate"/>
            </w:r>
            <w:r w:rsidR="003632DE">
              <w:rPr>
                <w:webHidden/>
              </w:rPr>
              <w:t>24</w:t>
            </w:r>
            <w:r w:rsidR="00F56864">
              <w:rPr>
                <w:webHidden/>
              </w:rPr>
              <w:fldChar w:fldCharType="end"/>
            </w:r>
          </w:hyperlink>
        </w:p>
        <w:p w14:paraId="77B0C921" w14:textId="19D76FB9" w:rsidR="00F56864" w:rsidRDefault="00000000">
          <w:pPr>
            <w:pStyle w:val="TOC1"/>
            <w:rPr>
              <w:rFonts w:eastAsiaTheme="minorEastAsia" w:cstheme="minorBidi"/>
              <w:b w:val="0"/>
              <w:bCs w:val="0"/>
              <w:color w:val="auto"/>
              <w:kern w:val="2"/>
              <w14:ligatures w14:val="standardContextual"/>
            </w:rPr>
          </w:pPr>
          <w:hyperlink w:anchor="_Toc155796798" w:history="1">
            <w:r w:rsidR="00F56864" w:rsidRPr="00731D1E">
              <w:rPr>
                <w:rStyle w:val="Hyperlink"/>
              </w:rPr>
              <w:t>7</w:t>
            </w:r>
            <w:r w:rsidR="00F56864">
              <w:rPr>
                <w:rFonts w:eastAsiaTheme="minorEastAsia" w:cstheme="minorBidi"/>
                <w:b w:val="0"/>
                <w:bCs w:val="0"/>
                <w:color w:val="auto"/>
                <w:kern w:val="2"/>
                <w14:ligatures w14:val="standardContextual"/>
              </w:rPr>
              <w:tab/>
            </w:r>
            <w:r w:rsidR="00F56864" w:rsidRPr="00731D1E">
              <w:rPr>
                <w:rStyle w:val="Hyperlink"/>
              </w:rPr>
              <w:t>References</w:t>
            </w:r>
            <w:r w:rsidR="00F56864">
              <w:rPr>
                <w:webHidden/>
              </w:rPr>
              <w:tab/>
            </w:r>
            <w:r w:rsidR="00F56864">
              <w:rPr>
                <w:webHidden/>
              </w:rPr>
              <w:fldChar w:fldCharType="begin"/>
            </w:r>
            <w:r w:rsidR="00F56864">
              <w:rPr>
                <w:webHidden/>
              </w:rPr>
              <w:instrText xml:space="preserve"> PAGEREF _Toc155796798 \h </w:instrText>
            </w:r>
            <w:r w:rsidR="00F56864">
              <w:rPr>
                <w:webHidden/>
              </w:rPr>
            </w:r>
            <w:r w:rsidR="00F56864">
              <w:rPr>
                <w:webHidden/>
              </w:rPr>
              <w:fldChar w:fldCharType="separate"/>
            </w:r>
            <w:r w:rsidR="003632DE">
              <w:rPr>
                <w:webHidden/>
              </w:rPr>
              <w:t>27</w:t>
            </w:r>
            <w:r w:rsidR="00F56864">
              <w:rPr>
                <w:webHidden/>
              </w:rPr>
              <w:fldChar w:fldCharType="end"/>
            </w:r>
          </w:hyperlink>
        </w:p>
        <w:p w14:paraId="5420FF6F" w14:textId="22CBF92B" w:rsidR="00F56864" w:rsidRDefault="00000000">
          <w:pPr>
            <w:pStyle w:val="TOC2"/>
            <w:rPr>
              <w:rFonts w:eastAsiaTheme="minorEastAsia" w:cstheme="minorBidi"/>
              <w:color w:val="auto"/>
              <w:kern w:val="2"/>
              <w:sz w:val="22"/>
              <w:szCs w:val="22"/>
              <w14:ligatures w14:val="standardContextual"/>
            </w:rPr>
          </w:pPr>
          <w:hyperlink w:anchor="_Toc155796799" w:history="1">
            <w:r w:rsidR="00F56864" w:rsidRPr="00731D1E">
              <w:rPr>
                <w:rStyle w:val="Hyperlink"/>
              </w:rPr>
              <w:t>7.1</w:t>
            </w:r>
            <w:r w:rsidR="00F56864">
              <w:rPr>
                <w:rFonts w:eastAsiaTheme="minorEastAsia" w:cstheme="minorBidi"/>
                <w:color w:val="auto"/>
                <w:kern w:val="2"/>
                <w:sz w:val="22"/>
                <w:szCs w:val="22"/>
                <w14:ligatures w14:val="standardContextual"/>
              </w:rPr>
              <w:tab/>
            </w:r>
            <w:r w:rsidR="00F56864" w:rsidRPr="00731D1E">
              <w:rPr>
                <w:rStyle w:val="Hyperlink"/>
              </w:rPr>
              <w:t>Reports</w:t>
            </w:r>
            <w:r w:rsidR="00F56864">
              <w:rPr>
                <w:webHidden/>
              </w:rPr>
              <w:tab/>
            </w:r>
            <w:r w:rsidR="00F56864">
              <w:rPr>
                <w:webHidden/>
              </w:rPr>
              <w:fldChar w:fldCharType="begin"/>
            </w:r>
            <w:r w:rsidR="00F56864">
              <w:rPr>
                <w:webHidden/>
              </w:rPr>
              <w:instrText xml:space="preserve"> PAGEREF _Toc155796799 \h </w:instrText>
            </w:r>
            <w:r w:rsidR="00F56864">
              <w:rPr>
                <w:webHidden/>
              </w:rPr>
            </w:r>
            <w:r w:rsidR="00F56864">
              <w:rPr>
                <w:webHidden/>
              </w:rPr>
              <w:fldChar w:fldCharType="separate"/>
            </w:r>
            <w:r w:rsidR="003632DE">
              <w:rPr>
                <w:webHidden/>
              </w:rPr>
              <w:t>27</w:t>
            </w:r>
            <w:r w:rsidR="00F56864">
              <w:rPr>
                <w:webHidden/>
              </w:rPr>
              <w:fldChar w:fldCharType="end"/>
            </w:r>
          </w:hyperlink>
        </w:p>
        <w:p w14:paraId="10F41653" w14:textId="7B41A2F0" w:rsidR="00F56864" w:rsidRDefault="00000000">
          <w:pPr>
            <w:pStyle w:val="TOC2"/>
            <w:rPr>
              <w:rFonts w:eastAsiaTheme="minorEastAsia" w:cstheme="minorBidi"/>
              <w:color w:val="auto"/>
              <w:kern w:val="2"/>
              <w:sz w:val="22"/>
              <w:szCs w:val="22"/>
              <w14:ligatures w14:val="standardContextual"/>
            </w:rPr>
          </w:pPr>
          <w:hyperlink w:anchor="_Toc155796800" w:history="1">
            <w:r w:rsidR="00F56864" w:rsidRPr="00731D1E">
              <w:rPr>
                <w:rStyle w:val="Hyperlink"/>
              </w:rPr>
              <w:t>7.2</w:t>
            </w:r>
            <w:r w:rsidR="00F56864">
              <w:rPr>
                <w:rFonts w:eastAsiaTheme="minorEastAsia" w:cstheme="minorBidi"/>
                <w:color w:val="auto"/>
                <w:kern w:val="2"/>
                <w:sz w:val="22"/>
                <w:szCs w:val="22"/>
                <w14:ligatures w14:val="standardContextual"/>
              </w:rPr>
              <w:tab/>
            </w:r>
            <w:r w:rsidR="00F56864" w:rsidRPr="00731D1E">
              <w:rPr>
                <w:rStyle w:val="Hyperlink"/>
              </w:rPr>
              <w:t>Figure and Photo Credits</w:t>
            </w:r>
            <w:r w:rsidR="00F56864">
              <w:rPr>
                <w:webHidden/>
              </w:rPr>
              <w:tab/>
            </w:r>
            <w:r w:rsidR="00F56864">
              <w:rPr>
                <w:webHidden/>
              </w:rPr>
              <w:fldChar w:fldCharType="begin"/>
            </w:r>
            <w:r w:rsidR="00F56864">
              <w:rPr>
                <w:webHidden/>
              </w:rPr>
              <w:instrText xml:space="preserve"> PAGEREF _Toc155796800 \h </w:instrText>
            </w:r>
            <w:r w:rsidR="00F56864">
              <w:rPr>
                <w:webHidden/>
              </w:rPr>
            </w:r>
            <w:r w:rsidR="00F56864">
              <w:rPr>
                <w:webHidden/>
              </w:rPr>
              <w:fldChar w:fldCharType="separate"/>
            </w:r>
            <w:r w:rsidR="003632DE">
              <w:rPr>
                <w:webHidden/>
              </w:rPr>
              <w:t>27</w:t>
            </w:r>
            <w:r w:rsidR="00F56864">
              <w:rPr>
                <w:webHidden/>
              </w:rPr>
              <w:fldChar w:fldCharType="end"/>
            </w:r>
          </w:hyperlink>
        </w:p>
        <w:p w14:paraId="06663B01" w14:textId="7F092F30" w:rsidR="001A55E5" w:rsidRPr="00442039" w:rsidRDefault="008F7C6F" w:rsidP="00442039">
          <w:pPr>
            <w:rPr>
              <w:noProof/>
            </w:rPr>
            <w:sectPr w:rsidR="001A55E5" w:rsidRPr="00442039" w:rsidSect="00F56864">
              <w:headerReference w:type="even" r:id="rId29"/>
              <w:headerReference w:type="default" r:id="rId30"/>
              <w:footerReference w:type="even" r:id="rId31"/>
              <w:footerReference w:type="default" r:id="rId32"/>
              <w:headerReference w:type="first" r:id="rId33"/>
              <w:footerReference w:type="first" r:id="rId34"/>
              <w:pgSz w:w="11906" w:h="16838"/>
              <w:pgMar w:top="1276" w:right="1134" w:bottom="1276" w:left="1134" w:header="1134" w:footer="851" w:gutter="0"/>
              <w:cols w:space="566"/>
              <w:docGrid w:linePitch="360"/>
            </w:sectPr>
          </w:pPr>
          <w:r>
            <w:rPr>
              <w:b/>
              <w:bCs/>
              <w:noProof/>
            </w:rPr>
            <w:fldChar w:fldCharType="end"/>
          </w:r>
        </w:p>
      </w:sdtContent>
    </w:sdt>
    <w:p w14:paraId="1AF24459" w14:textId="37F177CC" w:rsidR="007169C0" w:rsidRDefault="001178D4" w:rsidP="004B770B">
      <w:pPr>
        <w:pStyle w:val="Heading1"/>
      </w:pPr>
      <w:bookmarkStart w:id="3" w:name="_Toc155796764"/>
      <w:r>
        <w:lastRenderedPageBreak/>
        <w:t>Introduction</w:t>
      </w:r>
      <w:bookmarkEnd w:id="3"/>
    </w:p>
    <w:p w14:paraId="2F935589" w14:textId="410147C6" w:rsidR="001178D4" w:rsidRPr="001178D4" w:rsidRDefault="001178D4" w:rsidP="001178D4">
      <w:pPr>
        <w:pStyle w:val="AWMBodyNormal"/>
      </w:pPr>
      <w:r>
        <w:t xml:space="preserve">Parks Victoria is appointed as the port manager for the local port of Port Phillip and as the Committee of Management for the Sorrento Pier. AW Maritime Pty Ltd (AWM) has been engaged by Parks Victoria to provide consulting services for the development of a Local Port Area Plan (plan) for the on-water components of the pier and surrounding waters. </w:t>
      </w:r>
    </w:p>
    <w:p w14:paraId="5B34B989" w14:textId="4C4EBF10" w:rsidR="007169C0" w:rsidRPr="008B6BB2" w:rsidRDefault="001178D4" w:rsidP="00AD5F9F">
      <w:pPr>
        <w:pStyle w:val="Heading2"/>
      </w:pPr>
      <w:bookmarkStart w:id="4" w:name="_Toc155796765"/>
      <w:r>
        <w:t xml:space="preserve">Local </w:t>
      </w:r>
      <w:r w:rsidR="00B94D31">
        <w:t xml:space="preserve">Port </w:t>
      </w:r>
      <w:r>
        <w:t>Area Plan</w:t>
      </w:r>
      <w:bookmarkEnd w:id="4"/>
    </w:p>
    <w:p w14:paraId="376C29FC" w14:textId="77777777" w:rsidR="001178D4" w:rsidRDefault="001178D4" w:rsidP="001178D4">
      <w:pPr>
        <w:pStyle w:val="AWMBodyNormal"/>
      </w:pPr>
      <w:r w:rsidRPr="009665A7">
        <w:t>Local ports play an important role for businesses and local communities. This plan will help guide Victorian Government investment priorities and provide a more sustainable approach to meeting economic, tourism and community needs.</w:t>
      </w:r>
      <w:r>
        <w:t xml:space="preserve"> </w:t>
      </w:r>
      <w:r w:rsidRPr="00802606">
        <w:t xml:space="preserve">With a focused approach on enhancing on-water activities, </w:t>
      </w:r>
      <w:r>
        <w:t xml:space="preserve">the plan considers </w:t>
      </w:r>
      <w:r w:rsidRPr="00802606">
        <w:t xml:space="preserve">current </w:t>
      </w:r>
      <w:r>
        <w:t xml:space="preserve">commercial and recreational </w:t>
      </w:r>
      <w:r w:rsidRPr="00802606">
        <w:t>demands but also anticipates future requirements.</w:t>
      </w:r>
      <w:r>
        <w:t xml:space="preserve"> </w:t>
      </w:r>
    </w:p>
    <w:p w14:paraId="4B937B91" w14:textId="5E177564" w:rsidR="001178D4" w:rsidRDefault="00914A3A" w:rsidP="001178D4">
      <w:pPr>
        <w:pStyle w:val="AWMBodyNormal"/>
      </w:pPr>
      <w:r>
        <w:t xml:space="preserve">The scope of </w:t>
      </w:r>
      <w:r w:rsidR="001178D4" w:rsidRPr="002D0F7A">
        <w:t xml:space="preserve">this plan </w:t>
      </w:r>
      <w:r w:rsidR="00770F17" w:rsidRPr="002D0F7A">
        <w:t>addresses</w:t>
      </w:r>
      <w:r w:rsidR="001178D4" w:rsidRPr="002D0F7A">
        <w:t xml:space="preserve"> several issues including a review of existing plans and reports, an analysis of current and future </w:t>
      </w:r>
      <w:r w:rsidR="001178D4" w:rsidRPr="001630F9">
        <w:t>demand, a technical assessment of local port assets, options for berthing and supporting infrastructur</w:t>
      </w:r>
      <w:r w:rsidR="001178D4">
        <w:t>e</w:t>
      </w:r>
      <w:r w:rsidR="001178D4" w:rsidRPr="001630F9">
        <w:t>, consideration of navigation safet</w:t>
      </w:r>
      <w:r w:rsidR="008A6B71">
        <w:t>y</w:t>
      </w:r>
      <w:r w:rsidR="001178D4" w:rsidRPr="001630F9">
        <w:t>, and community feedback.</w:t>
      </w:r>
    </w:p>
    <w:bookmarkStart w:id="5" w:name="_Toc155796766"/>
    <w:p w14:paraId="5E5199BC" w14:textId="6C207AF3" w:rsidR="007169C0" w:rsidRPr="00AD5F9F" w:rsidRDefault="00F56864" w:rsidP="00AD5F9F">
      <w:pPr>
        <w:pStyle w:val="Heading2"/>
      </w:pPr>
      <w:r>
        <w:rPr>
          <w:noProof/>
        </w:rPr>
        <mc:AlternateContent>
          <mc:Choice Requires="wps">
            <w:drawing>
              <wp:anchor distT="180340" distB="180340" distL="180340" distR="180340" simplePos="0" relativeHeight="251658247" behindDoc="0" locked="0" layoutInCell="1" allowOverlap="1" wp14:anchorId="214CFB9C" wp14:editId="3BEDF339">
                <wp:simplePos x="0" y="0"/>
                <wp:positionH relativeFrom="column">
                  <wp:posOffset>3165044</wp:posOffset>
                </wp:positionH>
                <wp:positionV relativeFrom="paragraph">
                  <wp:posOffset>138430</wp:posOffset>
                </wp:positionV>
                <wp:extent cx="2988000" cy="2195830"/>
                <wp:effectExtent l="0" t="0" r="3175" b="0"/>
                <wp:wrapSquare wrapText="bothSides"/>
                <wp:docPr id="1422698186" name="Graphic 59" descr="Melway map featuring Sorrento Pier and its surrounding features. The pier is prominently marked, and nearby landmarks, roads, and points of interest are indicated for referenc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988000" cy="21958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0">
                          <a:blip r:embed="rId35"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A5A8E" id="Graphic 59" o:spid="_x0000_s1026" alt="Melway map featuring Sorrento Pier and its surrounding features. The pier is prominently marked, and nearby landmarks, roads, and points of interest are indicated for reference." style="position:absolute;margin-left:249.2pt;margin-top:10.9pt;width:235.3pt;height:172.9pt;z-index:251658247;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36" o:title="Melway map featuring Sorrento Pier and its surrounding features. The pier is prominently marked, and nearby landmarks, roads, and points of interest are indicated for reference" recolor="t" type="frame"/>
                <v:stroke joinstyle="miter"/>
                <v:path arrowok="t" o:connecttype="custom" o:connectlocs="2988001,2175169;2906702,2187642;2796325,2190191;2647690,2188643;2465961,2175351;2293798,2188643;1974242,2188643;1644835,2188643;1325279,2188643;1064739,2188643;484642,2188643;0,2188643;0,7187;484546,7187;1064642,7187;1325184,7187;1644740,7187;1974147,7187;2293702,7187;2465866,20479;2647595,7187;2796325,5639;2906702,8188;2988001,20661" o:connectangles="0,0,0,0,0,0,0,0,0,0,0,0,0,0,0,0,0,0,0,0,0,0,0,0"/>
                <w10:wrap type="square"/>
              </v:shape>
            </w:pict>
          </mc:Fallback>
        </mc:AlternateContent>
      </w:r>
      <w:r w:rsidR="001178D4">
        <w:t>Study Area</w:t>
      </w:r>
      <w:bookmarkEnd w:id="5"/>
    </w:p>
    <w:p w14:paraId="0764E55C" w14:textId="3519B4E0" w:rsidR="001178D4" w:rsidRDefault="00F56864" w:rsidP="001178D4">
      <w:pPr>
        <w:pStyle w:val="AWMBodyNormal"/>
      </w:pPr>
      <w:r>
        <w:rPr>
          <w:noProof/>
        </w:rPr>
        <mc:AlternateContent>
          <mc:Choice Requires="wps">
            <w:drawing>
              <wp:anchor distT="0" distB="0" distL="114300" distR="114300" simplePos="0" relativeHeight="251658248" behindDoc="0" locked="0" layoutInCell="1" allowOverlap="1" wp14:anchorId="39086138" wp14:editId="28F59B27">
                <wp:simplePos x="0" y="0"/>
                <wp:positionH relativeFrom="column">
                  <wp:posOffset>3164840</wp:posOffset>
                </wp:positionH>
                <wp:positionV relativeFrom="paragraph">
                  <wp:posOffset>2067560</wp:posOffset>
                </wp:positionV>
                <wp:extent cx="2987675" cy="635"/>
                <wp:effectExtent l="0" t="0" r="0" b="0"/>
                <wp:wrapSquare wrapText="bothSides"/>
                <wp:docPr id="171563931" name="Text Box 1"/>
                <wp:cNvGraphicFramePr/>
                <a:graphic xmlns:a="http://schemas.openxmlformats.org/drawingml/2006/main">
                  <a:graphicData uri="http://schemas.microsoft.com/office/word/2010/wordprocessingShape">
                    <wps:wsp>
                      <wps:cNvSpPr txBox="1"/>
                      <wps:spPr>
                        <a:xfrm>
                          <a:off x="0" y="0"/>
                          <a:ext cx="2987675" cy="635"/>
                        </a:xfrm>
                        <a:prstGeom prst="rect">
                          <a:avLst/>
                        </a:prstGeom>
                        <a:solidFill>
                          <a:prstClr val="white"/>
                        </a:solidFill>
                        <a:ln>
                          <a:noFill/>
                        </a:ln>
                      </wps:spPr>
                      <wps:txbx>
                        <w:txbxContent>
                          <w:p w14:paraId="11EB77B0" w14:textId="11D462DD" w:rsidR="00096FEB" w:rsidRPr="001076EB" w:rsidRDefault="00096FEB" w:rsidP="00096FEB">
                            <w:pPr>
                              <w:pStyle w:val="Caption"/>
                              <w:rPr>
                                <w:b/>
                                <w:bCs/>
                                <w:noProof/>
                                <w:color w:val="3F9C35"/>
                                <w:sz w:val="32"/>
                                <w:szCs w:val="32"/>
                              </w:rPr>
                            </w:pPr>
                            <w:bookmarkStart w:id="6" w:name="_Ref147324106"/>
                            <w:r>
                              <w:t xml:space="preserve">Figure </w:t>
                            </w:r>
                            <w:fldSimple w:instr=" SEQ Figure \* ARABIC ">
                              <w:r w:rsidR="003632DE">
                                <w:rPr>
                                  <w:noProof/>
                                </w:rPr>
                                <w:t>1</w:t>
                              </w:r>
                            </w:fldSimple>
                            <w:r>
                              <w:t xml:space="preserve">- Location of Sorrento Pier (Source: </w:t>
                            </w:r>
                            <w:proofErr w:type="spellStart"/>
                            <w:r>
                              <w:t>Melway</w:t>
                            </w:r>
                            <w:proofErr w:type="spellEnd"/>
                            <w:r>
                              <w:t xml:space="preserve"> Map 157)</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086138" id="Text Box 1" o:spid="_x0000_s1032" type="#_x0000_t202" style="position:absolute;left:0;text-align:left;margin-left:249.2pt;margin-top:162.8pt;width:235.25pt;height:.0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" stroked="f">
                <v:textbox style="mso-fit-shape-to-text:t" inset="0,0,0,0">
                  <w:txbxContent>
                    <w:p w14:paraId="11EB77B0" w14:textId="11D462DD" w:rsidR="00096FEB" w:rsidRPr="001076EB" w:rsidRDefault="00096FEB" w:rsidP="00096FEB">
                      <w:pPr>
                        <w:pStyle w:val="Caption"/>
                        <w:rPr>
                          <w:b/>
                          <w:bCs/>
                          <w:noProof/>
                          <w:color w:val="3F9C35"/>
                          <w:sz w:val="32"/>
                          <w:szCs w:val="32"/>
                        </w:rPr>
                      </w:pPr>
                      <w:bookmarkStart w:id="7" w:name="_Ref147324106"/>
                      <w:r>
                        <w:t xml:space="preserve">Figure </w:t>
                      </w:r>
                      <w:fldSimple w:instr=" SEQ Figure \* ARABIC ">
                        <w:r w:rsidR="003632DE">
                          <w:rPr>
                            <w:noProof/>
                          </w:rPr>
                          <w:t>1</w:t>
                        </w:r>
                      </w:fldSimple>
                      <w:r>
                        <w:t xml:space="preserve">- Location of Sorrento Pier (Source: </w:t>
                      </w:r>
                      <w:proofErr w:type="spellStart"/>
                      <w:r>
                        <w:t>Melway</w:t>
                      </w:r>
                      <w:proofErr w:type="spellEnd"/>
                      <w:r>
                        <w:t xml:space="preserve"> Map 157)</w:t>
                      </w:r>
                      <w:bookmarkEnd w:id="7"/>
                    </w:p>
                  </w:txbxContent>
                </v:textbox>
                <w10:wrap type="square"/>
              </v:shape>
            </w:pict>
          </mc:Fallback>
        </mc:AlternateContent>
      </w:r>
      <w:r w:rsidR="001178D4">
        <w:t xml:space="preserve">Located in Bunurong Sea Country, Sorrento Pier </w:t>
      </w:r>
      <w:r w:rsidR="001178D4" w:rsidRPr="00FE6E34">
        <w:t xml:space="preserve">is one of Port Phillip’s iconic </w:t>
      </w:r>
      <w:r w:rsidR="001178D4">
        <w:t>piers and provides the gateway for many tourism and</w:t>
      </w:r>
      <w:r w:rsidR="001178D4" w:rsidRPr="00FE6E34">
        <w:t xml:space="preserve"> </w:t>
      </w:r>
      <w:r w:rsidR="001178D4">
        <w:t>recreational pursuits</w:t>
      </w:r>
      <w:r w:rsidR="001178D4" w:rsidRPr="00FE6E34">
        <w:t>.</w:t>
      </w:r>
      <w:r w:rsidR="001178D4">
        <w:rPr>
          <w:color w:val="FF0000"/>
        </w:rPr>
        <w:t xml:space="preserve"> </w:t>
      </w:r>
      <w:r w:rsidR="001178D4">
        <w:t xml:space="preserve">The pier is located on the southern side of Port Phillip Bay, situated </w:t>
      </w:r>
      <w:r w:rsidR="001178D4" w:rsidRPr="009330ED">
        <w:t>north-west of the Sorrento town centre</w:t>
      </w:r>
      <w:r w:rsidR="00914A3A">
        <w:t xml:space="preserve"> (Figure 1)</w:t>
      </w:r>
      <w:r w:rsidR="001178D4" w:rsidRPr="009330ED">
        <w:t xml:space="preserve">. The </w:t>
      </w:r>
      <w:r w:rsidR="00914A3A">
        <w:t xml:space="preserve">land and water to the east of </w:t>
      </w:r>
      <w:r w:rsidR="001178D4" w:rsidRPr="009330ED">
        <w:t xml:space="preserve">the pier has a high recreational value as it links the pier with the township via road and pedestrian paths, </w:t>
      </w:r>
      <w:r w:rsidR="001178D4">
        <w:t xml:space="preserve">contains </w:t>
      </w:r>
      <w:r w:rsidR="001178D4" w:rsidRPr="009330ED">
        <w:t xml:space="preserve">the Sorrento foreshore </w:t>
      </w:r>
      <w:r w:rsidR="001178D4">
        <w:t>with</w:t>
      </w:r>
      <w:r w:rsidR="001178D4" w:rsidRPr="009330ED">
        <w:t xml:space="preserve"> historic bandstand, war memorial, Norfolk Island pines, public toilets and seating,</w:t>
      </w:r>
      <w:r w:rsidR="001178D4">
        <w:t xml:space="preserve"> and</w:t>
      </w:r>
      <w:r w:rsidR="001178D4" w:rsidRPr="009330ED">
        <w:t xml:space="preserve"> there is also access to Sorrento front beach and restaurants/cafes. </w:t>
      </w:r>
      <w:r w:rsidR="00914A3A">
        <w:t>T</w:t>
      </w:r>
      <w:r w:rsidR="00B94D31">
        <w:t>he</w:t>
      </w:r>
      <w:r w:rsidR="00914A3A">
        <w:t xml:space="preserve"> </w:t>
      </w:r>
      <w:r w:rsidR="00770F17">
        <w:t xml:space="preserve">land to </w:t>
      </w:r>
      <w:r w:rsidR="00914A3A">
        <w:t>the west</w:t>
      </w:r>
      <w:r w:rsidR="001178D4" w:rsidRPr="009330ED">
        <w:t xml:space="preserve"> of the pier comprises a sheltered beach and a pedestrian path in the backshore to the public </w:t>
      </w:r>
      <w:r w:rsidR="001178D4">
        <w:t>boat ramp</w:t>
      </w:r>
      <w:r w:rsidR="001178D4" w:rsidRPr="009330ED">
        <w:t>.</w:t>
      </w:r>
    </w:p>
    <w:p w14:paraId="56348CDB" w14:textId="6ECF8933" w:rsidR="00096FEB" w:rsidRDefault="00096FEB" w:rsidP="00096FEB">
      <w:pPr>
        <w:pStyle w:val="AWMBodyNormal"/>
      </w:pPr>
      <w:r>
        <w:t xml:space="preserve">The Sorrento Pier precinct is a bustling hub of different commercial and recreational activities. Figure 2 shows the dedicated study area for this plan and the existing features around the pier.  </w:t>
      </w:r>
      <w:r w:rsidR="00914A3A">
        <w:t>Although out of scope for this plan</w:t>
      </w:r>
      <w:r w:rsidR="00770F17">
        <w:t>, t</w:t>
      </w:r>
      <w:r w:rsidR="00914A3A">
        <w:t>here are several notable features to be considered when planning for the future of Sorrento Pier</w:t>
      </w:r>
      <w:r w:rsidRPr="009D6AFB">
        <w:t xml:space="preserve">: </w:t>
      </w:r>
    </w:p>
    <w:p w14:paraId="308AE78A" w14:textId="77777777" w:rsidR="00096FEB" w:rsidRDefault="00096FEB" w:rsidP="00096FEB">
      <w:pPr>
        <w:pStyle w:val="AWMBodyNormal"/>
        <w:numPr>
          <w:ilvl w:val="0"/>
          <w:numId w:val="12"/>
        </w:numPr>
      </w:pPr>
      <w:r w:rsidRPr="001630F9">
        <w:t xml:space="preserve">Sorrento </w:t>
      </w:r>
      <w:proofErr w:type="spellStart"/>
      <w:r w:rsidRPr="001630F9">
        <w:t>Searoad</w:t>
      </w:r>
      <w:proofErr w:type="spellEnd"/>
      <w:r w:rsidRPr="001630F9">
        <w:t xml:space="preserve"> Ferries terminal</w:t>
      </w:r>
      <w:r>
        <w:t xml:space="preserve"> and vehicle queueing areas</w:t>
      </w:r>
    </w:p>
    <w:p w14:paraId="70192DC0" w14:textId="77777777" w:rsidR="00096FEB" w:rsidRDefault="00096FEB" w:rsidP="00096FEB">
      <w:pPr>
        <w:pStyle w:val="AWMBodyNormal"/>
        <w:numPr>
          <w:ilvl w:val="0"/>
          <w:numId w:val="12"/>
        </w:numPr>
      </w:pPr>
      <w:r w:rsidRPr="001630F9">
        <w:t>Public boat ramp and finger jetties connected to trailer parking area</w:t>
      </w:r>
    </w:p>
    <w:p w14:paraId="10FD1BCF" w14:textId="77777777" w:rsidR="00096FEB" w:rsidRPr="001630F9" w:rsidRDefault="00096FEB" w:rsidP="00096FEB">
      <w:pPr>
        <w:pStyle w:val="AWMBodyNormal"/>
        <w:numPr>
          <w:ilvl w:val="0"/>
          <w:numId w:val="12"/>
        </w:numPr>
      </w:pPr>
      <w:r w:rsidRPr="001630F9">
        <w:t>Swing moorings</w:t>
      </w:r>
    </w:p>
    <w:p w14:paraId="59208DD1" w14:textId="77777777" w:rsidR="00096FEB" w:rsidRPr="001630F9" w:rsidRDefault="00096FEB" w:rsidP="00096FEB">
      <w:pPr>
        <w:pStyle w:val="AWMBodyNormal"/>
        <w:numPr>
          <w:ilvl w:val="0"/>
          <w:numId w:val="12"/>
        </w:numPr>
      </w:pPr>
      <w:r w:rsidRPr="001630F9">
        <w:t xml:space="preserve">Car parking </w:t>
      </w:r>
      <w:r>
        <w:t>areas</w:t>
      </w:r>
    </w:p>
    <w:p w14:paraId="4C7D7065" w14:textId="77777777" w:rsidR="001178D4" w:rsidRDefault="001178D4" w:rsidP="001178D4">
      <w:pPr>
        <w:pStyle w:val="AWMBodyNormal"/>
        <w:rPr>
          <w:highlight w:val="yellow"/>
        </w:rPr>
      </w:pPr>
    </w:p>
    <w:p w14:paraId="74B77858" w14:textId="77777777" w:rsidR="00096FEB" w:rsidRDefault="00096FEB" w:rsidP="001178D4">
      <w:pPr>
        <w:pStyle w:val="AWMBodyNormal"/>
        <w:rPr>
          <w:highlight w:val="yellow"/>
        </w:rPr>
      </w:pPr>
    </w:p>
    <w:p w14:paraId="29D579E2" w14:textId="77777777" w:rsidR="00096FEB" w:rsidRDefault="00096FEB" w:rsidP="00096FEB">
      <w:pPr>
        <w:pStyle w:val="AWMBodyNormal"/>
        <w:keepNext/>
      </w:pPr>
      <w:r>
        <w:rPr>
          <w:noProof/>
        </w:rPr>
        <w:lastRenderedPageBreak/>
        <mc:AlternateContent>
          <mc:Choice Requires="wps">
            <w:drawing>
              <wp:inline distT="0" distB="0" distL="0" distR="0" wp14:anchorId="2E1F2F50" wp14:editId="3298B1FE">
                <wp:extent cx="6143625" cy="4285255"/>
                <wp:effectExtent l="0" t="0" r="9525" b="1270"/>
                <wp:docPr id="107049968" name="Graphic 63" descr="Map illustrating the Sorrento Harbour study area with a Context Map of Port Phillip positioned in the upper right corner. The study area is outlined with a yellow dashed line and the surrounding study area is numerically labeled based on the legend. The upper right corner features a contextual map of Port Phillip, providing a broader geographical overview.">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143625" cy="4285255"/>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dpi="0" rotWithShape="1">
                          <a:blip r:embed="rId37" cstate="screen">
                            <a:extLst>
                              <a:ext uri="{28A0092B-C50C-407E-A947-70E740481C1C}">
                                <a14:useLocalDpi xmlns:a14="http://schemas.microsoft.com/office/drawing/2010/main"/>
                              </a:ext>
                            </a:extLst>
                          </a:blip>
                          <a:srcRect/>
                          <a:stretch>
                            <a:fillRect t="1"/>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663DCB6" id="Graphic 63" o:spid="_x0000_s1026" alt="Map illustrating the Sorrento Harbour study area with a Context Map of Port Phillip positioned in the upper right corner. The study area is outlined with a yellow dashed line and the surrounding study area is numerically labeled based on the legend. The upper right corner features a contextual map of Port Phillip, providing a broader geographical overview." style="width:483.75pt;height:337.4pt;visibility:visible;mso-wrap-style:square;mso-left-percent:-10001;mso-top-percent:-10001;mso-position-horizontal:absolute;mso-position-horizontal-relative:char;mso-position-vertical:absolute;mso-position-vertical-relative:line;mso-left-percent:-10001;mso-top-percent:-10001;v-text-anchor:middle" coordsize="6091305,3327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38" o:title="Map illustrating the Sorrento Harbour study area with a Context Map of Port Phillip positioned in the upper right corner. The study area is outlined with a yellow dashed line and the surrounding study area is numerically labeled based on the legend" recolor="t" rotate="t" type="frame"/>
                <v:stroke joinstyle="miter"/>
                <v:path arrowok="t" o:connecttype="custom" o:connectlocs="6143626,4285256;6042254,4264426;5904627,4260168;5719294,4262754;5492698,4284952;5278027,4262754;4879575,4262754;4468839,4262754;4070387,4262754;3745519,4262754;3022200,4262754;2417903,4262754;2133346,4262754;1495894,4267010;1042702,4267010;760768,4262754;251880,4259864;0,4257431;0,38868;101372,18037;238522,13780;423974,16364;650570,38564;865241,16364;1263693,16364;1674309,16364;2072761,16364;2397749,16364;3121067,16364;3725365,16364;4009922,16364;4647374,20622;5100566,20622;5383454,16364;5892223,13324;6143626,11499" o:connectangles="0,0,0,0,0,0,0,0,0,0,0,0,0,0,0,0,0,0,0,0,0,0,0,0,0,0,0,0,0,0,0,0,0,0,0,0"/>
                <w10:anchorlock/>
              </v:shape>
            </w:pict>
          </mc:Fallback>
        </mc:AlternateContent>
      </w:r>
    </w:p>
    <w:p w14:paraId="76679136" w14:textId="35CD74BE" w:rsidR="00096FEB" w:rsidRDefault="00096FEB" w:rsidP="00096FEB">
      <w:pPr>
        <w:pStyle w:val="Caption"/>
        <w:jc w:val="both"/>
        <w:rPr>
          <w:highlight w:val="yellow"/>
        </w:rPr>
      </w:pPr>
      <w:bookmarkStart w:id="8" w:name="_Ref147324118"/>
      <w:r>
        <w:t xml:space="preserve">Figure </w:t>
      </w:r>
      <w:fldSimple w:instr=" SEQ Figure \* ARABIC ">
        <w:r w:rsidR="003632DE">
          <w:rPr>
            <w:noProof/>
          </w:rPr>
          <w:t>2</w:t>
        </w:r>
      </w:fldSimple>
      <w:r>
        <w:t xml:space="preserve">- Sorrento Harbour Study Area </w:t>
      </w:r>
      <w:r w:rsidR="00797B10">
        <w:t xml:space="preserve">and Context Map of Port Phillip </w:t>
      </w:r>
      <w:r>
        <w:t xml:space="preserve">(Aerial Image: </w:t>
      </w:r>
      <w:proofErr w:type="spellStart"/>
      <w:r>
        <w:t>Nearmap</w:t>
      </w:r>
      <w:proofErr w:type="spellEnd"/>
      <w:r>
        <w:t xml:space="preserve"> 28/01/23)</w:t>
      </w:r>
      <w:bookmarkEnd w:id="8"/>
      <w:r w:rsidR="0041627E">
        <w:t xml:space="preserve"> </w:t>
      </w:r>
    </w:p>
    <w:p w14:paraId="454AE0D2" w14:textId="0CFC3940" w:rsidR="007169C0" w:rsidRPr="00AD5F9F" w:rsidRDefault="00096FEB" w:rsidP="00096FEB">
      <w:pPr>
        <w:pStyle w:val="Heading2"/>
      </w:pPr>
      <w:bookmarkStart w:id="9" w:name="_Toc155796767"/>
      <w:r>
        <w:t>Purpose and Objectives</w:t>
      </w:r>
      <w:bookmarkEnd w:id="9"/>
    </w:p>
    <w:p w14:paraId="74910230" w14:textId="2F9C7C1D" w:rsidR="00096FEB" w:rsidRPr="00886773" w:rsidRDefault="00096FEB" w:rsidP="00096FEB">
      <w:pPr>
        <w:pStyle w:val="AWMBodyNormal"/>
      </w:pPr>
      <w:r>
        <w:t xml:space="preserve">This plan has been developed to improve the function and sustainability of the maritime infrastructure at Sorrento Pier. This </w:t>
      </w:r>
      <w:r w:rsidR="00E402E3">
        <w:t xml:space="preserve">will </w:t>
      </w:r>
      <w:r>
        <w:t xml:space="preserve">help to determine future layout, service provision and investment at the site. </w:t>
      </w:r>
      <w:r w:rsidRPr="00886773">
        <w:t xml:space="preserve">The objectives are: </w:t>
      </w:r>
    </w:p>
    <w:p w14:paraId="7A0DE57E" w14:textId="77777777" w:rsidR="00096FEB" w:rsidRPr="00BE1092" w:rsidRDefault="00096FEB" w:rsidP="00096FEB">
      <w:pPr>
        <w:pStyle w:val="AWMBodyNormal"/>
        <w:numPr>
          <w:ilvl w:val="0"/>
          <w:numId w:val="13"/>
        </w:numPr>
      </w:pPr>
      <w:r w:rsidRPr="00BE1092">
        <w:t>Enable continued support for the wide range of uses of the area</w:t>
      </w:r>
    </w:p>
    <w:p w14:paraId="022A0EEF" w14:textId="77777777" w:rsidR="00096FEB" w:rsidRPr="00BE1092" w:rsidRDefault="00096FEB" w:rsidP="00096FEB">
      <w:pPr>
        <w:pStyle w:val="AWMBodyNormal"/>
        <w:numPr>
          <w:ilvl w:val="0"/>
          <w:numId w:val="13"/>
        </w:numPr>
      </w:pPr>
      <w:r w:rsidRPr="00BE1092">
        <w:t>Define the safe navigation requirements for commercial vessels</w:t>
      </w:r>
    </w:p>
    <w:p w14:paraId="228B998E" w14:textId="21523AC8" w:rsidR="00096FEB" w:rsidRPr="00BE1092" w:rsidRDefault="00096FEB" w:rsidP="00096FEB">
      <w:pPr>
        <w:pStyle w:val="AWMBodyNormal"/>
        <w:numPr>
          <w:ilvl w:val="0"/>
          <w:numId w:val="13"/>
        </w:numPr>
      </w:pPr>
      <w:r w:rsidRPr="00BE1092">
        <w:t>Ensure any changes to the pier do not adversely affect the public boat ramp</w:t>
      </w:r>
    </w:p>
    <w:p w14:paraId="608E8EF0" w14:textId="77777777" w:rsidR="00096FEB" w:rsidRPr="00BE1092" w:rsidRDefault="00096FEB" w:rsidP="00096FEB">
      <w:pPr>
        <w:pStyle w:val="AWMBodyNormal"/>
        <w:numPr>
          <w:ilvl w:val="0"/>
          <w:numId w:val="13"/>
        </w:numPr>
      </w:pPr>
      <w:r w:rsidRPr="00BE1092">
        <w:t>Integrate the ferry terminal expansion with the pier (including pedestrian walk-on area)</w:t>
      </w:r>
    </w:p>
    <w:p w14:paraId="580E806D" w14:textId="6AA5C0C1" w:rsidR="00096FEB" w:rsidRPr="00BE1092" w:rsidRDefault="00096FEB" w:rsidP="00096FEB">
      <w:pPr>
        <w:pStyle w:val="AWMBodyNormal"/>
        <w:numPr>
          <w:ilvl w:val="0"/>
          <w:numId w:val="13"/>
        </w:numPr>
      </w:pPr>
      <w:r w:rsidRPr="00BE1092">
        <w:t xml:space="preserve">Propose options for </w:t>
      </w:r>
      <w:r w:rsidR="006258A2">
        <w:t xml:space="preserve">Sorrento Pier </w:t>
      </w:r>
      <w:r w:rsidRPr="00BE1092">
        <w:t>Shed</w:t>
      </w:r>
    </w:p>
    <w:p w14:paraId="3F61BD60" w14:textId="77777777" w:rsidR="00096FEB" w:rsidRPr="00BE1092" w:rsidRDefault="00096FEB" w:rsidP="00096FEB">
      <w:pPr>
        <w:pStyle w:val="AWMBodyNormal"/>
        <w:numPr>
          <w:ilvl w:val="0"/>
          <w:numId w:val="13"/>
        </w:numPr>
      </w:pPr>
      <w:r w:rsidRPr="00BE1092">
        <w:t>Consider the needs of the current and future demand for the assets and services</w:t>
      </w:r>
    </w:p>
    <w:p w14:paraId="23AAD54F" w14:textId="77777777" w:rsidR="00096FEB" w:rsidRPr="00BE1092" w:rsidRDefault="00096FEB" w:rsidP="00096FEB">
      <w:pPr>
        <w:pStyle w:val="AWMBodyNormal"/>
        <w:numPr>
          <w:ilvl w:val="0"/>
          <w:numId w:val="13"/>
        </w:numPr>
      </w:pPr>
      <w:r w:rsidRPr="00BE1092">
        <w:t>Identify opportunities for port revenue</w:t>
      </w:r>
    </w:p>
    <w:p w14:paraId="6BC5EB79" w14:textId="77777777" w:rsidR="00096FEB" w:rsidRPr="008C6477" w:rsidRDefault="00096FEB" w:rsidP="00096FEB">
      <w:pPr>
        <w:pStyle w:val="AWMBodyNormal"/>
      </w:pPr>
      <w:r w:rsidRPr="008C6477">
        <w:t>The development of the plan is being guided by a Project Reference Group comprising members from the Bunurong Land Council Aboriginal Corporation, Department of Transport and Planning, Parks Victoria, Mornington Peninsula Shire Council, Better Boating Victoria and Department of Energy, Environment &amp; Climate Action.</w:t>
      </w:r>
    </w:p>
    <w:p w14:paraId="22E76E81" w14:textId="77777777" w:rsidR="00096FEB" w:rsidRPr="00BE1092" w:rsidRDefault="00096FEB" w:rsidP="00096FEB">
      <w:pPr>
        <w:pStyle w:val="AWMBodyNormal"/>
      </w:pPr>
      <w:r>
        <w:t xml:space="preserve">The plan </w:t>
      </w:r>
      <w:r w:rsidRPr="00BE1092">
        <w:t>will address:</w:t>
      </w:r>
    </w:p>
    <w:p w14:paraId="238713EC" w14:textId="77777777" w:rsidR="00096FEB" w:rsidRPr="00BE1092" w:rsidRDefault="00096FEB" w:rsidP="00096FEB">
      <w:pPr>
        <w:pStyle w:val="AWMBodyNormal"/>
        <w:numPr>
          <w:ilvl w:val="0"/>
          <w:numId w:val="14"/>
        </w:numPr>
      </w:pPr>
      <w:r w:rsidRPr="00BE1092">
        <w:t xml:space="preserve">Improved function and layout of Sorrento Pier </w:t>
      </w:r>
    </w:p>
    <w:p w14:paraId="1013FC09" w14:textId="73E08B7F" w:rsidR="00096FEB" w:rsidRPr="00BE1092" w:rsidRDefault="00096FEB" w:rsidP="00096FEB">
      <w:pPr>
        <w:pStyle w:val="AWMBodyNormal"/>
        <w:numPr>
          <w:ilvl w:val="0"/>
          <w:numId w:val="14"/>
        </w:numPr>
      </w:pPr>
      <w:r w:rsidRPr="00BE1092">
        <w:t xml:space="preserve">Options for the future use of </w:t>
      </w:r>
      <w:r w:rsidR="006258A2">
        <w:t>Sorrento Pier</w:t>
      </w:r>
      <w:r w:rsidR="006258A2" w:rsidRPr="00BE1092">
        <w:t xml:space="preserve"> </w:t>
      </w:r>
      <w:r w:rsidRPr="00BE1092">
        <w:t>Shed</w:t>
      </w:r>
    </w:p>
    <w:p w14:paraId="69B89AB1" w14:textId="085469BF" w:rsidR="00096FEB" w:rsidRPr="00BE1092" w:rsidRDefault="00096FEB" w:rsidP="00096FEB">
      <w:pPr>
        <w:pStyle w:val="AWMBodyNormal"/>
        <w:numPr>
          <w:ilvl w:val="0"/>
          <w:numId w:val="14"/>
        </w:numPr>
      </w:pPr>
      <w:r w:rsidRPr="00BE1092">
        <w:t>Utili</w:t>
      </w:r>
      <w:r w:rsidR="00914A3A">
        <w:t>s</w:t>
      </w:r>
      <w:r w:rsidRPr="00BE1092">
        <w:t>ation of berths in consideration of current and future commercial activity.</w:t>
      </w:r>
    </w:p>
    <w:p w14:paraId="470CC800" w14:textId="77777777" w:rsidR="00FF7F03" w:rsidRDefault="00096FEB" w:rsidP="00096FEB">
      <w:pPr>
        <w:pStyle w:val="AWMBodyNormal"/>
        <w:rPr>
          <w:color w:val="000000" w:themeColor="text1"/>
        </w:rPr>
      </w:pPr>
      <w:r w:rsidRPr="00C1770D">
        <w:rPr>
          <w:color w:val="000000" w:themeColor="text1"/>
        </w:rPr>
        <w:t>Furthermore, aside from the maritime aspects discussed earlier, the plan recognizes the significance of activities on land such as walking dogs, enjoying recreational activities at the beach, preserving bird habitats and other environmental values.</w:t>
      </w:r>
      <w:r>
        <w:rPr>
          <w:color w:val="000000" w:themeColor="text1"/>
        </w:rPr>
        <w:t xml:space="preserve"> </w:t>
      </w:r>
    </w:p>
    <w:p w14:paraId="3E97095B" w14:textId="45C58F07" w:rsidR="0076562B" w:rsidRPr="00096FEB" w:rsidRDefault="00096FEB" w:rsidP="00096FEB">
      <w:pPr>
        <w:pStyle w:val="AWMBodyNormal"/>
        <w:rPr>
          <w:color w:val="000000" w:themeColor="text1"/>
        </w:rPr>
      </w:pPr>
      <w:r w:rsidRPr="00035CB5">
        <w:rPr>
          <w:color w:val="000000" w:themeColor="text1"/>
        </w:rPr>
        <w:lastRenderedPageBreak/>
        <w:t xml:space="preserve">On land </w:t>
      </w:r>
      <w:r w:rsidR="00147F8F">
        <w:rPr>
          <w:color w:val="000000" w:themeColor="text1"/>
        </w:rPr>
        <w:t xml:space="preserve">management is </w:t>
      </w:r>
      <w:r w:rsidRPr="00035CB5">
        <w:rPr>
          <w:color w:val="000000" w:themeColor="text1"/>
        </w:rPr>
        <w:t xml:space="preserve">addressed in the Mornington Peninsula Shire Council, </w:t>
      </w:r>
      <w:r w:rsidRPr="00D1688C">
        <w:rPr>
          <w:i/>
          <w:iCs/>
          <w:color w:val="000000" w:themeColor="text1"/>
        </w:rPr>
        <w:t>Sorrento Coastal and Marine Management Plan</w:t>
      </w:r>
      <w:r w:rsidRPr="00035CB5">
        <w:rPr>
          <w:color w:val="000000" w:themeColor="text1"/>
        </w:rPr>
        <w:t xml:space="preserve"> (December 2018) and </w:t>
      </w:r>
      <w:r w:rsidRPr="00D1688C">
        <w:rPr>
          <w:i/>
          <w:iCs/>
          <w:color w:val="000000" w:themeColor="text1"/>
        </w:rPr>
        <w:t>Sorrento Recreational Boating Precinct Plan</w:t>
      </w:r>
      <w:r w:rsidRPr="00035CB5">
        <w:rPr>
          <w:color w:val="000000" w:themeColor="text1"/>
        </w:rPr>
        <w:t xml:space="preserve"> by GHD (February 2011).</w:t>
      </w:r>
      <w:r>
        <w:rPr>
          <w:color w:val="000000" w:themeColor="text1"/>
        </w:rPr>
        <w:t xml:space="preserve"> </w:t>
      </w:r>
    </w:p>
    <w:p w14:paraId="15E85BF8" w14:textId="77777777" w:rsidR="00096FEB" w:rsidRDefault="00096FEB" w:rsidP="00096FEB">
      <w:pPr>
        <w:pStyle w:val="Heading2"/>
      </w:pPr>
      <w:bookmarkStart w:id="10" w:name="_Toc155796768"/>
      <w:r>
        <w:t>Strategic Context</w:t>
      </w:r>
      <w:bookmarkEnd w:id="10"/>
    </w:p>
    <w:p w14:paraId="0E1CEB13" w14:textId="24C2E541" w:rsidR="00096FEB" w:rsidRDefault="00096FEB" w:rsidP="00096FEB">
      <w:r>
        <w:t xml:space="preserve">The Victorian Government is dedicated to developing a long-term strategy for the future management and maintenance of local port infrastructure. This is being implemented through the </w:t>
      </w:r>
      <w:r w:rsidRPr="00D1688C">
        <w:rPr>
          <w:i/>
          <w:iCs/>
        </w:rPr>
        <w:t>Sustainable Local Ports Framework 2021</w:t>
      </w:r>
      <w:r>
        <w:t xml:space="preserve"> (framework) that will help manage, </w:t>
      </w:r>
      <w:proofErr w:type="gramStart"/>
      <w:r>
        <w:t>maintain</w:t>
      </w:r>
      <w:proofErr w:type="gramEnd"/>
      <w:r>
        <w:t xml:space="preserve"> and prioritise funding for these assets where it is needed the most. </w:t>
      </w:r>
    </w:p>
    <w:p w14:paraId="0672F14D" w14:textId="77777777" w:rsidR="00096FEB" w:rsidRDefault="00096FEB" w:rsidP="00096FEB">
      <w:r>
        <w:t>The framework provides a consistent planning and decision-making pathway to support wider precinct planning through local port area plans. Four principles will be applied to prioritise future upgrades and improvements. These include Local Economy and Job Growth, Tourism and Recreation, Emergency Response capabilities, and Community and Cultural Value.</w:t>
      </w:r>
    </w:p>
    <w:p w14:paraId="029FCFB3" w14:textId="77777777" w:rsidR="00096FEB" w:rsidRDefault="00096FEB" w:rsidP="00096FEB">
      <w:r>
        <w:t xml:space="preserve">Guided by the framework, the </w:t>
      </w:r>
      <w:r w:rsidRPr="00D1688C">
        <w:rPr>
          <w:i/>
          <w:iCs/>
        </w:rPr>
        <w:t>Sorrento Local Port Area Plan</w:t>
      </w:r>
      <w:r>
        <w:t xml:space="preserve"> has been developed using a place-based approach, leveraging local knowledge and expertise to plan for the future of local port infrastructure assets and services.</w:t>
      </w:r>
    </w:p>
    <w:p w14:paraId="430A33F3" w14:textId="5DDBF2F7" w:rsidR="00096FEB" w:rsidRDefault="002B245B" w:rsidP="00096FEB">
      <w:pPr>
        <w:pStyle w:val="Heading2"/>
      </w:pPr>
      <w:bookmarkStart w:id="11" w:name="_Toc155796769"/>
      <w:r>
        <w:t>Policy Context</w:t>
      </w:r>
      <w:bookmarkEnd w:id="11"/>
    </w:p>
    <w:p w14:paraId="71328CFB" w14:textId="0F57777B" w:rsidR="00382AF8" w:rsidRDefault="00382AF8" w:rsidP="00382AF8">
      <w:r w:rsidRPr="002A243D">
        <w:t>The objective</w:t>
      </w:r>
      <w:r w:rsidR="00B94D31">
        <w:t>s</w:t>
      </w:r>
      <w:r w:rsidRPr="002A243D">
        <w:t xml:space="preserve"> and principle</w:t>
      </w:r>
      <w:r w:rsidR="00B94D31">
        <w:t>s</w:t>
      </w:r>
      <w:r w:rsidRPr="002A243D">
        <w:t xml:space="preserve"> of the </w:t>
      </w:r>
      <w:r w:rsidRPr="00D1688C">
        <w:rPr>
          <w:i/>
          <w:iCs/>
        </w:rPr>
        <w:t xml:space="preserve">Marine </w:t>
      </w:r>
      <w:r w:rsidR="00914A3A" w:rsidRPr="00D1688C">
        <w:rPr>
          <w:i/>
          <w:iCs/>
        </w:rPr>
        <w:t xml:space="preserve">and </w:t>
      </w:r>
      <w:r w:rsidRPr="00D1688C">
        <w:rPr>
          <w:i/>
          <w:iCs/>
        </w:rPr>
        <w:t>Coastal Act 2018</w:t>
      </w:r>
      <w:r w:rsidRPr="002A243D">
        <w:t xml:space="preserve"> centre around the preservation and maintenance of the marine and coastal environment, with a focus on </w:t>
      </w:r>
      <w:r w:rsidR="00914A3A">
        <w:t>protecting the coast</w:t>
      </w:r>
      <w:r w:rsidRPr="002A243D">
        <w:t xml:space="preserve"> for future generations.</w:t>
      </w:r>
      <w:r>
        <w:t xml:space="preserve"> </w:t>
      </w:r>
      <w:r w:rsidRPr="002A243D">
        <w:t xml:space="preserve">In line with this, the </w:t>
      </w:r>
      <w:r w:rsidRPr="00D1688C">
        <w:rPr>
          <w:i/>
          <w:iCs/>
        </w:rPr>
        <w:t>Marine and Coastal Policy 2020</w:t>
      </w:r>
      <w:r>
        <w:t xml:space="preserve"> </w:t>
      </w:r>
      <w:r w:rsidRPr="002A243D">
        <w:t xml:space="preserve">has been established as a roadmap </w:t>
      </w:r>
      <w:r>
        <w:t>with</w:t>
      </w:r>
      <w:r w:rsidRPr="002A243D">
        <w:t xml:space="preserve"> a 15-year vision that envisions</w:t>
      </w:r>
      <w:r>
        <w:t xml:space="preserve"> a ‘healthy, dynamic and biodiverse marine and coastal environment that is valued in its own right and that benefits the Victorian community, now and in the future’.</w:t>
      </w:r>
      <w:r w:rsidRPr="002A243D">
        <w:t xml:space="preserve"> It serves as a strategic guide for planning processes, management approaches, as well as decision-making protocols.</w:t>
      </w:r>
    </w:p>
    <w:p w14:paraId="3B576E72" w14:textId="298F58F7" w:rsidR="00382AF8" w:rsidRDefault="00382AF8" w:rsidP="00382AF8">
      <w:r w:rsidRPr="002A243D">
        <w:t xml:space="preserve">Furthermore, the Policy is </w:t>
      </w:r>
      <w:r>
        <w:t>supported by</w:t>
      </w:r>
      <w:r w:rsidRPr="002A243D">
        <w:t xml:space="preserve"> the </w:t>
      </w:r>
      <w:r w:rsidRPr="00D1688C">
        <w:rPr>
          <w:i/>
          <w:iCs/>
        </w:rPr>
        <w:t>Marine and Coastal Strategy 2022</w:t>
      </w:r>
      <w:r w:rsidRPr="002A243D">
        <w:t xml:space="preserve">. </w:t>
      </w:r>
      <w:r w:rsidRPr="005E342C">
        <w:t>This strategic framework outlines a series of prioriti</w:t>
      </w:r>
      <w:r w:rsidR="00A80262">
        <w:t>s</w:t>
      </w:r>
      <w:r w:rsidRPr="005E342C">
        <w:t xml:space="preserve">ed actions to be undertaken over the course of the next five years to effectively </w:t>
      </w:r>
      <w:r>
        <w:t>achieve</w:t>
      </w:r>
      <w:r w:rsidRPr="005E342C">
        <w:t xml:space="preserve"> the objectives set forth in the </w:t>
      </w:r>
      <w:r>
        <w:t>P</w:t>
      </w:r>
      <w:r w:rsidRPr="005E342C">
        <w:t xml:space="preserve">olicy. The </w:t>
      </w:r>
      <w:r>
        <w:t>S</w:t>
      </w:r>
      <w:r w:rsidRPr="005E342C">
        <w:t xml:space="preserve">trategy </w:t>
      </w:r>
      <w:r>
        <w:t xml:space="preserve">recognises that formal and informal collaboration is required for effective and integrated delivery. The Victorian Government, Traditional Owners, marine and coastal managers, </w:t>
      </w:r>
      <w:proofErr w:type="gramStart"/>
      <w:r>
        <w:t>communities</w:t>
      </w:r>
      <w:proofErr w:type="gramEnd"/>
      <w:r>
        <w:t xml:space="preserve"> and individuals all have important roles and responsibilities in the joint implementation of this Strategy.</w:t>
      </w:r>
    </w:p>
    <w:p w14:paraId="2434EF98" w14:textId="1F34EA21" w:rsidR="00382AF8" w:rsidRDefault="00382AF8" w:rsidP="00382AF8">
      <w:r w:rsidRPr="005E342C">
        <w:t xml:space="preserve">The </w:t>
      </w:r>
      <w:r>
        <w:t>Sorrento Pier</w:t>
      </w:r>
      <w:r w:rsidRPr="005E342C">
        <w:t xml:space="preserve"> Local Port Area Plan </w:t>
      </w:r>
      <w:r>
        <w:t xml:space="preserve">utilises </w:t>
      </w:r>
      <w:r w:rsidRPr="005E342C">
        <w:t xml:space="preserve">both </w:t>
      </w:r>
      <w:r>
        <w:t xml:space="preserve">the </w:t>
      </w:r>
      <w:r w:rsidRPr="00D1688C">
        <w:rPr>
          <w:i/>
          <w:iCs/>
        </w:rPr>
        <w:t>Marine and Coastal Policy 2020</w:t>
      </w:r>
      <w:r w:rsidRPr="005E342C">
        <w:t xml:space="preserve"> and </w:t>
      </w:r>
      <w:r w:rsidRPr="00D1688C">
        <w:rPr>
          <w:i/>
          <w:iCs/>
        </w:rPr>
        <w:t>Marine and Coastal Strategy 2022</w:t>
      </w:r>
      <w:r>
        <w:t xml:space="preserve"> as reference documents to lead the management of Victoria’s marine and coastal environment.</w:t>
      </w:r>
    </w:p>
    <w:p w14:paraId="3A7A30D6" w14:textId="77777777" w:rsidR="00382AF8" w:rsidRDefault="00382AF8" w:rsidP="00382AF8"/>
    <w:p w14:paraId="76755301" w14:textId="77777777" w:rsidR="00382AF8" w:rsidRDefault="00382AF8" w:rsidP="00382AF8"/>
    <w:p w14:paraId="790441A4" w14:textId="77777777" w:rsidR="00382AF8" w:rsidRDefault="00382AF8" w:rsidP="00382AF8"/>
    <w:p w14:paraId="6023D678" w14:textId="77777777" w:rsidR="00382AF8" w:rsidRDefault="00382AF8" w:rsidP="00382AF8"/>
    <w:p w14:paraId="4B60227C" w14:textId="77777777" w:rsidR="00382AF8" w:rsidRDefault="00382AF8" w:rsidP="00382AF8"/>
    <w:p w14:paraId="769D81EC" w14:textId="77777777" w:rsidR="00382AF8" w:rsidRDefault="00382AF8" w:rsidP="00382AF8"/>
    <w:p w14:paraId="62988B05" w14:textId="77777777" w:rsidR="00382AF8" w:rsidRDefault="00382AF8" w:rsidP="00382AF8"/>
    <w:p w14:paraId="6280D599" w14:textId="77777777" w:rsidR="00382AF8" w:rsidRDefault="00382AF8" w:rsidP="00382AF8"/>
    <w:p w14:paraId="5DC572C9" w14:textId="77777777" w:rsidR="00382AF8" w:rsidRDefault="00382AF8" w:rsidP="00382AF8"/>
    <w:p w14:paraId="3088F043" w14:textId="77777777" w:rsidR="00382AF8" w:rsidRDefault="00382AF8" w:rsidP="00382AF8"/>
    <w:p w14:paraId="0DB046DE" w14:textId="77777777" w:rsidR="00382AF8" w:rsidRDefault="00382AF8" w:rsidP="00382AF8"/>
    <w:p w14:paraId="7DA6BF08" w14:textId="77777777" w:rsidR="00382AF8" w:rsidRDefault="00382AF8" w:rsidP="00382AF8">
      <w:pPr>
        <w:sectPr w:rsidR="00382AF8" w:rsidSect="00FE0701">
          <w:pgSz w:w="11906" w:h="16838"/>
          <w:pgMar w:top="1276" w:right="1134" w:bottom="1276" w:left="1134" w:header="1134" w:footer="794" w:gutter="0"/>
          <w:cols w:space="566"/>
          <w:titlePg/>
          <w:docGrid w:linePitch="360"/>
        </w:sectPr>
      </w:pPr>
    </w:p>
    <w:p w14:paraId="7F667F12" w14:textId="12341208" w:rsidR="0076562B" w:rsidRDefault="00096FEB" w:rsidP="004B770B">
      <w:pPr>
        <w:pStyle w:val="Heading1"/>
      </w:pPr>
      <w:bookmarkStart w:id="12" w:name="_Toc147246508"/>
      <w:bookmarkStart w:id="13" w:name="_Toc147316423"/>
      <w:bookmarkStart w:id="14" w:name="_Toc155796770"/>
      <w:bookmarkEnd w:id="12"/>
      <w:bookmarkEnd w:id="13"/>
      <w:r>
        <w:lastRenderedPageBreak/>
        <w:t>Background</w:t>
      </w:r>
      <w:bookmarkEnd w:id="14"/>
    </w:p>
    <w:p w14:paraId="7F0B4A07" w14:textId="4AB72D22" w:rsidR="0076562B" w:rsidRPr="007F4763" w:rsidRDefault="00096FEB" w:rsidP="00AD5F9F">
      <w:pPr>
        <w:pStyle w:val="Heading2"/>
      </w:pPr>
      <w:bookmarkStart w:id="15" w:name="_Toc155796771"/>
      <w:bookmarkStart w:id="16" w:name="_Toc95485632"/>
      <w:r>
        <w:t>Land Tenure and P</w:t>
      </w:r>
      <w:r w:rsidR="00A80262">
        <w:t>l</w:t>
      </w:r>
      <w:r>
        <w:t>anning</w:t>
      </w:r>
      <w:bookmarkEnd w:id="15"/>
      <w:r w:rsidR="0076562B" w:rsidRPr="007F4763">
        <w:t xml:space="preserve"> </w:t>
      </w:r>
      <w:bookmarkEnd w:id="16"/>
    </w:p>
    <w:p w14:paraId="7B600468" w14:textId="77777777" w:rsidR="00096FEB" w:rsidRDefault="00096FEB" w:rsidP="00096FEB">
      <w:pPr>
        <w:pStyle w:val="AWMBodyNormal"/>
      </w:pPr>
      <w:bookmarkStart w:id="17" w:name="_Toc95485633"/>
      <w:r>
        <w:t>The l</w:t>
      </w:r>
      <w:r w:rsidRPr="00195AC0">
        <w:t xml:space="preserve">and located </w:t>
      </w:r>
      <w:r>
        <w:t>around Sorrento Pier</w:t>
      </w:r>
      <w:r w:rsidRPr="00195AC0">
        <w:t xml:space="preserve"> comprises Crown land. </w:t>
      </w:r>
      <w:r>
        <w:t>The area has three different committees of management:</w:t>
      </w:r>
    </w:p>
    <w:p w14:paraId="2D96003F" w14:textId="77777777" w:rsidR="00096FEB" w:rsidRPr="00F1029A" w:rsidRDefault="00096FEB" w:rsidP="00096FEB">
      <w:pPr>
        <w:pStyle w:val="AWMBodyNormal"/>
        <w:numPr>
          <w:ilvl w:val="0"/>
          <w:numId w:val="15"/>
        </w:numPr>
      </w:pPr>
      <w:r w:rsidRPr="00F1029A">
        <w:t>Mornington Peninsula Shire Council (MPSC): areas covering the access road</w:t>
      </w:r>
      <w:r>
        <w:t>s</w:t>
      </w:r>
      <w:r w:rsidRPr="00F1029A">
        <w:t xml:space="preserve">, public boat ramp, finger jetties, </w:t>
      </w:r>
      <w:r>
        <w:t xml:space="preserve">beach groyne, </w:t>
      </w:r>
      <w:proofErr w:type="gramStart"/>
      <w:r w:rsidRPr="00F1029A">
        <w:t>backshore</w:t>
      </w:r>
      <w:proofErr w:type="gramEnd"/>
      <w:r w:rsidRPr="00F1029A">
        <w:t xml:space="preserve"> and land-based infrastructure.</w:t>
      </w:r>
    </w:p>
    <w:p w14:paraId="6E942B1A" w14:textId="29474D28" w:rsidR="00096FEB" w:rsidRPr="00C00C30" w:rsidRDefault="00096FEB" w:rsidP="00096FEB">
      <w:pPr>
        <w:pStyle w:val="AWMBodyNormal"/>
        <w:numPr>
          <w:ilvl w:val="0"/>
          <w:numId w:val="15"/>
        </w:numPr>
      </w:pPr>
      <w:proofErr w:type="spellStart"/>
      <w:r w:rsidRPr="00C00C30">
        <w:t>Searoad</w:t>
      </w:r>
      <w:proofErr w:type="spellEnd"/>
      <w:r w:rsidRPr="00C00C30">
        <w:t xml:space="preserve"> Ferries: area leased from</w:t>
      </w:r>
      <w:r w:rsidR="00D1688C">
        <w:t xml:space="preserve"> the</w:t>
      </w:r>
      <w:r w:rsidRPr="00C00C30">
        <w:t xml:space="preserve"> </w:t>
      </w:r>
      <w:r w:rsidR="00B94D31">
        <w:t xml:space="preserve">Department of Energy Environmental and Climate Change (DEECA) </w:t>
      </w:r>
      <w:r w:rsidRPr="00C00C30">
        <w:t>including land reclamation with roads, queuing area, building, rock revetment and berthing dolphins.</w:t>
      </w:r>
    </w:p>
    <w:p w14:paraId="454689D1" w14:textId="49800382" w:rsidR="00096FEB" w:rsidRPr="00C00C30" w:rsidRDefault="00096FEB" w:rsidP="00096FEB">
      <w:pPr>
        <w:pStyle w:val="AWMBodyNormal"/>
        <w:numPr>
          <w:ilvl w:val="0"/>
          <w:numId w:val="15"/>
        </w:numPr>
      </w:pPr>
      <w:r w:rsidRPr="00C00C30">
        <w:t>Parks Victoria: Sorrento Pier including pier entrance from the roundabout.</w:t>
      </w:r>
    </w:p>
    <w:p w14:paraId="3E21FD0E" w14:textId="7B328661" w:rsidR="00096FEB" w:rsidRDefault="00A80262" w:rsidP="00096FEB">
      <w:pPr>
        <w:pStyle w:val="AWMBodyNormal"/>
      </w:pPr>
      <w:r>
        <w:t xml:space="preserve">In addition to assigned </w:t>
      </w:r>
      <w:r w:rsidR="00B94D31">
        <w:t>C</w:t>
      </w:r>
      <w:r>
        <w:t>rown land management responsibilities</w:t>
      </w:r>
      <w:r w:rsidR="00096FEB" w:rsidRPr="00C00C30">
        <w:t xml:space="preserve">, Parks Victoria </w:t>
      </w:r>
      <w:r>
        <w:t>is also appointed</w:t>
      </w:r>
      <w:r w:rsidR="00096FEB" w:rsidRPr="00C00C30">
        <w:t xml:space="preserve"> local port manager of Port Phillip which means responsibilities for making sure port operations are safe, </w:t>
      </w:r>
      <w:proofErr w:type="gramStart"/>
      <w:r w:rsidR="00096FEB" w:rsidRPr="00C00C30">
        <w:t>efficient</w:t>
      </w:r>
      <w:proofErr w:type="gramEnd"/>
      <w:r w:rsidR="00096FEB" w:rsidRPr="00C00C30">
        <w:t xml:space="preserve"> and effective, managing port infrastructure, and preparing and implementing Safety and Environment Management Plans.</w:t>
      </w:r>
    </w:p>
    <w:p w14:paraId="28072581" w14:textId="77777777" w:rsidR="000A25E8" w:rsidRDefault="00096FEB" w:rsidP="000A25E8">
      <w:pPr>
        <w:pStyle w:val="AWMBodyNormal"/>
        <w:keepNext/>
      </w:pPr>
      <w:r>
        <w:rPr>
          <w:noProof/>
        </w:rPr>
        <mc:AlternateContent>
          <mc:Choice Requires="wps">
            <w:drawing>
              <wp:inline distT="0" distB="0" distL="0" distR="0" wp14:anchorId="05DBC41C" wp14:editId="26F12069">
                <wp:extent cx="6120130" cy="4089400"/>
                <wp:effectExtent l="0" t="0" r="0" b="6350"/>
                <wp:docPr id="18551446" name="Graphic 63" descr="Map displaying the distribution of management committees, featuring Mornington Shire Peninsula Council areas in blue, Parks Victoria area in green, and areas leased from DEECA (Department of Environment, Energy, and Climate Change) in red. The color-coded key highlights the distinct zones managed by each committee for easy referenc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120130" cy="4089400"/>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dpi="0" rotWithShape="1">
                          <a:blip r:embed="rId39" cstate="screen">
                            <a:extLst>
                              <a:ext uri="{28A0092B-C50C-407E-A947-70E740481C1C}">
                                <a14:useLocalDpi xmlns:a14="http://schemas.microsoft.com/office/drawing/2010/main"/>
                              </a:ext>
                            </a:extLst>
                          </a:blip>
                          <a:srcRect/>
                          <a:stretch>
                            <a:fillRect t="210"/>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B4D06FE" id="Graphic 63" o:spid="_x0000_s1026" alt="Map displaying the distribution of management committees, featuring Mornington Shire Peninsula Council areas in blue, Parks Victoria area in green, and areas leased from DEECA (Department of Environment, Energy, and Climate Change) in red. The color-coded key highlights the distinct zones managed by each committee for easy reference." style="width:481.9pt;height:322pt;visibility:visible;mso-wrap-style:square;mso-left-percent:-10001;mso-top-percent:-10001;mso-position-horizontal:absolute;mso-position-horizontal-relative:char;mso-position-vertical:absolute;mso-position-vertical-relative:line;mso-left-percent:-10001;mso-top-percent:-10001;v-text-anchor:middle" coordsize="6091305,3327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40" o:title="Map displaying the distribution of management committees, featuring Mornington Shire Peninsula Council areas in blue, Parks Victoria area in green, and areas leased from DEECA (Department of Environment, Energy, and Climate Change) in red" recolor="t" rotate="t" type="frame"/>
                <v:stroke joinstyle="miter"/>
                <v:path arrowok="t" o:connecttype="custom" o:connectlocs="6120131,4089401;6019146,4069523;5882046,4065460;5697422,4067927;5471692,4089111;5257843,4067927;4860914,4067927;4451749,4067927;4054821,4067927;3731195,4067927;3010643,4067927;2408656,4067927;2125187,4067927;1490174,4071989;1038714,4071989;757858,4067927;250917,4065170;0,4062848;0,37092;100985,17213;237610,13150;422352,15617;648082,36801;861932,15617;1258860,15617;1667906,15617;2064834,15617;2388579,15617;3109132,15617;3711118,15617;3994587,15617;4629601,19679;5081060,19679;5362866,15617;5869689,12715;6120131,10973" o:connectangles="0,0,0,0,0,0,0,0,0,0,0,0,0,0,0,0,0,0,0,0,0,0,0,0,0,0,0,0,0,0,0,0,0,0,0,0"/>
                <w10:anchorlock/>
              </v:shape>
            </w:pict>
          </mc:Fallback>
        </mc:AlternateContent>
      </w:r>
    </w:p>
    <w:p w14:paraId="1D4A2158" w14:textId="3449D433" w:rsidR="00096FEB" w:rsidRDefault="000A25E8" w:rsidP="000A25E8">
      <w:pPr>
        <w:pStyle w:val="Caption"/>
        <w:jc w:val="both"/>
      </w:pPr>
      <w:bookmarkStart w:id="18" w:name="_Ref146536850"/>
      <w:r>
        <w:t xml:space="preserve">Figure </w:t>
      </w:r>
      <w:fldSimple w:instr=" SEQ Figure \* ARABIC ">
        <w:r w:rsidR="003632DE">
          <w:rPr>
            <w:noProof/>
          </w:rPr>
          <w:t>3</w:t>
        </w:r>
      </w:fldSimple>
      <w:r>
        <w:t xml:space="preserve">- Various Committees of Management (Aerial Image: </w:t>
      </w:r>
      <w:proofErr w:type="spellStart"/>
      <w:r>
        <w:t>MapShare</w:t>
      </w:r>
      <w:proofErr w:type="spellEnd"/>
      <w:r>
        <w:t xml:space="preserve"> 11/07/2023)</w:t>
      </w:r>
      <w:bookmarkEnd w:id="18"/>
    </w:p>
    <w:p w14:paraId="27F876D9" w14:textId="1E688798" w:rsidR="00096FEB" w:rsidRDefault="007170BF" w:rsidP="007170BF">
      <w:r w:rsidRPr="007170BF">
        <w:t>The area is in the Public Conservation and Resource Zone (PCRZ). The pier has an Environmental Significance Overlay – Schedule 25 – Port Phillip Coastal Area. In addition, the pier and part of the foreshore are in a Heritage Overlay. The area is also known as an area of Aboriginal Cultural Heritage Sensitivity.</w:t>
      </w:r>
    </w:p>
    <w:p w14:paraId="04AC583F" w14:textId="77777777" w:rsidR="007170BF" w:rsidRDefault="007170BF" w:rsidP="007170BF"/>
    <w:bookmarkStart w:id="19" w:name="_Toc155796772"/>
    <w:bookmarkEnd w:id="17"/>
    <w:p w14:paraId="688EC0EE" w14:textId="4D5435D5" w:rsidR="0076562B" w:rsidRPr="007F4763" w:rsidRDefault="007170BF" w:rsidP="00AD5F9F">
      <w:pPr>
        <w:pStyle w:val="Heading2"/>
      </w:pPr>
      <w:r>
        <w:rPr>
          <w:noProof/>
        </w:rPr>
        <w:lastRenderedPageBreak/>
        <mc:AlternateContent>
          <mc:Choice Requires="wps">
            <w:drawing>
              <wp:anchor distT="180340" distB="180340" distL="180340" distR="180340" simplePos="0" relativeHeight="251658249" behindDoc="0" locked="0" layoutInCell="1" allowOverlap="1" wp14:anchorId="7AA92D49" wp14:editId="0B752C65">
                <wp:simplePos x="0" y="0"/>
                <wp:positionH relativeFrom="column">
                  <wp:posOffset>3200400</wp:posOffset>
                </wp:positionH>
                <wp:positionV relativeFrom="paragraph">
                  <wp:posOffset>81280</wp:posOffset>
                </wp:positionV>
                <wp:extent cx="2879725" cy="1979930"/>
                <wp:effectExtent l="0" t="0" r="0" b="1270"/>
                <wp:wrapSquare wrapText="bothSides"/>
                <wp:docPr id="1962634384" name="Graphic 59" descr="Postcard from 1905 featuring Sorrento Pier. The image captures the historic scene with a previous horse-drawn tramway on the pier. People are seen promenading and walking along the pier, providing a nostalgic glimpse into the pas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41"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82BC4" id="Graphic 59" o:spid="_x0000_s1026" alt="Postcard from 1905 featuring Sorrento Pier. The image captures the historic scene with a previous horse-drawn tramway on the pier. People are seen promenading and walking along the pier, providing a nostalgic glimpse into the past." style="position:absolute;margin-left:252pt;margin-top:6.4pt;width:226.75pt;height:155.9pt;z-index:251658249;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QlS7FLiC&#10;AAC4ggAAFQAAAGRycy9tZWRpYS9pbWFnZTEuanBlZ//Y/+AAEEpGSUYAAQEBAJYAlgAA/9sAQwAI&#10;BgYHBgUIBwcHCQkICgwUDQwLCwwZEhMPFB0aHx4dGhwcICQuJyAiLCMcHCg3KSwwMTQ0NB8nOT04&#10;MjwuMzQy/9sAQwEJCQkMCwwYDQ0YMiEcITIyMjIyMjIyMjIyMjIyMjIyMjIyMjIyMjIyMjIyMjIy&#10;MjIyMjIyMjIyMjIyMjIyMjIy/8AAEQgBRQH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42" o:title="Postcard from 1905 featuring Sorrento Pier. The image captures the historic scene with a previous horse-drawn tramway on the pier. People are seen promenading and walking along the pier, providing a nostalgic glimpse into the past"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t>Pier History</w:t>
      </w:r>
      <w:bookmarkEnd w:id="19"/>
    </w:p>
    <w:p w14:paraId="065ACD7C" w14:textId="10BDDB52" w:rsidR="007170BF" w:rsidRDefault="007170BF" w:rsidP="007170BF">
      <w:pPr>
        <w:pStyle w:val="AWMBodyNormal"/>
        <w:rPr>
          <w:noProof/>
        </w:rPr>
      </w:pPr>
      <w:r>
        <w:rPr>
          <w:noProof/>
        </w:rPr>
        <w:t>Sorrento is a historic seaside town and it was the place of first European settlement in Victoria. Before European ships disembarked at Sullivan Bay in 1803, Sorrento was inhabitated by the Bunurong people, the traditional owners of the Nepean Peninsula and Mornington Peninsula region. The European convict settlement was short-lived and aba</w:t>
      </w:r>
      <w:r w:rsidR="00CA2926">
        <w:rPr>
          <w:noProof/>
        </w:rPr>
        <w:t>n</w:t>
      </w:r>
      <w:r>
        <w:rPr>
          <w:noProof/>
        </w:rPr>
        <w:t>doned in 1804.</w:t>
      </w:r>
    </w:p>
    <w:p w14:paraId="6489D1B5" w14:textId="62F5ECE9" w:rsidR="007170BF" w:rsidRDefault="007170BF" w:rsidP="007170BF">
      <w:pPr>
        <w:pStyle w:val="AWMBodyNormal"/>
        <w:rPr>
          <w:noProof/>
        </w:rPr>
      </w:pPr>
      <w:r>
        <w:rPr>
          <w:noProof/>
        </w:rPr>
        <mc:AlternateContent>
          <mc:Choice Requires="wps">
            <w:drawing>
              <wp:anchor distT="0" distB="0" distL="114300" distR="114300" simplePos="0" relativeHeight="251658252" behindDoc="0" locked="0" layoutInCell="1" allowOverlap="1" wp14:anchorId="050EFE6C" wp14:editId="2934E6C6">
                <wp:simplePos x="0" y="0"/>
                <wp:positionH relativeFrom="column">
                  <wp:posOffset>3204210</wp:posOffset>
                </wp:positionH>
                <wp:positionV relativeFrom="paragraph">
                  <wp:posOffset>636905</wp:posOffset>
                </wp:positionV>
                <wp:extent cx="2879725" cy="200025"/>
                <wp:effectExtent l="0" t="0" r="0" b="9525"/>
                <wp:wrapSquare wrapText="bothSides"/>
                <wp:docPr id="1752567430" name="Text Box 1"/>
                <wp:cNvGraphicFramePr/>
                <a:graphic xmlns:a="http://schemas.openxmlformats.org/drawingml/2006/main">
                  <a:graphicData uri="http://schemas.microsoft.com/office/word/2010/wordprocessingShape">
                    <wps:wsp>
                      <wps:cNvSpPr txBox="1"/>
                      <wps:spPr>
                        <a:xfrm>
                          <a:off x="0" y="0"/>
                          <a:ext cx="2879725" cy="200025"/>
                        </a:xfrm>
                        <a:prstGeom prst="rect">
                          <a:avLst/>
                        </a:prstGeom>
                        <a:solidFill>
                          <a:prstClr val="white"/>
                        </a:solidFill>
                        <a:ln>
                          <a:noFill/>
                        </a:ln>
                      </wps:spPr>
                      <wps:txbx>
                        <w:txbxContent>
                          <w:p w14:paraId="590BB63D" w14:textId="63751CA3" w:rsidR="007170BF" w:rsidRPr="00A84F58" w:rsidRDefault="007170BF" w:rsidP="007170BF">
                            <w:pPr>
                              <w:pStyle w:val="Caption"/>
                              <w:rPr>
                                <w:b/>
                                <w:bCs/>
                                <w:noProof/>
                                <w:color w:val="3F9C35"/>
                                <w:sz w:val="32"/>
                                <w:szCs w:val="32"/>
                              </w:rPr>
                            </w:pPr>
                            <w:bookmarkStart w:id="20" w:name="_Ref146536842"/>
                            <w:r>
                              <w:t xml:space="preserve">Figure </w:t>
                            </w:r>
                            <w:fldSimple w:instr=" SEQ Figure \* ARABIC ">
                              <w:r w:rsidR="003632DE">
                                <w:rPr>
                                  <w:noProof/>
                                </w:rPr>
                                <w:t>4</w:t>
                              </w:r>
                            </w:fldSimple>
                            <w:r>
                              <w:t>- Sorrento Pier Postcard ca. 1905 (Source: SLVIC)</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0EFE6C" id="_x0000_s1033" type="#_x0000_t202" style="position:absolute;left:0;text-align:left;margin-left:252.3pt;margin-top:50.15pt;width:226.75pt;height:15.75pt;z-index:251658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" stroked="f">
                <v:textbox inset="0,0,0,0">
                  <w:txbxContent>
                    <w:p w14:paraId="590BB63D" w14:textId="63751CA3" w:rsidR="007170BF" w:rsidRPr="00A84F58" w:rsidRDefault="007170BF" w:rsidP="007170BF">
                      <w:pPr>
                        <w:pStyle w:val="Caption"/>
                        <w:rPr>
                          <w:b/>
                          <w:bCs/>
                          <w:noProof/>
                          <w:color w:val="3F9C35"/>
                          <w:sz w:val="32"/>
                          <w:szCs w:val="32"/>
                        </w:rPr>
                      </w:pPr>
                      <w:bookmarkStart w:id="21" w:name="_Ref146536842"/>
                      <w:r>
                        <w:t xml:space="preserve">Figure </w:t>
                      </w:r>
                      <w:fldSimple w:instr=" SEQ Figure \* ARABIC ">
                        <w:r w:rsidR="003632DE">
                          <w:rPr>
                            <w:noProof/>
                          </w:rPr>
                          <w:t>4</w:t>
                        </w:r>
                      </w:fldSimple>
                      <w:r>
                        <w:t>- Sorrento Pier Postcard ca. 1905 (Source: SLVIC)</w:t>
                      </w:r>
                      <w:bookmarkEnd w:id="21"/>
                    </w:p>
                  </w:txbxContent>
                </v:textbox>
                <w10:wrap type="square"/>
              </v:shape>
            </w:pict>
          </mc:Fallback>
        </mc:AlternateContent>
      </w:r>
      <w:r>
        <w:rPr>
          <w:noProof/>
        </w:rPr>
        <mc:AlternateContent>
          <mc:Choice Requires="wps">
            <w:drawing>
              <wp:anchor distT="0" distB="0" distL="114300" distR="114300" simplePos="0" relativeHeight="251658253" behindDoc="0" locked="0" layoutInCell="1" allowOverlap="1" wp14:anchorId="0F8E9F95" wp14:editId="6D8609BA">
                <wp:simplePos x="0" y="0"/>
                <wp:positionH relativeFrom="column">
                  <wp:posOffset>3192780</wp:posOffset>
                </wp:positionH>
                <wp:positionV relativeFrom="paragraph">
                  <wp:posOffset>2872105</wp:posOffset>
                </wp:positionV>
                <wp:extent cx="2879725" cy="635"/>
                <wp:effectExtent l="0" t="0" r="0" b="0"/>
                <wp:wrapSquare wrapText="bothSides"/>
                <wp:docPr id="948515166"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1A30F363" w14:textId="2A2533F2" w:rsidR="007170BF" w:rsidRPr="00361FE4" w:rsidRDefault="007170BF" w:rsidP="007170BF">
                            <w:pPr>
                              <w:pStyle w:val="Caption"/>
                              <w:rPr>
                                <w:rFonts w:cs="Times New Roman"/>
                                <w:noProof/>
                                <w:sz w:val="20"/>
                                <w:szCs w:val="20"/>
                                <w:lang w:eastAsia="en-US"/>
                              </w:rPr>
                            </w:pPr>
                            <w:bookmarkStart w:id="22" w:name="_Ref147322763"/>
                            <w:r>
                              <w:t xml:space="preserve">Figure </w:t>
                            </w:r>
                            <w:fldSimple w:instr=" SEQ Figure \* ARABIC ">
                              <w:r w:rsidR="003632DE">
                                <w:rPr>
                                  <w:noProof/>
                                </w:rPr>
                                <w:t>5</w:t>
                              </w:r>
                            </w:fldSimple>
                            <w:r>
                              <w:t xml:space="preserve">- </w:t>
                            </w:r>
                            <w:r w:rsidRPr="0021232E">
                              <w:t>Paddle Steamer SS Hygeia at Sorrento Pier ca. 1912 (Source: SLVIC)</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8E9F95" id="_x0000_s1034" type="#_x0000_t202" style="position:absolute;left:0;text-align:left;margin-left:251.4pt;margin-top:226.15pt;width:226.75pt;height:.05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" stroked="f">
                <v:textbox style="mso-fit-shape-to-text:t" inset="0,0,0,0">
                  <w:txbxContent>
                    <w:p w14:paraId="1A30F363" w14:textId="2A2533F2" w:rsidR="007170BF" w:rsidRPr="00361FE4" w:rsidRDefault="007170BF" w:rsidP="007170BF">
                      <w:pPr>
                        <w:pStyle w:val="Caption"/>
                        <w:rPr>
                          <w:rFonts w:cs="Times New Roman"/>
                          <w:noProof/>
                          <w:sz w:val="20"/>
                          <w:szCs w:val="20"/>
                          <w:lang w:eastAsia="en-US"/>
                        </w:rPr>
                      </w:pPr>
                      <w:bookmarkStart w:id="23" w:name="_Ref147322763"/>
                      <w:r>
                        <w:t xml:space="preserve">Figure </w:t>
                      </w:r>
                      <w:fldSimple w:instr=" SEQ Figure \* ARABIC ">
                        <w:r w:rsidR="003632DE">
                          <w:rPr>
                            <w:noProof/>
                          </w:rPr>
                          <w:t>5</w:t>
                        </w:r>
                      </w:fldSimple>
                      <w:r>
                        <w:t xml:space="preserve">- </w:t>
                      </w:r>
                      <w:r w:rsidRPr="0021232E">
                        <w:t>Paddle Steamer SS Hygeia at Sorrento Pier ca. 1912 (Source: SLVIC)</w:t>
                      </w:r>
                      <w:bookmarkEnd w:id="23"/>
                    </w:p>
                  </w:txbxContent>
                </v:textbox>
                <w10:wrap type="square"/>
              </v:shape>
            </w:pict>
          </mc:Fallback>
        </mc:AlternateContent>
      </w:r>
      <w:r>
        <w:rPr>
          <w:noProof/>
        </w:rPr>
        <mc:AlternateContent>
          <mc:Choice Requires="wps">
            <w:drawing>
              <wp:anchor distT="180340" distB="180340" distL="180340" distR="180340" simplePos="0" relativeHeight="251658250" behindDoc="0" locked="0" layoutInCell="1" allowOverlap="1" wp14:anchorId="56B84CD9" wp14:editId="4A300F91">
                <wp:simplePos x="0" y="0"/>
                <wp:positionH relativeFrom="column">
                  <wp:posOffset>3192780</wp:posOffset>
                </wp:positionH>
                <wp:positionV relativeFrom="paragraph">
                  <wp:posOffset>835025</wp:posOffset>
                </wp:positionV>
                <wp:extent cx="2879725" cy="1979930"/>
                <wp:effectExtent l="0" t="0" r="0" b="1270"/>
                <wp:wrapSquare wrapText="bothSides"/>
                <wp:docPr id="1094699878" name="Graphic 59" descr="Paddle Steamer SS Hygeia berthing at Sorrento Pier. A historic scene illustrating the maritime activity of the time, showcasing the vessel's berthing at the pier with people promenading and walking on the pi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43"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99A85" id="Graphic 59" o:spid="_x0000_s1026" alt="Paddle Steamer SS Hygeia berthing at Sorrento Pier. A historic scene illustrating the maritime activity of the time, showcasing the vessel's berthing at the pier with people promenading and walking on the pier." style="position:absolute;margin-left:251.4pt;margin-top:65.75pt;width:226.75pt;height:155.9pt;z-index:251658250;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b9cIjb99&#10;AAC/fQAAFQAAAGRycy9tZWRpYS9pbWFnZTEuanBlZ//Y/+AAEEpGSUYAAQEBAJYAlgAA/9sAQwAI&#10;BgYHBgUIBwcHCQkICgwUDQwLCwwZEhMPFB0aHx4dGhwcICQuJyAiLCMcHCg3KSwwMTQ0NB8nOT04&#10;MjwuMzQy/9sAQwEJCQkMCwwYDQ0YMiEcITIyMjIyMjIyMjIyMjIyMjIyMjIyMjIyMjIyMjIyMjIy&#10;MjIyMjIyMjIyMjIyMjIyMjIy/8AAEQgBRQH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44" o:title="Paddle Steamer SS Hygeia berthing at Sorrento Pier. A historic scene illustrating the maritime activity of the time, showcasing the vessel's berthing at the pier with people promenading and walking on the pier"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rPr>
          <w:noProof/>
        </w:rPr>
        <w:t xml:space="preserve">Hon. George Coppin saw the potential for Sorrento to become developed into a popular holiday destination from Melbourne. The Sorrento Pier was built in 1870 and the town was transformed. Coppin formed the ‘Sorrento and Queenscliff Steam Navigation Company’. The paddle steamer </w:t>
      </w:r>
      <w:r w:rsidRPr="001537A5">
        <w:rPr>
          <w:i/>
          <w:iCs/>
          <w:noProof/>
        </w:rPr>
        <w:t>Golden Crown</w:t>
      </w:r>
      <w:r>
        <w:rPr>
          <w:noProof/>
        </w:rPr>
        <w:t xml:space="preserve"> was its first ship to run regular excursions from Port Melbourne to Sorrento and Queenscliff. </w:t>
      </w:r>
    </w:p>
    <w:p w14:paraId="1CCA25C3" w14:textId="6797493D" w:rsidR="005D6E09" w:rsidRDefault="007170BF" w:rsidP="007170BF">
      <w:pPr>
        <w:pStyle w:val="AWMBodyNormal"/>
        <w:rPr>
          <w:noProof/>
        </w:rPr>
      </w:pPr>
      <w:r>
        <w:rPr>
          <w:noProof/>
        </w:rPr>
        <mc:AlternateContent>
          <mc:Choice Requires="wps">
            <w:drawing>
              <wp:anchor distT="0" distB="0" distL="114300" distR="114300" simplePos="0" relativeHeight="251658254" behindDoc="0" locked="0" layoutInCell="1" allowOverlap="1" wp14:anchorId="16F36E94" wp14:editId="30D21634">
                <wp:simplePos x="0" y="0"/>
                <wp:positionH relativeFrom="column">
                  <wp:posOffset>3213735</wp:posOffset>
                </wp:positionH>
                <wp:positionV relativeFrom="paragraph">
                  <wp:posOffset>4001135</wp:posOffset>
                </wp:positionV>
                <wp:extent cx="2879725" cy="635"/>
                <wp:effectExtent l="0" t="0" r="0" b="0"/>
                <wp:wrapSquare wrapText="bothSides"/>
                <wp:docPr id="1940187394"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5F2B1ECC" w14:textId="06E1D31D" w:rsidR="007170BF" w:rsidRPr="00FF30F9" w:rsidRDefault="007170BF" w:rsidP="007170BF">
                            <w:pPr>
                              <w:pStyle w:val="Caption"/>
                              <w:rPr>
                                <w:rFonts w:cs="Times New Roman"/>
                                <w:noProof/>
                                <w:sz w:val="20"/>
                                <w:szCs w:val="20"/>
                                <w:lang w:eastAsia="en-US"/>
                              </w:rPr>
                            </w:pPr>
                            <w:bookmarkStart w:id="24" w:name="_Ref150940390"/>
                            <w:bookmarkStart w:id="25" w:name="_Ref147324164"/>
                            <w:r>
                              <w:t xml:space="preserve">Figure </w:t>
                            </w:r>
                            <w:fldSimple w:instr=" SEQ Figure \* ARABIC ">
                              <w:r w:rsidR="003632DE">
                                <w:rPr>
                                  <w:noProof/>
                                </w:rPr>
                                <w:t>6</w:t>
                              </w:r>
                            </w:fldSimple>
                            <w:bookmarkEnd w:id="24"/>
                            <w:r>
                              <w:t>- Sorrento Pier c1920-1954 (Source: SLVIC Rose Stereograph)</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F36E94" id="_x0000_s1035" type="#_x0000_t202" style="position:absolute;left:0;text-align:left;margin-left:253.05pt;margin-top:315.05pt;width:226.75pt;height:.0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W+AGwIAAD8EAAAOAAAAZHJzL2Uyb0RvYy54bWysU8Fu2zAMvQ/YPwi6L04ytOm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" stroked="f">
                <v:textbox style="mso-fit-shape-to-text:t" inset="0,0,0,0">
                  <w:txbxContent>
                    <w:p w14:paraId="5F2B1ECC" w14:textId="06E1D31D" w:rsidR="007170BF" w:rsidRPr="00FF30F9" w:rsidRDefault="007170BF" w:rsidP="007170BF">
                      <w:pPr>
                        <w:pStyle w:val="Caption"/>
                        <w:rPr>
                          <w:rFonts w:cs="Times New Roman"/>
                          <w:noProof/>
                          <w:sz w:val="20"/>
                          <w:szCs w:val="20"/>
                          <w:lang w:eastAsia="en-US"/>
                        </w:rPr>
                      </w:pPr>
                      <w:bookmarkStart w:id="26" w:name="_Ref150940390"/>
                      <w:bookmarkStart w:id="27" w:name="_Ref147324164"/>
                      <w:r>
                        <w:t xml:space="preserve">Figure </w:t>
                      </w:r>
                      <w:fldSimple w:instr=" SEQ Figure \* ARABIC ">
                        <w:r w:rsidR="003632DE">
                          <w:rPr>
                            <w:noProof/>
                          </w:rPr>
                          <w:t>6</w:t>
                        </w:r>
                      </w:fldSimple>
                      <w:bookmarkEnd w:id="26"/>
                      <w:r>
                        <w:t>- Sorrento Pier c1920-1954 (Source: SLVIC Rose Stereograph)</w:t>
                      </w:r>
                      <w:bookmarkEnd w:id="27"/>
                    </w:p>
                  </w:txbxContent>
                </v:textbox>
                <w10:wrap type="square"/>
              </v:shape>
            </w:pict>
          </mc:Fallback>
        </mc:AlternateContent>
      </w:r>
      <w:r>
        <w:rPr>
          <w:noProof/>
        </w:rPr>
        <mc:AlternateContent>
          <mc:Choice Requires="wps">
            <w:drawing>
              <wp:anchor distT="180340" distB="180340" distL="180340" distR="180340" simplePos="0" relativeHeight="251658251" behindDoc="0" locked="0" layoutInCell="1" allowOverlap="1" wp14:anchorId="0E91E933" wp14:editId="06AA8B48">
                <wp:simplePos x="0" y="0"/>
                <wp:positionH relativeFrom="column">
                  <wp:posOffset>3213735</wp:posOffset>
                </wp:positionH>
                <wp:positionV relativeFrom="paragraph">
                  <wp:posOffset>1964055</wp:posOffset>
                </wp:positionV>
                <wp:extent cx="2879725" cy="1979930"/>
                <wp:effectExtent l="0" t="0" r="0" b="1270"/>
                <wp:wrapSquare wrapText="bothSides"/>
                <wp:docPr id="52715935" name="Graphic 59" descr="Scenic view from the cliff-top lookout, capturing Sorrento Pier and the Sorrento Pier Shed. The vantage point offers a picturesque perspective of the pier against the backdrop of Port Phillip bay">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45"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48EDF" id="Graphic 59" o:spid="_x0000_s1026" alt="Scenic view from the cliff-top lookout, capturing Sorrento Pier and the Sorrento Pier Shed. The vantage point offers a picturesque perspective of the pier against the backdrop of Port Phillip bay" style="position:absolute;margin-left:253.05pt;margin-top:154.65pt;width:226.75pt;height:155.9pt;z-index:251658251;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KhljHZxw&#10;AACccAAAFQAAAGRycy9tZWRpYS9pbWFnZTEuanBlZ//Y/+AAEEpGSUYAAQEBAJYAlgAA/9sAQwAI&#10;BgYHBgUIBwcHCQkICgwUDQwLCwwZEhMPFB0aHx4dGhwcICQuJyAiLCMcHCg3KSwwMTQ0NB8nOT04&#10;MjwuMzQy/9sAQwEJCQkMCwwYDQ0YMiEcITIyMjIyMjIyMjIyMjIyMjIyMjIyMjIyMjIyMjIyMjIy&#10;MjIyMjIyMjIyMjIyMjIyMjIy/8AAEQgBRAH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46" o:title="Scenic view from the cliff-top lookout, capturing Sorrento Pier and the Sorrento Pier Shed"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rPr>
          <w:noProof/>
        </w:rPr>
        <w:t>A horse-drawn tramway was initally built to transport holidaymakers from the pier up the hill to the Continental Hotel which was built in 1875. Coppin also built the Sorrento Sea Baths in 1875. Later a steam train enabled holiday makers to travel from the pier, along the main street to the Sorrento back beach, and this operated from 1890 to 1921 (refer to</w:t>
      </w:r>
      <w:r w:rsidR="00A865D6">
        <w:rPr>
          <w:noProof/>
        </w:rPr>
        <w:t xml:space="preserve"> </w:t>
      </w:r>
      <w:r w:rsidR="00494C19">
        <w:rPr>
          <w:noProof/>
        </w:rPr>
        <w:t>Figure 4</w:t>
      </w:r>
      <w:r>
        <w:rPr>
          <w:noProof/>
        </w:rPr>
        <w:t xml:space="preserve">). Coppin later founded the Bay Excursion Company and introduced luxury paddle steamers. Paddle steamers travelled between Melbourne and Sorrento until 1942. The largest paddle steamer was the </w:t>
      </w:r>
      <w:r w:rsidRPr="00184529">
        <w:rPr>
          <w:i/>
          <w:iCs/>
          <w:noProof/>
        </w:rPr>
        <w:t>Weeroona</w:t>
      </w:r>
      <w:r>
        <w:rPr>
          <w:noProof/>
        </w:rPr>
        <w:t xml:space="preserve"> which could carry more than 1900 passengers; other paddle steamers included the </w:t>
      </w:r>
      <w:r>
        <w:rPr>
          <w:i/>
          <w:iCs/>
          <w:noProof/>
        </w:rPr>
        <w:t xml:space="preserve">Ozone </w:t>
      </w:r>
      <w:r>
        <w:rPr>
          <w:noProof/>
        </w:rPr>
        <w:t xml:space="preserve">and </w:t>
      </w:r>
      <w:r>
        <w:rPr>
          <w:i/>
          <w:iCs/>
          <w:noProof/>
        </w:rPr>
        <w:t xml:space="preserve">Hygeia </w:t>
      </w:r>
      <w:r>
        <w:rPr>
          <w:noProof/>
        </w:rPr>
        <w:t>(refer to</w:t>
      </w:r>
      <w:r w:rsidR="00A865D6">
        <w:rPr>
          <w:noProof/>
        </w:rPr>
        <w:t xml:space="preserve"> </w:t>
      </w:r>
      <w:r w:rsidR="00494C19">
        <w:rPr>
          <w:noProof/>
        </w:rPr>
        <w:t>Figure 5</w:t>
      </w:r>
      <w:r>
        <w:rPr>
          <w:noProof/>
        </w:rPr>
        <w:t>).</w:t>
      </w:r>
    </w:p>
    <w:p w14:paraId="12175A52" w14:textId="61573A43" w:rsidR="007170BF" w:rsidRDefault="007170BF" w:rsidP="00C975A3">
      <w:pPr>
        <w:pStyle w:val="AWMBodyNormal"/>
      </w:pPr>
      <w:r w:rsidRPr="00DA4088">
        <w:t xml:space="preserve">Water Technology completed an analysis of the shoreline from aerial photographs taken between 1935 and 2015 shown in </w:t>
      </w:r>
      <w:r w:rsidR="00494C19">
        <w:t>Figure 7</w:t>
      </w:r>
      <w:r w:rsidRPr="00DA4088">
        <w:t>. These photographs illustrate the predominantly anthropogenic</w:t>
      </w:r>
      <w:r w:rsidR="00B3601E">
        <w:t xml:space="preserve"> (man-made)</w:t>
      </w:r>
      <w:r w:rsidRPr="00DA4088">
        <w:t xml:space="preserve"> changes to the coastline in the vicinity of the </w:t>
      </w:r>
      <w:r>
        <w:t>pier</w:t>
      </w:r>
      <w:r w:rsidRPr="00DA4088">
        <w:t xml:space="preserve">. The 2015 shoreline (blue dashed line) and 1935 (yellow dashed line) shorelines are displayed on each figure to highlight the relative changes across the years. The red line represents the shoreline at the time of the image. </w:t>
      </w:r>
      <w:r>
        <w:t xml:space="preserve">The photographs highlight the Sorrento Pier has maintained the same T-shaped pier over the years. While the land-based supporting infrastructure has changed over time, the pier itself has remained the same length offshore. </w:t>
      </w:r>
      <w:r w:rsidR="00D4526B">
        <w:t>A</w:t>
      </w:r>
      <w:r w:rsidR="001B73DE" w:rsidRPr="001B73DE">
        <w:t xml:space="preserve"> reconstruction of the pier took place </w:t>
      </w:r>
      <w:r w:rsidR="00D4526B">
        <w:t xml:space="preserve">sometime </w:t>
      </w:r>
      <w:r w:rsidR="001B73DE" w:rsidRPr="001B73DE">
        <w:t xml:space="preserve">between 1998 and 2002, </w:t>
      </w:r>
      <w:r w:rsidR="00D4526B">
        <w:t>which included</w:t>
      </w:r>
      <w:r w:rsidR="001B73DE" w:rsidRPr="001B73DE">
        <w:t xml:space="preserve"> </w:t>
      </w:r>
      <w:r w:rsidR="0040651D">
        <w:t>nine</w:t>
      </w:r>
      <w:r w:rsidR="001B73DE" w:rsidRPr="001B73DE">
        <w:t xml:space="preserve"> meters at the south-eastern end </w:t>
      </w:r>
      <w:r w:rsidR="00D4526B">
        <w:t>being</w:t>
      </w:r>
      <w:r w:rsidR="001B73DE" w:rsidRPr="001B73DE">
        <w:t xml:space="preserve"> removed, and a new extension of the same length added to the north-western end</w:t>
      </w:r>
      <w:r w:rsidR="00D4526B">
        <w:t xml:space="preserve"> (Bryce Raworth, 2023)</w:t>
      </w:r>
      <w:r w:rsidR="001B73DE" w:rsidRPr="001B73DE">
        <w:t xml:space="preserve">. </w:t>
      </w:r>
      <w:r w:rsidR="00D4526B">
        <w:t>More recently, m</w:t>
      </w:r>
      <w:r w:rsidR="001B73DE" w:rsidRPr="001B73DE">
        <w:t>aintenance work in 2022 involved replacing certain timber components</w:t>
      </w:r>
      <w:r w:rsidR="00D4526B">
        <w:t xml:space="preserve">, </w:t>
      </w:r>
      <w:r w:rsidR="001B73DE" w:rsidRPr="001B73DE">
        <w:t xml:space="preserve">installing steel ladders and plastic mesh decking on the </w:t>
      </w:r>
      <w:r w:rsidR="00D4526B">
        <w:t xml:space="preserve">western </w:t>
      </w:r>
      <w:r w:rsidR="001B73DE" w:rsidRPr="001B73DE">
        <w:t>low</w:t>
      </w:r>
      <w:r w:rsidR="00D4526B">
        <w:t xml:space="preserve"> landing</w:t>
      </w:r>
      <w:r w:rsidR="001B73DE" w:rsidRPr="001B73DE">
        <w:t>.</w:t>
      </w:r>
    </w:p>
    <w:p w14:paraId="7ACE51B6" w14:textId="44F17AB4" w:rsidR="00B250B6" w:rsidRPr="00D4526B" w:rsidRDefault="00B250B6" w:rsidP="006D3A37">
      <w:pPr>
        <w:pStyle w:val="AWMBodyNormal"/>
        <w:rPr>
          <w:rFonts w:cstheme="minorHAnsi"/>
          <w:lang w:eastAsia="en-AU"/>
        </w:rPr>
      </w:pPr>
      <w:r w:rsidRPr="00D4526B">
        <w:rPr>
          <w:rFonts w:cstheme="minorHAnsi"/>
          <w:lang w:eastAsia="en-AU"/>
        </w:rPr>
        <w:t xml:space="preserve">The </w:t>
      </w:r>
      <w:r>
        <w:rPr>
          <w:rFonts w:cstheme="minorHAnsi"/>
          <w:lang w:eastAsia="en-AU"/>
        </w:rPr>
        <w:t>Sorrento P</w:t>
      </w:r>
      <w:r w:rsidRPr="00D4526B">
        <w:rPr>
          <w:rFonts w:cstheme="minorHAnsi"/>
          <w:lang w:eastAsia="en-AU"/>
        </w:rPr>
        <w:t xml:space="preserve">ier is significant due to its historical associations with ferry and recreational uses that </w:t>
      </w:r>
      <w:r w:rsidR="00D4526B">
        <w:rPr>
          <w:rFonts w:cstheme="minorHAnsi"/>
          <w:lang w:eastAsia="en-AU"/>
        </w:rPr>
        <w:t xml:space="preserve">have </w:t>
      </w:r>
      <w:r w:rsidRPr="00D4526B">
        <w:rPr>
          <w:rFonts w:cstheme="minorHAnsi"/>
          <w:lang w:eastAsia="en-AU"/>
        </w:rPr>
        <w:t>contributed to the development of Sorrento as a seaside resort town. However, its architectural and aesthetic significance has been reduced by the demolition of parts of the timber structure and changes in the surrounding area caused by the construction of an adjacent ferry terminal</w:t>
      </w:r>
      <w:r w:rsidR="00B3601E">
        <w:rPr>
          <w:rFonts w:cstheme="minorHAnsi"/>
          <w:lang w:eastAsia="en-AU"/>
        </w:rPr>
        <w:t xml:space="preserve"> (Bryce Raworth, 2023)</w:t>
      </w:r>
      <w:r w:rsidRPr="00D4526B">
        <w:rPr>
          <w:rFonts w:cstheme="minorHAnsi"/>
          <w:lang w:eastAsia="en-AU"/>
        </w:rPr>
        <w:t>.</w:t>
      </w:r>
    </w:p>
    <w:p w14:paraId="2D2F18C6" w14:textId="5D5556A9" w:rsidR="00B250B6" w:rsidRDefault="00B250B6" w:rsidP="006D3A37">
      <w:pPr>
        <w:pStyle w:val="AWMBodyNormal"/>
        <w:rPr>
          <w:rFonts w:cstheme="minorHAnsi"/>
          <w:lang w:eastAsia="en-AU"/>
        </w:rPr>
      </w:pPr>
      <w:r w:rsidRPr="00D1688C">
        <w:rPr>
          <w:rFonts w:cstheme="minorHAnsi"/>
          <w:lang w:eastAsia="en-AU"/>
        </w:rPr>
        <w:t xml:space="preserve">The </w:t>
      </w:r>
      <w:r>
        <w:rPr>
          <w:rFonts w:cstheme="minorHAnsi"/>
          <w:lang w:eastAsia="en-AU"/>
        </w:rPr>
        <w:t xml:space="preserve">pier still maintains its historical character, with the timber T-head and goods shed </w:t>
      </w:r>
      <w:r w:rsidR="00770F17">
        <w:rPr>
          <w:rFonts w:cstheme="minorHAnsi"/>
          <w:lang w:eastAsia="en-AU"/>
        </w:rPr>
        <w:t>(</w:t>
      </w:r>
      <w:r>
        <w:rPr>
          <w:rFonts w:cstheme="minorHAnsi"/>
          <w:lang w:eastAsia="en-AU"/>
        </w:rPr>
        <w:t xml:space="preserve">known as the Sorrento </w:t>
      </w:r>
      <w:r w:rsidR="00770F17">
        <w:rPr>
          <w:rFonts w:cstheme="minorHAnsi"/>
          <w:lang w:eastAsia="en-AU"/>
        </w:rPr>
        <w:t>P</w:t>
      </w:r>
      <w:r>
        <w:rPr>
          <w:rFonts w:cstheme="minorHAnsi"/>
          <w:lang w:eastAsia="en-AU"/>
        </w:rPr>
        <w:t>ier shed by the locals</w:t>
      </w:r>
      <w:r w:rsidR="00770F17">
        <w:rPr>
          <w:rFonts w:cstheme="minorHAnsi"/>
          <w:lang w:eastAsia="en-AU"/>
        </w:rPr>
        <w:t>)</w:t>
      </w:r>
      <w:r>
        <w:rPr>
          <w:rFonts w:cstheme="minorHAnsi"/>
          <w:lang w:eastAsia="en-AU"/>
        </w:rPr>
        <w:t xml:space="preserve"> as well as the original alignment along the stone mole</w:t>
      </w:r>
      <w:r w:rsidR="007E2B33">
        <w:rPr>
          <w:rFonts w:cstheme="minorHAnsi"/>
          <w:lang w:eastAsia="en-AU"/>
        </w:rPr>
        <w:t xml:space="preserve"> (refer to </w:t>
      </w:r>
      <w:r w:rsidR="007E2B33">
        <w:rPr>
          <w:rFonts w:cstheme="minorHAnsi"/>
          <w:lang w:eastAsia="en-AU"/>
        </w:rPr>
        <w:fldChar w:fldCharType="begin"/>
      </w:r>
      <w:r w:rsidR="007E2B33">
        <w:rPr>
          <w:rFonts w:cstheme="minorHAnsi"/>
          <w:lang w:eastAsia="en-AU"/>
        </w:rPr>
        <w:instrText xml:space="preserve"> REF _Ref150940390 \h </w:instrText>
      </w:r>
      <w:r w:rsidR="007E2B33">
        <w:rPr>
          <w:rFonts w:cstheme="minorHAnsi"/>
          <w:lang w:eastAsia="en-AU"/>
        </w:rPr>
      </w:r>
      <w:r w:rsidR="007E2B33">
        <w:rPr>
          <w:rFonts w:cstheme="minorHAnsi"/>
          <w:lang w:eastAsia="en-AU"/>
        </w:rPr>
        <w:fldChar w:fldCharType="separate"/>
      </w:r>
      <w:r w:rsidR="003632DE">
        <w:t xml:space="preserve">Figure </w:t>
      </w:r>
      <w:r w:rsidR="003632DE">
        <w:rPr>
          <w:noProof/>
        </w:rPr>
        <w:t>6</w:t>
      </w:r>
      <w:r w:rsidR="007E2B33">
        <w:rPr>
          <w:rFonts w:cstheme="minorHAnsi"/>
          <w:lang w:eastAsia="en-AU"/>
        </w:rPr>
        <w:fldChar w:fldCharType="end"/>
      </w:r>
      <w:r w:rsidR="007E2B33">
        <w:rPr>
          <w:rFonts w:cstheme="minorHAnsi"/>
          <w:lang w:eastAsia="en-AU"/>
        </w:rPr>
        <w:t>)</w:t>
      </w:r>
      <w:r>
        <w:rPr>
          <w:rFonts w:cstheme="minorHAnsi"/>
          <w:lang w:eastAsia="en-AU"/>
        </w:rPr>
        <w:t xml:space="preserve">. The Sorrento Foreshore Precinct document also mentions that both submerged and above-water timber jetty structures are important features of the </w:t>
      </w:r>
      <w:r>
        <w:rPr>
          <w:rFonts w:cstheme="minorHAnsi"/>
          <w:lang w:eastAsia="en-AU"/>
        </w:rPr>
        <w:lastRenderedPageBreak/>
        <w:t>precinct. Additionally, the Shire of Flinders Heritage Study</w:t>
      </w:r>
      <w:r w:rsidR="001B73DE">
        <w:rPr>
          <w:rFonts w:cstheme="minorHAnsi"/>
          <w:lang w:eastAsia="en-AU"/>
        </w:rPr>
        <w:t xml:space="preserve"> 1992</w:t>
      </w:r>
      <w:r>
        <w:rPr>
          <w:rFonts w:cstheme="minorHAnsi"/>
          <w:lang w:eastAsia="en-AU"/>
        </w:rPr>
        <w:t xml:space="preserve"> suggests preserving the pier’s historical character in its recommendations.  </w:t>
      </w:r>
    </w:p>
    <w:p w14:paraId="7D562A90" w14:textId="3DCBF737" w:rsidR="00B250B6" w:rsidRPr="00D1688C" w:rsidRDefault="002C3D47" w:rsidP="00D1688C">
      <w:pPr>
        <w:pStyle w:val="AWMBodyNormal"/>
        <w:rPr>
          <w:color w:val="FF0000"/>
        </w:rPr>
      </w:pPr>
      <w:r w:rsidRPr="002C42FF">
        <w:t xml:space="preserve">Given </w:t>
      </w:r>
      <w:r w:rsidRPr="002D4397">
        <w:t>th</w:t>
      </w:r>
      <w:r>
        <w:t>ese</w:t>
      </w:r>
      <w:r w:rsidRPr="002D4397">
        <w:t xml:space="preserve"> finding</w:t>
      </w:r>
      <w:r>
        <w:t>s</w:t>
      </w:r>
      <w:r w:rsidRPr="002C42FF">
        <w:t xml:space="preserve">, </w:t>
      </w:r>
      <w:r>
        <w:t>there is an expectation to</w:t>
      </w:r>
      <w:r w:rsidRPr="002C42FF">
        <w:t xml:space="preserve"> retain the T-head in its present form</w:t>
      </w:r>
      <w:r>
        <w:t xml:space="preserve"> (but with potential for like-for-like </w:t>
      </w:r>
      <w:r w:rsidRPr="002C42FF">
        <w:t>rebuild</w:t>
      </w:r>
      <w:r>
        <w:t xml:space="preserve">ing or repairs) and the </w:t>
      </w:r>
      <w:r w:rsidRPr="002C42FF">
        <w:t>original pier alignment</w:t>
      </w:r>
      <w:r>
        <w:t xml:space="preserve"> retained (Bryce Raworth, 2023)</w:t>
      </w:r>
      <w:r w:rsidRPr="002C42FF">
        <w:t>.</w:t>
      </w:r>
    </w:p>
    <w:p w14:paraId="6B204F57" w14:textId="77777777" w:rsidR="002550F3" w:rsidRDefault="007170BF" w:rsidP="00D1688C">
      <w:pPr>
        <w:pStyle w:val="AWMBodyNormal"/>
      </w:pPr>
      <w:r>
        <w:rPr>
          <w:noProof/>
        </w:rPr>
        <mc:AlternateContent>
          <mc:Choice Requires="wps">
            <w:drawing>
              <wp:inline distT="0" distB="0" distL="0" distR="0" wp14:anchorId="589AF464" wp14:editId="57ADFA15">
                <wp:extent cx="6116320" cy="2927445"/>
                <wp:effectExtent l="0" t="0" r="0" b="6350"/>
                <wp:docPr id="529202727" name="Graphic 63" descr="Aerial photo montage illustrating the evolution of Sorrento's shoreline from 1935 to 2015. These images capture the changes in the coastal landscape over the decades, providing a visual timeline of Sorrento's shoreline transformation throughout the year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116320" cy="2927445"/>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dpi="0" rotWithShape="0">
                          <a:blip r:embed="rId47" cstate="screen">
                            <a:extLst>
                              <a:ext uri="{28A0092B-C50C-407E-A947-70E740481C1C}">
                                <a14:useLocalDpi xmlns:a14="http://schemas.microsoft.com/office/drawing/2010/main"/>
                              </a:ext>
                            </a:extLst>
                          </a:blip>
                          <a:srcRect/>
                          <a:stretch>
                            <a:fillRect/>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B73AFDB" id="Graphic 63" o:spid="_x0000_s1026" alt="Aerial photo montage illustrating the evolution of Sorrento's shoreline from 1935 to 2015. These images capture the changes in the coastal landscape over the decades, providing a visual timeline of Sorrento's shoreline transformation throughout the years." style="width:481.6pt;height:230.5pt;visibility:visible;mso-wrap-style:square;mso-left-percent:-10001;mso-top-percent:-10001;mso-position-horizontal:absolute;mso-position-horizontal-relative:char;mso-position-vertical:absolute;mso-position-vertical-relative:line;mso-left-percent:-10001;mso-top-percent:-10001;v-text-anchor:middle" coordsize="6091305,3327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48" o:title="Aerial photo montage illustrating the evolution of Sorrento's shoreline from 1935 to 2015. These images capture the changes in the coastal landscape over the decades, providing a visual timeline of Sorrento's shoreline transformation throughout the years" recolor="t" type="frame"/>
                <v:stroke joinstyle="miter"/>
                <v:path arrowok="t" o:connecttype="custom" o:connectlocs="6116321,2927446;6015399,2913216;5878384,2910307;5693875,2912074;5468286,2927238;5254570,2912074;4857888,2912074;4448978,2912074;4052296,2912074;3728873,2912074;3008768,2912074;2407157,2912074;2123864,2912074;1489246,2914981;1038068,2914981;757387,2912074;250761,2910099;0,2908438;0,26552;100922,12322;237462,9414;422089,11179;647679,26345;861395,11179;1258076,11179;1666867,11179;2063549,11179;2387092,11179;3107196,11179;3708808,11179;3992100,11179;4626719,14088;5077897,14088;5359528,11179;5866035,9102;6116321,7855" o:connectangles="0,0,0,0,0,0,0,0,0,0,0,0,0,0,0,0,0,0,0,0,0,0,0,0,0,0,0,0,0,0,0,0,0,0,0,0"/>
                <w10:anchorlock/>
              </v:shape>
            </w:pict>
          </mc:Fallback>
        </mc:AlternateContent>
      </w:r>
    </w:p>
    <w:p w14:paraId="5C19EF6B" w14:textId="77E378BA" w:rsidR="002550F3" w:rsidRDefault="002550F3" w:rsidP="002550F3">
      <w:pPr>
        <w:pStyle w:val="Caption"/>
      </w:pPr>
      <w:bookmarkStart w:id="28" w:name="_Ref147322794"/>
      <w:r>
        <w:t xml:space="preserve">Figure </w:t>
      </w:r>
      <w:fldSimple w:instr=" SEQ Figure \* ARABIC ">
        <w:r w:rsidR="003632DE">
          <w:rPr>
            <w:noProof/>
          </w:rPr>
          <w:t>7</w:t>
        </w:r>
      </w:fldSimple>
      <w:r>
        <w:t>- Sorrento Shoreline Changes from 1935 to 2015 (Source: Water Technology)</w:t>
      </w:r>
      <w:bookmarkEnd w:id="28"/>
    </w:p>
    <w:p w14:paraId="6EE0AE79" w14:textId="4BAF6A54" w:rsidR="002550F3" w:rsidRDefault="002550F3" w:rsidP="002550F3">
      <w:pPr>
        <w:keepNext/>
      </w:pPr>
      <w:r w:rsidRPr="002550F3">
        <w:t>The 1995 aerial photograph shows the construction of the Sorrento public boat ramp and associated carpark on reclaimed land to the north</w:t>
      </w:r>
      <w:r w:rsidR="0004576B">
        <w:t>-</w:t>
      </w:r>
      <w:r w:rsidRPr="002550F3">
        <w:t xml:space="preserve">west of the pier. The 2005 aerial photograph shows the land reclamation at the pier entrance to support the operations of the Sorrento-Queenscliff ferry. In more recent times, as shown in Figure </w:t>
      </w:r>
      <w:r w:rsidR="00A865D6">
        <w:t>8</w:t>
      </w:r>
      <w:r w:rsidRPr="002550F3">
        <w:t>, the</w:t>
      </w:r>
      <w:r>
        <w:t xml:space="preserve"> a</w:t>
      </w:r>
      <w:r w:rsidRPr="002550F3">
        <w:t xml:space="preserve">rea has shown limited change besides the accretion on the beach on the eastern side of the pier between the rock </w:t>
      </w:r>
      <w:proofErr w:type="spellStart"/>
      <w:r w:rsidRPr="002550F3">
        <w:t>groyne</w:t>
      </w:r>
      <w:proofErr w:type="spellEnd"/>
      <w:r w:rsidRPr="002550F3">
        <w:t xml:space="preserve"> and the pier.</w:t>
      </w:r>
    </w:p>
    <w:p w14:paraId="1130722B" w14:textId="02A4B248" w:rsidR="002550F3" w:rsidRDefault="002550F3" w:rsidP="002550F3">
      <w:r>
        <w:rPr>
          <w:noProof/>
        </w:rPr>
        <mc:AlternateContent>
          <mc:Choice Requires="wps">
            <w:drawing>
              <wp:inline distT="0" distB="0" distL="0" distR="0" wp14:anchorId="75483EFA" wp14:editId="485FE8EC">
                <wp:extent cx="5895833" cy="3446059"/>
                <wp:effectExtent l="0" t="0" r="0" b="2540"/>
                <wp:docPr id="1940523910" name="Graphic 63" descr="Series of aerial photographs documenting Sorrento Pier and the Public Boat Ramp evolution from 2010 to 2023. The images offer a visual timeline, showcasing changes and developments in the area over the specified period, providing valuable insights into the coastal infrastructur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5895833" cy="3446059"/>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dpi="0" rotWithShape="0">
                          <a:blip r:embed="rId49" cstate="screen">
                            <a:extLst>
                              <a:ext uri="{28A0092B-C50C-407E-A947-70E740481C1C}">
                                <a14:useLocalDpi xmlns:a14="http://schemas.microsoft.com/office/drawing/2010/main"/>
                              </a:ext>
                            </a:extLst>
                          </a:blip>
                          <a:srcRect/>
                          <a:stretch>
                            <a:fillRect/>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FDC8ECA" id="Graphic 63" o:spid="_x0000_s1026" alt="Series of aerial photographs documenting Sorrento Pier and the Public Boat Ramp evolution from 2010 to 2023. The images offer a visual timeline, showcasing changes and developments in the area over the specified period, providing valuable insights into the coastal infrastructure" style="width:464.25pt;height:271.35pt;visibility:visible;mso-wrap-style:square;mso-left-percent:-10001;mso-top-percent:-10001;mso-position-horizontal:absolute;mso-position-horizontal-relative:char;mso-position-vertical:absolute;mso-position-vertical-relative:line;mso-left-percent:-10001;mso-top-percent:-10001;v-text-anchor:middle" coordsize="6091305,3327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50" o:title="Series of aerial photographs documenting Sorrento Pier and the Public Boat Ramp evolution from 2010 to 2023" recolor="t" type="frame"/>
                <v:stroke joinstyle="miter"/>
                <v:path arrowok="t" o:connecttype="custom" o:connectlocs="5895834,3446060;5798550,3429309;5666474,3425885;5488617,3427964;5271160,3445816;5065148,3427964;4682766,3427964;4288597,3427964;3906215,3427964;3594451,3427964;2900306,3427964;2320381,3427964;2047301,3427964;1435560,3431387;1000646,3431387;730084,3427964;241721,3425641;0,3423684;0,31256;97284,14505;228902,11081;406873,13160;624331,31012;830343,13160;1212724,13160;1606778,13160;1989160,13160;2301040,13160;2995185,13160;3575109,13160;3848189,13160;4459930,16584;4894844,16584;5166322,13160;5654571,10715;5895834,9247" o:connectangles="0,0,0,0,0,0,0,0,0,0,0,0,0,0,0,0,0,0,0,0,0,0,0,0,0,0,0,0,0,0,0,0,0,0,0,0"/>
                <w10:anchorlock/>
              </v:shape>
            </w:pict>
          </mc:Fallback>
        </mc:AlternateContent>
      </w:r>
    </w:p>
    <w:p w14:paraId="4FDD5094" w14:textId="38362D6D" w:rsidR="002550F3" w:rsidRDefault="002550F3" w:rsidP="002550F3">
      <w:pPr>
        <w:pStyle w:val="Caption"/>
      </w:pPr>
      <w:bookmarkStart w:id="29" w:name="_Ref147324180"/>
      <w:r>
        <w:t xml:space="preserve">Figure </w:t>
      </w:r>
      <w:fldSimple w:instr=" SEQ Figure \* ARABIC ">
        <w:r w:rsidR="003632DE">
          <w:rPr>
            <w:noProof/>
          </w:rPr>
          <w:t>8</w:t>
        </w:r>
      </w:fldSimple>
      <w:r>
        <w:t xml:space="preserve">- Aerial Photographs of Sorrento from 2010 to 2022 (Aerial Images: </w:t>
      </w:r>
      <w:proofErr w:type="spellStart"/>
      <w:r>
        <w:t>Nearmap</w:t>
      </w:r>
      <w:proofErr w:type="spellEnd"/>
      <w:r>
        <w:t>)</w:t>
      </w:r>
      <w:bookmarkEnd w:id="29"/>
      <w:r w:rsidR="003E0B23">
        <w:br w:type="page"/>
      </w:r>
    </w:p>
    <w:p w14:paraId="1E08EE0B" w14:textId="77777777" w:rsidR="00C97EE8" w:rsidRDefault="00C97EE8" w:rsidP="004B770B">
      <w:pPr>
        <w:pStyle w:val="Heading1"/>
        <w:sectPr w:rsidR="00C97EE8" w:rsidSect="00070A3B">
          <w:headerReference w:type="even" r:id="rId51"/>
          <w:headerReference w:type="default" r:id="rId52"/>
          <w:footerReference w:type="even" r:id="rId53"/>
          <w:footerReference w:type="default" r:id="rId54"/>
          <w:headerReference w:type="first" r:id="rId55"/>
          <w:footerReference w:type="first" r:id="rId56"/>
          <w:pgSz w:w="11906" w:h="16838" w:code="138"/>
          <w:pgMar w:top="1276" w:right="1134" w:bottom="1276" w:left="1134" w:header="1134" w:footer="794" w:gutter="0"/>
          <w:cols w:space="566"/>
          <w:titlePg/>
          <w:docGrid w:linePitch="360"/>
        </w:sectPr>
      </w:pPr>
    </w:p>
    <w:p w14:paraId="2FEDFFCD" w14:textId="77777777" w:rsidR="00626D37" w:rsidRPr="007F4763" w:rsidRDefault="00152308" w:rsidP="004B770B">
      <w:pPr>
        <w:pStyle w:val="Heading1"/>
      </w:pPr>
      <w:bookmarkStart w:id="30" w:name="_Toc155796773"/>
      <w:r>
        <w:lastRenderedPageBreak/>
        <w:t>Existing Conditions</w:t>
      </w:r>
      <w:bookmarkEnd w:id="30"/>
    </w:p>
    <w:p w14:paraId="587B1A90" w14:textId="36911D89" w:rsidR="00626D37" w:rsidRDefault="00152308" w:rsidP="00AD5F9F">
      <w:pPr>
        <w:pStyle w:val="Heading2"/>
      </w:pPr>
      <w:bookmarkStart w:id="31" w:name="_Toc155796774"/>
      <w:r>
        <w:t>Local Port Features</w:t>
      </w:r>
      <w:bookmarkEnd w:id="31"/>
    </w:p>
    <w:p w14:paraId="2A123314" w14:textId="3CAC58E4" w:rsidR="00152308" w:rsidRDefault="00152308" w:rsidP="00152308">
      <w:pPr>
        <w:pStyle w:val="AWMBodyNormal"/>
      </w:pPr>
      <w:r w:rsidRPr="002A278B">
        <w:t xml:space="preserve">The shoreline of Sorrento around the pier has been significantly modified over time. The ferry terminal on the eastern side of the pier is constructed on reclaimed land and surrounded by a rock revetment. The ferry terminal area is only accessible for ferry passengers and is fenced to prohibit public access. Immediately south of the terminal are public concrete terraced steps which </w:t>
      </w:r>
      <w:r>
        <w:t xml:space="preserve">act as a seawall. </w:t>
      </w:r>
      <w:r w:rsidRPr="002A278B">
        <w:t xml:space="preserve">Approximately 400m west of the pier is a public boat ramp which has also been constructed on reclaimed land with a rock breakwater and nearby rock </w:t>
      </w:r>
      <w:proofErr w:type="spellStart"/>
      <w:r w:rsidRPr="002A278B">
        <w:t>groyne</w:t>
      </w:r>
      <w:proofErr w:type="spellEnd"/>
      <w:r w:rsidRPr="002A278B">
        <w:t>. The area between the boat ramp and the pier comprises a car park area and pedestrian path, with a sheltered sandy beach in front</w:t>
      </w:r>
      <w:r>
        <w:t xml:space="preserve"> known as Sorrento West Beach</w:t>
      </w:r>
      <w:r w:rsidRPr="002A278B">
        <w:t>.</w:t>
      </w:r>
    </w:p>
    <w:p w14:paraId="388C58DA" w14:textId="77777777" w:rsidR="00152308" w:rsidRDefault="00152308" w:rsidP="00152308">
      <w:pPr>
        <w:pStyle w:val="AWMBodyNormal"/>
        <w:keepNext/>
      </w:pPr>
      <w:r>
        <w:rPr>
          <w:noProof/>
        </w:rPr>
        <mc:AlternateContent>
          <mc:Choice Requires="wps">
            <w:drawing>
              <wp:inline distT="0" distB="0" distL="0" distR="0" wp14:anchorId="113AB987" wp14:editId="227771CA">
                <wp:extent cx="6120130" cy="4850296"/>
                <wp:effectExtent l="0" t="0" r="0" b="7620"/>
                <wp:docPr id="1234793178" name="Graphic 63" descr="A map displaying captured photos arranged around it, indicating locations and directions, capturing respective locations.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120130" cy="4850296"/>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dpi="0" rotWithShape="1">
                          <a:blip r:embed="rId57" cstate="screen">
                            <a:extLst>
                              <a:ext uri="{28A0092B-C50C-407E-A947-70E740481C1C}">
                                <a14:useLocalDpi xmlns:a14="http://schemas.microsoft.com/office/drawing/2010/main"/>
                              </a:ext>
                            </a:extLst>
                          </a:blip>
                          <a:srcRect/>
                          <a:stretch>
                            <a:fillRect t="208" b="168"/>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59E11BB" id="Graphic 63" o:spid="_x0000_s1026" alt="A map displaying captured photos arranged around it, indicating locations and directions, capturing respective locations. " style="width:481.9pt;height:381.9pt;visibility:visible;mso-wrap-style:square;mso-left-percent:-10001;mso-top-percent:-10001;mso-position-horizontal:absolute;mso-position-horizontal-relative:char;mso-position-vertical:absolute;mso-position-vertical-relative:line;mso-left-percent:-10001;mso-top-percent:-10001;v-text-anchor:middle" coordsize="6091305,3327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58" o:title="A map displaying captured photos arranged around it, indicating locations and directions, capturing respective locations" recolor="t" rotate="t" type="frame"/>
                <v:stroke joinstyle="miter"/>
                <v:path arrowok="t" o:connecttype="custom" o:connectlocs="6120131,4850297;6019146,4826720;5882046,4821901;5697422,4824828;5471692,4849953;5257843,4824828;4860914,4824828;4451749,4824828;4054821,4824828;3731195,4824828;3010643,4824828;2408656,4824828;2125187,4824828;1490174,4829646;1038714,4829646;757858,4824828;250917,4821557;0,4818804;0,43993;100985,20416;237610,15597;422352,18522;648082,43649;861932,18522;1258860,18522;1667906,18522;2064834,18522;2388579,18522;3109132,18522;3711118,18522;3994587,18522;4629601,23341;5081060,23341;5362866,18522;5869689,15081;6120131,13015" o:connectangles="0,0,0,0,0,0,0,0,0,0,0,0,0,0,0,0,0,0,0,0,0,0,0,0,0,0,0,0,0,0,0,0,0,0,0,0"/>
                <w10:anchorlock/>
              </v:shape>
            </w:pict>
          </mc:Fallback>
        </mc:AlternateContent>
      </w:r>
    </w:p>
    <w:p w14:paraId="2A9C8E5E" w14:textId="7BE20AE3" w:rsidR="00152308" w:rsidRDefault="00152308" w:rsidP="00152308">
      <w:pPr>
        <w:pStyle w:val="Caption"/>
        <w:jc w:val="both"/>
      </w:pPr>
      <w:bookmarkStart w:id="32" w:name="_Ref147324190"/>
      <w:r>
        <w:t xml:space="preserve">Figure </w:t>
      </w:r>
      <w:fldSimple w:instr=" SEQ Figure \* ARABIC ">
        <w:r w:rsidR="003632DE">
          <w:rPr>
            <w:noProof/>
          </w:rPr>
          <w:t>9</w:t>
        </w:r>
      </w:fldSimple>
      <w:r>
        <w:t>- Existing Conditions of Sorrento Harbour</w:t>
      </w:r>
      <w:bookmarkEnd w:id="32"/>
    </w:p>
    <w:p w14:paraId="6CA32E6C" w14:textId="610847F5" w:rsidR="00626D37" w:rsidRDefault="00152308" w:rsidP="00152308">
      <w:pPr>
        <w:pStyle w:val="Heading2"/>
      </w:pPr>
      <w:bookmarkStart w:id="33" w:name="_Toc155796775"/>
      <w:r>
        <w:t>Bathymetric Survey</w:t>
      </w:r>
      <w:bookmarkEnd w:id="33"/>
    </w:p>
    <w:p w14:paraId="73F7A892" w14:textId="6F30B0D4" w:rsidR="00E841ED" w:rsidRDefault="00152308" w:rsidP="00152308">
      <w:pPr>
        <w:pStyle w:val="AWMBodyNormal"/>
        <w:rPr>
          <w:highlight w:val="yellow"/>
        </w:rPr>
      </w:pPr>
      <w:r w:rsidRPr="003E6E59">
        <w:t>The most recent bathymetric survey was completed in October 2020 by Farren Group. The survey had good coverage around the pier extending westward along the Sorrento foreshore to Point King. The survey shows the presence of a deeper channel (6</w:t>
      </w:r>
      <w:r>
        <w:t>.0m</w:t>
      </w:r>
      <w:r w:rsidRPr="003E6E59">
        <w:t>+) approximately 50m offshore from the pier. The results of this survey will be discussed in subsequent sections relative to the infrastructure.</w:t>
      </w:r>
    </w:p>
    <w:p w14:paraId="343D89C6" w14:textId="39747383" w:rsidR="00E841ED" w:rsidRPr="00D4526B" w:rsidRDefault="00E841ED" w:rsidP="00152308">
      <w:pPr>
        <w:pStyle w:val="AWMBodyNormal"/>
      </w:pPr>
      <w:r w:rsidRPr="00D4526B">
        <w:t xml:space="preserve">A desktop review of aerial photographs between 2020 and 2023 indicated minimal change in seabed depths over the past three years around the Sorrento Pier. </w:t>
      </w:r>
    </w:p>
    <w:p w14:paraId="3C330794" w14:textId="77777777" w:rsidR="007E1C97" w:rsidRPr="00626D37" w:rsidRDefault="007E1C97" w:rsidP="00D4526B">
      <w:pPr>
        <w:pStyle w:val="AWMBodyNormal"/>
      </w:pPr>
    </w:p>
    <w:p w14:paraId="0CB681D3" w14:textId="2BA4747B" w:rsidR="00626D37" w:rsidRDefault="00152308" w:rsidP="00AD5F9F">
      <w:pPr>
        <w:pStyle w:val="Heading2"/>
      </w:pPr>
      <w:bookmarkStart w:id="34" w:name="_Toc155796776"/>
      <w:r>
        <w:lastRenderedPageBreak/>
        <w:t>Metocean Conditions</w:t>
      </w:r>
      <w:bookmarkEnd w:id="34"/>
    </w:p>
    <w:p w14:paraId="140201C6" w14:textId="4EC25FFB" w:rsidR="00152308" w:rsidRPr="00152308" w:rsidRDefault="00152308" w:rsidP="00152308">
      <w:r w:rsidRPr="00152308">
        <w:t>The wave conditions in Port Phillip Bay originate from wind-generated waves. During summer, the wind at Sorrento comes predominantly from the south to southwest directions. During winter, when the wind is stronger, the wind comes predominantly from the north and the north</w:t>
      </w:r>
      <w:r w:rsidR="0004576B">
        <w:t>-</w:t>
      </w:r>
      <w:r w:rsidRPr="00152308">
        <w:t>west. Water Technology completed a wave climate modelling study as part of a coastal assessment in 2016. The representative conditions at Sorrento were concluded:</w:t>
      </w:r>
    </w:p>
    <w:p w14:paraId="2C0AD4AF" w14:textId="317913A1" w:rsidR="00152308" w:rsidRPr="00152308" w:rsidRDefault="00152308" w:rsidP="00152308">
      <w:pPr>
        <w:pStyle w:val="ListParagraph"/>
      </w:pPr>
      <w:r w:rsidRPr="00152308">
        <w:t>Mud Islands and The Sands reduce wave energy from wind generated waves from the north.</w:t>
      </w:r>
    </w:p>
    <w:p w14:paraId="368E098D" w14:textId="7340F743" w:rsidR="00152308" w:rsidRPr="00152308" w:rsidRDefault="00152308" w:rsidP="00152308">
      <w:pPr>
        <w:pStyle w:val="ListParagraph"/>
      </w:pPr>
      <w:r w:rsidRPr="00152308">
        <w:t>The area is protected from strongest winds from north</w:t>
      </w:r>
      <w:r w:rsidR="0004576B">
        <w:t>-</w:t>
      </w:r>
      <w:r w:rsidRPr="00152308">
        <w:t>west and southwest due to its geographical location.</w:t>
      </w:r>
    </w:p>
    <w:p w14:paraId="0211471C" w14:textId="1F3623B2" w:rsidR="00152308" w:rsidRPr="00152308" w:rsidRDefault="00152308" w:rsidP="00152308">
      <w:pPr>
        <w:pStyle w:val="ListParagraph"/>
      </w:pPr>
      <w:r w:rsidRPr="00152308">
        <w:t>Conditions are typically calm, with over 80% of wave heights less than 0.1m</w:t>
      </w:r>
    </w:p>
    <w:p w14:paraId="6BE1AB53" w14:textId="258FDF1A" w:rsidR="00152308" w:rsidRPr="00152308" w:rsidRDefault="00152308" w:rsidP="00152308">
      <w:pPr>
        <w:pStyle w:val="ListParagraph"/>
      </w:pPr>
      <w:r w:rsidRPr="00152308">
        <w:t>Waves are predominantly from the north-northeast to east direction with rare north-easterly waves reaching up to 0.9m in summer and easterly waves of up to 0.7m in winter</w:t>
      </w:r>
    </w:p>
    <w:p w14:paraId="4B768B29" w14:textId="0C462C14" w:rsidR="00152308" w:rsidRPr="00152308" w:rsidRDefault="00152308" w:rsidP="00152308">
      <w:pPr>
        <w:pStyle w:val="ListParagraph"/>
      </w:pPr>
      <w:r w:rsidRPr="00152308">
        <w:t>Wave periods at the site are generally less than 6 seconds</w:t>
      </w:r>
    </w:p>
    <w:p w14:paraId="33D57BBC" w14:textId="043E6FD0" w:rsidR="00152308" w:rsidRPr="00152308" w:rsidRDefault="00152308" w:rsidP="00152308">
      <w:pPr>
        <w:rPr>
          <w:b/>
          <w:bCs/>
          <w:color w:val="3F9C35"/>
          <w:sz w:val="32"/>
          <w:szCs w:val="32"/>
        </w:rPr>
      </w:pPr>
      <w:r w:rsidRPr="00152308">
        <w:t>Australian Standards 3962</w:t>
      </w:r>
      <w:r w:rsidR="001B73DE">
        <w:t xml:space="preserve">:2020 </w:t>
      </w:r>
      <w:r w:rsidR="00D13698">
        <w:t>Marina Design</w:t>
      </w:r>
      <w:r w:rsidR="001B73DE">
        <w:t xml:space="preserve"> </w:t>
      </w:r>
      <w:r w:rsidRPr="00152308">
        <w:t xml:space="preserve">recommends that for marinas to experience a good wave climate the significant wave height shall be less than 0.3m within the marina and </w:t>
      </w:r>
      <w:r w:rsidR="0004576B">
        <w:t>that the wave peak period is</w:t>
      </w:r>
      <w:r w:rsidRPr="00152308">
        <w:t xml:space="preserve"> &lt;2 second</w:t>
      </w:r>
      <w:r w:rsidR="0004576B">
        <w:t>s</w:t>
      </w:r>
      <w:r w:rsidRPr="00152308">
        <w:t xml:space="preserve"> peak period. While Sorrento does not appear to be a “marina” it does meet the criteria under the definition of AS3962(2020) as a pier designed to provide berthing for vessels for recreation and commercial activity. While Water Technology did not </w:t>
      </w:r>
      <w:r w:rsidR="00B3601E" w:rsidRPr="00152308">
        <w:t>model</w:t>
      </w:r>
      <w:r w:rsidRPr="00152308">
        <w:t xml:space="preserve"> the 0.3m criteria specifically, they did state that conditions are typically calm, with over 80% of wave heights less than 0.1m so it could be concluded the wave climate at the pier is suitable for berthing.</w:t>
      </w:r>
    </w:p>
    <w:p w14:paraId="5281E996" w14:textId="5B1BB544" w:rsidR="00247705" w:rsidRDefault="00152308" w:rsidP="00152308">
      <w:pPr>
        <w:pStyle w:val="Heading2"/>
      </w:pPr>
      <w:bookmarkStart w:id="35" w:name="_Toc155796777"/>
      <w:r>
        <w:t>Coastal Process and Sedimentation</w:t>
      </w:r>
      <w:bookmarkEnd w:id="35"/>
    </w:p>
    <w:p w14:paraId="1D390B98" w14:textId="20541708" w:rsidR="00152308" w:rsidRPr="00152308" w:rsidRDefault="00152308" w:rsidP="00152308">
      <w:bookmarkStart w:id="36" w:name="_Toc95485628"/>
      <w:r w:rsidRPr="00152308">
        <w:t>The net regional direction of sediment transport is from north</w:t>
      </w:r>
      <w:r w:rsidR="0004576B">
        <w:t>-</w:t>
      </w:r>
      <w:r w:rsidRPr="00152308">
        <w:t>west to southeast along the coastline. The sediment transport is driven by long period swells which diffract through The Rip into Port Phillip Bay. The boat ramp and ferry terminal land reclamations provide some wave protection to their adjacent beaches from these swells.</w:t>
      </w:r>
    </w:p>
    <w:p w14:paraId="307E7D84" w14:textId="3A64F3F6" w:rsidR="00152308" w:rsidRPr="00152308" w:rsidRDefault="00152308" w:rsidP="00152308">
      <w:r w:rsidRPr="00152308">
        <w:t>The Sorrento West Beach is relative</w:t>
      </w:r>
      <w:r w:rsidR="0004576B">
        <w:t>ly</w:t>
      </w:r>
      <w:r w:rsidRPr="00152308">
        <w:t xml:space="preserve"> stable (AME, 2016). The alignment of the beach is consistent and appears to be the result of waves approaching from the north. There is evidence of waves diffracting around the breakwater head of the boat ramp resulting in a slight build up against the rock groyne at the north-west end of the beach. Due to the predominant longshore sediment</w:t>
      </w:r>
      <w:r w:rsidR="0004576B">
        <w:t xml:space="preserve"> movement</w:t>
      </w:r>
      <w:r w:rsidRPr="00152308">
        <w:t xml:space="preserve"> from west to east across the site, there is a narrowing of the beach at the northern end of the car park and a retention of sand on the western side of the pier.</w:t>
      </w:r>
    </w:p>
    <w:p w14:paraId="39FC10CE" w14:textId="0611DF00" w:rsidR="00152308" w:rsidRDefault="00152308" w:rsidP="007A50AA">
      <w:r w:rsidRPr="00152308">
        <w:t xml:space="preserve">A beach renourishment program was implemented for Sorrento West Beach 2015-16 and the positive impact of those works can be seen in the November 2017 aerial photograph in Figure </w:t>
      </w:r>
      <w:r w:rsidR="00A865D6">
        <w:t>8</w:t>
      </w:r>
      <w:r w:rsidRPr="00152308">
        <w:t xml:space="preserve"> with a widened beach. There is no evidence of significant changes to the shoreline alignment or nearshore bathymetry since the land reclamation associated with development of the terminal. </w:t>
      </w:r>
    </w:p>
    <w:p w14:paraId="1007C32E" w14:textId="34DAFA35" w:rsidR="00DB125A" w:rsidRDefault="00DB125A" w:rsidP="00DB125A">
      <w:pPr>
        <w:pStyle w:val="Heading2"/>
      </w:pPr>
      <w:bookmarkStart w:id="37" w:name="_Toc155796778"/>
      <w:r>
        <w:t>Sea Level Rise</w:t>
      </w:r>
      <w:bookmarkEnd w:id="37"/>
    </w:p>
    <w:p w14:paraId="0EC75CEA" w14:textId="1D0BDC7B" w:rsidR="00D830A6" w:rsidRDefault="00D830A6" w:rsidP="00D830A6">
      <w:pPr>
        <w:pStyle w:val="AWMBodyNormal"/>
      </w:pPr>
      <w:r>
        <w:t xml:space="preserve">The </w:t>
      </w:r>
      <w:r w:rsidRPr="00D13698">
        <w:rPr>
          <w:i/>
          <w:iCs/>
        </w:rPr>
        <w:t>Marine and Coastal Policy</w:t>
      </w:r>
      <w:r>
        <w:t xml:space="preserve"> (2020) requires designers to design for sea level rise of not less than 0.8 metres by 2100, and to allow for the combined effects of tides, storm surges, flooding, and coastal processes when assessing coastal hazard risks. Consistent with this policy, the following sea level rise scenarios should be considered for Sorrento Pier. </w:t>
      </w:r>
    </w:p>
    <w:p w14:paraId="014282BA" w14:textId="77777777" w:rsidR="007356A2" w:rsidRPr="007356A2" w:rsidRDefault="007356A2" w:rsidP="007356A2">
      <w:pPr>
        <w:rPr>
          <w:rFonts w:cs="Times New Roman"/>
          <w:color w:val="auto"/>
          <w:lang w:eastAsia="en-US"/>
        </w:rPr>
      </w:pPr>
      <w:r w:rsidRPr="007356A2">
        <w:rPr>
          <w:rFonts w:cs="Times New Roman"/>
          <w:color w:val="auto"/>
          <w:lang w:eastAsia="en-US"/>
        </w:rPr>
        <w:t xml:space="preserve">The term storm tide refers to coastal water levels produced by the combination of astronomical and meteorological ocean water level forcing.  The meteorological component of the storm tide is commonly referred to as storm surge and collectively describes the variation in coastal water levels in response to atmospheric pressure fluctuations and wind setup. </w:t>
      </w:r>
    </w:p>
    <w:p w14:paraId="2FEBB9C5" w14:textId="3ACE94B4" w:rsidR="007356A2" w:rsidRDefault="007356A2" w:rsidP="007356A2">
      <w:pPr>
        <w:pStyle w:val="AWMBodyNormal"/>
      </w:pPr>
      <w:r w:rsidRPr="007356A2">
        <w:t xml:space="preserve">Estimates of extreme coastal water levels have been developed for Port Phillip Bay by the </w:t>
      </w:r>
      <w:r w:rsidR="00F32292">
        <w:t>Commonwealth Scientific and Industrial Research Organisation (</w:t>
      </w:r>
      <w:r w:rsidRPr="007356A2">
        <w:t>CSIRO</w:t>
      </w:r>
      <w:r w:rsidR="00F32292">
        <w:t>)</w:t>
      </w:r>
      <w:r w:rsidRPr="007356A2">
        <w:t xml:space="preserve"> </w:t>
      </w:r>
      <w:r w:rsidR="00F32292">
        <w:t>(</w:t>
      </w:r>
      <w:r w:rsidRPr="007356A2">
        <w:t>2009</w:t>
      </w:r>
      <w:r w:rsidR="00F32292">
        <w:t xml:space="preserve">) </w:t>
      </w:r>
      <w:r w:rsidRPr="007356A2">
        <w:t xml:space="preserve">for various planning and sea level scenarios at Sorrento which were later reviewed and updated by Water Technology (2016) for the Sorrento Ferry Terminal Upgrade. </w:t>
      </w:r>
      <w:r>
        <w:t xml:space="preserve">The levels were based on a 1% </w:t>
      </w:r>
      <w:r w:rsidR="00F32292">
        <w:t>Annual Exceedance Probability (</w:t>
      </w:r>
      <w:r>
        <w:t>AEP</w:t>
      </w:r>
      <w:r w:rsidR="00F32292">
        <w:t>)</w:t>
      </w:r>
      <w:r>
        <w:t xml:space="preserve"> (1-in-100 year) modelling.</w:t>
      </w:r>
      <w:r w:rsidRPr="007356A2">
        <w:t xml:space="preserve"> The storm tide levels for Sorrento have been adopted for this study and are based on the climate change scenario which combines sea level rise (IPCC 2007 A1F1) with an increase in wind speeds.  </w:t>
      </w:r>
    </w:p>
    <w:tbl>
      <w:tblPr>
        <w:tblpPr w:leftFromText="180" w:rightFromText="180" w:vertAnchor="text" w:horzAnchor="margin" w:tblpY="346"/>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09"/>
        <w:gridCol w:w="1417"/>
        <w:gridCol w:w="1701"/>
        <w:gridCol w:w="1706"/>
        <w:gridCol w:w="1701"/>
      </w:tblGrid>
      <w:tr w:rsidR="00D13698" w14:paraId="44C5F595" w14:textId="77777777" w:rsidTr="00D13698">
        <w:trPr>
          <w:trHeight w:val="318"/>
        </w:trPr>
        <w:tc>
          <w:tcPr>
            <w:tcW w:w="3109" w:type="dxa"/>
            <w:shd w:val="clear" w:color="auto" w:fill="3F9C35"/>
            <w:tcMar>
              <w:top w:w="0" w:type="dxa"/>
              <w:left w:w="108" w:type="dxa"/>
              <w:bottom w:w="0" w:type="dxa"/>
              <w:right w:w="108" w:type="dxa"/>
            </w:tcMar>
            <w:hideMark/>
          </w:tcPr>
          <w:p w14:paraId="4A3A8D25" w14:textId="77777777" w:rsidR="00FF3D91" w:rsidRPr="00D21900" w:rsidRDefault="00FF3D91" w:rsidP="00FF3D91">
            <w:pPr>
              <w:pStyle w:val="AWMTablebody"/>
              <w:jc w:val="center"/>
              <w:rPr>
                <w:rStyle w:val="Strong"/>
              </w:rPr>
            </w:pPr>
          </w:p>
        </w:tc>
        <w:tc>
          <w:tcPr>
            <w:tcW w:w="1417" w:type="dxa"/>
            <w:shd w:val="clear" w:color="auto" w:fill="3F9C35"/>
          </w:tcPr>
          <w:p w14:paraId="4345ADCA" w14:textId="77777777" w:rsidR="00FF3D91" w:rsidRDefault="00FF3D91" w:rsidP="00FF3D91">
            <w:pPr>
              <w:pStyle w:val="AWMTablebody"/>
              <w:jc w:val="center"/>
              <w:rPr>
                <w:rStyle w:val="Strong"/>
              </w:rPr>
            </w:pPr>
            <w:r>
              <w:rPr>
                <w:rStyle w:val="Strong"/>
              </w:rPr>
              <w:t>Current</w:t>
            </w:r>
          </w:p>
        </w:tc>
        <w:tc>
          <w:tcPr>
            <w:tcW w:w="1701" w:type="dxa"/>
            <w:shd w:val="clear" w:color="auto" w:fill="3F9C35"/>
            <w:tcMar>
              <w:top w:w="0" w:type="dxa"/>
              <w:left w:w="108" w:type="dxa"/>
              <w:bottom w:w="0" w:type="dxa"/>
              <w:right w:w="108" w:type="dxa"/>
            </w:tcMar>
            <w:hideMark/>
          </w:tcPr>
          <w:p w14:paraId="6329070E" w14:textId="77777777" w:rsidR="00FF3D91" w:rsidRPr="00D21900" w:rsidRDefault="00FF3D91" w:rsidP="00FF3D91">
            <w:pPr>
              <w:pStyle w:val="AWMTablebody"/>
              <w:jc w:val="center"/>
              <w:rPr>
                <w:rStyle w:val="Strong"/>
              </w:rPr>
            </w:pPr>
            <w:r>
              <w:rPr>
                <w:rStyle w:val="Strong"/>
              </w:rPr>
              <w:t>2040 High</w:t>
            </w:r>
          </w:p>
        </w:tc>
        <w:tc>
          <w:tcPr>
            <w:tcW w:w="1706" w:type="dxa"/>
            <w:shd w:val="clear" w:color="auto" w:fill="3F9C35"/>
          </w:tcPr>
          <w:p w14:paraId="38009AC6" w14:textId="77777777" w:rsidR="00FF3D91" w:rsidRPr="00D21900" w:rsidRDefault="00FF3D91" w:rsidP="00FF3D91">
            <w:pPr>
              <w:pStyle w:val="AWMTablebody"/>
              <w:jc w:val="center"/>
              <w:rPr>
                <w:rStyle w:val="Strong"/>
              </w:rPr>
            </w:pPr>
            <w:r>
              <w:rPr>
                <w:rStyle w:val="Strong"/>
              </w:rPr>
              <w:t>2070 High</w:t>
            </w:r>
          </w:p>
        </w:tc>
        <w:tc>
          <w:tcPr>
            <w:tcW w:w="1701" w:type="dxa"/>
            <w:shd w:val="clear" w:color="auto" w:fill="3F9C35"/>
            <w:tcMar>
              <w:top w:w="0" w:type="dxa"/>
              <w:left w:w="108" w:type="dxa"/>
              <w:bottom w:w="0" w:type="dxa"/>
              <w:right w:w="108" w:type="dxa"/>
            </w:tcMar>
            <w:hideMark/>
          </w:tcPr>
          <w:p w14:paraId="0A3E6CFC" w14:textId="77777777" w:rsidR="00FF3D91" w:rsidRPr="00D21900" w:rsidRDefault="00FF3D91" w:rsidP="00FF3D91">
            <w:pPr>
              <w:pStyle w:val="AWMTablebody"/>
              <w:jc w:val="center"/>
              <w:rPr>
                <w:rStyle w:val="Strong"/>
              </w:rPr>
            </w:pPr>
            <w:r>
              <w:rPr>
                <w:rStyle w:val="Strong"/>
              </w:rPr>
              <w:t>2100 High</w:t>
            </w:r>
          </w:p>
        </w:tc>
      </w:tr>
      <w:tr w:rsidR="00DA15B5" w14:paraId="1CFAF0AF" w14:textId="77777777" w:rsidTr="00D13698">
        <w:tc>
          <w:tcPr>
            <w:tcW w:w="3109" w:type="dxa"/>
            <w:tcMar>
              <w:top w:w="0" w:type="dxa"/>
              <w:left w:w="108" w:type="dxa"/>
              <w:bottom w:w="0" w:type="dxa"/>
              <w:right w:w="108" w:type="dxa"/>
            </w:tcMar>
          </w:tcPr>
          <w:p w14:paraId="2CAC774C" w14:textId="77777777" w:rsidR="00FF3D91" w:rsidRDefault="00FF3D91" w:rsidP="00FF3D91">
            <w:pPr>
              <w:pStyle w:val="AWMTablebody"/>
            </w:pPr>
            <w:r>
              <w:t>Mean Sea Level (MSL)</w:t>
            </w:r>
          </w:p>
        </w:tc>
        <w:tc>
          <w:tcPr>
            <w:tcW w:w="1417" w:type="dxa"/>
          </w:tcPr>
          <w:p w14:paraId="6F695D3F" w14:textId="77777777" w:rsidR="00FF3D91" w:rsidRDefault="00FF3D91" w:rsidP="00FF3D91">
            <w:pPr>
              <w:pStyle w:val="AWMTablebody"/>
              <w:jc w:val="center"/>
            </w:pPr>
            <w:r>
              <w:t>0m AHD</w:t>
            </w:r>
          </w:p>
        </w:tc>
        <w:tc>
          <w:tcPr>
            <w:tcW w:w="1701" w:type="dxa"/>
            <w:tcMar>
              <w:top w:w="0" w:type="dxa"/>
              <w:left w:w="108" w:type="dxa"/>
              <w:bottom w:w="0" w:type="dxa"/>
              <w:right w:w="108" w:type="dxa"/>
            </w:tcMar>
          </w:tcPr>
          <w:p w14:paraId="382B3465" w14:textId="77777777" w:rsidR="00FF3D91" w:rsidRDefault="00FF3D91" w:rsidP="00FF3D91">
            <w:pPr>
              <w:pStyle w:val="AWMTablebody"/>
              <w:jc w:val="center"/>
            </w:pPr>
            <w:r>
              <w:t>MSL +0.20m</w:t>
            </w:r>
          </w:p>
        </w:tc>
        <w:tc>
          <w:tcPr>
            <w:tcW w:w="1706" w:type="dxa"/>
          </w:tcPr>
          <w:p w14:paraId="6C85DFEE" w14:textId="77777777" w:rsidR="00FF3D91" w:rsidRDefault="00FF3D91" w:rsidP="00FF3D91">
            <w:pPr>
              <w:pStyle w:val="AWMTablebody"/>
              <w:jc w:val="center"/>
            </w:pPr>
            <w:r>
              <w:t xml:space="preserve"> MSL +0.47m</w:t>
            </w:r>
          </w:p>
        </w:tc>
        <w:tc>
          <w:tcPr>
            <w:tcW w:w="1701" w:type="dxa"/>
            <w:tcMar>
              <w:top w:w="0" w:type="dxa"/>
              <w:left w:w="108" w:type="dxa"/>
              <w:bottom w:w="0" w:type="dxa"/>
              <w:right w:w="108" w:type="dxa"/>
            </w:tcMar>
          </w:tcPr>
          <w:p w14:paraId="66EC941C" w14:textId="77777777" w:rsidR="00FF3D91" w:rsidRDefault="00FF3D91" w:rsidP="00FF3D91">
            <w:pPr>
              <w:pStyle w:val="AWMTablebody"/>
              <w:jc w:val="center"/>
            </w:pPr>
            <w:r>
              <w:t>MSL +0.82m</w:t>
            </w:r>
          </w:p>
        </w:tc>
      </w:tr>
      <w:tr w:rsidR="00DA15B5" w14:paraId="5E3A0BE1" w14:textId="77777777" w:rsidTr="00D13698">
        <w:tc>
          <w:tcPr>
            <w:tcW w:w="3109" w:type="dxa"/>
            <w:tcMar>
              <w:top w:w="0" w:type="dxa"/>
              <w:left w:w="108" w:type="dxa"/>
              <w:bottom w:w="0" w:type="dxa"/>
              <w:right w:w="108" w:type="dxa"/>
            </w:tcMar>
          </w:tcPr>
          <w:p w14:paraId="61F01C60" w14:textId="77777777" w:rsidR="00FF3D91" w:rsidRDefault="00FF3D91" w:rsidP="00FF3D91">
            <w:pPr>
              <w:pStyle w:val="AWMTablebody"/>
            </w:pPr>
            <w:r>
              <w:t>MHHW</w:t>
            </w:r>
          </w:p>
        </w:tc>
        <w:tc>
          <w:tcPr>
            <w:tcW w:w="1417" w:type="dxa"/>
          </w:tcPr>
          <w:p w14:paraId="537D6E8F" w14:textId="77777777" w:rsidR="00FF3D91" w:rsidRDefault="00FF3D91" w:rsidP="00FF3D91">
            <w:pPr>
              <w:pStyle w:val="AWMTablebody"/>
              <w:jc w:val="center"/>
            </w:pPr>
            <w:r>
              <w:t>0.4m AHD</w:t>
            </w:r>
          </w:p>
        </w:tc>
        <w:tc>
          <w:tcPr>
            <w:tcW w:w="1701" w:type="dxa"/>
            <w:tcMar>
              <w:top w:w="0" w:type="dxa"/>
              <w:left w:w="108" w:type="dxa"/>
              <w:bottom w:w="0" w:type="dxa"/>
              <w:right w:w="108" w:type="dxa"/>
            </w:tcMar>
          </w:tcPr>
          <w:p w14:paraId="0E073C11" w14:textId="77777777" w:rsidR="00FF3D91" w:rsidRDefault="00FF3D91" w:rsidP="00FF3D91">
            <w:pPr>
              <w:pStyle w:val="AWMTablebody"/>
              <w:jc w:val="center"/>
            </w:pPr>
            <w:r>
              <w:t>0.6m AHD</w:t>
            </w:r>
          </w:p>
        </w:tc>
        <w:tc>
          <w:tcPr>
            <w:tcW w:w="1706" w:type="dxa"/>
          </w:tcPr>
          <w:p w14:paraId="46982307" w14:textId="77777777" w:rsidR="00FF3D91" w:rsidRDefault="00FF3D91" w:rsidP="00FF3D91">
            <w:pPr>
              <w:pStyle w:val="AWMTablebody"/>
              <w:jc w:val="center"/>
            </w:pPr>
            <w:r>
              <w:t>0.9m AHD</w:t>
            </w:r>
          </w:p>
        </w:tc>
        <w:tc>
          <w:tcPr>
            <w:tcW w:w="1701" w:type="dxa"/>
            <w:tcMar>
              <w:top w:w="0" w:type="dxa"/>
              <w:left w:w="108" w:type="dxa"/>
              <w:bottom w:w="0" w:type="dxa"/>
              <w:right w:w="108" w:type="dxa"/>
            </w:tcMar>
          </w:tcPr>
          <w:p w14:paraId="5584AEFD" w14:textId="77777777" w:rsidR="00FF3D91" w:rsidRDefault="00FF3D91" w:rsidP="00FF3D91">
            <w:pPr>
              <w:pStyle w:val="AWMTablebody"/>
              <w:jc w:val="center"/>
            </w:pPr>
            <w:r>
              <w:t>1.2m AHD</w:t>
            </w:r>
          </w:p>
        </w:tc>
      </w:tr>
      <w:tr w:rsidR="00FF3D91" w14:paraId="065BAB58" w14:textId="77777777" w:rsidTr="00D13698">
        <w:tc>
          <w:tcPr>
            <w:tcW w:w="3109" w:type="dxa"/>
            <w:tcMar>
              <w:top w:w="0" w:type="dxa"/>
              <w:left w:w="108" w:type="dxa"/>
              <w:bottom w:w="0" w:type="dxa"/>
              <w:right w:w="108" w:type="dxa"/>
            </w:tcMar>
          </w:tcPr>
          <w:p w14:paraId="73E6AD1F" w14:textId="77777777" w:rsidR="00FF3D91" w:rsidRDefault="00FF3D91" w:rsidP="00FF3D91">
            <w:pPr>
              <w:pStyle w:val="AWMTablebody"/>
            </w:pPr>
            <w:r>
              <w:t>HAT</w:t>
            </w:r>
          </w:p>
        </w:tc>
        <w:tc>
          <w:tcPr>
            <w:tcW w:w="1417" w:type="dxa"/>
          </w:tcPr>
          <w:p w14:paraId="738C7E29" w14:textId="77777777" w:rsidR="00FF3D91" w:rsidRDefault="00FF3D91" w:rsidP="00FF3D91">
            <w:pPr>
              <w:pStyle w:val="AWMTablebody"/>
              <w:jc w:val="center"/>
            </w:pPr>
            <w:r>
              <w:t>0.5m AHD</w:t>
            </w:r>
          </w:p>
        </w:tc>
        <w:tc>
          <w:tcPr>
            <w:tcW w:w="1701" w:type="dxa"/>
            <w:tcMar>
              <w:top w:w="0" w:type="dxa"/>
              <w:left w:w="108" w:type="dxa"/>
              <w:bottom w:w="0" w:type="dxa"/>
              <w:right w:w="108" w:type="dxa"/>
            </w:tcMar>
          </w:tcPr>
          <w:p w14:paraId="6FD0ED7E" w14:textId="77777777" w:rsidR="00FF3D91" w:rsidRDefault="00FF3D91" w:rsidP="00FF3D91">
            <w:pPr>
              <w:pStyle w:val="AWMTablebody"/>
              <w:jc w:val="center"/>
            </w:pPr>
            <w:r>
              <w:t>0.7m AHD</w:t>
            </w:r>
          </w:p>
        </w:tc>
        <w:tc>
          <w:tcPr>
            <w:tcW w:w="1706" w:type="dxa"/>
          </w:tcPr>
          <w:p w14:paraId="3D33EBB1" w14:textId="77777777" w:rsidR="00FF3D91" w:rsidRDefault="00FF3D91" w:rsidP="00FF3D91">
            <w:pPr>
              <w:pStyle w:val="AWMTablebody"/>
              <w:jc w:val="center"/>
            </w:pPr>
            <w:r>
              <w:t>1.1m AHD</w:t>
            </w:r>
          </w:p>
        </w:tc>
        <w:tc>
          <w:tcPr>
            <w:tcW w:w="1701" w:type="dxa"/>
            <w:tcMar>
              <w:top w:w="0" w:type="dxa"/>
              <w:left w:w="108" w:type="dxa"/>
              <w:bottom w:w="0" w:type="dxa"/>
              <w:right w:w="108" w:type="dxa"/>
            </w:tcMar>
          </w:tcPr>
          <w:p w14:paraId="0BE5B4F4" w14:textId="77777777" w:rsidR="00FF3D91" w:rsidRDefault="00FF3D91" w:rsidP="00FF3D91">
            <w:pPr>
              <w:pStyle w:val="AWMTablebody"/>
              <w:jc w:val="center"/>
            </w:pPr>
            <w:r>
              <w:t>1.3m AHD</w:t>
            </w:r>
          </w:p>
        </w:tc>
      </w:tr>
      <w:tr w:rsidR="00FF3D91" w14:paraId="386693C5" w14:textId="77777777" w:rsidTr="00D13698">
        <w:tc>
          <w:tcPr>
            <w:tcW w:w="3109" w:type="dxa"/>
            <w:tcMar>
              <w:top w:w="0" w:type="dxa"/>
              <w:left w:w="108" w:type="dxa"/>
              <w:bottom w:w="0" w:type="dxa"/>
              <w:right w:w="108" w:type="dxa"/>
            </w:tcMar>
          </w:tcPr>
          <w:p w14:paraId="05C8F303" w14:textId="77777777" w:rsidR="00FF3D91" w:rsidRDefault="00FF3D91" w:rsidP="00FF3D91">
            <w:pPr>
              <w:pStyle w:val="AWMTablebody"/>
            </w:pPr>
            <w:r>
              <w:t>Storm Tide Level</w:t>
            </w:r>
          </w:p>
          <w:p w14:paraId="091F7BBB" w14:textId="77777777" w:rsidR="00FF3D91" w:rsidRDefault="00FF3D91" w:rsidP="00FF3D91">
            <w:pPr>
              <w:pStyle w:val="AWMTablebody"/>
            </w:pPr>
            <w:r>
              <w:t>1% AEP (Water Technology, 2016)</w:t>
            </w:r>
          </w:p>
        </w:tc>
        <w:tc>
          <w:tcPr>
            <w:tcW w:w="1417" w:type="dxa"/>
          </w:tcPr>
          <w:p w14:paraId="17DA6CE8" w14:textId="77777777" w:rsidR="00FF3D91" w:rsidRDefault="00FF3D91" w:rsidP="00FF3D91">
            <w:pPr>
              <w:pStyle w:val="AWMBodyNormal"/>
              <w:jc w:val="center"/>
            </w:pPr>
            <w:r>
              <w:t>MSL +1.30m</w:t>
            </w:r>
          </w:p>
          <w:p w14:paraId="3190CE0F" w14:textId="77777777" w:rsidR="00FF3D91" w:rsidRDefault="00FF3D91" w:rsidP="00FF3D91">
            <w:pPr>
              <w:pStyle w:val="AWMTablebody"/>
              <w:jc w:val="center"/>
            </w:pPr>
            <w:r>
              <w:t>(2016)</w:t>
            </w:r>
          </w:p>
        </w:tc>
        <w:tc>
          <w:tcPr>
            <w:tcW w:w="1701" w:type="dxa"/>
            <w:tcMar>
              <w:top w:w="0" w:type="dxa"/>
              <w:left w:w="108" w:type="dxa"/>
              <w:bottom w:w="0" w:type="dxa"/>
              <w:right w:w="108" w:type="dxa"/>
            </w:tcMar>
          </w:tcPr>
          <w:p w14:paraId="1B3DDDC2" w14:textId="77777777" w:rsidR="00FF3D91" w:rsidRDefault="00FF3D91" w:rsidP="00FF3D91">
            <w:pPr>
              <w:pStyle w:val="AWMTablebody"/>
              <w:jc w:val="center"/>
            </w:pPr>
            <w:r>
              <w:t>MSL +1.40m</w:t>
            </w:r>
          </w:p>
        </w:tc>
        <w:tc>
          <w:tcPr>
            <w:tcW w:w="1706" w:type="dxa"/>
          </w:tcPr>
          <w:p w14:paraId="2F7119D1" w14:textId="77777777" w:rsidR="00FF3D91" w:rsidRDefault="00FF3D91" w:rsidP="00FF3D91">
            <w:pPr>
              <w:pStyle w:val="AWMTablebody"/>
              <w:jc w:val="center"/>
            </w:pPr>
            <w:r>
              <w:t>MSL +1.70m</w:t>
            </w:r>
          </w:p>
        </w:tc>
        <w:tc>
          <w:tcPr>
            <w:tcW w:w="1701" w:type="dxa"/>
            <w:tcMar>
              <w:top w:w="0" w:type="dxa"/>
              <w:left w:w="108" w:type="dxa"/>
              <w:bottom w:w="0" w:type="dxa"/>
              <w:right w:w="108" w:type="dxa"/>
            </w:tcMar>
          </w:tcPr>
          <w:p w14:paraId="20F84590" w14:textId="77777777" w:rsidR="00FF3D91" w:rsidRDefault="00FF3D91" w:rsidP="00FF3D91">
            <w:pPr>
              <w:pStyle w:val="AWMBodyNormal"/>
              <w:jc w:val="center"/>
            </w:pPr>
            <w:r>
              <w:t>MSL + 2.10m</w:t>
            </w:r>
          </w:p>
          <w:p w14:paraId="6F916898" w14:textId="77777777" w:rsidR="00FF3D91" w:rsidRDefault="00FF3D91" w:rsidP="00FF3D91">
            <w:pPr>
              <w:pStyle w:val="AWMTablebody"/>
              <w:jc w:val="center"/>
            </w:pPr>
          </w:p>
        </w:tc>
      </w:tr>
      <w:tr w:rsidR="00FF3D91" w14:paraId="648DF8B0" w14:textId="77777777" w:rsidTr="00D13698">
        <w:tc>
          <w:tcPr>
            <w:tcW w:w="3109" w:type="dxa"/>
            <w:tcMar>
              <w:top w:w="0" w:type="dxa"/>
              <w:left w:w="108" w:type="dxa"/>
              <w:bottom w:w="0" w:type="dxa"/>
              <w:right w:w="108" w:type="dxa"/>
            </w:tcMar>
          </w:tcPr>
          <w:p w14:paraId="523FAC7B" w14:textId="77777777" w:rsidR="00FF3D91" w:rsidRDefault="00FF3D91" w:rsidP="00FF3D91">
            <w:pPr>
              <w:pStyle w:val="AWMTablebody"/>
            </w:pPr>
            <w:r>
              <w:t>Storm Tide Level</w:t>
            </w:r>
          </w:p>
          <w:p w14:paraId="6FC8C232" w14:textId="77777777" w:rsidR="00FF3D91" w:rsidRDefault="00FF3D91" w:rsidP="00FF3D91">
            <w:pPr>
              <w:pStyle w:val="AWMTablebody"/>
            </w:pPr>
            <w:r>
              <w:t>1% AEP (CSIRO, 2009)</w:t>
            </w:r>
          </w:p>
        </w:tc>
        <w:tc>
          <w:tcPr>
            <w:tcW w:w="1417" w:type="dxa"/>
          </w:tcPr>
          <w:p w14:paraId="03CEFE5D" w14:textId="77777777" w:rsidR="00FF3D91" w:rsidRDefault="00FF3D91" w:rsidP="00FF3D91">
            <w:pPr>
              <w:pStyle w:val="AWMBodyNormal"/>
              <w:jc w:val="center"/>
            </w:pPr>
            <w:r>
              <w:t>MSL +1.0m</w:t>
            </w:r>
          </w:p>
          <w:p w14:paraId="3700F58D" w14:textId="77777777" w:rsidR="00FF3D91" w:rsidRDefault="00FF3D91" w:rsidP="00FF3D91">
            <w:pPr>
              <w:pStyle w:val="AWMTablebody"/>
              <w:jc w:val="center"/>
            </w:pPr>
            <w:r>
              <w:t>(2009)</w:t>
            </w:r>
          </w:p>
        </w:tc>
        <w:tc>
          <w:tcPr>
            <w:tcW w:w="1701" w:type="dxa"/>
            <w:tcMar>
              <w:top w:w="0" w:type="dxa"/>
              <w:left w:w="108" w:type="dxa"/>
              <w:bottom w:w="0" w:type="dxa"/>
              <w:right w:w="108" w:type="dxa"/>
            </w:tcMar>
          </w:tcPr>
          <w:p w14:paraId="3AD8EBCE" w14:textId="77777777" w:rsidR="00FF3D91" w:rsidRPr="00991E87" w:rsidRDefault="00FF3D91" w:rsidP="00FF3D91">
            <w:pPr>
              <w:pStyle w:val="AWMBodyNormal"/>
              <w:jc w:val="center"/>
            </w:pPr>
            <w:r>
              <w:t>MSL +</w:t>
            </w:r>
            <w:r w:rsidRPr="00991E87">
              <w:t xml:space="preserve">1.25m </w:t>
            </w:r>
          </w:p>
          <w:p w14:paraId="2EDAFF8D" w14:textId="77777777" w:rsidR="00FF3D91" w:rsidRDefault="00FF3D91" w:rsidP="00FF3D91">
            <w:pPr>
              <w:pStyle w:val="AWMTablebody"/>
              <w:jc w:val="center"/>
            </w:pPr>
            <w:r w:rsidRPr="00991E87">
              <w:t>(2030</w:t>
            </w:r>
            <w:r w:rsidRPr="006D5BA3">
              <w:t>)</w:t>
            </w:r>
          </w:p>
        </w:tc>
        <w:tc>
          <w:tcPr>
            <w:tcW w:w="1706" w:type="dxa"/>
          </w:tcPr>
          <w:p w14:paraId="228A832A" w14:textId="77777777" w:rsidR="00FF3D91" w:rsidRDefault="00FF3D91" w:rsidP="00FF3D91">
            <w:pPr>
              <w:pStyle w:val="AWMTablebody"/>
              <w:jc w:val="center"/>
            </w:pPr>
            <w:r>
              <w:t>MSL +1.66m</w:t>
            </w:r>
          </w:p>
        </w:tc>
        <w:tc>
          <w:tcPr>
            <w:tcW w:w="1701" w:type="dxa"/>
            <w:tcMar>
              <w:top w:w="0" w:type="dxa"/>
              <w:left w:w="108" w:type="dxa"/>
              <w:bottom w:w="0" w:type="dxa"/>
              <w:right w:w="108" w:type="dxa"/>
            </w:tcMar>
          </w:tcPr>
          <w:p w14:paraId="36D6ABEA" w14:textId="77777777" w:rsidR="00FF3D91" w:rsidRDefault="00FF3D91" w:rsidP="00FF3D91">
            <w:pPr>
              <w:pStyle w:val="AWMTablebody"/>
              <w:jc w:val="center"/>
            </w:pPr>
            <w:r>
              <w:t>MSL +2.10m</w:t>
            </w:r>
          </w:p>
        </w:tc>
      </w:tr>
    </w:tbl>
    <w:p w14:paraId="7F369CB2" w14:textId="2B45D85B" w:rsidR="003702D3" w:rsidRPr="00D13698" w:rsidRDefault="003702D3" w:rsidP="00D13698">
      <w:pPr>
        <w:rPr>
          <w:rStyle w:val="AWMTableCaptionChar"/>
        </w:rPr>
      </w:pPr>
      <w:r w:rsidRPr="00D13698">
        <w:rPr>
          <w:rStyle w:val="AWMTableCaptionChar"/>
        </w:rPr>
        <w:t xml:space="preserve">Table 1- </w:t>
      </w:r>
      <w:r w:rsidR="00D830A6">
        <w:rPr>
          <w:rStyle w:val="AWMTableCaptionChar"/>
        </w:rPr>
        <w:t>Sea Level Rise</w:t>
      </w:r>
      <w:r w:rsidRPr="00D13698">
        <w:rPr>
          <w:rStyle w:val="AWMTableCaptionChar"/>
        </w:rPr>
        <w:t xml:space="preserve"> scenarios</w:t>
      </w:r>
      <w:r w:rsidR="007356A2">
        <w:rPr>
          <w:rStyle w:val="AWMTableCaptionChar"/>
        </w:rPr>
        <w:t xml:space="preserve"> and Extreme Water Levels</w:t>
      </w:r>
      <w:r w:rsidRPr="00D13698">
        <w:rPr>
          <w:rStyle w:val="AWMTableCaptionChar"/>
        </w:rPr>
        <w:t xml:space="preserve"> </w:t>
      </w:r>
    </w:p>
    <w:p w14:paraId="5795D247" w14:textId="77777777" w:rsidR="00A8322A" w:rsidRDefault="00A8322A">
      <w:pPr>
        <w:pStyle w:val="AWMBodyNormal"/>
      </w:pPr>
    </w:p>
    <w:tbl>
      <w:tblPr>
        <w:tblpPr w:leftFromText="180" w:rightFromText="180" w:vertAnchor="text" w:horzAnchor="margin" w:tblpY="255"/>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668"/>
        <w:gridCol w:w="2126"/>
        <w:gridCol w:w="1418"/>
        <w:gridCol w:w="1422"/>
      </w:tblGrid>
      <w:tr w:rsidR="00EF54EE" w14:paraId="5308A717" w14:textId="77777777" w:rsidTr="00D13698">
        <w:trPr>
          <w:trHeight w:val="318"/>
        </w:trPr>
        <w:tc>
          <w:tcPr>
            <w:tcW w:w="4668" w:type="dxa"/>
            <w:shd w:val="clear" w:color="auto" w:fill="3F9C35"/>
            <w:tcMar>
              <w:top w:w="0" w:type="dxa"/>
              <w:left w:w="108" w:type="dxa"/>
              <w:bottom w:w="0" w:type="dxa"/>
              <w:right w:w="108" w:type="dxa"/>
            </w:tcMar>
            <w:hideMark/>
          </w:tcPr>
          <w:p w14:paraId="58817452" w14:textId="77777777" w:rsidR="00A8322A" w:rsidRPr="00D21900" w:rsidRDefault="00A8322A" w:rsidP="00F85679">
            <w:pPr>
              <w:pStyle w:val="AWMTablebody"/>
              <w:jc w:val="center"/>
              <w:rPr>
                <w:rStyle w:val="Strong"/>
              </w:rPr>
            </w:pPr>
          </w:p>
        </w:tc>
        <w:tc>
          <w:tcPr>
            <w:tcW w:w="2126" w:type="dxa"/>
            <w:shd w:val="clear" w:color="auto" w:fill="3F9C35"/>
          </w:tcPr>
          <w:p w14:paraId="554FA57F" w14:textId="0335B40B" w:rsidR="00A8322A" w:rsidRDefault="00A8322A" w:rsidP="007356A2">
            <w:pPr>
              <w:pStyle w:val="AWMTablebody"/>
              <w:jc w:val="center"/>
              <w:rPr>
                <w:rStyle w:val="Strong"/>
              </w:rPr>
            </w:pPr>
            <w:r>
              <w:rPr>
                <w:rStyle w:val="Strong"/>
              </w:rPr>
              <w:t>Finished Floor L</w:t>
            </w:r>
            <w:r w:rsidR="00F32292">
              <w:rPr>
                <w:rStyle w:val="Strong"/>
              </w:rPr>
              <w:t>evel</w:t>
            </w:r>
            <w:r>
              <w:rPr>
                <w:rStyle w:val="Strong"/>
              </w:rPr>
              <w:t xml:space="preserve"> (FFL)</w:t>
            </w:r>
          </w:p>
          <w:p w14:paraId="79584F1E" w14:textId="72B804C3" w:rsidR="007356A2" w:rsidRPr="00D13698" w:rsidRDefault="007356A2" w:rsidP="00D13698">
            <w:pPr>
              <w:jc w:val="center"/>
            </w:pPr>
            <w:r>
              <w:t>(F2 Architecture, 2023)</w:t>
            </w:r>
          </w:p>
        </w:tc>
        <w:tc>
          <w:tcPr>
            <w:tcW w:w="1418" w:type="dxa"/>
            <w:shd w:val="clear" w:color="auto" w:fill="3F9C35"/>
            <w:tcMar>
              <w:top w:w="0" w:type="dxa"/>
              <w:left w:w="108" w:type="dxa"/>
              <w:bottom w:w="0" w:type="dxa"/>
              <w:right w:w="108" w:type="dxa"/>
            </w:tcMar>
            <w:hideMark/>
          </w:tcPr>
          <w:p w14:paraId="32843B27" w14:textId="0A18E581" w:rsidR="00F32292" w:rsidRDefault="00F32292" w:rsidP="00F85679">
            <w:pPr>
              <w:pStyle w:val="AWMTablebody"/>
              <w:jc w:val="center"/>
              <w:rPr>
                <w:rStyle w:val="Strong"/>
              </w:rPr>
            </w:pPr>
            <w:r>
              <w:rPr>
                <w:rStyle w:val="Strong"/>
              </w:rPr>
              <w:t>Australian Height Datum</w:t>
            </w:r>
          </w:p>
          <w:p w14:paraId="4BE0303A" w14:textId="00FC6150" w:rsidR="00A8322A" w:rsidRPr="00D21900" w:rsidRDefault="00F32292" w:rsidP="00F85679">
            <w:pPr>
              <w:pStyle w:val="AWMTablebody"/>
              <w:jc w:val="center"/>
              <w:rPr>
                <w:rStyle w:val="Strong"/>
              </w:rPr>
            </w:pPr>
            <w:r>
              <w:rPr>
                <w:rStyle w:val="Strong"/>
              </w:rPr>
              <w:t>(</w:t>
            </w:r>
            <w:r w:rsidR="00A8322A">
              <w:rPr>
                <w:rStyle w:val="Strong"/>
              </w:rPr>
              <w:t>AHD</w:t>
            </w:r>
            <w:r>
              <w:rPr>
                <w:rStyle w:val="Strong"/>
              </w:rPr>
              <w:t>)</w:t>
            </w:r>
          </w:p>
        </w:tc>
        <w:tc>
          <w:tcPr>
            <w:tcW w:w="1422" w:type="dxa"/>
            <w:shd w:val="clear" w:color="auto" w:fill="3F9C35"/>
          </w:tcPr>
          <w:p w14:paraId="60FD6783" w14:textId="1D286176" w:rsidR="00F32292" w:rsidRDefault="00F32292" w:rsidP="00F85679">
            <w:pPr>
              <w:pStyle w:val="AWMTablebody"/>
              <w:jc w:val="center"/>
              <w:rPr>
                <w:rStyle w:val="Strong"/>
              </w:rPr>
            </w:pPr>
            <w:r>
              <w:rPr>
                <w:rStyle w:val="Strong"/>
              </w:rPr>
              <w:t>Chart Datum</w:t>
            </w:r>
          </w:p>
          <w:p w14:paraId="72A7047F" w14:textId="5FAAE98B" w:rsidR="00A8322A" w:rsidRPr="00D21900" w:rsidRDefault="00F32292" w:rsidP="00F85679">
            <w:pPr>
              <w:pStyle w:val="AWMTablebody"/>
              <w:jc w:val="center"/>
              <w:rPr>
                <w:rStyle w:val="Strong"/>
              </w:rPr>
            </w:pPr>
            <w:r>
              <w:rPr>
                <w:rStyle w:val="Strong"/>
              </w:rPr>
              <w:t>(</w:t>
            </w:r>
            <w:r w:rsidR="00A8322A">
              <w:rPr>
                <w:rStyle w:val="Strong"/>
              </w:rPr>
              <w:t>CD</w:t>
            </w:r>
            <w:r>
              <w:rPr>
                <w:rStyle w:val="Strong"/>
              </w:rPr>
              <w:t>)</w:t>
            </w:r>
          </w:p>
        </w:tc>
      </w:tr>
      <w:tr w:rsidR="0075355E" w14:paraId="42D204F2" w14:textId="77777777" w:rsidTr="00D13698">
        <w:tc>
          <w:tcPr>
            <w:tcW w:w="4668" w:type="dxa"/>
            <w:tcMar>
              <w:top w:w="0" w:type="dxa"/>
              <w:left w:w="108" w:type="dxa"/>
              <w:bottom w:w="0" w:type="dxa"/>
              <w:right w:w="108" w:type="dxa"/>
            </w:tcMar>
          </w:tcPr>
          <w:p w14:paraId="10F67306" w14:textId="655FBE51" w:rsidR="0075355E" w:rsidRDefault="0075355E" w:rsidP="0075355E">
            <w:pPr>
              <w:pStyle w:val="AWMTablebody"/>
            </w:pPr>
            <w:r>
              <w:t xml:space="preserve">Proposed </w:t>
            </w:r>
            <w:proofErr w:type="spellStart"/>
            <w:r>
              <w:t>Searoad</w:t>
            </w:r>
            <w:proofErr w:type="spellEnd"/>
            <w:r>
              <w:t xml:space="preserve"> Ferries Terminal Building ground floor</w:t>
            </w:r>
          </w:p>
        </w:tc>
        <w:tc>
          <w:tcPr>
            <w:tcW w:w="2126" w:type="dxa"/>
          </w:tcPr>
          <w:p w14:paraId="59A75CFC" w14:textId="1154FE6A" w:rsidR="0075355E" w:rsidRDefault="0075355E" w:rsidP="0075355E">
            <w:pPr>
              <w:pStyle w:val="AWMTablebody"/>
              <w:jc w:val="center"/>
            </w:pPr>
            <w:r>
              <w:t>2.6</w:t>
            </w:r>
            <w:r w:rsidR="00992BE3">
              <w:t>0</w:t>
            </w:r>
            <w:r>
              <w:t>m</w:t>
            </w:r>
          </w:p>
        </w:tc>
        <w:tc>
          <w:tcPr>
            <w:tcW w:w="1418" w:type="dxa"/>
            <w:tcMar>
              <w:top w:w="0" w:type="dxa"/>
              <w:left w:w="108" w:type="dxa"/>
              <w:bottom w:w="0" w:type="dxa"/>
              <w:right w:w="108" w:type="dxa"/>
            </w:tcMar>
          </w:tcPr>
          <w:p w14:paraId="04A7050B" w14:textId="048EB713" w:rsidR="0075355E" w:rsidRDefault="0075355E" w:rsidP="0075355E">
            <w:pPr>
              <w:pStyle w:val="AWMTablebody"/>
              <w:jc w:val="center"/>
            </w:pPr>
            <w:r>
              <w:t>2.9</w:t>
            </w:r>
            <w:r w:rsidR="00992BE3">
              <w:t>3</w:t>
            </w:r>
            <w:r>
              <w:t>m AHD</w:t>
            </w:r>
          </w:p>
        </w:tc>
        <w:tc>
          <w:tcPr>
            <w:tcW w:w="1422" w:type="dxa"/>
          </w:tcPr>
          <w:p w14:paraId="16793424" w14:textId="1C9BB422" w:rsidR="0075355E" w:rsidRDefault="0075355E" w:rsidP="0075355E">
            <w:pPr>
              <w:pStyle w:val="AWMTablebody"/>
              <w:jc w:val="center"/>
            </w:pPr>
            <w:r>
              <w:t>3.45m CD</w:t>
            </w:r>
          </w:p>
        </w:tc>
      </w:tr>
      <w:tr w:rsidR="0075355E" w14:paraId="5477B757" w14:textId="77777777" w:rsidTr="00D13698">
        <w:tc>
          <w:tcPr>
            <w:tcW w:w="4668" w:type="dxa"/>
            <w:tcMar>
              <w:top w:w="0" w:type="dxa"/>
              <w:left w:w="108" w:type="dxa"/>
              <w:bottom w:w="0" w:type="dxa"/>
              <w:right w:w="108" w:type="dxa"/>
            </w:tcMar>
          </w:tcPr>
          <w:p w14:paraId="2A69C725" w14:textId="3320E329" w:rsidR="0075355E" w:rsidRDefault="0075355E" w:rsidP="0075355E">
            <w:pPr>
              <w:pStyle w:val="AWMTablebody"/>
            </w:pPr>
            <w:r>
              <w:t>Existing Sorrento Pier deck level</w:t>
            </w:r>
            <w:r w:rsidR="00B54B6E">
              <w:t xml:space="preserve"> provided by Parks Victoria</w:t>
            </w:r>
          </w:p>
        </w:tc>
        <w:tc>
          <w:tcPr>
            <w:tcW w:w="2126" w:type="dxa"/>
          </w:tcPr>
          <w:p w14:paraId="3709ABC9" w14:textId="5433494D" w:rsidR="0075355E" w:rsidRDefault="0075355E" w:rsidP="0075355E">
            <w:pPr>
              <w:pStyle w:val="AWMTablebody"/>
              <w:jc w:val="center"/>
            </w:pPr>
            <w:r>
              <w:t>1.8</w:t>
            </w:r>
            <w:r w:rsidR="00992BE3">
              <w:t>5</w:t>
            </w:r>
            <w:r>
              <w:t>m</w:t>
            </w:r>
          </w:p>
        </w:tc>
        <w:tc>
          <w:tcPr>
            <w:tcW w:w="1418" w:type="dxa"/>
            <w:tcMar>
              <w:top w:w="0" w:type="dxa"/>
              <w:left w:w="108" w:type="dxa"/>
              <w:bottom w:w="0" w:type="dxa"/>
              <w:right w:w="108" w:type="dxa"/>
            </w:tcMar>
          </w:tcPr>
          <w:p w14:paraId="09101397" w14:textId="222D8904" w:rsidR="0075355E" w:rsidRDefault="0075355E" w:rsidP="0075355E">
            <w:pPr>
              <w:pStyle w:val="AWMTablebody"/>
              <w:jc w:val="center"/>
            </w:pPr>
            <w:r>
              <w:t>2.2</w:t>
            </w:r>
            <w:r w:rsidR="00882FCD">
              <w:t>0</w:t>
            </w:r>
            <w:r>
              <w:t xml:space="preserve"> m AHD</w:t>
            </w:r>
          </w:p>
        </w:tc>
        <w:tc>
          <w:tcPr>
            <w:tcW w:w="1422" w:type="dxa"/>
          </w:tcPr>
          <w:p w14:paraId="48CC4BF7" w14:textId="47AFCEE2" w:rsidR="0075355E" w:rsidRDefault="0075355E" w:rsidP="0075355E">
            <w:pPr>
              <w:pStyle w:val="AWMTablebody"/>
              <w:jc w:val="center"/>
            </w:pPr>
            <w:r>
              <w:t>2.7</w:t>
            </w:r>
            <w:r w:rsidR="00992BE3">
              <w:t>0</w:t>
            </w:r>
            <w:r>
              <w:t>m CD</w:t>
            </w:r>
          </w:p>
        </w:tc>
      </w:tr>
      <w:tr w:rsidR="00882FCD" w14:paraId="745A5D94" w14:textId="77777777" w:rsidTr="00D13698">
        <w:tc>
          <w:tcPr>
            <w:tcW w:w="4668" w:type="dxa"/>
            <w:tcMar>
              <w:top w:w="0" w:type="dxa"/>
              <w:left w:w="108" w:type="dxa"/>
              <w:bottom w:w="0" w:type="dxa"/>
              <w:right w:w="108" w:type="dxa"/>
            </w:tcMar>
          </w:tcPr>
          <w:p w14:paraId="06BD1505" w14:textId="330D3BE5" w:rsidR="00882FCD" w:rsidRDefault="00882FCD" w:rsidP="0075355E">
            <w:pPr>
              <w:pStyle w:val="AWMTablebody"/>
            </w:pPr>
            <w:r>
              <w:t xml:space="preserve">MSL (2100, </w:t>
            </w:r>
            <w:r w:rsidR="00B54B6E">
              <w:t xml:space="preserve">1% AEP </w:t>
            </w:r>
            <w:r>
              <w:t>extreme water level)</w:t>
            </w:r>
          </w:p>
        </w:tc>
        <w:tc>
          <w:tcPr>
            <w:tcW w:w="2126" w:type="dxa"/>
          </w:tcPr>
          <w:p w14:paraId="1EDC27B3" w14:textId="77777777" w:rsidR="00882FCD" w:rsidRDefault="00882FCD" w:rsidP="0075355E">
            <w:pPr>
              <w:pStyle w:val="AWMTablebody"/>
              <w:jc w:val="center"/>
            </w:pPr>
          </w:p>
        </w:tc>
        <w:tc>
          <w:tcPr>
            <w:tcW w:w="1418" w:type="dxa"/>
            <w:tcMar>
              <w:top w:w="0" w:type="dxa"/>
              <w:left w:w="108" w:type="dxa"/>
              <w:bottom w:w="0" w:type="dxa"/>
              <w:right w:w="108" w:type="dxa"/>
            </w:tcMar>
          </w:tcPr>
          <w:p w14:paraId="7EEBD16B" w14:textId="1E451E26" w:rsidR="00882FCD" w:rsidRDefault="00882FCD" w:rsidP="0075355E">
            <w:pPr>
              <w:pStyle w:val="AWMTablebody"/>
              <w:jc w:val="center"/>
            </w:pPr>
            <w:r>
              <w:t>2.10m AHD</w:t>
            </w:r>
          </w:p>
        </w:tc>
        <w:tc>
          <w:tcPr>
            <w:tcW w:w="1422" w:type="dxa"/>
          </w:tcPr>
          <w:p w14:paraId="37CDFC71" w14:textId="2B5B6D59" w:rsidR="00882FCD" w:rsidRDefault="00992BE3" w:rsidP="0075355E">
            <w:pPr>
              <w:pStyle w:val="AWMTablebody"/>
              <w:jc w:val="center"/>
            </w:pPr>
            <w:r>
              <w:t>2.62m CD</w:t>
            </w:r>
          </w:p>
        </w:tc>
      </w:tr>
      <w:tr w:rsidR="00882FCD" w14:paraId="06D89927" w14:textId="77777777" w:rsidTr="00D13698">
        <w:tc>
          <w:tcPr>
            <w:tcW w:w="4668" w:type="dxa"/>
            <w:tcMar>
              <w:top w:w="0" w:type="dxa"/>
              <w:left w:w="108" w:type="dxa"/>
              <w:bottom w:w="0" w:type="dxa"/>
              <w:right w:w="108" w:type="dxa"/>
            </w:tcMar>
          </w:tcPr>
          <w:p w14:paraId="6D0AA17D" w14:textId="687CA986" w:rsidR="00882FCD" w:rsidRDefault="00882FCD" w:rsidP="0075355E">
            <w:pPr>
              <w:pStyle w:val="AWMTablebody"/>
            </w:pPr>
            <w:r>
              <w:t xml:space="preserve">MSL (2070, </w:t>
            </w:r>
            <w:r w:rsidR="00B54B6E">
              <w:t xml:space="preserve">1% AEP </w:t>
            </w:r>
            <w:r>
              <w:t>extreme water level)</w:t>
            </w:r>
          </w:p>
        </w:tc>
        <w:tc>
          <w:tcPr>
            <w:tcW w:w="2126" w:type="dxa"/>
          </w:tcPr>
          <w:p w14:paraId="4BE232EB" w14:textId="77777777" w:rsidR="00882FCD" w:rsidRDefault="00882FCD" w:rsidP="0075355E">
            <w:pPr>
              <w:pStyle w:val="AWMTablebody"/>
              <w:jc w:val="center"/>
            </w:pPr>
          </w:p>
        </w:tc>
        <w:tc>
          <w:tcPr>
            <w:tcW w:w="1418" w:type="dxa"/>
            <w:tcMar>
              <w:top w:w="0" w:type="dxa"/>
              <w:left w:w="108" w:type="dxa"/>
              <w:bottom w:w="0" w:type="dxa"/>
              <w:right w:w="108" w:type="dxa"/>
            </w:tcMar>
          </w:tcPr>
          <w:p w14:paraId="3FC83A9C" w14:textId="22DB4441" w:rsidR="00882FCD" w:rsidRDefault="00882FCD" w:rsidP="0075355E">
            <w:pPr>
              <w:pStyle w:val="AWMTablebody"/>
              <w:jc w:val="center"/>
            </w:pPr>
            <w:r>
              <w:t>1.70m AHD</w:t>
            </w:r>
          </w:p>
        </w:tc>
        <w:tc>
          <w:tcPr>
            <w:tcW w:w="1422" w:type="dxa"/>
          </w:tcPr>
          <w:p w14:paraId="7F7D5952" w14:textId="30C62C15" w:rsidR="00882FCD" w:rsidRDefault="00992BE3" w:rsidP="0075355E">
            <w:pPr>
              <w:pStyle w:val="AWMTablebody"/>
              <w:jc w:val="center"/>
            </w:pPr>
            <w:r>
              <w:t>2.22m CD</w:t>
            </w:r>
          </w:p>
        </w:tc>
      </w:tr>
      <w:tr w:rsidR="00882FCD" w14:paraId="2FD9635D" w14:textId="77777777" w:rsidTr="00D13698">
        <w:tc>
          <w:tcPr>
            <w:tcW w:w="4668" w:type="dxa"/>
            <w:tcMar>
              <w:top w:w="0" w:type="dxa"/>
              <w:left w:w="108" w:type="dxa"/>
              <w:bottom w:w="0" w:type="dxa"/>
              <w:right w:w="108" w:type="dxa"/>
            </w:tcMar>
          </w:tcPr>
          <w:p w14:paraId="35CA0B6A" w14:textId="5BF513F3" w:rsidR="00882FCD" w:rsidRDefault="00882FCD" w:rsidP="0075355E">
            <w:pPr>
              <w:pStyle w:val="AWMTablebody"/>
            </w:pPr>
            <w:r>
              <w:t xml:space="preserve">MSL (2040, </w:t>
            </w:r>
            <w:r w:rsidR="00B54B6E">
              <w:t xml:space="preserve">1% AEP </w:t>
            </w:r>
            <w:r>
              <w:t>extreme water level)</w:t>
            </w:r>
          </w:p>
        </w:tc>
        <w:tc>
          <w:tcPr>
            <w:tcW w:w="2126" w:type="dxa"/>
          </w:tcPr>
          <w:p w14:paraId="2324A64B" w14:textId="77777777" w:rsidR="00882FCD" w:rsidRDefault="00882FCD" w:rsidP="0075355E">
            <w:pPr>
              <w:pStyle w:val="AWMTablebody"/>
              <w:jc w:val="center"/>
            </w:pPr>
          </w:p>
        </w:tc>
        <w:tc>
          <w:tcPr>
            <w:tcW w:w="1418" w:type="dxa"/>
            <w:tcMar>
              <w:top w:w="0" w:type="dxa"/>
              <w:left w:w="108" w:type="dxa"/>
              <w:bottom w:w="0" w:type="dxa"/>
              <w:right w:w="108" w:type="dxa"/>
            </w:tcMar>
          </w:tcPr>
          <w:p w14:paraId="500C5B58" w14:textId="084D58C2" w:rsidR="00882FCD" w:rsidRDefault="00882FCD" w:rsidP="0075355E">
            <w:pPr>
              <w:pStyle w:val="AWMTablebody"/>
              <w:jc w:val="center"/>
            </w:pPr>
            <w:r>
              <w:t>1.40m AHD</w:t>
            </w:r>
          </w:p>
        </w:tc>
        <w:tc>
          <w:tcPr>
            <w:tcW w:w="1422" w:type="dxa"/>
          </w:tcPr>
          <w:p w14:paraId="05191F7B" w14:textId="3B9C1994" w:rsidR="00882FCD" w:rsidRDefault="00992BE3" w:rsidP="0075355E">
            <w:pPr>
              <w:pStyle w:val="AWMTablebody"/>
              <w:jc w:val="center"/>
            </w:pPr>
            <w:r>
              <w:t>1.92m CD</w:t>
            </w:r>
          </w:p>
        </w:tc>
      </w:tr>
      <w:tr w:rsidR="0075355E" w14:paraId="028830A2" w14:textId="77777777" w:rsidTr="00D13698">
        <w:tc>
          <w:tcPr>
            <w:tcW w:w="4668" w:type="dxa"/>
            <w:tcMar>
              <w:top w:w="0" w:type="dxa"/>
              <w:left w:w="108" w:type="dxa"/>
              <w:bottom w:w="0" w:type="dxa"/>
              <w:right w:w="108" w:type="dxa"/>
            </w:tcMar>
          </w:tcPr>
          <w:p w14:paraId="42A0CBDF" w14:textId="5C961711" w:rsidR="0075355E" w:rsidRDefault="0075355E" w:rsidP="0075355E">
            <w:pPr>
              <w:pStyle w:val="AWMTablebody"/>
            </w:pPr>
            <w:r>
              <w:t>MSL</w:t>
            </w:r>
          </w:p>
        </w:tc>
        <w:tc>
          <w:tcPr>
            <w:tcW w:w="2126" w:type="dxa"/>
          </w:tcPr>
          <w:p w14:paraId="2DB9F2C5" w14:textId="1299D11A" w:rsidR="0075355E" w:rsidRDefault="0075355E" w:rsidP="0075355E">
            <w:pPr>
              <w:pStyle w:val="AWMTablebody"/>
              <w:jc w:val="center"/>
            </w:pPr>
            <w:r>
              <w:t>n/a</w:t>
            </w:r>
          </w:p>
        </w:tc>
        <w:tc>
          <w:tcPr>
            <w:tcW w:w="1418" w:type="dxa"/>
            <w:tcMar>
              <w:top w:w="0" w:type="dxa"/>
              <w:left w:w="108" w:type="dxa"/>
              <w:bottom w:w="0" w:type="dxa"/>
              <w:right w:w="108" w:type="dxa"/>
            </w:tcMar>
          </w:tcPr>
          <w:p w14:paraId="51A3315A" w14:textId="66A3095B" w:rsidR="0075355E" w:rsidRDefault="0075355E" w:rsidP="0075355E">
            <w:pPr>
              <w:pStyle w:val="AWMTablebody"/>
              <w:jc w:val="center"/>
            </w:pPr>
            <w:r>
              <w:t>0.0</w:t>
            </w:r>
            <w:r w:rsidR="00882FCD">
              <w:t>0</w:t>
            </w:r>
            <w:r>
              <w:t>m AHD</w:t>
            </w:r>
          </w:p>
        </w:tc>
        <w:tc>
          <w:tcPr>
            <w:tcW w:w="1422" w:type="dxa"/>
          </w:tcPr>
          <w:p w14:paraId="7CA935F7" w14:textId="328EA290" w:rsidR="0075355E" w:rsidRDefault="00992BE3" w:rsidP="0075355E">
            <w:pPr>
              <w:pStyle w:val="AWMTablebody"/>
              <w:jc w:val="center"/>
            </w:pPr>
            <w:r>
              <w:t>0.52m CD</w:t>
            </w:r>
          </w:p>
        </w:tc>
      </w:tr>
    </w:tbl>
    <w:p w14:paraId="6D4D3BB5" w14:textId="5BF0AE95" w:rsidR="00A8322A" w:rsidRPr="00F85679" w:rsidRDefault="00A8322A" w:rsidP="00A8322A">
      <w:pPr>
        <w:rPr>
          <w:rStyle w:val="AWMTableCaptionChar"/>
        </w:rPr>
      </w:pPr>
      <w:r w:rsidRPr="00F85679">
        <w:rPr>
          <w:rStyle w:val="AWMTableCaptionChar"/>
        </w:rPr>
        <w:t xml:space="preserve">Table </w:t>
      </w:r>
      <w:r>
        <w:rPr>
          <w:rStyle w:val="AWMTableCaptionChar"/>
        </w:rPr>
        <w:t>2</w:t>
      </w:r>
      <w:r w:rsidRPr="00F85679">
        <w:rPr>
          <w:rStyle w:val="AWMTableCaptionChar"/>
        </w:rPr>
        <w:t xml:space="preserve">- </w:t>
      </w:r>
      <w:r w:rsidR="007356A2">
        <w:rPr>
          <w:rStyle w:val="AWMTableCaptionChar"/>
        </w:rPr>
        <w:t xml:space="preserve">Deck and Floor </w:t>
      </w:r>
      <w:r w:rsidR="00054B69">
        <w:rPr>
          <w:rStyle w:val="AWMTableCaptionChar"/>
        </w:rPr>
        <w:t xml:space="preserve">Levels of </w:t>
      </w:r>
      <w:r w:rsidR="007356A2">
        <w:rPr>
          <w:rStyle w:val="AWMTableCaptionChar"/>
        </w:rPr>
        <w:t xml:space="preserve">Sorrento Pier </w:t>
      </w:r>
    </w:p>
    <w:p w14:paraId="62578949" w14:textId="5D92B58D" w:rsidR="00A8322A" w:rsidRDefault="00DA15B5" w:rsidP="00D13698">
      <w:pPr>
        <w:pStyle w:val="AWMBodyNormal"/>
      </w:pPr>
      <w:r>
        <w:rPr>
          <w:noProof/>
        </w:rPr>
        <mc:AlternateContent>
          <mc:Choice Requires="wps">
            <w:drawing>
              <wp:anchor distT="180340" distB="180340" distL="180340" distR="180340" simplePos="0" relativeHeight="251658255" behindDoc="0" locked="0" layoutInCell="1" allowOverlap="1" wp14:anchorId="3CE8B16B" wp14:editId="5B5513DE">
                <wp:simplePos x="0" y="0"/>
                <wp:positionH relativeFrom="column">
                  <wp:posOffset>3149600</wp:posOffset>
                </wp:positionH>
                <wp:positionV relativeFrom="paragraph">
                  <wp:posOffset>2152650</wp:posOffset>
                </wp:positionV>
                <wp:extent cx="2923540" cy="1931035"/>
                <wp:effectExtent l="0" t="0" r="0" b="0"/>
                <wp:wrapSquare wrapText="bothSides"/>
                <wp:docPr id="462949678" name="Graphic 59" descr="Sorrento Pier Berthing Map showing where the short-term berthing for commercial operators and for recreational user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923540" cy="1931035"/>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59"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B11CF" id="Graphic 59" o:spid="_x0000_s1026" alt="Sorrento Pier Berthing Map showing where the short-term berthing for commercial operators and for recreational users" style="position:absolute;margin-left:248pt;margin-top:169.5pt;width:230.2pt;height:152.05pt;z-index:251658255;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60" o:title="Sorrento Pier Berthing Map showing where the short-term berthing for commercial operators and for recreational users" recolor="t" rotate="t" type="frame"/>
                <v:stroke joinstyle="miter"/>
                <v:path arrowok="t" o:connecttype="custom" o:connectlocs="2923541,1912865;2843996,1923834;2736000,1926076;2590572,1924715;2412763,1913025;2244314,1924715;1931652,1924715;1609351,1924715;1296689,1924715;1041769,1924715;474187,1924715;0,1924715;0,6320;474093,6320;1041675,6320;1296596,6320;1609258,6320;1931558,6320;2244220,6320;2412670,18010;2590478,6320;2736000,4959;2843996,7201;2923541,18170" o:connectangles="0,0,0,0,0,0,0,0,0,0,0,0,0,0,0,0,0,0,0,0,0,0,0,0"/>
                <w10:wrap type="square"/>
              </v:shape>
            </w:pict>
          </mc:Fallback>
        </mc:AlternateContent>
      </w:r>
      <w:r w:rsidR="00992BE3">
        <w:t xml:space="preserve">Table 1 and Table 2 suggest under </w:t>
      </w:r>
      <w:r w:rsidR="00B54B6E">
        <w:t xml:space="preserve">a </w:t>
      </w:r>
      <w:r w:rsidR="00992BE3">
        <w:t>1% AEP</w:t>
      </w:r>
      <w:r w:rsidR="00B54B6E">
        <w:t xml:space="preserve"> storm tide level for various sea level rise scenarios the mean sea levels are </w:t>
      </w:r>
      <w:r w:rsidR="00992BE3">
        <w:t>elevated</w:t>
      </w:r>
      <w:r w:rsidR="00B54B6E">
        <w:t xml:space="preserve"> but inundation to the pier deck would not occur. However, during high tides and storm events part of the pier would </w:t>
      </w:r>
      <w:proofErr w:type="gramStart"/>
      <w:r w:rsidR="00B54B6E">
        <w:t>inundated</w:t>
      </w:r>
      <w:proofErr w:type="gramEnd"/>
      <w:r w:rsidR="00B54B6E">
        <w:t xml:space="preserve"> by waves and spray.</w:t>
      </w:r>
    </w:p>
    <w:p w14:paraId="2F3A4118" w14:textId="24186F62" w:rsidR="00CA1875" w:rsidRPr="00152308" w:rsidRDefault="00CA1875" w:rsidP="00CA1875">
      <w:pPr>
        <w:pStyle w:val="Heading2"/>
      </w:pPr>
      <w:bookmarkStart w:id="38" w:name="_Toc155796779"/>
      <w:bookmarkEnd w:id="36"/>
      <w:r>
        <w:t>Sorrento Pier</w:t>
      </w:r>
      <w:bookmarkEnd w:id="38"/>
    </w:p>
    <w:p w14:paraId="5A0500C0" w14:textId="58DF4290" w:rsidR="00CA1875" w:rsidRDefault="00CA1875" w:rsidP="00CA1875">
      <w:pPr>
        <w:pStyle w:val="AWMBodyNormal"/>
      </w:pPr>
      <w:r>
        <w:t>Sorrento Pier is a focus point of the area with an important history. The pier currently supports a wide range of users and activities:</w:t>
      </w:r>
    </w:p>
    <w:p w14:paraId="0CFAAE47" w14:textId="7DC6829D" w:rsidR="00CA1875" w:rsidRPr="003E6E59" w:rsidRDefault="00FE53B6" w:rsidP="00CA1875">
      <w:pPr>
        <w:pStyle w:val="AWMBodyNormal"/>
        <w:numPr>
          <w:ilvl w:val="0"/>
          <w:numId w:val="17"/>
        </w:numPr>
      </w:pPr>
      <w:r>
        <w:t>Walking and sightseeing</w:t>
      </w:r>
    </w:p>
    <w:p w14:paraId="07FC9C2F" w14:textId="2E317CB1" w:rsidR="00CA1875" w:rsidRPr="003E6E59" w:rsidRDefault="00CA1875" w:rsidP="00CA1875">
      <w:pPr>
        <w:pStyle w:val="AWMBodyNormal"/>
        <w:numPr>
          <w:ilvl w:val="0"/>
          <w:numId w:val="17"/>
        </w:numPr>
      </w:pPr>
      <w:r w:rsidRPr="003E6E59">
        <w:t>Pedestrian access to the Sorrento-Queenscliff ferry ticket kiosk</w:t>
      </w:r>
    </w:p>
    <w:p w14:paraId="01006802" w14:textId="66B9FB7D" w:rsidR="00CA1875" w:rsidRPr="003E6E59" w:rsidRDefault="00CA1875" w:rsidP="00CA1875">
      <w:pPr>
        <w:pStyle w:val="AWMBodyNormal"/>
        <w:numPr>
          <w:ilvl w:val="0"/>
          <w:numId w:val="17"/>
        </w:numPr>
      </w:pPr>
      <w:r w:rsidRPr="003E6E59">
        <w:t>Short-term alongside berthing for commercial tour operators (fishing and wildlife charters)</w:t>
      </w:r>
    </w:p>
    <w:p w14:paraId="07A2B94C" w14:textId="13812F88" w:rsidR="00CA1875" w:rsidRPr="003E6E59" w:rsidRDefault="00FF3D91" w:rsidP="00CA1875">
      <w:pPr>
        <w:pStyle w:val="AWMBodyNormal"/>
        <w:numPr>
          <w:ilvl w:val="0"/>
          <w:numId w:val="17"/>
        </w:numPr>
      </w:pPr>
      <w:r>
        <w:rPr>
          <w:noProof/>
        </w:rPr>
        <mc:AlternateContent>
          <mc:Choice Requires="wps">
            <w:drawing>
              <wp:anchor distT="180340" distB="180340" distL="180340" distR="180340" simplePos="0" relativeHeight="251658257" behindDoc="0" locked="0" layoutInCell="1" allowOverlap="1" wp14:anchorId="7ADAE837" wp14:editId="69E82268">
                <wp:simplePos x="0" y="0"/>
                <wp:positionH relativeFrom="column">
                  <wp:posOffset>3190875</wp:posOffset>
                </wp:positionH>
                <wp:positionV relativeFrom="paragraph">
                  <wp:posOffset>318282</wp:posOffset>
                </wp:positionV>
                <wp:extent cx="2879725" cy="1979930"/>
                <wp:effectExtent l="0" t="0" r="0" b="1270"/>
                <wp:wrapSquare wrapText="bothSides"/>
                <wp:docPr id="844419203" name="Graphic 59" descr="The image provides a visual snapshot of the pier's infrastructure, including seating and the state of the wooden deck at the time of captur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61"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9721D" id="Graphic 59" o:spid="_x0000_s1026" alt="The image provides a visual snapshot of the pier's infrastructure, including seating and the state of the wooden deck at the time of capture." style="position:absolute;margin-left:251.25pt;margin-top:25.05pt;width:226.75pt;height:155.9pt;z-index:251658257;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uZRfZ+21&#10;AADttQAAFQAAAGRycy9tZWRpYS9pbWFnZTEuanBlZ//Y/+AAEEpGSUYAAQEBAJYAlgAA/9sAQwAI&#10;BgYHBgUIBwcHCQkICgwUDQwLCwwZEhMPFB0aHx4dGhwcICQuJyAiLCMcHCg3KSwwMTQ0NB8nOT04&#10;MjwuMzQy/9sAQwEJCQkMCwwYDQ0YMiEcITIyMjIyMjIyMjIyMjIyMjIyMjIyMjIyMjIyMjIyMjIy&#10;MjIyMjIyMjIyMjIyMjIyMjIy/8AAEQgBRQH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62" o:title="The image provides a visual snapshot of the pier's infrastructure, including seating and the state of the wooden deck at the time of capture"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rPr>
          <w:noProof/>
        </w:rPr>
        <mc:AlternateContent>
          <mc:Choice Requires="wps">
            <w:drawing>
              <wp:anchor distT="0" distB="0" distL="114300" distR="114300" simplePos="0" relativeHeight="251658256" behindDoc="0" locked="0" layoutInCell="1" allowOverlap="1" wp14:anchorId="3E9D6049" wp14:editId="549822FE">
                <wp:simplePos x="0" y="0"/>
                <wp:positionH relativeFrom="column">
                  <wp:posOffset>3201035</wp:posOffset>
                </wp:positionH>
                <wp:positionV relativeFrom="paragraph">
                  <wp:posOffset>16510</wp:posOffset>
                </wp:positionV>
                <wp:extent cx="2879725" cy="316230"/>
                <wp:effectExtent l="0" t="0" r="0" b="7620"/>
                <wp:wrapSquare wrapText="bothSides"/>
                <wp:docPr id="777256820" name="Text Box 1"/>
                <wp:cNvGraphicFramePr/>
                <a:graphic xmlns:a="http://schemas.openxmlformats.org/drawingml/2006/main">
                  <a:graphicData uri="http://schemas.microsoft.com/office/word/2010/wordprocessingShape">
                    <wps:wsp>
                      <wps:cNvSpPr txBox="1"/>
                      <wps:spPr>
                        <a:xfrm>
                          <a:off x="0" y="0"/>
                          <a:ext cx="2879725" cy="316230"/>
                        </a:xfrm>
                        <a:prstGeom prst="rect">
                          <a:avLst/>
                        </a:prstGeom>
                        <a:solidFill>
                          <a:prstClr val="white"/>
                        </a:solidFill>
                        <a:ln>
                          <a:noFill/>
                        </a:ln>
                      </wps:spPr>
                      <wps:txbx>
                        <w:txbxContent>
                          <w:p w14:paraId="5B331BAE" w14:textId="0A30214C" w:rsidR="00CA1875" w:rsidRPr="00D13698" w:rsidRDefault="00CA1875" w:rsidP="00CA1875">
                            <w:pPr>
                              <w:pStyle w:val="Caption"/>
                              <w:rPr>
                                <w:noProof/>
                              </w:rPr>
                            </w:pPr>
                            <w:bookmarkStart w:id="39" w:name="_Ref147220983"/>
                            <w:bookmarkStart w:id="40" w:name="_Ref147322959"/>
                            <w:r>
                              <w:t xml:space="preserve">Figure </w:t>
                            </w:r>
                            <w:fldSimple w:instr=" SEQ Figure \* ARABIC ">
                              <w:r w:rsidR="003632DE">
                                <w:rPr>
                                  <w:noProof/>
                                </w:rPr>
                                <w:t>10</w:t>
                              </w:r>
                            </w:fldSimple>
                            <w:bookmarkEnd w:id="39"/>
                            <w:r>
                              <w:t>- Sorrento Pier Berthing Map (Parks Victoria, August 2020)</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9D6049" id="_x0000_s1036" type="#_x0000_t202" style="position:absolute;left:0;text-align:left;margin-left:252.05pt;margin-top:1.3pt;width:226.75pt;height:24.9pt;z-index:25165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" stroked="f">
                <v:textbox inset="0,0,0,0">
                  <w:txbxContent>
                    <w:p w14:paraId="5B331BAE" w14:textId="0A30214C" w:rsidR="00CA1875" w:rsidRPr="00D13698" w:rsidRDefault="00CA1875" w:rsidP="00CA1875">
                      <w:pPr>
                        <w:pStyle w:val="Caption"/>
                        <w:rPr>
                          <w:noProof/>
                        </w:rPr>
                      </w:pPr>
                      <w:bookmarkStart w:id="41" w:name="_Ref147220983"/>
                      <w:bookmarkStart w:id="42" w:name="_Ref147322959"/>
                      <w:r>
                        <w:t xml:space="preserve">Figure </w:t>
                      </w:r>
                      <w:fldSimple w:instr=" SEQ Figure \* ARABIC ">
                        <w:r w:rsidR="003632DE">
                          <w:rPr>
                            <w:noProof/>
                          </w:rPr>
                          <w:t>10</w:t>
                        </w:r>
                      </w:fldSimple>
                      <w:bookmarkEnd w:id="41"/>
                      <w:r>
                        <w:t>- Sorrento Pier Berthing Map (Parks Victoria, August 2020)</w:t>
                      </w:r>
                      <w:bookmarkEnd w:id="42"/>
                    </w:p>
                  </w:txbxContent>
                </v:textbox>
                <w10:wrap type="square"/>
              </v:shape>
            </w:pict>
          </mc:Fallback>
        </mc:AlternateContent>
      </w:r>
      <w:r w:rsidR="00CA1875" w:rsidRPr="003E6E59">
        <w:t xml:space="preserve">Short-term public alongside berthing for recreational users </w:t>
      </w:r>
    </w:p>
    <w:p w14:paraId="08AB3E4E" w14:textId="77D911AF" w:rsidR="00CA1875" w:rsidRPr="003E6E59" w:rsidRDefault="00CA1875" w:rsidP="00CA1875">
      <w:pPr>
        <w:pStyle w:val="AWMBodyNormal"/>
        <w:numPr>
          <w:ilvl w:val="0"/>
          <w:numId w:val="17"/>
        </w:numPr>
      </w:pPr>
      <w:r w:rsidRPr="003E6E59">
        <w:t>Recreational fishing</w:t>
      </w:r>
    </w:p>
    <w:p w14:paraId="2C81DCF7" w14:textId="4BD43C82" w:rsidR="00CA1875" w:rsidRPr="003E6E59" w:rsidRDefault="00CA1875" w:rsidP="00CA1875">
      <w:pPr>
        <w:pStyle w:val="AWMBodyNormal"/>
        <w:numPr>
          <w:ilvl w:val="0"/>
          <w:numId w:val="17"/>
        </w:numPr>
      </w:pPr>
      <w:r w:rsidRPr="003E6E59">
        <w:t>Swimming</w:t>
      </w:r>
    </w:p>
    <w:p w14:paraId="0D06A86B" w14:textId="50BD3B4B" w:rsidR="00CA1875" w:rsidRDefault="00DA15B5" w:rsidP="00CA1875">
      <w:pPr>
        <w:pStyle w:val="AWMBodyNormal"/>
      </w:pPr>
      <w:r>
        <w:rPr>
          <w:noProof/>
        </w:rPr>
        <mc:AlternateContent>
          <mc:Choice Requires="wps">
            <w:drawing>
              <wp:anchor distT="0" distB="0" distL="114300" distR="114300" simplePos="0" relativeHeight="251658260" behindDoc="0" locked="0" layoutInCell="1" allowOverlap="1" wp14:anchorId="2D6F5155" wp14:editId="13F9EEAD">
                <wp:simplePos x="0" y="0"/>
                <wp:positionH relativeFrom="column">
                  <wp:posOffset>3206115</wp:posOffset>
                </wp:positionH>
                <wp:positionV relativeFrom="paragraph">
                  <wp:posOffset>1444918</wp:posOffset>
                </wp:positionV>
                <wp:extent cx="2879725" cy="635"/>
                <wp:effectExtent l="0" t="0" r="0" b="0"/>
                <wp:wrapSquare wrapText="bothSides"/>
                <wp:docPr id="10212637"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3CF0D083" w14:textId="7AAE25F6" w:rsidR="00C010B8" w:rsidRPr="0013648F" w:rsidRDefault="00C010B8" w:rsidP="00C010B8">
                            <w:pPr>
                              <w:pStyle w:val="Caption"/>
                              <w:rPr>
                                <w:rFonts w:cs="Times New Roman"/>
                                <w:noProof/>
                                <w:sz w:val="20"/>
                                <w:szCs w:val="20"/>
                                <w:lang w:eastAsia="en-US"/>
                              </w:rPr>
                            </w:pPr>
                            <w:bookmarkStart w:id="43" w:name="_Ref147324206"/>
                            <w:r>
                              <w:t xml:space="preserve">Figure </w:t>
                            </w:r>
                            <w:fldSimple w:instr=" SEQ Figure \* ARABIC ">
                              <w:r w:rsidR="003632DE">
                                <w:rPr>
                                  <w:noProof/>
                                </w:rPr>
                                <w:t>11</w:t>
                              </w:r>
                            </w:fldSimple>
                            <w:r>
                              <w:t>- Central Section of Sorrento Pier Head, June 2023</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6F5155" id="_x0000_s1037" type="#_x0000_t202" style="position:absolute;left:0;text-align:left;margin-left:252.45pt;margin-top:113.75pt;width:226.75pt;height:.05pt;z-index:251658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" stroked="f">
                <v:textbox style="mso-fit-shape-to-text:t" inset="0,0,0,0">
                  <w:txbxContent>
                    <w:p w14:paraId="3CF0D083" w14:textId="7AAE25F6" w:rsidR="00C010B8" w:rsidRPr="0013648F" w:rsidRDefault="00C010B8" w:rsidP="00C010B8">
                      <w:pPr>
                        <w:pStyle w:val="Caption"/>
                        <w:rPr>
                          <w:rFonts w:cs="Times New Roman"/>
                          <w:noProof/>
                          <w:sz w:val="20"/>
                          <w:szCs w:val="20"/>
                          <w:lang w:eastAsia="en-US"/>
                        </w:rPr>
                      </w:pPr>
                      <w:bookmarkStart w:id="44" w:name="_Ref147324206"/>
                      <w:r>
                        <w:t xml:space="preserve">Figure </w:t>
                      </w:r>
                      <w:fldSimple w:instr=" SEQ Figure \* ARABIC ">
                        <w:r w:rsidR="003632DE">
                          <w:rPr>
                            <w:noProof/>
                          </w:rPr>
                          <w:t>11</w:t>
                        </w:r>
                      </w:fldSimple>
                      <w:r>
                        <w:t>- Central Section of Sorrento Pier Head, June 2023</w:t>
                      </w:r>
                      <w:bookmarkEnd w:id="44"/>
                    </w:p>
                  </w:txbxContent>
                </v:textbox>
                <w10:wrap type="square"/>
              </v:shape>
            </w:pict>
          </mc:Fallback>
        </mc:AlternateContent>
      </w:r>
      <w:r w:rsidR="00CA1875">
        <w:t xml:space="preserve">The pier has maintained the same T-shape over the past 100 years. </w:t>
      </w:r>
      <w:r w:rsidR="00CA1875" w:rsidRPr="00C82F0F">
        <w:t>The pier</w:t>
      </w:r>
      <w:r w:rsidR="00CA1875">
        <w:t xml:space="preserve"> head</w:t>
      </w:r>
      <w:r w:rsidR="00CA1875" w:rsidRPr="00C82F0F">
        <w:t xml:space="preserve"> is divided into three </w:t>
      </w:r>
      <w:r w:rsidR="00CA1875">
        <w:t>distinct zones. T</w:t>
      </w:r>
      <w:r w:rsidR="00CA1875" w:rsidRPr="00906559">
        <w:t>here is a high landing area at the northern end of the pier head, a wide low landing on the inner western side, and a short low landing on the inner eastern side.</w:t>
      </w:r>
      <w:r w:rsidR="00CA1875">
        <w:t xml:space="preserve"> The inner berths are via low landings which step down approximately 1.0m from the pier deck height. The low landings are only accessible via stairs which means they do not meet </w:t>
      </w:r>
      <w:r w:rsidR="00B3601E">
        <w:t>Disability Discrimination Act (</w:t>
      </w:r>
      <w:r w:rsidR="00CA1875">
        <w:t>DDA</w:t>
      </w:r>
      <w:r w:rsidR="00B3601E">
        <w:t>)</w:t>
      </w:r>
      <w:r w:rsidR="00CA1875">
        <w:t xml:space="preserve"> compliance.</w:t>
      </w:r>
    </w:p>
    <w:p w14:paraId="5377C0F0" w14:textId="4FEBB4A0" w:rsidR="00CA1875" w:rsidRDefault="00C84D27" w:rsidP="00CA1875">
      <w:pPr>
        <w:pStyle w:val="AWMBodyNormal"/>
      </w:pPr>
      <w:r>
        <w:rPr>
          <w:noProof/>
        </w:rPr>
        <w:lastRenderedPageBreak/>
        <mc:AlternateContent>
          <mc:Choice Requires="wps">
            <w:drawing>
              <wp:anchor distT="180340" distB="180340" distL="180340" distR="180340" simplePos="0" relativeHeight="251658258" behindDoc="0" locked="0" layoutInCell="1" allowOverlap="1" wp14:anchorId="7E7D3886" wp14:editId="097CEC2A">
                <wp:simplePos x="0" y="0"/>
                <wp:positionH relativeFrom="column">
                  <wp:posOffset>3204210</wp:posOffset>
                </wp:positionH>
                <wp:positionV relativeFrom="paragraph">
                  <wp:posOffset>488</wp:posOffset>
                </wp:positionV>
                <wp:extent cx="2879725" cy="1979930"/>
                <wp:effectExtent l="0" t="0" r="0" b="1270"/>
                <wp:wrapSquare wrapText="bothSides"/>
                <wp:docPr id="1727684227" name="Graphic 59" descr="Image of Sorrento Pier's west low landing, capturing the specific area where vessels can berth at a lower level.">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63"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9463F" id="Graphic 59" o:spid="_x0000_s1026" alt="Image of Sorrento Pier's west low landing, capturing the specific area where vessels can berth at a lower level." style="position:absolute;margin-left:252.3pt;margin-top:.05pt;width:226.75pt;height:155.9pt;z-index:251658258;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BjtozoGd&#10;AACBnQAAFQAAAGRycy9tZWRpYS9pbWFnZTEuanBlZ//Y/+AAEEpGSUYAAQEBAJYAlgAA/9sAQwAI&#10;BgYHBgUIBwcHCQkICgwUDQwLCwwZEhMPFB0aHx4dGhwcICQuJyAiLCMcHCg3KSwwMTQ0NB8nOT04&#10;MjwuMzQy/9sAQwEJCQkMCwwYDQ0YMiEcITIyMjIyMjIyMjIyMjIyMjIyMjIyMjIyMjIyMjIyMjIy&#10;MjIyMjIyMjIyMjIyMjIyMjIy/8AAEQgBRQH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64" o:title="Image of Sorrento Pier's west low landing, capturing the specific area where vessels can berth at a lower level"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rsidR="00CA1875">
        <w:t xml:space="preserve">The pier enables alongside short-term berthing on outer and inner sides as shown in the berthing map in </w:t>
      </w:r>
      <w:r w:rsidR="00494C19">
        <w:t>Figure 10</w:t>
      </w:r>
      <w:r w:rsidR="00CA1875">
        <w:t xml:space="preserve">. </w:t>
      </w:r>
      <w:r w:rsidR="00CA1875" w:rsidRPr="00906559">
        <w:t xml:space="preserve">Each </w:t>
      </w:r>
      <w:r w:rsidR="00CA1875">
        <w:t>berth</w:t>
      </w:r>
      <w:r w:rsidR="00CA1875" w:rsidRPr="00906559">
        <w:t xml:space="preserve"> has specific time restrictions for berthing activities such as loading and unloading. The northern and western </w:t>
      </w:r>
      <w:r w:rsidR="00CA1875">
        <w:t>berth</w:t>
      </w:r>
      <w:r w:rsidR="00CA1875" w:rsidRPr="00906559">
        <w:t xml:space="preserve"> of the wharf allow for only 30 minutes berthing, whereas on the eastern side up to </w:t>
      </w:r>
      <w:r w:rsidR="00CA1875">
        <w:t>four</w:t>
      </w:r>
      <w:r w:rsidR="00CA1875" w:rsidRPr="00906559">
        <w:t xml:space="preserve"> hours are permitted.</w:t>
      </w:r>
      <w:r w:rsidR="00CA1875">
        <w:t xml:space="preserve"> The berth</w:t>
      </w:r>
      <w:r w:rsidR="002B245B">
        <w:t>s</w:t>
      </w:r>
      <w:r w:rsidR="00CA1875">
        <w:t xml:space="preserve"> are:</w:t>
      </w:r>
    </w:p>
    <w:p w14:paraId="343191E4" w14:textId="77777777" w:rsidR="00CA1875" w:rsidRDefault="00CA1875" w:rsidP="00CA1875">
      <w:pPr>
        <w:pStyle w:val="AWMBullets"/>
      </w:pPr>
      <w:r>
        <w:t xml:space="preserve">Outer north berth is </w:t>
      </w:r>
      <w:r w:rsidRPr="00C1770D">
        <w:t xml:space="preserve">88m </w:t>
      </w:r>
      <w:r>
        <w:t>long with depths &gt;2.5m CD and often &gt;3.0m CD.</w:t>
      </w:r>
      <w:r w:rsidRPr="00434A06">
        <w:t xml:space="preserve"> </w:t>
      </w:r>
    </w:p>
    <w:p w14:paraId="6CB699C3" w14:textId="6A68AAB5" w:rsidR="00CA1875" w:rsidRDefault="00FF3D91" w:rsidP="00CA1875">
      <w:pPr>
        <w:pStyle w:val="AWMBullets"/>
      </w:pPr>
      <w:r>
        <w:rPr>
          <w:noProof/>
        </w:rPr>
        <mc:AlternateContent>
          <mc:Choice Requires="wps">
            <w:drawing>
              <wp:anchor distT="0" distB="0" distL="114300" distR="114300" simplePos="0" relativeHeight="251658261" behindDoc="0" locked="0" layoutInCell="1" allowOverlap="1" wp14:anchorId="47A8DE7C" wp14:editId="187CCED1">
                <wp:simplePos x="0" y="0"/>
                <wp:positionH relativeFrom="column">
                  <wp:posOffset>3195320</wp:posOffset>
                </wp:positionH>
                <wp:positionV relativeFrom="paragraph">
                  <wp:posOffset>504190</wp:posOffset>
                </wp:positionV>
                <wp:extent cx="2879725" cy="234315"/>
                <wp:effectExtent l="0" t="0" r="0" b="0"/>
                <wp:wrapSquare wrapText="bothSides"/>
                <wp:docPr id="926090795" name="Text Box 1"/>
                <wp:cNvGraphicFramePr/>
                <a:graphic xmlns:a="http://schemas.openxmlformats.org/drawingml/2006/main">
                  <a:graphicData uri="http://schemas.microsoft.com/office/word/2010/wordprocessingShape">
                    <wps:wsp>
                      <wps:cNvSpPr txBox="1"/>
                      <wps:spPr>
                        <a:xfrm>
                          <a:off x="0" y="0"/>
                          <a:ext cx="2879725" cy="234315"/>
                        </a:xfrm>
                        <a:prstGeom prst="rect">
                          <a:avLst/>
                        </a:prstGeom>
                        <a:solidFill>
                          <a:prstClr val="white"/>
                        </a:solidFill>
                        <a:ln>
                          <a:noFill/>
                        </a:ln>
                      </wps:spPr>
                      <wps:txbx>
                        <w:txbxContent>
                          <w:p w14:paraId="59888A1B" w14:textId="7CB6B4A5" w:rsidR="00C010B8" w:rsidRPr="00697647" w:rsidRDefault="00C010B8" w:rsidP="00C010B8">
                            <w:pPr>
                              <w:pStyle w:val="Caption"/>
                              <w:rPr>
                                <w:rFonts w:cs="Times New Roman"/>
                                <w:noProof/>
                                <w:sz w:val="20"/>
                                <w:szCs w:val="20"/>
                                <w:lang w:eastAsia="en-US"/>
                              </w:rPr>
                            </w:pPr>
                            <w:bookmarkStart w:id="45" w:name="_Ref147323012"/>
                            <w:r>
                              <w:t xml:space="preserve">Figure </w:t>
                            </w:r>
                            <w:fldSimple w:instr=" SEQ Figure \* ARABIC ">
                              <w:r w:rsidR="003632DE">
                                <w:rPr>
                                  <w:noProof/>
                                </w:rPr>
                                <w:t>12</w:t>
                              </w:r>
                            </w:fldSimple>
                            <w:r>
                              <w:t>- West Low Landing, June 2023</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A8DE7C" id="_x0000_s1038" type="#_x0000_t202" style="position:absolute;left:0;text-align:left;margin-left:251.6pt;margin-top:39.7pt;width:226.75pt;height:18.45pt;z-index:2516582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" stroked="f">
                <v:textbox inset="0,0,0,0">
                  <w:txbxContent>
                    <w:p w14:paraId="59888A1B" w14:textId="7CB6B4A5" w:rsidR="00C010B8" w:rsidRPr="00697647" w:rsidRDefault="00C010B8" w:rsidP="00C010B8">
                      <w:pPr>
                        <w:pStyle w:val="Caption"/>
                        <w:rPr>
                          <w:rFonts w:cs="Times New Roman"/>
                          <w:noProof/>
                          <w:sz w:val="20"/>
                          <w:szCs w:val="20"/>
                          <w:lang w:eastAsia="en-US"/>
                        </w:rPr>
                      </w:pPr>
                      <w:bookmarkStart w:id="46" w:name="_Ref147323012"/>
                      <w:r>
                        <w:t xml:space="preserve">Figure </w:t>
                      </w:r>
                      <w:fldSimple w:instr=" SEQ Figure \* ARABIC ">
                        <w:r w:rsidR="003632DE">
                          <w:rPr>
                            <w:noProof/>
                          </w:rPr>
                          <w:t>12</w:t>
                        </w:r>
                      </w:fldSimple>
                      <w:r>
                        <w:t>- West Low Landing, June 2023</w:t>
                      </w:r>
                      <w:bookmarkEnd w:id="46"/>
                    </w:p>
                  </w:txbxContent>
                </v:textbox>
                <w10:wrap type="square"/>
              </v:shape>
            </w:pict>
          </mc:Fallback>
        </mc:AlternateContent>
      </w:r>
      <w:r w:rsidR="00CA1875">
        <w:t xml:space="preserve">Inner west berth is 34m long accessed via low landing, with depths up to 1.8m and 1.9m CD. These depths would limit accessibility for some commercial vessels based on Table </w:t>
      </w:r>
      <w:r w:rsidR="00F32292">
        <w:t>3</w:t>
      </w:r>
      <w:r w:rsidR="00CA1875">
        <w:t xml:space="preserve">.  </w:t>
      </w:r>
    </w:p>
    <w:p w14:paraId="3435C80D" w14:textId="293521CE" w:rsidR="00CA1875" w:rsidRDefault="00C84D27" w:rsidP="00CA1875">
      <w:pPr>
        <w:pStyle w:val="AWMBullets"/>
      </w:pPr>
      <w:r>
        <w:rPr>
          <w:noProof/>
        </w:rPr>
        <mc:AlternateContent>
          <mc:Choice Requires="wps">
            <w:drawing>
              <wp:anchor distT="180340" distB="180340" distL="180340" distR="180340" simplePos="0" relativeHeight="251658259" behindDoc="0" locked="0" layoutInCell="1" allowOverlap="1" wp14:anchorId="2499D36A" wp14:editId="0716ED50">
                <wp:simplePos x="0" y="0"/>
                <wp:positionH relativeFrom="column">
                  <wp:posOffset>3192145</wp:posOffset>
                </wp:positionH>
                <wp:positionV relativeFrom="paragraph">
                  <wp:posOffset>154793</wp:posOffset>
                </wp:positionV>
                <wp:extent cx="2879725" cy="1828800"/>
                <wp:effectExtent l="0" t="0" r="0" b="0"/>
                <wp:wrapSquare wrapText="bothSides"/>
                <wp:docPr id="410600315" name="Graphic 59" descr="Photograph highlighting Sorrento Pier's east low landing in close proximity to the Sorrento terminal.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82880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65"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01172" id="Graphic 59" o:spid="_x0000_s1026" alt="Photograph highlighting Sorrento Pier's east low landing in close proximity to the Sorrento terminal. " style="position:absolute;margin-left:251.35pt;margin-top:12.2pt;width:226.75pt;height:2in;z-index:251658259;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66" o:title="Photograph highlighting Sorrento Pier's east low landing in close proximity to the Sorrento terminal" recolor="t" rotate="t" type="frame"/>
                <v:stroke joinstyle="miter"/>
                <v:path arrowok="t" o:connecttype="custom" o:connectlocs="2879726,1811592;2801373,1821981;2694996,1824104;2551747,1822814;2376603,1811744;2210678,1822814;1902702,1822814;1585232,1822814;1277256,1822814;1026156,1822814;467080,1822814;0,1822814;0,5986;466987,5986;1026063,5986;1277164,5986;1585140,5986;1902610,5986;2210586,5986;2376511,17056;2551655,5986;2694996,4696;2801373,6819;2879726,17208" o:connectangles="0,0,0,0,0,0,0,0,0,0,0,0,0,0,0,0,0,0,0,0,0,0,0,0"/>
                <w10:wrap type="square"/>
              </v:shape>
            </w:pict>
          </mc:Fallback>
        </mc:AlternateContent>
      </w:r>
      <w:r w:rsidR="00CA1875">
        <w:t>Inner east berth is 9m long accessed via low landing, with depths up to 2.3m CD. The berth approach limits vessel size as there is only 10m width between the pier and the ferry dolphin, refer</w:t>
      </w:r>
      <w:r w:rsidR="00CA1875" w:rsidRPr="00D811AF">
        <w:t xml:space="preserve"> </w:t>
      </w:r>
      <w:r w:rsidR="00494C19">
        <w:t>Figure 12 and Figure 13</w:t>
      </w:r>
      <w:r w:rsidR="00CA1875">
        <w:t>.</w:t>
      </w:r>
      <w:r w:rsidR="00CA1875" w:rsidRPr="00D811AF">
        <w:t xml:space="preserve"> </w:t>
      </w:r>
      <w:r w:rsidR="00CA1875">
        <w:t xml:space="preserve">This low landing will be affected by the new </w:t>
      </w:r>
      <w:proofErr w:type="spellStart"/>
      <w:r w:rsidR="00CA1875">
        <w:t>Searoad</w:t>
      </w:r>
      <w:proofErr w:type="spellEnd"/>
      <w:r w:rsidR="00CA1875">
        <w:t xml:space="preserve"> Ferry Terminal discussed later. </w:t>
      </w:r>
    </w:p>
    <w:p w14:paraId="33A3522D" w14:textId="41F7155B" w:rsidR="00C010B8" w:rsidRDefault="00C84D27" w:rsidP="00CA1875">
      <w:pPr>
        <w:pStyle w:val="AWMBodyNormal"/>
      </w:pPr>
      <w:r>
        <w:rPr>
          <w:noProof/>
        </w:rPr>
        <mc:AlternateContent>
          <mc:Choice Requires="wps">
            <w:drawing>
              <wp:anchor distT="0" distB="0" distL="114300" distR="114300" simplePos="0" relativeHeight="251658262" behindDoc="0" locked="0" layoutInCell="1" allowOverlap="1" wp14:anchorId="4ACA62D1" wp14:editId="65CC6D2C">
                <wp:simplePos x="0" y="0"/>
                <wp:positionH relativeFrom="column">
                  <wp:posOffset>3193415</wp:posOffset>
                </wp:positionH>
                <wp:positionV relativeFrom="paragraph">
                  <wp:posOffset>869803</wp:posOffset>
                </wp:positionV>
                <wp:extent cx="2879725" cy="635"/>
                <wp:effectExtent l="0" t="0" r="0" b="0"/>
                <wp:wrapSquare wrapText="bothSides"/>
                <wp:docPr id="1145786931"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790C3CB3" w14:textId="4488752C" w:rsidR="00C010B8" w:rsidRPr="005E21F9" w:rsidRDefault="00C010B8" w:rsidP="00C010B8">
                            <w:pPr>
                              <w:pStyle w:val="Caption"/>
                              <w:rPr>
                                <w:rFonts w:cs="Times New Roman"/>
                                <w:noProof/>
                                <w:sz w:val="20"/>
                                <w:szCs w:val="20"/>
                                <w:lang w:eastAsia="en-US"/>
                              </w:rPr>
                            </w:pPr>
                            <w:bookmarkStart w:id="47" w:name="_Ref147323034"/>
                            <w:r>
                              <w:t xml:space="preserve">Figure </w:t>
                            </w:r>
                            <w:fldSimple w:instr=" SEQ Figure \* ARABIC ">
                              <w:r w:rsidR="003632DE">
                                <w:rPr>
                                  <w:noProof/>
                                </w:rPr>
                                <w:t>13</w:t>
                              </w:r>
                            </w:fldSimple>
                            <w:r>
                              <w:t>- East Low Landing, June 2023</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CA62D1" id="_x0000_s1039" type="#_x0000_t202" style="position:absolute;left:0;text-align:left;margin-left:251.45pt;margin-top:68.5pt;width:226.75pt;height:.05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" stroked="f">
                <v:textbox style="mso-fit-shape-to-text:t" inset="0,0,0,0">
                  <w:txbxContent>
                    <w:p w14:paraId="790C3CB3" w14:textId="4488752C" w:rsidR="00C010B8" w:rsidRPr="005E21F9" w:rsidRDefault="00C010B8" w:rsidP="00C010B8">
                      <w:pPr>
                        <w:pStyle w:val="Caption"/>
                        <w:rPr>
                          <w:rFonts w:cs="Times New Roman"/>
                          <w:noProof/>
                          <w:sz w:val="20"/>
                          <w:szCs w:val="20"/>
                          <w:lang w:eastAsia="en-US"/>
                        </w:rPr>
                      </w:pPr>
                      <w:bookmarkStart w:id="48" w:name="_Ref147323034"/>
                      <w:r>
                        <w:t xml:space="preserve">Figure </w:t>
                      </w:r>
                      <w:fldSimple w:instr=" SEQ Figure \* ARABIC ">
                        <w:r w:rsidR="003632DE">
                          <w:rPr>
                            <w:noProof/>
                          </w:rPr>
                          <w:t>13</w:t>
                        </w:r>
                      </w:fldSimple>
                      <w:r>
                        <w:t>- East Low Landing, June 2023</w:t>
                      </w:r>
                      <w:bookmarkEnd w:id="48"/>
                    </w:p>
                  </w:txbxContent>
                </v:textbox>
                <w10:wrap type="square"/>
              </v:shape>
            </w:pict>
          </mc:Fallback>
        </mc:AlternateContent>
      </w:r>
      <w:r w:rsidR="00CA1875">
        <w:t xml:space="preserve">The pier currently supports the vessel loading and unloading of several </w:t>
      </w:r>
      <w:r w:rsidR="00F32292">
        <w:t>L</w:t>
      </w:r>
      <w:r w:rsidR="002B245B">
        <w:t xml:space="preserve">icensed </w:t>
      </w:r>
      <w:r w:rsidR="00F32292">
        <w:t>T</w:t>
      </w:r>
      <w:r w:rsidR="002B245B">
        <w:t xml:space="preserve">our </w:t>
      </w:r>
      <w:r w:rsidR="00F32292">
        <w:t>O</w:t>
      </w:r>
      <w:r w:rsidR="002B245B">
        <w:t xml:space="preserve">perators (LTO) </w:t>
      </w:r>
      <w:r w:rsidR="00CA1875">
        <w:t xml:space="preserve">companies who rely on Sorrento Pier for their business operations, refer Table </w:t>
      </w:r>
      <w:r w:rsidR="00F32292">
        <w:t>3</w:t>
      </w:r>
      <w:r w:rsidR="00CA1875">
        <w:t>. There are no permanent berth holders at Sorrento Pier</w:t>
      </w:r>
      <w:r w:rsidR="002B245B">
        <w:t xml:space="preserve"> so LTOs do not have exclusive access to any berths and must </w:t>
      </w:r>
      <w:r w:rsidR="0070506D">
        <w:t xml:space="preserve">follow the short-term berthing limits shown in </w:t>
      </w:r>
      <w:r w:rsidR="0070506D">
        <w:fldChar w:fldCharType="begin"/>
      </w:r>
      <w:r w:rsidR="0070506D">
        <w:instrText xml:space="preserve"> REF _Ref147220983 \h </w:instrText>
      </w:r>
      <w:r w:rsidR="0070506D">
        <w:fldChar w:fldCharType="separate"/>
      </w:r>
      <w:r w:rsidR="003632DE">
        <w:t xml:space="preserve">Figure </w:t>
      </w:r>
      <w:r w:rsidR="003632DE">
        <w:rPr>
          <w:noProof/>
        </w:rPr>
        <w:t>10</w:t>
      </w:r>
      <w:r w:rsidR="0070506D">
        <w:fldChar w:fldCharType="end"/>
      </w:r>
      <w:r w:rsidR="002B245B">
        <w:t>. The current practice is the LTOs schedule their tour</w:t>
      </w:r>
      <w:r w:rsidR="0070506D">
        <w:t xml:space="preserve"> start and finish times</w:t>
      </w:r>
      <w:r w:rsidR="002B245B">
        <w:t xml:space="preserve"> around each other </w:t>
      </w:r>
      <w:r w:rsidR="0070506D">
        <w:t>to avoid conflicts. The LTOs pay an annual licen</w:t>
      </w:r>
      <w:r w:rsidR="009D24BF">
        <w:t>s</w:t>
      </w:r>
      <w:r w:rsidR="0070506D">
        <w:t>e fee to operate on state waters (Port Phillip). Fishing charters are exempt from LTO requirements.</w:t>
      </w:r>
    </w:p>
    <w:p w14:paraId="551905CC" w14:textId="482EFBC9" w:rsidR="00CA1875" w:rsidRDefault="00CA1875" w:rsidP="00CA1875">
      <w:pPr>
        <w:pStyle w:val="AWMTableCaption"/>
      </w:pPr>
      <w:r w:rsidRPr="00CD18C6">
        <w:t xml:space="preserve">Table </w:t>
      </w:r>
      <w:r w:rsidR="008F3EE9">
        <w:t>3</w:t>
      </w:r>
      <w:r w:rsidRPr="00CD18C6">
        <w:t xml:space="preserve"> – </w:t>
      </w:r>
      <w:r w:rsidR="0070506D">
        <w:t xml:space="preserve">Current </w:t>
      </w:r>
      <w:r>
        <w:t>Sorrento Pier Operators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9"/>
        <w:gridCol w:w="2890"/>
        <w:gridCol w:w="4699"/>
      </w:tblGrid>
      <w:tr w:rsidR="0070506D" w14:paraId="1C599805" w14:textId="77777777">
        <w:tc>
          <w:tcPr>
            <w:tcW w:w="0" w:type="auto"/>
            <w:shd w:val="clear" w:color="auto" w:fill="3F9C35"/>
            <w:tcMar>
              <w:top w:w="0" w:type="dxa"/>
              <w:left w:w="108" w:type="dxa"/>
              <w:bottom w:w="0" w:type="dxa"/>
              <w:right w:w="108" w:type="dxa"/>
            </w:tcMar>
            <w:hideMark/>
          </w:tcPr>
          <w:p w14:paraId="3C0055E6" w14:textId="77777777" w:rsidR="00CA1875" w:rsidRPr="00D21900" w:rsidRDefault="00CA1875" w:rsidP="00CA1875">
            <w:pPr>
              <w:rPr>
                <w:rStyle w:val="Strong"/>
              </w:rPr>
            </w:pPr>
            <w:r w:rsidRPr="00D21900">
              <w:rPr>
                <w:rStyle w:val="Strong"/>
              </w:rPr>
              <w:t>Company</w:t>
            </w:r>
          </w:p>
        </w:tc>
        <w:tc>
          <w:tcPr>
            <w:tcW w:w="0" w:type="auto"/>
            <w:shd w:val="clear" w:color="auto" w:fill="3F9C35"/>
            <w:tcMar>
              <w:top w:w="0" w:type="dxa"/>
              <w:left w:w="108" w:type="dxa"/>
              <w:bottom w:w="0" w:type="dxa"/>
              <w:right w:w="108" w:type="dxa"/>
            </w:tcMar>
            <w:hideMark/>
          </w:tcPr>
          <w:p w14:paraId="73EC3CE1" w14:textId="77777777" w:rsidR="00CA1875" w:rsidRPr="00D21900" w:rsidRDefault="00CA1875" w:rsidP="00CA1875">
            <w:pPr>
              <w:rPr>
                <w:rStyle w:val="Strong"/>
              </w:rPr>
            </w:pPr>
            <w:r w:rsidRPr="00D21900">
              <w:rPr>
                <w:rStyle w:val="Strong"/>
              </w:rPr>
              <w:t>Activity</w:t>
            </w:r>
          </w:p>
        </w:tc>
        <w:tc>
          <w:tcPr>
            <w:tcW w:w="0" w:type="auto"/>
            <w:shd w:val="clear" w:color="auto" w:fill="3F9C35"/>
            <w:tcMar>
              <w:top w:w="0" w:type="dxa"/>
              <w:left w:w="108" w:type="dxa"/>
              <w:bottom w:w="0" w:type="dxa"/>
              <w:right w:w="108" w:type="dxa"/>
            </w:tcMar>
            <w:hideMark/>
          </w:tcPr>
          <w:p w14:paraId="48E88C42" w14:textId="77777777" w:rsidR="00CA1875" w:rsidRPr="00D21900" w:rsidRDefault="00CA1875" w:rsidP="00CA1875">
            <w:pPr>
              <w:rPr>
                <w:rStyle w:val="Strong"/>
              </w:rPr>
            </w:pPr>
            <w:r w:rsidRPr="00D21900">
              <w:rPr>
                <w:rStyle w:val="Strong"/>
              </w:rPr>
              <w:t>Vessel Capacity</w:t>
            </w:r>
          </w:p>
        </w:tc>
      </w:tr>
      <w:tr w:rsidR="0070506D" w14:paraId="32D9B9BF" w14:textId="77777777" w:rsidTr="00D13698">
        <w:tc>
          <w:tcPr>
            <w:tcW w:w="0" w:type="auto"/>
            <w:tcMar>
              <w:top w:w="0" w:type="dxa"/>
              <w:left w:w="108" w:type="dxa"/>
              <w:bottom w:w="0" w:type="dxa"/>
              <w:right w:w="108" w:type="dxa"/>
            </w:tcMar>
          </w:tcPr>
          <w:p w14:paraId="3502AC22" w14:textId="52AE2B4F" w:rsidR="0070506D" w:rsidRDefault="0070506D" w:rsidP="0070506D">
            <w:r>
              <w:t>Moonraker Dolphin Swims (LTO)</w:t>
            </w:r>
          </w:p>
        </w:tc>
        <w:tc>
          <w:tcPr>
            <w:tcW w:w="0" w:type="auto"/>
            <w:tcMar>
              <w:top w:w="0" w:type="dxa"/>
              <w:left w:w="108" w:type="dxa"/>
              <w:bottom w:w="0" w:type="dxa"/>
              <w:right w:w="108" w:type="dxa"/>
            </w:tcMar>
          </w:tcPr>
          <w:p w14:paraId="42925E28" w14:textId="7EC05647" w:rsidR="0070506D" w:rsidRDefault="0070506D" w:rsidP="0070506D">
            <w:r>
              <w:t>Seal and Dolphin Tours</w:t>
            </w:r>
          </w:p>
        </w:tc>
        <w:tc>
          <w:tcPr>
            <w:tcW w:w="0" w:type="auto"/>
            <w:tcMar>
              <w:top w:w="0" w:type="dxa"/>
              <w:left w:w="108" w:type="dxa"/>
              <w:bottom w:w="0" w:type="dxa"/>
              <w:right w:w="108" w:type="dxa"/>
            </w:tcMar>
          </w:tcPr>
          <w:p w14:paraId="0432FB27" w14:textId="33BAE72B" w:rsidR="0070506D" w:rsidRDefault="0070506D" w:rsidP="0070506D">
            <w:r>
              <w:t>Length: 21m, Beam: 5.48m, Draft: 1.4m</w:t>
            </w:r>
          </w:p>
        </w:tc>
      </w:tr>
      <w:tr w:rsidR="0070506D" w14:paraId="5DAE5125" w14:textId="77777777" w:rsidTr="00D13698">
        <w:tc>
          <w:tcPr>
            <w:tcW w:w="0" w:type="auto"/>
            <w:tcMar>
              <w:top w:w="0" w:type="dxa"/>
              <w:left w:w="108" w:type="dxa"/>
              <w:bottom w:w="0" w:type="dxa"/>
              <w:right w:w="108" w:type="dxa"/>
            </w:tcMar>
          </w:tcPr>
          <w:p w14:paraId="7C938957" w14:textId="08AEDE39" w:rsidR="0070506D" w:rsidRDefault="0070506D" w:rsidP="0070506D">
            <w:r>
              <w:t>Polperro Dolphin Swims (LTO)</w:t>
            </w:r>
          </w:p>
        </w:tc>
        <w:tc>
          <w:tcPr>
            <w:tcW w:w="0" w:type="auto"/>
            <w:tcMar>
              <w:top w:w="0" w:type="dxa"/>
              <w:left w:w="108" w:type="dxa"/>
              <w:bottom w:w="0" w:type="dxa"/>
              <w:right w:w="108" w:type="dxa"/>
            </w:tcMar>
          </w:tcPr>
          <w:p w14:paraId="4308CE35" w14:textId="378FE801" w:rsidR="0070506D" w:rsidRDefault="0070506D" w:rsidP="0070506D">
            <w:r>
              <w:t>Seal and Dolphin Tours</w:t>
            </w:r>
          </w:p>
        </w:tc>
        <w:tc>
          <w:tcPr>
            <w:tcW w:w="0" w:type="auto"/>
            <w:tcMar>
              <w:top w:w="0" w:type="dxa"/>
              <w:left w:w="108" w:type="dxa"/>
              <w:bottom w:w="0" w:type="dxa"/>
              <w:right w:w="108" w:type="dxa"/>
            </w:tcMar>
          </w:tcPr>
          <w:p w14:paraId="43DBADFB" w14:textId="26C44A27" w:rsidR="0070506D" w:rsidRDefault="0070506D" w:rsidP="0070506D">
            <w:r>
              <w:t>Length: 13.6m, Beam: 4.6m, Draft: 2.0m</w:t>
            </w:r>
          </w:p>
        </w:tc>
      </w:tr>
      <w:tr w:rsidR="0070506D" w14:paraId="292FDA1A" w14:textId="77777777" w:rsidTr="00D13698">
        <w:tc>
          <w:tcPr>
            <w:tcW w:w="0" w:type="auto"/>
            <w:tcMar>
              <w:top w:w="0" w:type="dxa"/>
              <w:left w:w="108" w:type="dxa"/>
              <w:bottom w:w="0" w:type="dxa"/>
              <w:right w:w="108" w:type="dxa"/>
            </w:tcMar>
            <w:hideMark/>
          </w:tcPr>
          <w:p w14:paraId="3429BBB4" w14:textId="4BDD568F" w:rsidR="0070506D" w:rsidRDefault="0070506D" w:rsidP="0070506D">
            <w:r>
              <w:t>WaterMaarq (LTO)</w:t>
            </w:r>
          </w:p>
        </w:tc>
        <w:tc>
          <w:tcPr>
            <w:tcW w:w="0" w:type="auto"/>
            <w:tcMar>
              <w:top w:w="0" w:type="dxa"/>
              <w:left w:w="108" w:type="dxa"/>
              <w:bottom w:w="0" w:type="dxa"/>
              <w:right w:w="108" w:type="dxa"/>
            </w:tcMar>
            <w:hideMark/>
          </w:tcPr>
          <w:p w14:paraId="4012B199" w14:textId="77777777" w:rsidR="0070506D" w:rsidRDefault="0070506D" w:rsidP="0070506D">
            <w:r>
              <w:t>Seal and Dolphin Boat Tours and PADI Free Diving</w:t>
            </w:r>
          </w:p>
        </w:tc>
        <w:tc>
          <w:tcPr>
            <w:tcW w:w="0" w:type="auto"/>
            <w:tcMar>
              <w:top w:w="0" w:type="dxa"/>
              <w:left w:w="108" w:type="dxa"/>
              <w:bottom w:w="0" w:type="dxa"/>
              <w:right w:w="108" w:type="dxa"/>
            </w:tcMar>
            <w:hideMark/>
          </w:tcPr>
          <w:p w14:paraId="6DE9C878" w14:textId="002FD499" w:rsidR="0070506D" w:rsidRDefault="0070506D" w:rsidP="0070506D">
            <w:r>
              <w:t>Vessel Apollo – Gemini, length 8.5m RIB, with capacity for 12 pax &amp; 2 crew.</w:t>
            </w:r>
          </w:p>
          <w:p w14:paraId="3CBC91BD" w14:textId="6846D394" w:rsidR="0070506D" w:rsidRDefault="0070506D" w:rsidP="0070506D">
            <w:r>
              <w:t xml:space="preserve">Vessel: </w:t>
            </w:r>
            <w:proofErr w:type="spellStart"/>
            <w:r>
              <w:t>Kavorca</w:t>
            </w:r>
            <w:proofErr w:type="spellEnd"/>
            <w:r>
              <w:t>, length 6.0m RIB 8 pax and 2 crew.</w:t>
            </w:r>
          </w:p>
        </w:tc>
      </w:tr>
      <w:tr w:rsidR="0070506D" w14:paraId="7F4BBD7B" w14:textId="77777777" w:rsidTr="00D13698">
        <w:tc>
          <w:tcPr>
            <w:tcW w:w="0" w:type="auto"/>
            <w:tcMar>
              <w:top w:w="0" w:type="dxa"/>
              <w:left w:w="108" w:type="dxa"/>
              <w:bottom w:w="0" w:type="dxa"/>
              <w:right w:w="108" w:type="dxa"/>
            </w:tcMar>
            <w:hideMark/>
          </w:tcPr>
          <w:p w14:paraId="4AFDEBFB" w14:textId="77777777" w:rsidR="0070506D" w:rsidRDefault="0070506D" w:rsidP="0070506D">
            <w:r>
              <w:t>Pro Red Fishing Charters</w:t>
            </w:r>
          </w:p>
        </w:tc>
        <w:tc>
          <w:tcPr>
            <w:tcW w:w="0" w:type="auto"/>
            <w:tcMar>
              <w:top w:w="0" w:type="dxa"/>
              <w:left w:w="108" w:type="dxa"/>
              <w:bottom w:w="0" w:type="dxa"/>
              <w:right w:w="108" w:type="dxa"/>
            </w:tcMar>
            <w:hideMark/>
          </w:tcPr>
          <w:p w14:paraId="0A52C864" w14:textId="77777777" w:rsidR="0070506D" w:rsidRDefault="0070506D" w:rsidP="0070506D">
            <w:r>
              <w:t>Fishing Charters</w:t>
            </w:r>
          </w:p>
        </w:tc>
        <w:tc>
          <w:tcPr>
            <w:tcW w:w="0" w:type="auto"/>
            <w:tcMar>
              <w:top w:w="0" w:type="dxa"/>
              <w:left w:w="108" w:type="dxa"/>
              <w:bottom w:w="0" w:type="dxa"/>
              <w:right w:w="108" w:type="dxa"/>
            </w:tcMar>
            <w:hideMark/>
          </w:tcPr>
          <w:p w14:paraId="24DE4D64" w14:textId="4212704B" w:rsidR="0070506D" w:rsidRDefault="0070506D" w:rsidP="0070506D">
            <w:r>
              <w:t>Length: 25ft or 7.6m (8 pax)</w:t>
            </w:r>
          </w:p>
        </w:tc>
      </w:tr>
      <w:tr w:rsidR="0070506D" w14:paraId="50B906A7" w14:textId="77777777" w:rsidTr="00D13698">
        <w:tc>
          <w:tcPr>
            <w:tcW w:w="0" w:type="auto"/>
            <w:tcMar>
              <w:top w:w="0" w:type="dxa"/>
              <w:left w:w="108" w:type="dxa"/>
              <w:bottom w:w="0" w:type="dxa"/>
              <w:right w:w="108" w:type="dxa"/>
            </w:tcMar>
            <w:hideMark/>
          </w:tcPr>
          <w:p w14:paraId="17B114D1" w14:textId="77777777" w:rsidR="0070506D" w:rsidRDefault="0070506D" w:rsidP="0070506D">
            <w:r>
              <w:t>Rip Charters</w:t>
            </w:r>
          </w:p>
        </w:tc>
        <w:tc>
          <w:tcPr>
            <w:tcW w:w="0" w:type="auto"/>
            <w:tcMar>
              <w:top w:w="0" w:type="dxa"/>
              <w:left w:w="108" w:type="dxa"/>
              <w:bottom w:w="0" w:type="dxa"/>
              <w:right w:w="108" w:type="dxa"/>
            </w:tcMar>
            <w:hideMark/>
          </w:tcPr>
          <w:p w14:paraId="7F785696" w14:textId="77777777" w:rsidR="0070506D" w:rsidRDefault="0070506D" w:rsidP="0070506D">
            <w:r>
              <w:t>Fishing Charters</w:t>
            </w:r>
          </w:p>
        </w:tc>
        <w:tc>
          <w:tcPr>
            <w:tcW w:w="0" w:type="auto"/>
            <w:tcMar>
              <w:top w:w="0" w:type="dxa"/>
              <w:left w:w="108" w:type="dxa"/>
              <w:bottom w:w="0" w:type="dxa"/>
              <w:right w:w="108" w:type="dxa"/>
            </w:tcMar>
            <w:hideMark/>
          </w:tcPr>
          <w:p w14:paraId="469EAF54" w14:textId="3D326E7D" w:rsidR="0070506D" w:rsidRDefault="0070506D" w:rsidP="0070506D">
            <w:r>
              <w:t>Length: 42ft or 12.8m (12 pax)</w:t>
            </w:r>
          </w:p>
        </w:tc>
      </w:tr>
      <w:tr w:rsidR="0070506D" w14:paraId="3C3EAD3A" w14:textId="77777777" w:rsidTr="00D13698">
        <w:tc>
          <w:tcPr>
            <w:tcW w:w="0" w:type="auto"/>
            <w:tcMar>
              <w:top w:w="0" w:type="dxa"/>
              <w:left w:w="108" w:type="dxa"/>
              <w:bottom w:w="0" w:type="dxa"/>
              <w:right w:w="108" w:type="dxa"/>
            </w:tcMar>
            <w:hideMark/>
          </w:tcPr>
          <w:p w14:paraId="6541060A" w14:textId="77777777" w:rsidR="0070506D" w:rsidRDefault="0070506D" w:rsidP="0070506D">
            <w:r>
              <w:t>Pro-Line Charters</w:t>
            </w:r>
          </w:p>
        </w:tc>
        <w:tc>
          <w:tcPr>
            <w:tcW w:w="0" w:type="auto"/>
            <w:tcMar>
              <w:top w:w="0" w:type="dxa"/>
              <w:left w:w="108" w:type="dxa"/>
              <w:bottom w:w="0" w:type="dxa"/>
              <w:right w:w="108" w:type="dxa"/>
            </w:tcMar>
            <w:hideMark/>
          </w:tcPr>
          <w:p w14:paraId="0A919184" w14:textId="77777777" w:rsidR="0070506D" w:rsidRDefault="0070506D" w:rsidP="0070506D">
            <w:r>
              <w:t>Fishing Charters</w:t>
            </w:r>
          </w:p>
        </w:tc>
        <w:tc>
          <w:tcPr>
            <w:tcW w:w="0" w:type="auto"/>
            <w:tcMar>
              <w:top w:w="0" w:type="dxa"/>
              <w:left w:w="108" w:type="dxa"/>
              <w:bottom w:w="0" w:type="dxa"/>
              <w:right w:w="108" w:type="dxa"/>
            </w:tcMar>
            <w:hideMark/>
          </w:tcPr>
          <w:p w14:paraId="0D882D4D" w14:textId="30B24C9A" w:rsidR="0070506D" w:rsidRDefault="0070506D" w:rsidP="0070506D">
            <w:r>
              <w:t>Length: 60ft or 18.3m (20 pax)</w:t>
            </w:r>
          </w:p>
        </w:tc>
      </w:tr>
      <w:tr w:rsidR="0070506D" w14:paraId="2CD527C3" w14:textId="77777777" w:rsidTr="00D13698">
        <w:tc>
          <w:tcPr>
            <w:tcW w:w="0" w:type="auto"/>
            <w:tcMar>
              <w:top w:w="0" w:type="dxa"/>
              <w:left w:w="108" w:type="dxa"/>
              <w:bottom w:w="0" w:type="dxa"/>
              <w:right w:w="108" w:type="dxa"/>
            </w:tcMar>
            <w:hideMark/>
          </w:tcPr>
          <w:p w14:paraId="4B886422" w14:textId="77777777" w:rsidR="0070506D" w:rsidRDefault="0070506D" w:rsidP="0070506D">
            <w:proofErr w:type="spellStart"/>
            <w:r>
              <w:t>GameRec</w:t>
            </w:r>
            <w:proofErr w:type="spellEnd"/>
          </w:p>
        </w:tc>
        <w:tc>
          <w:tcPr>
            <w:tcW w:w="0" w:type="auto"/>
            <w:tcMar>
              <w:top w:w="0" w:type="dxa"/>
              <w:left w:w="108" w:type="dxa"/>
              <w:bottom w:w="0" w:type="dxa"/>
              <w:right w:w="108" w:type="dxa"/>
            </w:tcMar>
            <w:hideMark/>
          </w:tcPr>
          <w:p w14:paraId="4A7652EE" w14:textId="77777777" w:rsidR="0070506D" w:rsidRDefault="0070506D" w:rsidP="0070506D">
            <w:r>
              <w:t>Fishing Charters</w:t>
            </w:r>
          </w:p>
        </w:tc>
        <w:tc>
          <w:tcPr>
            <w:tcW w:w="0" w:type="auto"/>
            <w:tcMar>
              <w:top w:w="0" w:type="dxa"/>
              <w:left w:w="108" w:type="dxa"/>
              <w:bottom w:w="0" w:type="dxa"/>
              <w:right w:w="108" w:type="dxa"/>
            </w:tcMar>
            <w:hideMark/>
          </w:tcPr>
          <w:p w14:paraId="3858417D" w14:textId="0CAC7320" w:rsidR="0070506D" w:rsidRDefault="0070506D" w:rsidP="0070506D">
            <w:r>
              <w:t>Length: 36ft or 11m (13 pax)</w:t>
            </w:r>
          </w:p>
        </w:tc>
      </w:tr>
      <w:tr w:rsidR="0070506D" w:rsidRPr="00CA1875" w14:paraId="115FDAE0" w14:textId="77777777" w:rsidTr="00D13698">
        <w:tc>
          <w:tcPr>
            <w:tcW w:w="0" w:type="auto"/>
            <w:tcMar>
              <w:top w:w="0" w:type="dxa"/>
              <w:left w:w="108" w:type="dxa"/>
              <w:bottom w:w="0" w:type="dxa"/>
              <w:right w:w="108" w:type="dxa"/>
            </w:tcMar>
            <w:hideMark/>
          </w:tcPr>
          <w:p w14:paraId="08632508" w14:textId="6A62F3C7" w:rsidR="0070506D" w:rsidRPr="00CA1875" w:rsidRDefault="0070506D" w:rsidP="0070506D">
            <w:r>
              <w:t>Authori</w:t>
            </w:r>
            <w:r w:rsidR="00B3601E">
              <w:t>s</w:t>
            </w:r>
            <w:r>
              <w:t>ed Mooring Contractor</w:t>
            </w:r>
          </w:p>
        </w:tc>
        <w:tc>
          <w:tcPr>
            <w:tcW w:w="0" w:type="auto"/>
            <w:tcMar>
              <w:top w:w="0" w:type="dxa"/>
              <w:left w:w="108" w:type="dxa"/>
              <w:bottom w:w="0" w:type="dxa"/>
              <w:right w:w="108" w:type="dxa"/>
            </w:tcMar>
            <w:hideMark/>
          </w:tcPr>
          <w:p w14:paraId="629D5A76" w14:textId="4FB6B1B4" w:rsidR="0070506D" w:rsidRPr="00CA1875" w:rsidRDefault="0070506D" w:rsidP="0070506D">
            <w:r w:rsidRPr="00CA1875">
              <w:t>Commercial Operator – authorised mooring contractor</w:t>
            </w:r>
          </w:p>
        </w:tc>
        <w:tc>
          <w:tcPr>
            <w:tcW w:w="0" w:type="auto"/>
            <w:tcMar>
              <w:top w:w="0" w:type="dxa"/>
              <w:left w:w="108" w:type="dxa"/>
              <w:bottom w:w="0" w:type="dxa"/>
              <w:right w:w="108" w:type="dxa"/>
            </w:tcMar>
            <w:hideMark/>
          </w:tcPr>
          <w:p w14:paraId="3F35E35A" w14:textId="7479229A" w:rsidR="0070506D" w:rsidRPr="00CA1875" w:rsidRDefault="0070506D" w:rsidP="0070506D">
            <w:r w:rsidRPr="00224872">
              <w:t>Total of 8</w:t>
            </w:r>
            <w:r w:rsidRPr="00CA1875">
              <w:t xml:space="preserve"> swing moorings for his vessels and for clients</w:t>
            </w:r>
            <w:r w:rsidR="00224872">
              <w:t>’</w:t>
            </w:r>
            <w:r w:rsidRPr="00CA1875">
              <w:t xml:space="preserve"> vessels. Vessels range from 3</w:t>
            </w:r>
            <w:r w:rsidR="00224872">
              <w:t>.0</w:t>
            </w:r>
            <w:r w:rsidRPr="00CA1875">
              <w:t>m – 7.0m</w:t>
            </w:r>
            <w:r w:rsidR="00224872">
              <w:t xml:space="preserve"> length</w:t>
            </w:r>
          </w:p>
        </w:tc>
      </w:tr>
    </w:tbl>
    <w:p w14:paraId="6F0AE8B6" w14:textId="4094A690" w:rsidR="00CA1875" w:rsidRDefault="00CA1875" w:rsidP="00C010B8">
      <w:pPr>
        <w:pStyle w:val="AWMBodyNormal"/>
      </w:pPr>
      <w:r>
        <w:lastRenderedPageBreak/>
        <w:t>The traditional character of the pier is maintained, as seen in the timber decking, existing light poles, seating area</w:t>
      </w:r>
      <w:r w:rsidR="00C010B8">
        <w:t xml:space="preserve"> and even the shed and shelter. The pier head</w:t>
      </w:r>
      <w:r w:rsidR="00C010B8" w:rsidRPr="00434A06">
        <w:t xml:space="preserve"> serves as a space for fish</w:t>
      </w:r>
      <w:r w:rsidR="00C010B8">
        <w:t>erm</w:t>
      </w:r>
      <w:r w:rsidR="00B3601E">
        <w:t>e</w:t>
      </w:r>
      <w:r w:rsidR="00C010B8">
        <w:t xml:space="preserve">n, a turnaround point for </w:t>
      </w:r>
      <w:r w:rsidR="00342D37">
        <w:t>walkers</w:t>
      </w:r>
      <w:r w:rsidR="00C010B8">
        <w:t xml:space="preserve"> and vessel berthing.</w:t>
      </w:r>
    </w:p>
    <w:bookmarkStart w:id="49" w:name="_Toc155796780"/>
    <w:p w14:paraId="008B4B57" w14:textId="67B83E36" w:rsidR="00C010B8" w:rsidRDefault="003C098C" w:rsidP="00C010B8">
      <w:pPr>
        <w:pStyle w:val="Heading2"/>
      </w:pPr>
      <w:r>
        <w:rPr>
          <w:noProof/>
        </w:rPr>
        <mc:AlternateContent>
          <mc:Choice Requires="wps">
            <w:drawing>
              <wp:anchor distT="180340" distB="180340" distL="180340" distR="180340" simplePos="0" relativeHeight="251658276" behindDoc="0" locked="0" layoutInCell="1" allowOverlap="1" wp14:anchorId="747D22E3" wp14:editId="1AB09884">
                <wp:simplePos x="0" y="0"/>
                <wp:positionH relativeFrom="column">
                  <wp:posOffset>3238500</wp:posOffset>
                </wp:positionH>
                <wp:positionV relativeFrom="paragraph">
                  <wp:posOffset>65626</wp:posOffset>
                </wp:positionV>
                <wp:extent cx="2879725" cy="1979930"/>
                <wp:effectExtent l="0" t="0" r="0" b="1270"/>
                <wp:wrapSquare wrapText="bothSides"/>
                <wp:docPr id="1010638727" name="Graphic 59" descr="This image provides a view of the Sorrento Pier Shed in its current state, preserving its authentic and original characteristic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67"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531E2" id="Graphic 59" o:spid="_x0000_s1026" alt="This image provides a view of the Sorrento Pier Shed in its current state, preserving its authentic and original characteristics." style="position:absolute;margin-left:255pt;margin-top:5.15pt;width:226.75pt;height:155.9pt;z-index:251658276;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GCdEHxyL&#10;AAAciwAAFQAAAGRycy9tZWRpYS9pbWFnZTEuanBlZ//Y/+AAEEpGSUYAAQEBAJYAlgAA/9sAQwAI&#10;BgYHBgUIBwcHCQkICgwUDQwLCwwZEhMPFB0aHx4dGhwcICQuJyAiLCMcHCg3KSwwMTQ0NB8nOT04&#10;MjwuMzQy/9sAQwEJCQkMCwwYDQ0YMiEcITIyMjIyMjIyMjIyMjIyMjIyMjIyMjIyMjIyMjIyMjIy&#10;MjIyMjIyMjIyMjIyMjIyMjIy/8AAEQgBRQH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68" o:title="This image provides a view of the Sorrento Pier Shed in its current state, preserving its authentic and original characteristics"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rsidR="00B3601E">
        <w:t xml:space="preserve">Sorrento Pier </w:t>
      </w:r>
      <w:r w:rsidR="00C010B8">
        <w:t>Shed</w:t>
      </w:r>
      <w:bookmarkEnd w:id="49"/>
    </w:p>
    <w:p w14:paraId="6AF6943F" w14:textId="707F8903" w:rsidR="00944768" w:rsidRDefault="00B3601E" w:rsidP="00C010B8">
      <w:pPr>
        <w:pStyle w:val="AWMBodyNormal"/>
      </w:pPr>
      <w:r>
        <w:t xml:space="preserve">Sorrento Pier </w:t>
      </w:r>
      <w:r w:rsidR="00C010B8">
        <w:t>Shed</w:t>
      </w:r>
      <w:r w:rsidR="001F437E">
        <w:t xml:space="preserve"> also known as the goods shed (Bryce Raworth, 2023)</w:t>
      </w:r>
      <w:r w:rsidR="00C010B8">
        <w:t xml:space="preserve"> on the main walkway has been a feature of the pier for over 100 years. The structure and form of the shed appear to have remained consistent over the time. The shed is supported independently from the pier with the structural timber support in good to fair condition. The dimensions of the shed are approximately 5.5m x 3.5m with an access door to the pier. </w:t>
      </w:r>
    </w:p>
    <w:p w14:paraId="1F0E6719" w14:textId="20200D2A" w:rsidR="00C010B8" w:rsidRDefault="00944768" w:rsidP="00944768">
      <w:pPr>
        <w:pStyle w:val="AWMBodyNormal"/>
      </w:pPr>
      <w:r>
        <w:t xml:space="preserve">Parks Victoria confirms the shed is currently used by </w:t>
      </w:r>
      <w:r w:rsidR="002C3D47">
        <w:t>one</w:t>
      </w:r>
      <w:r w:rsidR="00B3601E">
        <w:t xml:space="preserve"> </w:t>
      </w:r>
      <w:r>
        <w:t>LTO as a change facility and for storage</w:t>
      </w:r>
      <w:r w:rsidR="00B3601E">
        <w:t>.</w:t>
      </w:r>
    </w:p>
    <w:p w14:paraId="15EB0C1B" w14:textId="1177130F" w:rsidR="00C010B8" w:rsidRDefault="002C3D47" w:rsidP="00D02D9F">
      <w:pPr>
        <w:pStyle w:val="Heading2"/>
      </w:pPr>
      <w:bookmarkStart w:id="50" w:name="_Toc155796781"/>
      <w:r>
        <w:rPr>
          <w:noProof/>
        </w:rPr>
        <mc:AlternateContent>
          <mc:Choice Requires="wps">
            <w:drawing>
              <wp:anchor distT="0" distB="0" distL="114300" distR="114300" simplePos="0" relativeHeight="251658263" behindDoc="0" locked="0" layoutInCell="1" allowOverlap="1" wp14:anchorId="69CE3947" wp14:editId="7B696EDF">
                <wp:simplePos x="0" y="0"/>
                <wp:positionH relativeFrom="margin">
                  <wp:posOffset>3256280</wp:posOffset>
                </wp:positionH>
                <wp:positionV relativeFrom="paragraph">
                  <wp:posOffset>55880</wp:posOffset>
                </wp:positionV>
                <wp:extent cx="2879725" cy="635"/>
                <wp:effectExtent l="0" t="0" r="0" b="0"/>
                <wp:wrapSquare wrapText="bothSides"/>
                <wp:docPr id="1260505073"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1C5734C6" w14:textId="57A11B6F" w:rsidR="00C010B8" w:rsidRPr="00CD1C12" w:rsidRDefault="00C010B8" w:rsidP="00C010B8">
                            <w:pPr>
                              <w:pStyle w:val="Caption"/>
                              <w:rPr>
                                <w:b/>
                                <w:bCs/>
                                <w:noProof/>
                                <w:color w:val="3F9C35"/>
                                <w:sz w:val="32"/>
                                <w:szCs w:val="32"/>
                              </w:rPr>
                            </w:pPr>
                            <w:bookmarkStart w:id="51" w:name="_Ref147324225"/>
                            <w:r>
                              <w:t xml:space="preserve">Figure </w:t>
                            </w:r>
                            <w:fldSimple w:instr=" SEQ Figure \* ARABIC ">
                              <w:r w:rsidR="003632DE">
                                <w:rPr>
                                  <w:noProof/>
                                </w:rPr>
                                <w:t>14</w:t>
                              </w:r>
                            </w:fldSimple>
                            <w:r>
                              <w:t>- Sorrento</w:t>
                            </w:r>
                            <w:r w:rsidR="00B3601E">
                              <w:t xml:space="preserve"> Pier</w:t>
                            </w:r>
                            <w:r>
                              <w:t xml:space="preserve"> Shed, June 2023</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CE3947" id="_x0000_s1040" type="#_x0000_t202" style="position:absolute;left:0;text-align:left;margin-left:256.4pt;margin-top:4.4pt;width:226.75pt;height:.05pt;z-index:25165826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" stroked="f">
                <v:textbox style="mso-fit-shape-to-text:t" inset="0,0,0,0">
                  <w:txbxContent>
                    <w:p w14:paraId="1C5734C6" w14:textId="57A11B6F" w:rsidR="00C010B8" w:rsidRPr="00CD1C12" w:rsidRDefault="00C010B8" w:rsidP="00C010B8">
                      <w:pPr>
                        <w:pStyle w:val="Caption"/>
                        <w:rPr>
                          <w:b/>
                          <w:bCs/>
                          <w:noProof/>
                          <w:color w:val="3F9C35"/>
                          <w:sz w:val="32"/>
                          <w:szCs w:val="32"/>
                        </w:rPr>
                      </w:pPr>
                      <w:bookmarkStart w:id="52" w:name="_Ref147324225"/>
                      <w:r>
                        <w:t xml:space="preserve">Figure </w:t>
                      </w:r>
                      <w:fldSimple w:instr=" SEQ Figure \* ARABIC ">
                        <w:r w:rsidR="003632DE">
                          <w:rPr>
                            <w:noProof/>
                          </w:rPr>
                          <w:t>14</w:t>
                        </w:r>
                      </w:fldSimple>
                      <w:r>
                        <w:t>- Sorrento</w:t>
                      </w:r>
                      <w:r w:rsidR="00B3601E">
                        <w:t xml:space="preserve"> Pier</w:t>
                      </w:r>
                      <w:r>
                        <w:t xml:space="preserve"> Shed, June 2023</w:t>
                      </w:r>
                      <w:bookmarkEnd w:id="52"/>
                    </w:p>
                  </w:txbxContent>
                </v:textbox>
                <w10:wrap type="square" anchorx="margin"/>
              </v:shape>
            </w:pict>
          </mc:Fallback>
        </mc:AlternateContent>
      </w:r>
      <w:r w:rsidR="00D02D9F">
        <w:t>Navigation and Channels</w:t>
      </w:r>
      <w:bookmarkEnd w:id="50"/>
    </w:p>
    <w:p w14:paraId="1D628ED8" w14:textId="77777777" w:rsidR="00B64368" w:rsidRDefault="00B64368" w:rsidP="00D02D9F">
      <w:r w:rsidRPr="00B64368">
        <w:t xml:space="preserve">The October 2020 bathymetric survey shows the presence of a naturally deep channel (6.0m+) approximately 50m offshore from the pier which provides sufficient draft for all recreational and commercial vessels using the pier. The depths are not guaranteed by Parks </w:t>
      </w:r>
      <w:proofErr w:type="gramStart"/>
      <w:r w:rsidRPr="00B64368">
        <w:t>Victoria ,</w:t>
      </w:r>
      <w:proofErr w:type="gramEnd"/>
      <w:r w:rsidRPr="00B64368">
        <w:t xml:space="preserve"> however around the pier depths are in the order of 2.0m to 3.5m CD. There is a leading line (marked by two aids to navigation on the pier) within the Sorrento Channel at 169.8°, between channel marks #1(Starboard) &amp; #2(Port), that directs vessel operators to the Sorrento Pier.</w:t>
      </w:r>
    </w:p>
    <w:p w14:paraId="553BB79B" w14:textId="729D7370" w:rsidR="00D02D9F" w:rsidRDefault="002C3D47" w:rsidP="00D02D9F">
      <w:r>
        <w:t>Australian Standards AS3692</w:t>
      </w:r>
      <w:r w:rsidR="00D13698">
        <w:t>:</w:t>
      </w:r>
      <w:r>
        <w:t xml:space="preserve">2020 Marina </w:t>
      </w:r>
      <w:r w:rsidR="00D13698">
        <w:t>D</w:t>
      </w:r>
      <w:r>
        <w:t>esign defines t</w:t>
      </w:r>
      <w:r w:rsidR="00D02D9F">
        <w:t xml:space="preserve">he minimum width of an entrance channel should be the greatest of three criteria: 20m, L+2 or 5B. </w:t>
      </w:r>
    </w:p>
    <w:p w14:paraId="51290B0B" w14:textId="180CD768" w:rsidR="00D02D9F" w:rsidRPr="00CD18C6" w:rsidRDefault="00D02D9F" w:rsidP="00D02D9F">
      <w:pPr>
        <w:pStyle w:val="AWMTableCaption"/>
      </w:pPr>
      <w:r w:rsidRPr="00CD18C6">
        <w:t xml:space="preserve">Table </w:t>
      </w:r>
      <w:r w:rsidR="008F3EE9">
        <w:t>4</w:t>
      </w:r>
      <w:r w:rsidRPr="00CD18C6">
        <w:t xml:space="preserve"> – Entrance Channel Widths</w:t>
      </w:r>
      <w:r w:rsidR="00DB125A">
        <w:t xml:space="preserve"> for Recreational design vessels</w:t>
      </w:r>
      <w:r w:rsidRPr="00CD18C6">
        <w:t xml:space="preserve"> based on AS3692</w:t>
      </w:r>
      <w:r w:rsidR="00D13698">
        <w:t>:</w:t>
      </w:r>
      <w:r>
        <w:t>2020</w:t>
      </w:r>
    </w:p>
    <w:tbl>
      <w:tblPr>
        <w:tblStyle w:val="TableGrid"/>
        <w:tblW w:w="0" w:type="auto"/>
        <w:tblLook w:val="04A0" w:firstRow="1" w:lastRow="0" w:firstColumn="1" w:lastColumn="0" w:noHBand="0" w:noVBand="1"/>
      </w:tblPr>
      <w:tblGrid>
        <w:gridCol w:w="1422"/>
        <w:gridCol w:w="1247"/>
        <w:gridCol w:w="1328"/>
        <w:gridCol w:w="1149"/>
        <w:gridCol w:w="1148"/>
        <w:gridCol w:w="1419"/>
        <w:gridCol w:w="1780"/>
      </w:tblGrid>
      <w:tr w:rsidR="00D02D9F" w14:paraId="4106652C" w14:textId="77777777" w:rsidTr="00D02D9F">
        <w:tc>
          <w:tcPr>
            <w:tcW w:w="1422" w:type="dxa"/>
            <w:shd w:val="clear" w:color="auto" w:fill="3F9C35"/>
          </w:tcPr>
          <w:p w14:paraId="2E997758" w14:textId="77777777" w:rsidR="00D02D9F" w:rsidRPr="00D21900" w:rsidRDefault="00D02D9F" w:rsidP="00D02D9F">
            <w:pPr>
              <w:rPr>
                <w:rStyle w:val="Strong"/>
              </w:rPr>
            </w:pPr>
            <w:r w:rsidRPr="00D21900">
              <w:rPr>
                <w:rStyle w:val="Strong"/>
              </w:rPr>
              <w:t xml:space="preserve">Sorrento Boat Type </w:t>
            </w:r>
          </w:p>
        </w:tc>
        <w:tc>
          <w:tcPr>
            <w:tcW w:w="1247" w:type="dxa"/>
            <w:shd w:val="clear" w:color="auto" w:fill="3F9C35"/>
          </w:tcPr>
          <w:p w14:paraId="50843659" w14:textId="77777777" w:rsidR="00D02D9F" w:rsidRPr="00D21900" w:rsidRDefault="00D02D9F" w:rsidP="00D02D9F">
            <w:pPr>
              <w:rPr>
                <w:rStyle w:val="Strong"/>
              </w:rPr>
            </w:pPr>
            <w:r w:rsidRPr="00D21900">
              <w:rPr>
                <w:rStyle w:val="Strong"/>
              </w:rPr>
              <w:t>Boat Length (L)</w:t>
            </w:r>
          </w:p>
        </w:tc>
        <w:tc>
          <w:tcPr>
            <w:tcW w:w="1328" w:type="dxa"/>
            <w:shd w:val="clear" w:color="auto" w:fill="3F9C35"/>
          </w:tcPr>
          <w:p w14:paraId="7B25C3D4" w14:textId="77777777" w:rsidR="00D02D9F" w:rsidRPr="00D21900" w:rsidRDefault="00D02D9F" w:rsidP="00D02D9F">
            <w:pPr>
              <w:rPr>
                <w:rStyle w:val="Strong"/>
              </w:rPr>
            </w:pPr>
            <w:r w:rsidRPr="00D21900">
              <w:rPr>
                <w:rStyle w:val="Strong"/>
              </w:rPr>
              <w:t>Average Boat Beam (B)</w:t>
            </w:r>
          </w:p>
        </w:tc>
        <w:tc>
          <w:tcPr>
            <w:tcW w:w="1149" w:type="dxa"/>
            <w:shd w:val="clear" w:color="auto" w:fill="3F9C35"/>
          </w:tcPr>
          <w:p w14:paraId="72D69180" w14:textId="77777777" w:rsidR="00D02D9F" w:rsidRPr="00D21900" w:rsidRDefault="00D02D9F" w:rsidP="00D02D9F">
            <w:pPr>
              <w:rPr>
                <w:rStyle w:val="Strong"/>
              </w:rPr>
            </w:pPr>
            <w:r w:rsidRPr="00D21900">
              <w:rPr>
                <w:rStyle w:val="Strong"/>
              </w:rPr>
              <w:t>Vessel Draft (m)</w:t>
            </w:r>
          </w:p>
        </w:tc>
        <w:tc>
          <w:tcPr>
            <w:tcW w:w="1148" w:type="dxa"/>
            <w:shd w:val="clear" w:color="auto" w:fill="3F9C35"/>
          </w:tcPr>
          <w:p w14:paraId="2C98D483" w14:textId="77777777" w:rsidR="00D02D9F" w:rsidRPr="00D21900" w:rsidRDefault="00D02D9F" w:rsidP="00D02D9F">
            <w:pPr>
              <w:rPr>
                <w:rStyle w:val="Strong"/>
              </w:rPr>
            </w:pPr>
            <w:r w:rsidRPr="00D21900">
              <w:rPr>
                <w:rStyle w:val="Strong"/>
              </w:rPr>
              <w:t xml:space="preserve">Preferred </w:t>
            </w:r>
          </w:p>
          <w:p w14:paraId="7E1D668D" w14:textId="77777777" w:rsidR="00D02D9F" w:rsidRPr="00D21900" w:rsidRDefault="00D02D9F" w:rsidP="00D02D9F">
            <w:pPr>
              <w:rPr>
                <w:rStyle w:val="Strong"/>
              </w:rPr>
            </w:pPr>
            <w:r w:rsidRPr="00D21900">
              <w:rPr>
                <w:rStyle w:val="Strong"/>
              </w:rPr>
              <w:t>D+UKC</w:t>
            </w:r>
          </w:p>
        </w:tc>
        <w:tc>
          <w:tcPr>
            <w:tcW w:w="1419" w:type="dxa"/>
            <w:shd w:val="clear" w:color="auto" w:fill="3F9C35"/>
          </w:tcPr>
          <w:p w14:paraId="48F41B92" w14:textId="77777777" w:rsidR="00D02D9F" w:rsidRPr="00D21900" w:rsidRDefault="00D02D9F" w:rsidP="00D02D9F">
            <w:pPr>
              <w:rPr>
                <w:rStyle w:val="Strong"/>
              </w:rPr>
            </w:pPr>
            <w:r w:rsidRPr="00D21900">
              <w:rPr>
                <w:rStyle w:val="Strong"/>
              </w:rPr>
              <w:t>Minimum Width (5B or 20m)</w:t>
            </w:r>
          </w:p>
        </w:tc>
        <w:tc>
          <w:tcPr>
            <w:tcW w:w="1780" w:type="dxa"/>
            <w:shd w:val="clear" w:color="auto" w:fill="3F9C35"/>
          </w:tcPr>
          <w:p w14:paraId="57D27CB1" w14:textId="77777777" w:rsidR="00D02D9F" w:rsidRPr="00D21900" w:rsidRDefault="00D02D9F" w:rsidP="00D02D9F">
            <w:pPr>
              <w:rPr>
                <w:rStyle w:val="Strong"/>
              </w:rPr>
            </w:pPr>
            <w:r w:rsidRPr="00D21900">
              <w:rPr>
                <w:rStyle w:val="Strong"/>
              </w:rPr>
              <w:t>Preferred (6B or 30m)</w:t>
            </w:r>
          </w:p>
        </w:tc>
      </w:tr>
      <w:tr w:rsidR="00D02D9F" w14:paraId="5FB8833C" w14:textId="77777777" w:rsidTr="00D02D9F">
        <w:tc>
          <w:tcPr>
            <w:tcW w:w="1422" w:type="dxa"/>
          </w:tcPr>
          <w:p w14:paraId="2D641EC7" w14:textId="77777777" w:rsidR="00D02D9F" w:rsidRDefault="00D02D9F" w:rsidP="00D02D9F">
            <w:r>
              <w:t>Recreational</w:t>
            </w:r>
          </w:p>
        </w:tc>
        <w:tc>
          <w:tcPr>
            <w:tcW w:w="1247" w:type="dxa"/>
          </w:tcPr>
          <w:p w14:paraId="74FD914E" w14:textId="77777777" w:rsidR="00D02D9F" w:rsidRDefault="00D02D9F" w:rsidP="00D02D9F">
            <w:r>
              <w:t>8m</w:t>
            </w:r>
          </w:p>
        </w:tc>
        <w:tc>
          <w:tcPr>
            <w:tcW w:w="1328" w:type="dxa"/>
          </w:tcPr>
          <w:p w14:paraId="3EBC5572" w14:textId="77777777" w:rsidR="00D02D9F" w:rsidRDefault="00D02D9F" w:rsidP="00D02D9F">
            <w:r>
              <w:t>3.4m</w:t>
            </w:r>
          </w:p>
        </w:tc>
        <w:tc>
          <w:tcPr>
            <w:tcW w:w="1149" w:type="dxa"/>
          </w:tcPr>
          <w:p w14:paraId="5A26D6D8" w14:textId="77777777" w:rsidR="00D02D9F" w:rsidRDefault="00D02D9F" w:rsidP="00D02D9F">
            <w:r>
              <w:t>0.7m</w:t>
            </w:r>
          </w:p>
        </w:tc>
        <w:tc>
          <w:tcPr>
            <w:tcW w:w="1148" w:type="dxa"/>
          </w:tcPr>
          <w:p w14:paraId="1F0D13E8" w14:textId="77777777" w:rsidR="00D02D9F" w:rsidRDefault="00D02D9F" w:rsidP="00D02D9F">
            <w:r>
              <w:t>1.7m</w:t>
            </w:r>
          </w:p>
        </w:tc>
        <w:tc>
          <w:tcPr>
            <w:tcW w:w="1419" w:type="dxa"/>
          </w:tcPr>
          <w:p w14:paraId="53C17349" w14:textId="77777777" w:rsidR="00D02D9F" w:rsidRDefault="00D02D9F" w:rsidP="00D02D9F">
            <w:r>
              <w:t>17.0m</w:t>
            </w:r>
          </w:p>
        </w:tc>
        <w:tc>
          <w:tcPr>
            <w:tcW w:w="1780" w:type="dxa"/>
          </w:tcPr>
          <w:p w14:paraId="3F70A6B7" w14:textId="77777777" w:rsidR="00D02D9F" w:rsidRDefault="00D02D9F" w:rsidP="00D02D9F">
            <w:r>
              <w:t>20.4m</w:t>
            </w:r>
          </w:p>
        </w:tc>
      </w:tr>
      <w:tr w:rsidR="00D02D9F" w14:paraId="2A0A9217" w14:textId="77777777" w:rsidTr="00D02D9F">
        <w:tc>
          <w:tcPr>
            <w:tcW w:w="1422" w:type="dxa"/>
          </w:tcPr>
          <w:p w14:paraId="448F7CF2" w14:textId="77777777" w:rsidR="00D02D9F" w:rsidRDefault="00D02D9F" w:rsidP="00D02D9F">
            <w:r>
              <w:t>Recreational</w:t>
            </w:r>
          </w:p>
        </w:tc>
        <w:tc>
          <w:tcPr>
            <w:tcW w:w="1247" w:type="dxa"/>
          </w:tcPr>
          <w:p w14:paraId="4FB93C2F" w14:textId="77777777" w:rsidR="00D02D9F" w:rsidRDefault="00D02D9F" w:rsidP="00D02D9F">
            <w:r>
              <w:t>10m</w:t>
            </w:r>
          </w:p>
        </w:tc>
        <w:tc>
          <w:tcPr>
            <w:tcW w:w="1328" w:type="dxa"/>
          </w:tcPr>
          <w:p w14:paraId="1046C2F9" w14:textId="77777777" w:rsidR="00D02D9F" w:rsidRDefault="00D02D9F" w:rsidP="00D02D9F">
            <w:r>
              <w:t>3.9m</w:t>
            </w:r>
          </w:p>
        </w:tc>
        <w:tc>
          <w:tcPr>
            <w:tcW w:w="1149" w:type="dxa"/>
          </w:tcPr>
          <w:p w14:paraId="05B29384" w14:textId="77777777" w:rsidR="00D02D9F" w:rsidRDefault="00D02D9F" w:rsidP="00D02D9F">
            <w:r>
              <w:t>0.9m</w:t>
            </w:r>
          </w:p>
        </w:tc>
        <w:tc>
          <w:tcPr>
            <w:tcW w:w="1148" w:type="dxa"/>
          </w:tcPr>
          <w:p w14:paraId="2ED1E640" w14:textId="77777777" w:rsidR="00D02D9F" w:rsidRDefault="00D02D9F" w:rsidP="00D02D9F">
            <w:r>
              <w:t>1.9m</w:t>
            </w:r>
          </w:p>
        </w:tc>
        <w:tc>
          <w:tcPr>
            <w:tcW w:w="1419" w:type="dxa"/>
          </w:tcPr>
          <w:p w14:paraId="457B010A" w14:textId="77777777" w:rsidR="00D02D9F" w:rsidRDefault="00D02D9F" w:rsidP="00D02D9F">
            <w:r>
              <w:t>19.5m</w:t>
            </w:r>
          </w:p>
        </w:tc>
        <w:tc>
          <w:tcPr>
            <w:tcW w:w="1780" w:type="dxa"/>
          </w:tcPr>
          <w:p w14:paraId="1AE3A3AB" w14:textId="77777777" w:rsidR="00D02D9F" w:rsidRDefault="00D02D9F" w:rsidP="00D02D9F">
            <w:r>
              <w:t>23.4m</w:t>
            </w:r>
          </w:p>
        </w:tc>
      </w:tr>
      <w:tr w:rsidR="00D02D9F" w14:paraId="467E0D56" w14:textId="77777777" w:rsidTr="00D02D9F">
        <w:tc>
          <w:tcPr>
            <w:tcW w:w="1422" w:type="dxa"/>
          </w:tcPr>
          <w:p w14:paraId="72935452" w14:textId="77777777" w:rsidR="00D02D9F" w:rsidRDefault="00D02D9F" w:rsidP="00D02D9F">
            <w:r>
              <w:t>Recreational</w:t>
            </w:r>
          </w:p>
        </w:tc>
        <w:tc>
          <w:tcPr>
            <w:tcW w:w="1247" w:type="dxa"/>
          </w:tcPr>
          <w:p w14:paraId="1916B112" w14:textId="77777777" w:rsidR="00D02D9F" w:rsidRDefault="00D02D9F" w:rsidP="00D02D9F">
            <w:r>
              <w:t>12m</w:t>
            </w:r>
          </w:p>
        </w:tc>
        <w:tc>
          <w:tcPr>
            <w:tcW w:w="1328" w:type="dxa"/>
          </w:tcPr>
          <w:p w14:paraId="1693CCF1" w14:textId="77777777" w:rsidR="00D02D9F" w:rsidRDefault="00D02D9F" w:rsidP="00D02D9F">
            <w:r>
              <w:t>4.4m</w:t>
            </w:r>
          </w:p>
        </w:tc>
        <w:tc>
          <w:tcPr>
            <w:tcW w:w="1149" w:type="dxa"/>
          </w:tcPr>
          <w:p w14:paraId="3F2A0561" w14:textId="77777777" w:rsidR="00D02D9F" w:rsidRDefault="00D02D9F" w:rsidP="00D02D9F">
            <w:r>
              <w:t>1.0m</w:t>
            </w:r>
          </w:p>
        </w:tc>
        <w:tc>
          <w:tcPr>
            <w:tcW w:w="1148" w:type="dxa"/>
          </w:tcPr>
          <w:p w14:paraId="4A1D2D2F" w14:textId="77777777" w:rsidR="00D02D9F" w:rsidRDefault="00D02D9F" w:rsidP="00D02D9F">
            <w:r>
              <w:t>2.0m</w:t>
            </w:r>
          </w:p>
        </w:tc>
        <w:tc>
          <w:tcPr>
            <w:tcW w:w="1419" w:type="dxa"/>
          </w:tcPr>
          <w:p w14:paraId="5C5B40D6" w14:textId="77777777" w:rsidR="00D02D9F" w:rsidRDefault="00D02D9F" w:rsidP="00D02D9F">
            <w:r>
              <w:t>22.0m</w:t>
            </w:r>
          </w:p>
        </w:tc>
        <w:tc>
          <w:tcPr>
            <w:tcW w:w="1780" w:type="dxa"/>
          </w:tcPr>
          <w:p w14:paraId="33D326A3" w14:textId="77777777" w:rsidR="00D02D9F" w:rsidRDefault="00D02D9F" w:rsidP="00D02D9F">
            <w:r>
              <w:t>26.4m</w:t>
            </w:r>
          </w:p>
        </w:tc>
      </w:tr>
    </w:tbl>
    <w:p w14:paraId="70A8D42B" w14:textId="6A474F06" w:rsidR="00D02D9F" w:rsidRDefault="00D02D9F" w:rsidP="00D02D9F"/>
    <w:p w14:paraId="659BB463" w14:textId="1390B9A9" w:rsidR="00DB125A" w:rsidRDefault="00DB125A" w:rsidP="00D13698">
      <w:pPr>
        <w:pStyle w:val="AWMTableCaption"/>
      </w:pPr>
      <w:r w:rsidRPr="00CD18C6">
        <w:t xml:space="preserve">Table </w:t>
      </w:r>
      <w:r w:rsidR="008F3EE9">
        <w:t>5</w:t>
      </w:r>
      <w:r w:rsidRPr="00CD18C6">
        <w:t xml:space="preserve"> – Entrance Channel Widths</w:t>
      </w:r>
      <w:r>
        <w:t xml:space="preserve"> for </w:t>
      </w:r>
      <w:r w:rsidR="00700DA1">
        <w:t xml:space="preserve">known </w:t>
      </w:r>
      <w:r>
        <w:t>Commercial design vessels</w:t>
      </w:r>
      <w:r w:rsidRPr="00CD18C6">
        <w:t xml:space="preserve"> based on AS3692</w:t>
      </w:r>
      <w:r w:rsidR="00D13698">
        <w:t>:</w:t>
      </w:r>
      <w:r>
        <w:t>2020</w:t>
      </w:r>
    </w:p>
    <w:tbl>
      <w:tblPr>
        <w:tblStyle w:val="TableGrid"/>
        <w:tblW w:w="0" w:type="auto"/>
        <w:tblLook w:val="04A0" w:firstRow="1" w:lastRow="0" w:firstColumn="1" w:lastColumn="0" w:noHBand="0" w:noVBand="1"/>
      </w:tblPr>
      <w:tblGrid>
        <w:gridCol w:w="1422"/>
        <w:gridCol w:w="1247"/>
        <w:gridCol w:w="1328"/>
        <w:gridCol w:w="1149"/>
        <w:gridCol w:w="1148"/>
        <w:gridCol w:w="1419"/>
        <w:gridCol w:w="1780"/>
      </w:tblGrid>
      <w:tr w:rsidR="00DB125A" w14:paraId="1DB95F58" w14:textId="77777777" w:rsidTr="00D13698">
        <w:tc>
          <w:tcPr>
            <w:tcW w:w="1422" w:type="dxa"/>
            <w:shd w:val="clear" w:color="auto" w:fill="3F9C35"/>
          </w:tcPr>
          <w:p w14:paraId="64E393E8" w14:textId="1A7D2093" w:rsidR="00DB125A" w:rsidRDefault="00DB125A" w:rsidP="00DB125A">
            <w:r w:rsidRPr="00D21900">
              <w:rPr>
                <w:rStyle w:val="Strong"/>
              </w:rPr>
              <w:t xml:space="preserve">Sorrento Boat Type </w:t>
            </w:r>
          </w:p>
        </w:tc>
        <w:tc>
          <w:tcPr>
            <w:tcW w:w="1247" w:type="dxa"/>
            <w:shd w:val="clear" w:color="auto" w:fill="3F9C35"/>
          </w:tcPr>
          <w:p w14:paraId="09AE275E" w14:textId="4D57564F" w:rsidR="00DB125A" w:rsidRDefault="00DB125A" w:rsidP="00DB125A">
            <w:r w:rsidRPr="00D21900">
              <w:rPr>
                <w:rStyle w:val="Strong"/>
              </w:rPr>
              <w:t>Boat Length (L)</w:t>
            </w:r>
          </w:p>
        </w:tc>
        <w:tc>
          <w:tcPr>
            <w:tcW w:w="1328" w:type="dxa"/>
            <w:shd w:val="clear" w:color="auto" w:fill="3F9C35"/>
          </w:tcPr>
          <w:p w14:paraId="7928ECD4" w14:textId="2A96E34D" w:rsidR="00DB125A" w:rsidRDefault="00DB125A" w:rsidP="00DB125A">
            <w:r w:rsidRPr="00D21900">
              <w:rPr>
                <w:rStyle w:val="Strong"/>
              </w:rPr>
              <w:t>Average Boat Beam (B)</w:t>
            </w:r>
          </w:p>
        </w:tc>
        <w:tc>
          <w:tcPr>
            <w:tcW w:w="1149" w:type="dxa"/>
            <w:shd w:val="clear" w:color="auto" w:fill="3F9C35"/>
          </w:tcPr>
          <w:p w14:paraId="32127D3F" w14:textId="799AC933" w:rsidR="00DB125A" w:rsidRDefault="00DB125A" w:rsidP="00DB125A">
            <w:r w:rsidRPr="00D21900">
              <w:rPr>
                <w:rStyle w:val="Strong"/>
              </w:rPr>
              <w:t>Vessel Draft (m)</w:t>
            </w:r>
          </w:p>
        </w:tc>
        <w:tc>
          <w:tcPr>
            <w:tcW w:w="1148" w:type="dxa"/>
            <w:shd w:val="clear" w:color="auto" w:fill="3F9C35"/>
          </w:tcPr>
          <w:p w14:paraId="4225ADA0" w14:textId="77777777" w:rsidR="00DB125A" w:rsidRPr="00D21900" w:rsidRDefault="00DB125A" w:rsidP="00DB125A">
            <w:pPr>
              <w:rPr>
                <w:rStyle w:val="Strong"/>
              </w:rPr>
            </w:pPr>
            <w:r w:rsidRPr="00D21900">
              <w:rPr>
                <w:rStyle w:val="Strong"/>
              </w:rPr>
              <w:t xml:space="preserve">Preferred </w:t>
            </w:r>
          </w:p>
          <w:p w14:paraId="0A5BBA06" w14:textId="3A82B5F5" w:rsidR="00DB125A" w:rsidRDefault="00DB125A" w:rsidP="00DB125A">
            <w:r w:rsidRPr="00D21900">
              <w:rPr>
                <w:rStyle w:val="Strong"/>
              </w:rPr>
              <w:t>D+UKC</w:t>
            </w:r>
          </w:p>
        </w:tc>
        <w:tc>
          <w:tcPr>
            <w:tcW w:w="1419" w:type="dxa"/>
            <w:shd w:val="clear" w:color="auto" w:fill="3F9C35"/>
          </w:tcPr>
          <w:p w14:paraId="7BFC2D60" w14:textId="438B41E2" w:rsidR="00DB125A" w:rsidRDefault="00DB125A" w:rsidP="00DB125A">
            <w:r w:rsidRPr="00D21900">
              <w:rPr>
                <w:rStyle w:val="Strong"/>
              </w:rPr>
              <w:t>Minimum Width (5B or 20m)</w:t>
            </w:r>
          </w:p>
        </w:tc>
        <w:tc>
          <w:tcPr>
            <w:tcW w:w="1780" w:type="dxa"/>
            <w:shd w:val="clear" w:color="auto" w:fill="3F9C35"/>
          </w:tcPr>
          <w:p w14:paraId="1465BABB" w14:textId="506B58B0" w:rsidR="00DB125A" w:rsidRDefault="00DB125A" w:rsidP="00DB125A">
            <w:r w:rsidRPr="00D21900">
              <w:rPr>
                <w:rStyle w:val="Strong"/>
              </w:rPr>
              <w:t>Preferred (6B or 30m)</w:t>
            </w:r>
          </w:p>
        </w:tc>
      </w:tr>
      <w:tr w:rsidR="00DB125A" w14:paraId="35698D1C" w14:textId="77777777" w:rsidTr="00F67503">
        <w:tc>
          <w:tcPr>
            <w:tcW w:w="1422" w:type="dxa"/>
          </w:tcPr>
          <w:p w14:paraId="7B40404C" w14:textId="77777777" w:rsidR="00DB125A" w:rsidRDefault="00DB125A" w:rsidP="00DB125A">
            <w:r>
              <w:t>Commercial</w:t>
            </w:r>
          </w:p>
        </w:tc>
        <w:tc>
          <w:tcPr>
            <w:tcW w:w="1247" w:type="dxa"/>
          </w:tcPr>
          <w:p w14:paraId="6AEF9858" w14:textId="77777777" w:rsidR="00DB125A" w:rsidRDefault="00DB125A" w:rsidP="00DB125A">
            <w:r>
              <w:t>7.6m</w:t>
            </w:r>
          </w:p>
        </w:tc>
        <w:tc>
          <w:tcPr>
            <w:tcW w:w="1328" w:type="dxa"/>
          </w:tcPr>
          <w:p w14:paraId="04B4682D" w14:textId="77777777" w:rsidR="00DB125A" w:rsidRDefault="00DB125A" w:rsidP="00DB125A">
            <w:r>
              <w:t>3.1m</w:t>
            </w:r>
          </w:p>
        </w:tc>
        <w:tc>
          <w:tcPr>
            <w:tcW w:w="1149" w:type="dxa"/>
          </w:tcPr>
          <w:p w14:paraId="180D31BC" w14:textId="77777777" w:rsidR="00DB125A" w:rsidRDefault="00DB125A" w:rsidP="00DB125A">
            <w:r>
              <w:t>0.7m</w:t>
            </w:r>
          </w:p>
        </w:tc>
        <w:tc>
          <w:tcPr>
            <w:tcW w:w="1148" w:type="dxa"/>
          </w:tcPr>
          <w:p w14:paraId="4D39B34A" w14:textId="77777777" w:rsidR="00DB125A" w:rsidRDefault="00DB125A" w:rsidP="00DB125A">
            <w:r>
              <w:t>1.7m</w:t>
            </w:r>
          </w:p>
        </w:tc>
        <w:tc>
          <w:tcPr>
            <w:tcW w:w="1419" w:type="dxa"/>
          </w:tcPr>
          <w:p w14:paraId="39A00E5A" w14:textId="77777777" w:rsidR="00DB125A" w:rsidRDefault="00DB125A" w:rsidP="00DB125A">
            <w:r>
              <w:t>15.5m</w:t>
            </w:r>
          </w:p>
        </w:tc>
        <w:tc>
          <w:tcPr>
            <w:tcW w:w="1780" w:type="dxa"/>
          </w:tcPr>
          <w:p w14:paraId="4C535ED2" w14:textId="77777777" w:rsidR="00DB125A" w:rsidRDefault="00DB125A" w:rsidP="00DB125A">
            <w:r>
              <w:t>18.6m</w:t>
            </w:r>
          </w:p>
        </w:tc>
      </w:tr>
      <w:tr w:rsidR="00DB125A" w14:paraId="6E219083" w14:textId="77777777" w:rsidTr="00F67503">
        <w:tc>
          <w:tcPr>
            <w:tcW w:w="1422" w:type="dxa"/>
          </w:tcPr>
          <w:p w14:paraId="2D573773" w14:textId="77777777" w:rsidR="00DB125A" w:rsidRDefault="00DB125A" w:rsidP="00DB125A">
            <w:r>
              <w:t>Commercial</w:t>
            </w:r>
          </w:p>
        </w:tc>
        <w:tc>
          <w:tcPr>
            <w:tcW w:w="1247" w:type="dxa"/>
          </w:tcPr>
          <w:p w14:paraId="05F70D2C" w14:textId="77777777" w:rsidR="00DB125A" w:rsidRDefault="00DB125A" w:rsidP="00DB125A">
            <w:r>
              <w:t>11m</w:t>
            </w:r>
          </w:p>
        </w:tc>
        <w:tc>
          <w:tcPr>
            <w:tcW w:w="1328" w:type="dxa"/>
          </w:tcPr>
          <w:p w14:paraId="71C11504" w14:textId="77777777" w:rsidR="00DB125A" w:rsidRDefault="00DB125A" w:rsidP="00DB125A">
            <w:r>
              <w:t>4.3m</w:t>
            </w:r>
          </w:p>
        </w:tc>
        <w:tc>
          <w:tcPr>
            <w:tcW w:w="1149" w:type="dxa"/>
          </w:tcPr>
          <w:p w14:paraId="175037F6" w14:textId="77777777" w:rsidR="00DB125A" w:rsidRDefault="00DB125A" w:rsidP="00DB125A">
            <w:r>
              <w:t>1.0m</w:t>
            </w:r>
          </w:p>
        </w:tc>
        <w:tc>
          <w:tcPr>
            <w:tcW w:w="1148" w:type="dxa"/>
          </w:tcPr>
          <w:p w14:paraId="7B7F956E" w14:textId="77777777" w:rsidR="00DB125A" w:rsidRDefault="00DB125A" w:rsidP="00DB125A">
            <w:r>
              <w:t>2.0m</w:t>
            </w:r>
          </w:p>
        </w:tc>
        <w:tc>
          <w:tcPr>
            <w:tcW w:w="1419" w:type="dxa"/>
          </w:tcPr>
          <w:p w14:paraId="68949E96" w14:textId="77777777" w:rsidR="00DB125A" w:rsidRDefault="00DB125A" w:rsidP="00DB125A">
            <w:r>
              <w:t>21.5m</w:t>
            </w:r>
          </w:p>
        </w:tc>
        <w:tc>
          <w:tcPr>
            <w:tcW w:w="1780" w:type="dxa"/>
          </w:tcPr>
          <w:p w14:paraId="2894C3A0" w14:textId="77777777" w:rsidR="00DB125A" w:rsidRDefault="00DB125A" w:rsidP="00DB125A">
            <w:r>
              <w:t>25.8m</w:t>
            </w:r>
          </w:p>
        </w:tc>
      </w:tr>
      <w:tr w:rsidR="00DB125A" w14:paraId="55529349" w14:textId="77777777" w:rsidTr="00F67503">
        <w:tc>
          <w:tcPr>
            <w:tcW w:w="1422" w:type="dxa"/>
            <w:tcBorders>
              <w:bottom w:val="single" w:sz="4" w:space="0" w:color="000000" w:themeColor="text1"/>
            </w:tcBorders>
          </w:tcPr>
          <w:p w14:paraId="18B1E50F" w14:textId="77777777" w:rsidR="00DB125A" w:rsidRDefault="00DB125A" w:rsidP="00DB125A">
            <w:r>
              <w:t>Commercial</w:t>
            </w:r>
          </w:p>
        </w:tc>
        <w:tc>
          <w:tcPr>
            <w:tcW w:w="1247" w:type="dxa"/>
            <w:tcBorders>
              <w:bottom w:val="single" w:sz="4" w:space="0" w:color="000000" w:themeColor="text1"/>
            </w:tcBorders>
          </w:tcPr>
          <w:p w14:paraId="7BAD207A" w14:textId="77777777" w:rsidR="00DB125A" w:rsidRDefault="00DB125A" w:rsidP="00DB125A">
            <w:r>
              <w:t>12.8m</w:t>
            </w:r>
          </w:p>
        </w:tc>
        <w:tc>
          <w:tcPr>
            <w:tcW w:w="1328" w:type="dxa"/>
            <w:tcBorders>
              <w:bottom w:val="single" w:sz="4" w:space="0" w:color="000000" w:themeColor="text1"/>
            </w:tcBorders>
          </w:tcPr>
          <w:p w14:paraId="3BC3D2B8" w14:textId="77777777" w:rsidR="00DB125A" w:rsidRDefault="00DB125A" w:rsidP="00DB125A">
            <w:r>
              <w:t>4.4m</w:t>
            </w:r>
          </w:p>
        </w:tc>
        <w:tc>
          <w:tcPr>
            <w:tcW w:w="1149" w:type="dxa"/>
            <w:tcBorders>
              <w:bottom w:val="single" w:sz="4" w:space="0" w:color="000000" w:themeColor="text1"/>
            </w:tcBorders>
          </w:tcPr>
          <w:p w14:paraId="6277B3FC" w14:textId="77777777" w:rsidR="00DB125A" w:rsidRDefault="00DB125A" w:rsidP="00DB125A">
            <w:r>
              <w:t>1.02m</w:t>
            </w:r>
          </w:p>
        </w:tc>
        <w:tc>
          <w:tcPr>
            <w:tcW w:w="1148" w:type="dxa"/>
            <w:tcBorders>
              <w:bottom w:val="single" w:sz="4" w:space="0" w:color="000000" w:themeColor="text1"/>
            </w:tcBorders>
          </w:tcPr>
          <w:p w14:paraId="2540ADE7" w14:textId="77777777" w:rsidR="00DB125A" w:rsidRDefault="00DB125A" w:rsidP="00DB125A">
            <w:r>
              <w:t>2.02m</w:t>
            </w:r>
          </w:p>
        </w:tc>
        <w:tc>
          <w:tcPr>
            <w:tcW w:w="1419" w:type="dxa"/>
            <w:tcBorders>
              <w:bottom w:val="single" w:sz="4" w:space="0" w:color="000000" w:themeColor="text1"/>
            </w:tcBorders>
          </w:tcPr>
          <w:p w14:paraId="3D5C4B36" w14:textId="77777777" w:rsidR="00DB125A" w:rsidRDefault="00DB125A" w:rsidP="00DB125A">
            <w:r>
              <w:t>22.0m</w:t>
            </w:r>
          </w:p>
        </w:tc>
        <w:tc>
          <w:tcPr>
            <w:tcW w:w="1780" w:type="dxa"/>
            <w:tcBorders>
              <w:bottom w:val="single" w:sz="4" w:space="0" w:color="000000" w:themeColor="text1"/>
            </w:tcBorders>
          </w:tcPr>
          <w:p w14:paraId="18BE3DB9" w14:textId="77777777" w:rsidR="00DB125A" w:rsidRDefault="00DB125A" w:rsidP="00DB125A">
            <w:r>
              <w:t>26.4m</w:t>
            </w:r>
          </w:p>
        </w:tc>
      </w:tr>
      <w:tr w:rsidR="00DB125A" w14:paraId="7480D5F3" w14:textId="77777777" w:rsidTr="00F67503">
        <w:tc>
          <w:tcPr>
            <w:tcW w:w="1422" w:type="dxa"/>
          </w:tcPr>
          <w:p w14:paraId="5BE93062" w14:textId="77777777" w:rsidR="00DB125A" w:rsidRDefault="00DB125A" w:rsidP="00DB125A">
            <w:r>
              <w:t>Commercial</w:t>
            </w:r>
          </w:p>
        </w:tc>
        <w:tc>
          <w:tcPr>
            <w:tcW w:w="1247" w:type="dxa"/>
          </w:tcPr>
          <w:p w14:paraId="1BF209C7" w14:textId="77777777" w:rsidR="00DB125A" w:rsidRDefault="00DB125A" w:rsidP="00DB125A">
            <w:r>
              <w:t>18.3m</w:t>
            </w:r>
          </w:p>
        </w:tc>
        <w:tc>
          <w:tcPr>
            <w:tcW w:w="1328" w:type="dxa"/>
          </w:tcPr>
          <w:p w14:paraId="2F6DD988" w14:textId="77777777" w:rsidR="00DB125A" w:rsidRDefault="00DB125A" w:rsidP="00DB125A">
            <w:r>
              <w:t>5.4m</w:t>
            </w:r>
          </w:p>
        </w:tc>
        <w:tc>
          <w:tcPr>
            <w:tcW w:w="1149" w:type="dxa"/>
          </w:tcPr>
          <w:p w14:paraId="243EFFC3" w14:textId="77777777" w:rsidR="00DB125A" w:rsidRDefault="00DB125A" w:rsidP="00DB125A">
            <w:r>
              <w:t>1.24m</w:t>
            </w:r>
          </w:p>
        </w:tc>
        <w:tc>
          <w:tcPr>
            <w:tcW w:w="1148" w:type="dxa"/>
          </w:tcPr>
          <w:p w14:paraId="1FE6AF03" w14:textId="77777777" w:rsidR="00DB125A" w:rsidRDefault="00DB125A" w:rsidP="00DB125A">
            <w:r>
              <w:t>2.24m</w:t>
            </w:r>
          </w:p>
        </w:tc>
        <w:tc>
          <w:tcPr>
            <w:tcW w:w="1419" w:type="dxa"/>
          </w:tcPr>
          <w:p w14:paraId="6FD4D164" w14:textId="77777777" w:rsidR="00DB125A" w:rsidRDefault="00DB125A" w:rsidP="00DB125A">
            <w:r>
              <w:t>27.0m</w:t>
            </w:r>
          </w:p>
        </w:tc>
        <w:tc>
          <w:tcPr>
            <w:tcW w:w="1780" w:type="dxa"/>
          </w:tcPr>
          <w:p w14:paraId="5271D839" w14:textId="77777777" w:rsidR="00DB125A" w:rsidRDefault="00DB125A" w:rsidP="00DB125A">
            <w:r>
              <w:t>30.0m</w:t>
            </w:r>
          </w:p>
        </w:tc>
      </w:tr>
    </w:tbl>
    <w:p w14:paraId="329EEEA1" w14:textId="77777777" w:rsidR="00DB125A" w:rsidRDefault="00DB125A" w:rsidP="00D02D9F"/>
    <w:p w14:paraId="73168113" w14:textId="50FF5E94" w:rsidR="00D02D9F" w:rsidRDefault="00D02D9F" w:rsidP="00D02D9F">
      <w:r>
        <w:rPr>
          <w:noProof/>
        </w:rPr>
        <w:lastRenderedPageBreak/>
        <mc:AlternateContent>
          <mc:Choice Requires="wps">
            <w:drawing>
              <wp:anchor distT="180340" distB="180340" distL="180340" distR="180340" simplePos="0" relativeHeight="251658264" behindDoc="0" locked="0" layoutInCell="1" allowOverlap="1" wp14:anchorId="4EAB8939" wp14:editId="03D7CA5C">
                <wp:simplePos x="0" y="0"/>
                <wp:positionH relativeFrom="column">
                  <wp:posOffset>3211195</wp:posOffset>
                </wp:positionH>
                <wp:positionV relativeFrom="paragraph">
                  <wp:posOffset>35865</wp:posOffset>
                </wp:positionV>
                <wp:extent cx="2879725" cy="1979930"/>
                <wp:effectExtent l="0" t="0" r="0" b="1270"/>
                <wp:wrapSquare wrapText="bothSides"/>
                <wp:docPr id="117932104" name="Graphic 59" descr="Bathymetry survey map showing the depth variations in Sorrento Harbour, illustrating the shallowest to deepest areas.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69"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B8E05" id="Graphic 59" o:spid="_x0000_s1026" alt="Bathymetry survey map showing the depth variations in Sorrento Harbour, illustrating the shallowest to deepest areas. " style="position:absolute;margin-left:252.85pt;margin-top:2.8pt;width:226.75pt;height:155.9pt;z-index:251658264;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nnMl9VLE&#10;AABSxAAAFQAAAGRycy9tZWRpYS9pbWFnZTEuanBlZ//Y/+AAEEpGSUYAAQEBAJYAlgAA/9sAQwAI&#10;BgYHBgUIBwcHCQkICgwUDQwLCwwZEhMPFB0aHx4dGhwcICQuJyAiLCMcHCg3KSwwMTQ0NB8nOT04&#10;MjwuMzQy/9sAQwEJCQkMCwwYDQ0YMiEcITIyMjIyMjIyMjIyMjIyMjIyMjIyMjIyMjIyMjIyMjIy&#10;MjIyMjIyMjIyMjIyMjIyMjIy/8AAEQgBRQH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70" o:title="Bathymetry survey map showing the depth variations in Sorrento Harbour, illustrating the shallowest to deepest areas"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t>AWM has analysed the depths and channel widths current available based on the current design vessels and concludes:</w:t>
      </w:r>
    </w:p>
    <w:p w14:paraId="4162A83E" w14:textId="26C5783D" w:rsidR="00D02D9F" w:rsidRDefault="00F32292" w:rsidP="00D02D9F">
      <w:pPr>
        <w:pStyle w:val="ListParagraph"/>
        <w:numPr>
          <w:ilvl w:val="0"/>
          <w:numId w:val="19"/>
        </w:numPr>
      </w:pPr>
      <w:r>
        <w:t xml:space="preserve">Based on identified design vessels and </w:t>
      </w:r>
      <w:r w:rsidR="008F20EC">
        <w:t xml:space="preserve">usual conditions, there are </w:t>
      </w:r>
      <w:r w:rsidR="000A1F53">
        <w:t xml:space="preserve">currently </w:t>
      </w:r>
      <w:r w:rsidR="008F20EC">
        <w:t xml:space="preserve">no </w:t>
      </w:r>
      <w:r w:rsidR="00D02D9F">
        <w:t xml:space="preserve">issues with outer north berth </w:t>
      </w:r>
    </w:p>
    <w:p w14:paraId="00DD338F" w14:textId="39E6DBA3" w:rsidR="00D02D9F" w:rsidRDefault="00D02D9F" w:rsidP="00D02D9F">
      <w:pPr>
        <w:pStyle w:val="ListParagraph"/>
        <w:numPr>
          <w:ilvl w:val="0"/>
          <w:numId w:val="19"/>
        </w:numPr>
      </w:pPr>
      <w:r>
        <w:t>The inner west landing berth has shallow spots of 1.8m and 1.9m CD which may prevent some commercial vessels from choosing this berth.</w:t>
      </w:r>
    </w:p>
    <w:p w14:paraId="410FB10B" w14:textId="181CB92B" w:rsidR="00D02D9F" w:rsidRDefault="00E02D6C" w:rsidP="00D02D9F">
      <w:pPr>
        <w:pStyle w:val="ListParagraph"/>
        <w:numPr>
          <w:ilvl w:val="0"/>
          <w:numId w:val="19"/>
        </w:numPr>
      </w:pPr>
      <w:r>
        <w:rPr>
          <w:noProof/>
        </w:rPr>
        <mc:AlternateContent>
          <mc:Choice Requires="wps">
            <w:drawing>
              <wp:anchor distT="0" distB="0" distL="114300" distR="114300" simplePos="0" relativeHeight="251658265" behindDoc="0" locked="0" layoutInCell="1" allowOverlap="1" wp14:anchorId="2E3B339B" wp14:editId="5D67E8E4">
                <wp:simplePos x="0" y="0"/>
                <wp:positionH relativeFrom="column">
                  <wp:posOffset>3223260</wp:posOffset>
                </wp:positionH>
                <wp:positionV relativeFrom="paragraph">
                  <wp:posOffset>459105</wp:posOffset>
                </wp:positionV>
                <wp:extent cx="2879725" cy="635"/>
                <wp:effectExtent l="0" t="0" r="0" b="0"/>
                <wp:wrapSquare wrapText="bothSides"/>
                <wp:docPr id="633229918"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29598B0B" w14:textId="19CC451A" w:rsidR="00D02D9F" w:rsidRPr="002D68BA" w:rsidRDefault="00D02D9F" w:rsidP="00D02D9F">
                            <w:pPr>
                              <w:pStyle w:val="Caption"/>
                              <w:rPr>
                                <w:noProof/>
                                <w:color w:val="000000"/>
                                <w:sz w:val="20"/>
                                <w:szCs w:val="20"/>
                              </w:rPr>
                            </w:pPr>
                            <w:bookmarkStart w:id="53" w:name="_Ref147324231"/>
                            <w:r>
                              <w:t xml:space="preserve">Figure </w:t>
                            </w:r>
                            <w:fldSimple w:instr=" SEQ Figure \* ARABIC ">
                              <w:r w:rsidR="003632DE">
                                <w:rPr>
                                  <w:noProof/>
                                </w:rPr>
                                <w:t>15</w:t>
                              </w:r>
                            </w:fldSimple>
                            <w:r>
                              <w:t>- Hydrographic Survey around Pier (Source: Farren Land Surveys, October 2020)</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3B339B" id="_x0000_s1041" type="#_x0000_t202" style="position:absolute;left:0;text-align:left;margin-left:253.8pt;margin-top:36.15pt;width:226.75pt;height:.05pt;z-index:2516582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" stroked="f">
                <v:textbox style="mso-fit-shape-to-text:t" inset="0,0,0,0">
                  <w:txbxContent>
                    <w:p w14:paraId="29598B0B" w14:textId="19CC451A" w:rsidR="00D02D9F" w:rsidRPr="002D68BA" w:rsidRDefault="00D02D9F" w:rsidP="00D02D9F">
                      <w:pPr>
                        <w:pStyle w:val="Caption"/>
                        <w:rPr>
                          <w:noProof/>
                          <w:color w:val="000000"/>
                          <w:sz w:val="20"/>
                          <w:szCs w:val="20"/>
                        </w:rPr>
                      </w:pPr>
                      <w:bookmarkStart w:id="54" w:name="_Ref147324231"/>
                      <w:r>
                        <w:t xml:space="preserve">Figure </w:t>
                      </w:r>
                      <w:fldSimple w:instr=" SEQ Figure \* ARABIC ">
                        <w:r w:rsidR="003632DE">
                          <w:rPr>
                            <w:noProof/>
                          </w:rPr>
                          <w:t>15</w:t>
                        </w:r>
                      </w:fldSimple>
                      <w:r>
                        <w:t>- Hydrographic Survey around Pier (Source: Farren Land Surveys, October 2020)</w:t>
                      </w:r>
                      <w:bookmarkEnd w:id="54"/>
                    </w:p>
                  </w:txbxContent>
                </v:textbox>
                <w10:wrap type="square"/>
              </v:shape>
            </w:pict>
          </mc:Fallback>
        </mc:AlternateContent>
      </w:r>
      <w:r w:rsidR="00D02D9F">
        <w:t xml:space="preserve">The inner east pier inner landing berth is restricted </w:t>
      </w:r>
      <w:r w:rsidR="00944768">
        <w:t xml:space="preserve">with </w:t>
      </w:r>
      <w:r w:rsidR="00D02D9F">
        <w:t>an approach width of 10m due to the ferry dolphin</w:t>
      </w:r>
      <w:r w:rsidR="00944768">
        <w:t>.</w:t>
      </w:r>
    </w:p>
    <w:p w14:paraId="52D750B2" w14:textId="00A273D6" w:rsidR="00944768" w:rsidRDefault="00D02D9F" w:rsidP="00D13698">
      <w:pPr>
        <w:pStyle w:val="ListParagraph"/>
        <w:numPr>
          <w:ilvl w:val="0"/>
          <w:numId w:val="19"/>
        </w:numPr>
      </w:pPr>
      <w:r>
        <w:t>There are shallow depths of 0.8m CD at the end of the nearby public boat ramp which are unavoidable to ramp users so this may limit the size of vessels using the ramp in all tides and/or require motors to be raised. The ramp appears suited for vessels 8.0m or less.</w:t>
      </w:r>
    </w:p>
    <w:bookmarkStart w:id="55" w:name="_Toc155796782"/>
    <w:p w14:paraId="07DBC82C" w14:textId="1B3E8A98" w:rsidR="00D02D9F" w:rsidRDefault="00D21900" w:rsidP="00D02D9F">
      <w:pPr>
        <w:pStyle w:val="Heading2"/>
      </w:pPr>
      <w:r>
        <w:rPr>
          <w:noProof/>
        </w:rPr>
        <mc:AlternateContent>
          <mc:Choice Requires="wps">
            <w:drawing>
              <wp:anchor distT="180340" distB="180340" distL="180340" distR="180340" simplePos="0" relativeHeight="251658266" behindDoc="0" locked="0" layoutInCell="1" allowOverlap="1" wp14:anchorId="22DFE0F0" wp14:editId="087AED10">
                <wp:simplePos x="0" y="0"/>
                <wp:positionH relativeFrom="column">
                  <wp:posOffset>3206750</wp:posOffset>
                </wp:positionH>
                <wp:positionV relativeFrom="paragraph">
                  <wp:posOffset>110490</wp:posOffset>
                </wp:positionV>
                <wp:extent cx="2879725" cy="1979930"/>
                <wp:effectExtent l="0" t="0" r="0" b="1270"/>
                <wp:wrapSquare wrapText="bothSides"/>
                <wp:docPr id="16154889" name="Graphic 59" descr="Photograph capturing a ferry berthing at the Sorrento Ferry Terminal.">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71"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1DD3" id="Graphic 59" o:spid="_x0000_s1026" alt="Photograph capturing a ferry berthing at the Sorrento Ferry Terminal." style="position:absolute;margin-left:252.5pt;margin-top:8.7pt;width:226.75pt;height:155.9pt;z-index:251658266;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bKaj4Kab&#10;AACmmwAAFQAAAGRycy9tZWRpYS9pbWFnZTEuanBlZ//Y/+AAEEpGSUYAAQEBAJYAlgAA/9sAQwAI&#10;BgYHBgUIBwcHCQkICgwUDQwLCwwZEhMPFB0aHx4dGhwcICQuJyAiLCMcHCg3KSwwMTQ0NB8nOT04&#10;MjwuMzQy/9sAQwEJCQkMCwwYDQ0YMiEcITIyMjIyMjIyMjIyMjIyMjIyMjIyMjIyMjIyMjIyMjIy&#10;MjIyMjIyMjIyMjIyMjIyMjIy/8AAEQgBRQH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72" o:title="Photograph capturing a ferry berthing at the Sorrento Ferry Terminal"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rsidR="00D02D9F">
        <w:t>Sorrento Ferry Berth and Terminal</w:t>
      </w:r>
      <w:bookmarkEnd w:id="55"/>
      <w:r w:rsidR="00D02D9F">
        <w:t xml:space="preserve"> </w:t>
      </w:r>
    </w:p>
    <w:p w14:paraId="5E366B50" w14:textId="07AACE9C" w:rsidR="00873F22" w:rsidRDefault="00D21900" w:rsidP="00D21900">
      <w:r>
        <w:rPr>
          <w:noProof/>
        </w:rPr>
        <mc:AlternateContent>
          <mc:Choice Requires="wps">
            <w:drawing>
              <wp:anchor distT="0" distB="0" distL="114300" distR="114300" simplePos="0" relativeHeight="251658267" behindDoc="0" locked="0" layoutInCell="1" allowOverlap="1" wp14:anchorId="00A016CF" wp14:editId="55883DE6">
                <wp:simplePos x="0" y="0"/>
                <wp:positionH relativeFrom="column">
                  <wp:posOffset>3206750</wp:posOffset>
                </wp:positionH>
                <wp:positionV relativeFrom="paragraph">
                  <wp:posOffset>1512265</wp:posOffset>
                </wp:positionV>
                <wp:extent cx="2879725" cy="635"/>
                <wp:effectExtent l="0" t="0" r="0" b="0"/>
                <wp:wrapSquare wrapText="bothSides"/>
                <wp:docPr id="510654854"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4D4CB999" w14:textId="3FC6CC29" w:rsidR="00D02D9F" w:rsidRPr="00C72BC4" w:rsidRDefault="00D02D9F" w:rsidP="00D02D9F">
                            <w:pPr>
                              <w:pStyle w:val="Caption"/>
                              <w:rPr>
                                <w:b/>
                                <w:bCs/>
                                <w:noProof/>
                                <w:color w:val="3F9C35"/>
                                <w:sz w:val="32"/>
                                <w:szCs w:val="32"/>
                              </w:rPr>
                            </w:pPr>
                            <w:bookmarkStart w:id="56" w:name="_Ref147324235"/>
                            <w:r>
                              <w:t xml:space="preserve">Figure </w:t>
                            </w:r>
                            <w:fldSimple w:instr=" SEQ Figure \* ARABIC ">
                              <w:r w:rsidR="003632DE">
                                <w:rPr>
                                  <w:noProof/>
                                </w:rPr>
                                <w:t>16</w:t>
                              </w:r>
                            </w:fldSimple>
                            <w:r>
                              <w:t>- Queenscliff- Sorrento Ferry Berth, June 2023</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A016CF" id="_x0000_s1042" type="#_x0000_t202" style="position:absolute;margin-left:252.5pt;margin-top:119.1pt;width:226.75pt;height:.05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" stroked="f">
                <v:textbox style="mso-fit-shape-to-text:t" inset="0,0,0,0">
                  <w:txbxContent>
                    <w:p w14:paraId="4D4CB999" w14:textId="3FC6CC29" w:rsidR="00D02D9F" w:rsidRPr="00C72BC4" w:rsidRDefault="00D02D9F" w:rsidP="00D02D9F">
                      <w:pPr>
                        <w:pStyle w:val="Caption"/>
                        <w:rPr>
                          <w:b/>
                          <w:bCs/>
                          <w:noProof/>
                          <w:color w:val="3F9C35"/>
                          <w:sz w:val="32"/>
                          <w:szCs w:val="32"/>
                        </w:rPr>
                      </w:pPr>
                      <w:bookmarkStart w:id="57" w:name="_Ref147324235"/>
                      <w:r>
                        <w:t xml:space="preserve">Figure </w:t>
                      </w:r>
                      <w:fldSimple w:instr=" SEQ Figure \* ARABIC ">
                        <w:r w:rsidR="003632DE">
                          <w:rPr>
                            <w:noProof/>
                          </w:rPr>
                          <w:t>16</w:t>
                        </w:r>
                      </w:fldSimple>
                      <w:r>
                        <w:t>- Queenscliff- Sorrento Ferry Berth, June 2023</w:t>
                      </w:r>
                      <w:bookmarkEnd w:id="57"/>
                    </w:p>
                  </w:txbxContent>
                </v:textbox>
                <w10:wrap type="square"/>
              </v:shape>
            </w:pict>
          </mc:Fallback>
        </mc:AlternateContent>
      </w:r>
      <w:r w:rsidR="00D02D9F">
        <w:t xml:space="preserve">The Sorrento-Queenscliff Ferry route has a long association with the area. </w:t>
      </w:r>
      <w:r w:rsidR="000A1F53" w:rsidRPr="000A1F53">
        <w:t xml:space="preserve">While the ferry berth and terminal are not within the specified scope, </w:t>
      </w:r>
      <w:r w:rsidR="000A1F53">
        <w:t xml:space="preserve">its interface with Sorrento Pier needs to be considered. </w:t>
      </w:r>
      <w:r w:rsidR="00D02D9F">
        <w:t xml:space="preserve">The current tenant – </w:t>
      </w:r>
      <w:proofErr w:type="spellStart"/>
      <w:r w:rsidR="00D02D9F">
        <w:t>Searoad</w:t>
      </w:r>
      <w:proofErr w:type="spellEnd"/>
      <w:r w:rsidR="00D02D9F">
        <w:t xml:space="preserve"> Ferries (formerly Peninsula </w:t>
      </w:r>
      <w:proofErr w:type="spellStart"/>
      <w:r w:rsidR="00D02D9F">
        <w:t>Searoad</w:t>
      </w:r>
      <w:proofErr w:type="spellEnd"/>
      <w:r w:rsidR="00D02D9F">
        <w:t xml:space="preserve"> Transport) ha</w:t>
      </w:r>
      <w:r w:rsidR="00EF758C">
        <w:t>s</w:t>
      </w:r>
      <w:r w:rsidR="00D02D9F">
        <w:t xml:space="preserve"> been operating the car and passenger ferry service since 1987. There are two ferries which regularly service the route and the journey takes 40 minutes</w:t>
      </w:r>
      <w:r w:rsidR="00873F22">
        <w:t>:</w:t>
      </w:r>
    </w:p>
    <w:p w14:paraId="0CAB6602" w14:textId="2D172A8A" w:rsidR="00873F22" w:rsidRPr="00082F9B" w:rsidRDefault="00873F22" w:rsidP="00082F9B">
      <w:pPr>
        <w:pStyle w:val="ListParagraph"/>
        <w:numPr>
          <w:ilvl w:val="0"/>
          <w:numId w:val="21"/>
        </w:numPr>
      </w:pPr>
      <w:r w:rsidRPr="00082F9B">
        <w:t>MV Sorrento: 61m length, 17.4m beam, 2.3</w:t>
      </w:r>
      <w:r w:rsidR="0004555C">
        <w:t>m</w:t>
      </w:r>
      <w:r w:rsidRPr="00082F9B">
        <w:t xml:space="preserve"> draft (80 cars, 700 pax)</w:t>
      </w:r>
    </w:p>
    <w:p w14:paraId="6BEA0AC0" w14:textId="2CA6B8AA" w:rsidR="00873F22" w:rsidRDefault="00873F22" w:rsidP="00082F9B">
      <w:pPr>
        <w:pStyle w:val="ListParagraph"/>
        <w:numPr>
          <w:ilvl w:val="0"/>
          <w:numId w:val="21"/>
        </w:numPr>
      </w:pPr>
      <w:r w:rsidRPr="00082F9B">
        <w:t>MV Queenscliff</w:t>
      </w:r>
      <w:r w:rsidR="00082F9B">
        <w:t>:</w:t>
      </w:r>
      <w:r w:rsidRPr="00082F9B">
        <w:t xml:space="preserve"> 60m length, 16.4m</w:t>
      </w:r>
      <w:r w:rsidR="00D13698">
        <w:t xml:space="preserve"> beam</w:t>
      </w:r>
      <w:r w:rsidRPr="00082F9B">
        <w:t>, draft 2.3m (80 cars, 700 pax)</w:t>
      </w:r>
    </w:p>
    <w:p w14:paraId="51A9C3E0" w14:textId="1651A86A" w:rsidR="00D02D9F" w:rsidRPr="00705EA1" w:rsidRDefault="00DA15B5" w:rsidP="00D21900">
      <w:r>
        <w:rPr>
          <w:noProof/>
        </w:rPr>
        <mc:AlternateContent>
          <mc:Choice Requires="wps">
            <w:drawing>
              <wp:anchor distT="180340" distB="180340" distL="180340" distR="180340" simplePos="0" relativeHeight="251658268" behindDoc="0" locked="0" layoutInCell="1" allowOverlap="1" wp14:anchorId="18DFCBC8" wp14:editId="6EE536C8">
                <wp:simplePos x="0" y="0"/>
                <wp:positionH relativeFrom="column">
                  <wp:posOffset>3222478</wp:posOffset>
                </wp:positionH>
                <wp:positionV relativeFrom="paragraph">
                  <wp:posOffset>0</wp:posOffset>
                </wp:positionV>
                <wp:extent cx="2879725" cy="1979930"/>
                <wp:effectExtent l="0" t="0" r="0" b="1270"/>
                <wp:wrapSquare wrapText="bothSides"/>
                <wp:docPr id="1404082742" name="Graphic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73"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8CA40" id="Graphic 59" o:spid="_x0000_s1026" alt="&quot;&quot;" style="position:absolute;margin-left:253.75pt;margin-top:0;width:226.75pt;height:155.9pt;z-index:251658268;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74" o:title=""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proofErr w:type="spellStart"/>
      <w:r w:rsidR="00D02D9F">
        <w:t>Searoad</w:t>
      </w:r>
      <w:proofErr w:type="spellEnd"/>
      <w:r w:rsidR="00D02D9F">
        <w:t xml:space="preserve"> Ferries has a dedicated lease for their land and mooring dolphin area and the area is fenced off from the public. Their operations are independent of Parks Victoria however they currently rely on the pier for pedestrian access to their ticket kiosk and for foot passengers to enter the secure area. </w:t>
      </w:r>
    </w:p>
    <w:p w14:paraId="0E2FC874" w14:textId="39DA7F39" w:rsidR="00D02D9F" w:rsidRDefault="00D02D9F" w:rsidP="00D21900">
      <w:proofErr w:type="spellStart"/>
      <w:r>
        <w:t>Searoad</w:t>
      </w:r>
      <w:proofErr w:type="spellEnd"/>
      <w:r>
        <w:t xml:space="preserve"> Ferries is currently building a new ferry terminal with an architectural render showing the proposed works in </w:t>
      </w:r>
      <w:r w:rsidR="00494C19">
        <w:t>Figure 17</w:t>
      </w:r>
      <w:r>
        <w:t>. The development includes:</w:t>
      </w:r>
    </w:p>
    <w:p w14:paraId="502D02B1" w14:textId="18F393A5" w:rsidR="0004555C" w:rsidRDefault="00DA15B5" w:rsidP="00D21900">
      <w:pPr>
        <w:pStyle w:val="ListParagraph"/>
        <w:numPr>
          <w:ilvl w:val="0"/>
          <w:numId w:val="21"/>
        </w:numPr>
      </w:pPr>
      <w:r>
        <w:rPr>
          <w:noProof/>
        </w:rPr>
        <mc:AlternateContent>
          <mc:Choice Requires="wps">
            <w:drawing>
              <wp:anchor distT="0" distB="0" distL="114300" distR="114300" simplePos="0" relativeHeight="251658269" behindDoc="0" locked="0" layoutInCell="1" allowOverlap="1" wp14:anchorId="50C8EAD7" wp14:editId="4C1909CA">
                <wp:simplePos x="0" y="0"/>
                <wp:positionH relativeFrom="column">
                  <wp:posOffset>3247390</wp:posOffset>
                </wp:positionH>
                <wp:positionV relativeFrom="paragraph">
                  <wp:posOffset>353548</wp:posOffset>
                </wp:positionV>
                <wp:extent cx="2879725" cy="635"/>
                <wp:effectExtent l="0" t="0" r="0" b="0"/>
                <wp:wrapSquare wrapText="bothSides"/>
                <wp:docPr id="1459434419"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6A24B984" w14:textId="7C334017" w:rsidR="00D02D9F" w:rsidRPr="004E6CCA" w:rsidRDefault="00D02D9F" w:rsidP="00D02D9F">
                            <w:pPr>
                              <w:pStyle w:val="Caption"/>
                              <w:rPr>
                                <w:rFonts w:cs="Times New Roman"/>
                                <w:noProof/>
                                <w:sz w:val="20"/>
                                <w:szCs w:val="20"/>
                                <w:lang w:eastAsia="en-US"/>
                              </w:rPr>
                            </w:pPr>
                            <w:bookmarkStart w:id="58" w:name="_Ref147324244"/>
                            <w:r>
                              <w:t xml:space="preserve">Figure </w:t>
                            </w:r>
                            <w:fldSimple w:instr=" SEQ Figure \* ARABIC ">
                              <w:r w:rsidR="003632DE">
                                <w:rPr>
                                  <w:noProof/>
                                </w:rPr>
                                <w:t>17</w:t>
                              </w:r>
                            </w:fldSimple>
                            <w:r>
                              <w:t>- Proposed Sorrento Terminal (F2 Architecture, 20</w:t>
                            </w:r>
                            <w:r w:rsidR="00D21900">
                              <w:t>16</w:t>
                            </w:r>
                            <w:r>
                              <w:t>)</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C8EAD7" id="_x0000_s1043" type="#_x0000_t202" style="position:absolute;left:0;text-align:left;margin-left:255.7pt;margin-top:27.85pt;width:226.75pt;height:.0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" stroked="f">
                <v:textbox style="mso-fit-shape-to-text:t" inset="0,0,0,0">
                  <w:txbxContent>
                    <w:p w14:paraId="6A24B984" w14:textId="7C334017" w:rsidR="00D02D9F" w:rsidRPr="004E6CCA" w:rsidRDefault="00D02D9F" w:rsidP="00D02D9F">
                      <w:pPr>
                        <w:pStyle w:val="Caption"/>
                        <w:rPr>
                          <w:rFonts w:cs="Times New Roman"/>
                          <w:noProof/>
                          <w:sz w:val="20"/>
                          <w:szCs w:val="20"/>
                          <w:lang w:eastAsia="en-US"/>
                        </w:rPr>
                      </w:pPr>
                      <w:bookmarkStart w:id="59" w:name="_Ref147324244"/>
                      <w:r>
                        <w:t xml:space="preserve">Figure </w:t>
                      </w:r>
                      <w:fldSimple w:instr=" SEQ Figure \* ARABIC ">
                        <w:r w:rsidR="003632DE">
                          <w:rPr>
                            <w:noProof/>
                          </w:rPr>
                          <w:t>17</w:t>
                        </w:r>
                      </w:fldSimple>
                      <w:r>
                        <w:t>- Proposed Sorrento Terminal (F2 Architecture, 20</w:t>
                      </w:r>
                      <w:r w:rsidR="00D21900">
                        <w:t>16</w:t>
                      </w:r>
                      <w:r>
                        <w:t>)</w:t>
                      </w:r>
                      <w:bookmarkEnd w:id="59"/>
                    </w:p>
                  </w:txbxContent>
                </v:textbox>
                <w10:wrap type="square"/>
              </v:shape>
            </w:pict>
          </mc:Fallback>
        </mc:AlternateContent>
      </w:r>
      <w:r w:rsidR="00D02D9F">
        <w:t xml:space="preserve">Construction of a new two storey ferry terminal </w:t>
      </w:r>
      <w:r w:rsidR="0004555C">
        <w:t>with cafes and toilet</w:t>
      </w:r>
      <w:r w:rsidR="00AA7485">
        <w:t>s</w:t>
      </w:r>
      <w:r w:rsidR="0004555C">
        <w:t xml:space="preserve"> open to the public. A peak season kiosk at the pier entrance will also be constructed. This may influence the future use of Sorrento Pier Shed.</w:t>
      </w:r>
    </w:p>
    <w:p w14:paraId="0F701BA9" w14:textId="433FE9B1" w:rsidR="00D02D9F" w:rsidRDefault="00D02D9F" w:rsidP="00D21900">
      <w:pPr>
        <w:pStyle w:val="ListParagraph"/>
        <w:numPr>
          <w:ilvl w:val="0"/>
          <w:numId w:val="21"/>
        </w:numPr>
      </w:pPr>
      <w:r>
        <w:t xml:space="preserve">Alteration of the lease boundary </w:t>
      </w:r>
      <w:r w:rsidR="0004555C">
        <w:t xml:space="preserve">enabling the construction of the terminal building alongside </w:t>
      </w:r>
      <w:r>
        <w:t xml:space="preserve">the inner east low landing berth </w:t>
      </w:r>
      <w:r w:rsidR="00D6125B">
        <w:t>removing the inner east low landing and availability for berthing</w:t>
      </w:r>
      <w:r>
        <w:t>.</w:t>
      </w:r>
      <w:r w:rsidR="0070506D">
        <w:t xml:space="preserve"> </w:t>
      </w:r>
    </w:p>
    <w:p w14:paraId="1E638200" w14:textId="526A3EB8" w:rsidR="00AB7115" w:rsidRDefault="00700DA1" w:rsidP="00D21900">
      <w:pPr>
        <w:pStyle w:val="ListParagraph"/>
        <w:numPr>
          <w:ilvl w:val="0"/>
          <w:numId w:val="21"/>
        </w:numPr>
      </w:pPr>
      <w:r>
        <w:lastRenderedPageBreak/>
        <w:t>Terminal b</w:t>
      </w:r>
      <w:r w:rsidR="00D02D9F">
        <w:t>uilding levels to accommodate future sea level rises</w:t>
      </w:r>
      <w:r w:rsidR="008F0FAD">
        <w:t xml:space="preserve">. The </w:t>
      </w:r>
      <w:r w:rsidR="00AD6A1F">
        <w:t>Finish</w:t>
      </w:r>
      <w:r w:rsidR="008A6B71">
        <w:t>ed</w:t>
      </w:r>
      <w:r w:rsidR="00AD6A1F">
        <w:t xml:space="preserve"> Floor Level (FFL) for the ground floor </w:t>
      </w:r>
      <w:r w:rsidR="00224872">
        <w:t xml:space="preserve">of ferry </w:t>
      </w:r>
      <w:r w:rsidR="00AD6A1F">
        <w:t xml:space="preserve">terminal is </w:t>
      </w:r>
      <w:r w:rsidR="00224872">
        <w:t xml:space="preserve">FFL </w:t>
      </w:r>
      <w:r w:rsidR="00AD6A1F">
        <w:t xml:space="preserve">2.6m </w:t>
      </w:r>
      <w:r w:rsidR="00224872">
        <w:t xml:space="preserve">while </w:t>
      </w:r>
      <w:r w:rsidR="00AD6A1F">
        <w:t xml:space="preserve">the deck level of </w:t>
      </w:r>
      <w:r w:rsidR="00224872">
        <w:t xml:space="preserve">Sorrento Pier </w:t>
      </w:r>
      <w:r w:rsidR="00AD6A1F">
        <w:t xml:space="preserve">is 0.75m below at FFL 1.85m (F2 Architecture, 2023)  </w:t>
      </w:r>
    </w:p>
    <w:p w14:paraId="1414DD6F" w14:textId="50F4F3CE" w:rsidR="00D21900" w:rsidRDefault="00AB7115" w:rsidP="00D13698">
      <w:pPr>
        <w:pStyle w:val="ListParagraph"/>
        <w:numPr>
          <w:ilvl w:val="0"/>
          <w:numId w:val="21"/>
        </w:numPr>
      </w:pPr>
      <w:r>
        <w:t>Continued reliance on Sorrento Pier for pedestrian access to the new ferry terminal</w:t>
      </w:r>
      <w:r w:rsidR="00DB3B34">
        <w:t>.</w:t>
      </w:r>
    </w:p>
    <w:bookmarkStart w:id="60" w:name="_Toc155796783"/>
    <w:p w14:paraId="0D1098D3" w14:textId="49A8AAA7" w:rsidR="00D21900" w:rsidRDefault="008F20EC" w:rsidP="00D21900">
      <w:pPr>
        <w:pStyle w:val="Heading2"/>
      </w:pPr>
      <w:r>
        <w:rPr>
          <w:noProof/>
        </w:rPr>
        <mc:AlternateContent>
          <mc:Choice Requires="wps">
            <w:drawing>
              <wp:anchor distT="180340" distB="180340" distL="180340" distR="180340" simplePos="0" relativeHeight="251658270" behindDoc="0" locked="0" layoutInCell="1" allowOverlap="1" wp14:anchorId="15A7F62D" wp14:editId="6A738ACB">
                <wp:simplePos x="0" y="0"/>
                <wp:positionH relativeFrom="column">
                  <wp:posOffset>3214067</wp:posOffset>
                </wp:positionH>
                <wp:positionV relativeFrom="paragraph">
                  <wp:posOffset>111898</wp:posOffset>
                </wp:positionV>
                <wp:extent cx="2879725" cy="1979930"/>
                <wp:effectExtent l="0" t="0" r="0" b="1270"/>
                <wp:wrapSquare wrapText="bothSides"/>
                <wp:docPr id="500608743" name="Graphic 59" descr="The current state of the three-lane Public Boat Ramp, showing sand accumulation on the ram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75"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5745A" id="Graphic 59" o:spid="_x0000_s1026" alt="The current state of the three-lane Public Boat Ramp, showing sand accumulation on the ramp." style="position:absolute;margin-left:253.1pt;margin-top:8.8pt;width:226.75pt;height:155.9pt;z-index:251658270;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N6bRuDuJ&#10;AAA7iQAAFQAAAGRycy9tZWRpYS9pbWFnZTEuanBlZ//Y/+AAEEpGSUYAAQEBAJYAlgAA/9sAQwAI&#10;BgYHBgUIBwcHCQkICgwUDQwLCwwZEhMPFB0aHx4dGhwcICQuJyAiLCMcHCg3KSwwMTQ0NB8nOT04&#10;MjwuMzQy/9sAQwEJCQkMCwwYDQ0YMiEcITIyMjIyMjIyMjIyMjIyMjIyMjIyMjIyMjIyMjIyMjIy&#10;MjIyMjIyMjIyMjIyMjIyMjIy/8AAEQgBRQH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76" o:title="The current state of the three-lane Public Boat Ramp, showing sand accumulation on the ramp"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rsidR="00D21900">
        <w:t>Sorrento Public Boat Ramp</w:t>
      </w:r>
      <w:bookmarkEnd w:id="60"/>
    </w:p>
    <w:p w14:paraId="699D1942" w14:textId="33FEA18C" w:rsidR="008F20EC" w:rsidRDefault="00D21900" w:rsidP="00E5579C">
      <w:r w:rsidRPr="00A2697C">
        <w:t xml:space="preserve">A </w:t>
      </w:r>
      <w:r w:rsidR="00DB3B34">
        <w:t xml:space="preserve">nearby </w:t>
      </w:r>
      <w:r w:rsidRPr="00A2697C">
        <w:t xml:space="preserve">three-lane </w:t>
      </w:r>
      <w:r w:rsidR="00731D17">
        <w:t xml:space="preserve">recreational </w:t>
      </w:r>
      <w:r w:rsidRPr="00A2697C">
        <w:t xml:space="preserve">public boat launch ramp with finger jetties is managed by MPSC. </w:t>
      </w:r>
      <w:r w:rsidR="00AA7485" w:rsidRPr="00AA7485">
        <w:t>The entrance channel leading to and from the boat ramp is under the jurisdiction of Parks Victoria</w:t>
      </w:r>
      <w:r w:rsidR="00AA7485">
        <w:t xml:space="preserve">. </w:t>
      </w:r>
      <w:r>
        <w:t xml:space="preserve">The ramp is protected by a breakwater on the northern side of the ramp which enables boats to launch and retrieve in sheltered waters. </w:t>
      </w:r>
      <w:r w:rsidR="000B0D6C" w:rsidRPr="000B0D6C">
        <w:t>The boat ramp will continue providing for recreational uses, and this has been considered in planning for the future of Sorrento Pier.</w:t>
      </w:r>
      <w:r w:rsidR="000B0D6C" w:rsidRPr="000B0D6C" w:rsidDel="00DB3B34">
        <w:t xml:space="preserve"> </w:t>
      </w:r>
    </w:p>
    <w:p w14:paraId="24CEE662" w14:textId="63F33D92" w:rsidR="008F20EC" w:rsidRDefault="008F20EC" w:rsidP="00E5579C"/>
    <w:bookmarkStart w:id="61" w:name="_Toc155796784"/>
    <w:p w14:paraId="1CCB326A" w14:textId="6A1218F0" w:rsidR="00D21900" w:rsidRDefault="008F20EC" w:rsidP="00D21900">
      <w:pPr>
        <w:pStyle w:val="Heading2"/>
      </w:pPr>
      <w:r>
        <w:rPr>
          <w:noProof/>
        </w:rPr>
        <mc:AlternateContent>
          <mc:Choice Requires="wps">
            <w:drawing>
              <wp:anchor distT="180340" distB="180340" distL="180340" distR="180340" simplePos="0" relativeHeight="251658272" behindDoc="0" locked="0" layoutInCell="1" allowOverlap="1" wp14:anchorId="5D4E5259" wp14:editId="6DA07C90">
                <wp:simplePos x="0" y="0"/>
                <wp:positionH relativeFrom="column">
                  <wp:posOffset>3218180</wp:posOffset>
                </wp:positionH>
                <wp:positionV relativeFrom="paragraph">
                  <wp:posOffset>260985</wp:posOffset>
                </wp:positionV>
                <wp:extent cx="2879725" cy="1979930"/>
                <wp:effectExtent l="0" t="0" r="0" b="1270"/>
                <wp:wrapSquare wrapText="bothSides"/>
                <wp:docPr id="1118010545" name="Graphic 59" descr="Aerial map of Sorrento Harbour, outlining the perimeter of both the west and east mooring ground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77"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6B553" id="Graphic 59" o:spid="_x0000_s1026" alt="Aerial map of Sorrento Harbour, outlining the perimeter of both the west and east mooring grounds." style="position:absolute;margin-left:253.4pt;margin-top:20.55pt;width:226.75pt;height:155.9pt;z-index:251658272;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78" o:title="Aerial map of Sorrento Harbour, outlining the perimeter of both the west and east mooring grounds"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rPr>
          <w:noProof/>
        </w:rPr>
        <mc:AlternateContent>
          <mc:Choice Requires="wps">
            <w:drawing>
              <wp:anchor distT="0" distB="0" distL="114300" distR="114300" simplePos="0" relativeHeight="251658271" behindDoc="0" locked="0" layoutInCell="1" allowOverlap="1" wp14:anchorId="1736A4BD" wp14:editId="40D792F4">
                <wp:simplePos x="0" y="0"/>
                <wp:positionH relativeFrom="column">
                  <wp:posOffset>3206115</wp:posOffset>
                </wp:positionH>
                <wp:positionV relativeFrom="paragraph">
                  <wp:posOffset>13970</wp:posOffset>
                </wp:positionV>
                <wp:extent cx="2879725" cy="635"/>
                <wp:effectExtent l="0" t="0" r="0" b="0"/>
                <wp:wrapSquare wrapText="bothSides"/>
                <wp:docPr id="775636934"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4224EAC7" w14:textId="2CD6792E" w:rsidR="00D21900" w:rsidRPr="003D2F94" w:rsidRDefault="00D21900" w:rsidP="00D21900">
                            <w:pPr>
                              <w:pStyle w:val="Caption"/>
                              <w:rPr>
                                <w:b/>
                                <w:bCs/>
                                <w:noProof/>
                                <w:color w:val="3F9C35"/>
                                <w:sz w:val="32"/>
                                <w:szCs w:val="32"/>
                              </w:rPr>
                            </w:pPr>
                            <w:bookmarkStart w:id="62" w:name="_Ref147324253"/>
                            <w:r>
                              <w:t xml:space="preserve">Figure </w:t>
                            </w:r>
                            <w:fldSimple w:instr=" SEQ Figure \* ARABIC ">
                              <w:r w:rsidR="003632DE">
                                <w:rPr>
                                  <w:noProof/>
                                </w:rPr>
                                <w:t>18</w:t>
                              </w:r>
                            </w:fldSimple>
                            <w:r>
                              <w:t>- Sorrento Public Boat Ramp, June 2023</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36A4BD" id="_x0000_s1044" type="#_x0000_t202" style="position:absolute;left:0;text-align:left;margin-left:252.45pt;margin-top:1.1pt;width:226.75pt;height:.05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" stroked="f">
                <v:textbox style="mso-fit-shape-to-text:t" inset="0,0,0,0">
                  <w:txbxContent>
                    <w:p w14:paraId="4224EAC7" w14:textId="2CD6792E" w:rsidR="00D21900" w:rsidRPr="003D2F94" w:rsidRDefault="00D21900" w:rsidP="00D21900">
                      <w:pPr>
                        <w:pStyle w:val="Caption"/>
                        <w:rPr>
                          <w:b/>
                          <w:bCs/>
                          <w:noProof/>
                          <w:color w:val="3F9C35"/>
                          <w:sz w:val="32"/>
                          <w:szCs w:val="32"/>
                        </w:rPr>
                      </w:pPr>
                      <w:bookmarkStart w:id="63" w:name="_Ref147324253"/>
                      <w:r>
                        <w:t xml:space="preserve">Figure </w:t>
                      </w:r>
                      <w:fldSimple w:instr=" SEQ Figure \* ARABIC ">
                        <w:r w:rsidR="003632DE">
                          <w:rPr>
                            <w:noProof/>
                          </w:rPr>
                          <w:t>18</w:t>
                        </w:r>
                      </w:fldSimple>
                      <w:r>
                        <w:t>- Sorrento Public Boat Ramp, June 2023</w:t>
                      </w:r>
                      <w:bookmarkEnd w:id="63"/>
                    </w:p>
                  </w:txbxContent>
                </v:textbox>
                <w10:wrap type="square"/>
              </v:shape>
            </w:pict>
          </mc:Fallback>
        </mc:AlternateContent>
      </w:r>
      <w:bookmarkStart w:id="64" w:name="_Toc150501533"/>
      <w:bookmarkStart w:id="65" w:name="_Toc150963118"/>
      <w:bookmarkEnd w:id="64"/>
      <w:bookmarkEnd w:id="65"/>
      <w:r w:rsidR="00D21900">
        <w:t>Swing Moorings</w:t>
      </w:r>
      <w:bookmarkEnd w:id="61"/>
    </w:p>
    <w:p w14:paraId="5C337501" w14:textId="7E4ADADC" w:rsidR="00E5579C" w:rsidRDefault="00E5579C" w:rsidP="00E5579C">
      <w:r>
        <w:t xml:space="preserve">Swing moorings have been part of Sorrento for many years. Swing moorings offer a low-cost option for people to store vessels on the water. There are two allocated swing mooring grounds located east and west of the pier as shown in </w:t>
      </w:r>
      <w:r w:rsidR="00494C19">
        <w:t>Figure 19</w:t>
      </w:r>
      <w:r>
        <w:t xml:space="preserve">, while the GPS location of the individual existing swing moorings for Sorrento West are plotted in </w:t>
      </w:r>
      <w:r w:rsidR="00494C19">
        <w:t>Figure 20</w:t>
      </w:r>
      <w:r>
        <w:t xml:space="preserve">. There are currently 197 swing moorings in Sorrento West and 218 moorings in Sorrento East, all of which are managed by Parks Victoria.  </w:t>
      </w:r>
    </w:p>
    <w:p w14:paraId="3D1C8420" w14:textId="1FBA6D59" w:rsidR="00E5579C" w:rsidRDefault="00E5579C" w:rsidP="00E5579C">
      <w:r>
        <w:t>A few items to mention about the current mooring layout:</w:t>
      </w:r>
    </w:p>
    <w:p w14:paraId="0A05A229" w14:textId="3BB58897" w:rsidR="00E5579C" w:rsidRPr="00E67CCE" w:rsidRDefault="008F20EC" w:rsidP="00E5579C">
      <w:pPr>
        <w:pStyle w:val="ListParagraph"/>
        <w:numPr>
          <w:ilvl w:val="0"/>
          <w:numId w:val="22"/>
        </w:numPr>
      </w:pPr>
      <w:r>
        <w:rPr>
          <w:noProof/>
        </w:rPr>
        <mc:AlternateContent>
          <mc:Choice Requires="wps">
            <w:drawing>
              <wp:anchor distT="180340" distB="180340" distL="180340" distR="180340" simplePos="0" relativeHeight="251658274" behindDoc="0" locked="0" layoutInCell="1" allowOverlap="1" wp14:anchorId="4A68E05E" wp14:editId="292D712F">
                <wp:simplePos x="0" y="0"/>
                <wp:positionH relativeFrom="column">
                  <wp:posOffset>3215640</wp:posOffset>
                </wp:positionH>
                <wp:positionV relativeFrom="paragraph">
                  <wp:posOffset>454384</wp:posOffset>
                </wp:positionV>
                <wp:extent cx="2879725" cy="1979930"/>
                <wp:effectExtent l="0" t="0" r="0" b="1270"/>
                <wp:wrapSquare wrapText="bothSides"/>
                <wp:docPr id="1098596140" name="Graphic 59" descr="Aerial map of Sorrento Harbour, showing both the existing west and east mooring grounds.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79725" cy="1979930"/>
                        </a:xfrm>
                        <a:custGeom>
                          <a:avLst/>
                          <a:gdLst>
                            <a:gd name="connsiteX0" fmla="*/ 2884053 w 2884052"/>
                            <a:gd name="connsiteY0" fmla="*/ 2196388 h 2217251"/>
                            <a:gd name="connsiteX1" fmla="*/ 2805582 w 2884052"/>
                            <a:gd name="connsiteY1" fmla="*/ 2208983 h 2217251"/>
                            <a:gd name="connsiteX2" fmla="*/ 2699045 w 2884052"/>
                            <a:gd name="connsiteY2" fmla="*/ 2211557 h 2217251"/>
                            <a:gd name="connsiteX3" fmla="*/ 2555581 w 2884052"/>
                            <a:gd name="connsiteY3" fmla="*/ 2209994 h 2217251"/>
                            <a:gd name="connsiteX4" fmla="*/ 2380174 w 2884052"/>
                            <a:gd name="connsiteY4" fmla="*/ 2196572 h 2217251"/>
                            <a:gd name="connsiteX5" fmla="*/ 2214000 w 2884052"/>
                            <a:gd name="connsiteY5" fmla="*/ 2209994 h 2217251"/>
                            <a:gd name="connsiteX6" fmla="*/ 1905561 w 2884052"/>
                            <a:gd name="connsiteY6" fmla="*/ 2209994 h 2217251"/>
                            <a:gd name="connsiteX7" fmla="*/ 1587614 w 2884052"/>
                            <a:gd name="connsiteY7" fmla="*/ 2209994 h 2217251"/>
                            <a:gd name="connsiteX8" fmla="*/ 1279175 w 2884052"/>
                            <a:gd name="connsiteY8" fmla="*/ 2209994 h 2217251"/>
                            <a:gd name="connsiteX9" fmla="*/ 1027698 w 2884052"/>
                            <a:gd name="connsiteY9" fmla="*/ 2209994 h 2217251"/>
                            <a:gd name="connsiteX10" fmla="*/ 467782 w 2884052"/>
                            <a:gd name="connsiteY10" fmla="*/ 2209994 h 2217251"/>
                            <a:gd name="connsiteX11" fmla="*/ 0 w 2884052"/>
                            <a:gd name="connsiteY11" fmla="*/ 2209994 h 2217251"/>
                            <a:gd name="connsiteX12" fmla="*/ 0 w 2884052"/>
                            <a:gd name="connsiteY12" fmla="*/ 7257 h 2217251"/>
                            <a:gd name="connsiteX13" fmla="*/ 467689 w 2884052"/>
                            <a:gd name="connsiteY13" fmla="*/ 7257 h 2217251"/>
                            <a:gd name="connsiteX14" fmla="*/ 1027605 w 2884052"/>
                            <a:gd name="connsiteY14" fmla="*/ 7257 h 2217251"/>
                            <a:gd name="connsiteX15" fmla="*/ 1279083 w 2884052"/>
                            <a:gd name="connsiteY15" fmla="*/ 7257 h 2217251"/>
                            <a:gd name="connsiteX16" fmla="*/ 1587522 w 2884052"/>
                            <a:gd name="connsiteY16" fmla="*/ 7257 h 2217251"/>
                            <a:gd name="connsiteX17" fmla="*/ 1905469 w 2884052"/>
                            <a:gd name="connsiteY17" fmla="*/ 7257 h 2217251"/>
                            <a:gd name="connsiteX18" fmla="*/ 2213908 w 2884052"/>
                            <a:gd name="connsiteY18" fmla="*/ 7257 h 2217251"/>
                            <a:gd name="connsiteX19" fmla="*/ 2380082 w 2884052"/>
                            <a:gd name="connsiteY19" fmla="*/ 20679 h 2217251"/>
                            <a:gd name="connsiteX20" fmla="*/ 2555489 w 2884052"/>
                            <a:gd name="connsiteY20" fmla="*/ 7257 h 2217251"/>
                            <a:gd name="connsiteX21" fmla="*/ 2699045 w 2884052"/>
                            <a:gd name="connsiteY21" fmla="*/ 5694 h 2217251"/>
                            <a:gd name="connsiteX22" fmla="*/ 2805582 w 2884052"/>
                            <a:gd name="connsiteY22" fmla="*/ 8268 h 2217251"/>
                            <a:gd name="connsiteX23" fmla="*/ 2884053 w 2884052"/>
                            <a:gd name="connsiteY23" fmla="*/ 20863 h 221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884052" h="2217251">
                              <a:moveTo>
                                <a:pt x="2884053" y="2196388"/>
                              </a:moveTo>
                              <a:cubicBezTo>
                                <a:pt x="2884053" y="2196388"/>
                                <a:pt x="2884053" y="2214131"/>
                                <a:pt x="2805582" y="2208983"/>
                              </a:cubicBezTo>
                              <a:cubicBezTo>
                                <a:pt x="2762561" y="2206133"/>
                                <a:pt x="2724525" y="2215877"/>
                                <a:pt x="2699045" y="2211557"/>
                              </a:cubicBezTo>
                              <a:cubicBezTo>
                                <a:pt x="2651423" y="2205846"/>
                                <a:pt x="2603317" y="2205322"/>
                                <a:pt x="2555581" y="2209994"/>
                              </a:cubicBezTo>
                              <a:cubicBezTo>
                                <a:pt x="2493912" y="2220934"/>
                                <a:pt x="2427442" y="2198962"/>
                                <a:pt x="2380174" y="2196572"/>
                              </a:cubicBezTo>
                              <a:cubicBezTo>
                                <a:pt x="2332907" y="2194182"/>
                                <a:pt x="2280562" y="2217900"/>
                                <a:pt x="2214000" y="2209994"/>
                              </a:cubicBezTo>
                              <a:cubicBezTo>
                                <a:pt x="2147438" y="2202088"/>
                                <a:pt x="1995757" y="2198962"/>
                                <a:pt x="1905561" y="2209994"/>
                              </a:cubicBezTo>
                              <a:cubicBezTo>
                                <a:pt x="1815365" y="2221026"/>
                                <a:pt x="1711045" y="2189585"/>
                                <a:pt x="1587614" y="2209994"/>
                              </a:cubicBezTo>
                              <a:cubicBezTo>
                                <a:pt x="1464183" y="2230402"/>
                                <a:pt x="1393097" y="2189585"/>
                                <a:pt x="1279175" y="2209994"/>
                              </a:cubicBezTo>
                              <a:cubicBezTo>
                                <a:pt x="1165253" y="2230402"/>
                                <a:pt x="1151129" y="2198962"/>
                                <a:pt x="1027698" y="2209994"/>
                              </a:cubicBezTo>
                              <a:cubicBezTo>
                                <a:pt x="904267" y="2221026"/>
                                <a:pt x="543668" y="2203743"/>
                                <a:pt x="467782" y="2209994"/>
                              </a:cubicBezTo>
                              <a:cubicBezTo>
                                <a:pt x="391895" y="2216245"/>
                                <a:pt x="92965" y="2222588"/>
                                <a:pt x="0" y="2209994"/>
                              </a:cubicBezTo>
                              <a:lnTo>
                                <a:pt x="0" y="7257"/>
                              </a:lnTo>
                              <a:cubicBezTo>
                                <a:pt x="92873" y="-5337"/>
                                <a:pt x="391803" y="1006"/>
                                <a:pt x="467689" y="7257"/>
                              </a:cubicBezTo>
                              <a:cubicBezTo>
                                <a:pt x="543576" y="13508"/>
                                <a:pt x="904636" y="-3682"/>
                                <a:pt x="1027605" y="7257"/>
                              </a:cubicBezTo>
                              <a:cubicBezTo>
                                <a:pt x="1150575" y="18197"/>
                                <a:pt x="1165253" y="-13151"/>
                                <a:pt x="1279083" y="7257"/>
                              </a:cubicBezTo>
                              <a:cubicBezTo>
                                <a:pt x="1392913" y="27666"/>
                                <a:pt x="1464183" y="-13151"/>
                                <a:pt x="1587522" y="7257"/>
                              </a:cubicBezTo>
                              <a:cubicBezTo>
                                <a:pt x="1710860" y="27666"/>
                                <a:pt x="1815365" y="-3682"/>
                                <a:pt x="1905469" y="7257"/>
                              </a:cubicBezTo>
                              <a:cubicBezTo>
                                <a:pt x="1995573" y="18197"/>
                                <a:pt x="2147530" y="15163"/>
                                <a:pt x="2213908" y="7257"/>
                              </a:cubicBezTo>
                              <a:cubicBezTo>
                                <a:pt x="2280285" y="-649"/>
                                <a:pt x="2332538" y="23069"/>
                                <a:pt x="2380082" y="20679"/>
                              </a:cubicBezTo>
                              <a:cubicBezTo>
                                <a:pt x="2427627" y="18289"/>
                                <a:pt x="2494004" y="-3682"/>
                                <a:pt x="2555489" y="7257"/>
                              </a:cubicBezTo>
                              <a:cubicBezTo>
                                <a:pt x="2603256" y="11936"/>
                                <a:pt x="2651393" y="11412"/>
                                <a:pt x="2699045" y="5694"/>
                              </a:cubicBezTo>
                              <a:cubicBezTo>
                                <a:pt x="2724525" y="1374"/>
                                <a:pt x="2762561" y="11118"/>
                                <a:pt x="2805582" y="8268"/>
                              </a:cubicBezTo>
                              <a:cubicBezTo>
                                <a:pt x="2884053" y="3120"/>
                                <a:pt x="2884053" y="20863"/>
                                <a:pt x="2884053" y="20863"/>
                              </a:cubicBezTo>
                              <a:close/>
                            </a:path>
                          </a:pathLst>
                        </a:custGeom>
                        <a:blipFill dpi="0" rotWithShape="1">
                          <a:blip r:embed="rId79" cstate="screen">
                            <a:extLst>
                              <a:ext uri="{28A0092B-C50C-407E-A947-70E740481C1C}">
                                <a14:useLocalDpi xmlns:a14="http://schemas.microsoft.com/office/drawing/2010/main"/>
                              </a:ext>
                            </a:extLst>
                          </a:blip>
                          <a:srcRect/>
                          <a:stretch>
                            <a:fillRect/>
                          </a:stretch>
                        </a:blipFill>
                        <a:ln w="922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0A1B8" id="Graphic 59" o:spid="_x0000_s1026" alt="Aerial map of Sorrento Harbour, showing both the existing west and east mooring grounds. " style="position:absolute;margin-left:253.2pt;margin-top:35.8pt;width:226.75pt;height:155.9pt;z-index:251658274;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text;mso-width-percent:0;mso-height-percent:0;mso-width-relative:margin;mso-height-relative:margin;v-text-anchor:middle" coordsize="2884052,2217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" path="m2884053,2196388v,,,17743,-78471,12595c2762561,2206133,2724525,2215877,2699045,2211557v-47622,-5711,-95728,-6235,-143464,-1563c2493912,2220934,2427442,2198962,2380174,2196572v-47267,-2390,-99612,21328,-166174,13422c2147438,2202088,1995757,2198962,1905561,2209994v-90196,11032,-194516,-20409,-317947,c1464183,2230402,1393097,2189585,1279175,2209994v-113922,20408,-128046,-11032,-251477,c904267,2221026,543668,2203743,467782,2209994v-75887,6251,-374817,12594,-467782,l,7257v92873,-12594,391803,-6251,467689,c543576,13508,904636,-3682,1027605,7257v122970,10940,137648,-20408,251478,c1392913,27666,1464183,-13151,1587522,7257v123338,20409,227843,-10939,317947,c1995573,18197,2147530,15163,2213908,7257v66377,-7906,118630,15812,166174,13422c2427627,18289,2494004,-3682,2555489,7257v47767,4679,95904,4155,143556,-1563c2724525,1374,2762561,11118,2805582,8268v78471,-5148,78471,12595,78471,12595l2884053,2196388xe" stroked="f" strokeweight=".25611mm">
                <v:fill r:id="rId80" o:title="Aerial map of Sorrento Harbour, showing both the existing west and east mooring grounds" recolor="t" rotate="t" type="frame"/>
                <v:stroke joinstyle="miter"/>
                <v:path arrowok="t" o:connecttype="custom" o:connectlocs="2879726,1961300;2801373,1972547;2694996,1974845;2551747,1973450;2376603,1961464;2210678,1973450;1902702,1973450;1585232,1973450;1277256,1973450;1026156,1973450;467080,1973450;0,1973450;0,6480;466987,6480;1026063,6480;1277164,6480;1585140,6480;1902610,6480;2210586,6480;2376511,18466;2551655,6480;2694996,5085;2801373,7383;2879726,18630" o:connectangles="0,0,0,0,0,0,0,0,0,0,0,0,0,0,0,0,0,0,0,0,0,0,0,0"/>
                <w10:wrap type="square"/>
              </v:shape>
            </w:pict>
          </mc:Fallback>
        </mc:AlternateContent>
      </w:r>
      <w:r>
        <w:rPr>
          <w:noProof/>
        </w:rPr>
        <mc:AlternateContent>
          <mc:Choice Requires="wps">
            <w:drawing>
              <wp:anchor distT="0" distB="0" distL="114300" distR="114300" simplePos="0" relativeHeight="251658273" behindDoc="0" locked="0" layoutInCell="1" allowOverlap="1" wp14:anchorId="1C47DBB9" wp14:editId="5F2AFEA2">
                <wp:simplePos x="0" y="0"/>
                <wp:positionH relativeFrom="column">
                  <wp:posOffset>3214370</wp:posOffset>
                </wp:positionH>
                <wp:positionV relativeFrom="paragraph">
                  <wp:posOffset>110739</wp:posOffset>
                </wp:positionV>
                <wp:extent cx="2879725" cy="292735"/>
                <wp:effectExtent l="0" t="0" r="0" b="0"/>
                <wp:wrapSquare wrapText="bothSides"/>
                <wp:docPr id="590321428" name="Text Box 1"/>
                <wp:cNvGraphicFramePr/>
                <a:graphic xmlns:a="http://schemas.openxmlformats.org/drawingml/2006/main">
                  <a:graphicData uri="http://schemas.microsoft.com/office/word/2010/wordprocessingShape">
                    <wps:wsp>
                      <wps:cNvSpPr txBox="1"/>
                      <wps:spPr>
                        <a:xfrm>
                          <a:off x="0" y="0"/>
                          <a:ext cx="2879725" cy="292735"/>
                        </a:xfrm>
                        <a:prstGeom prst="rect">
                          <a:avLst/>
                        </a:prstGeom>
                        <a:solidFill>
                          <a:prstClr val="white"/>
                        </a:solidFill>
                        <a:ln>
                          <a:noFill/>
                        </a:ln>
                      </wps:spPr>
                      <wps:txbx>
                        <w:txbxContent>
                          <w:p w14:paraId="6DB344DD" w14:textId="60AA9BA3" w:rsidR="00E5579C" w:rsidRPr="00E4119B" w:rsidRDefault="00E5579C" w:rsidP="00E5579C">
                            <w:pPr>
                              <w:pStyle w:val="Caption"/>
                              <w:rPr>
                                <w:b/>
                                <w:bCs/>
                                <w:noProof/>
                                <w:color w:val="3F9C35"/>
                                <w:sz w:val="32"/>
                                <w:szCs w:val="32"/>
                              </w:rPr>
                            </w:pPr>
                            <w:bookmarkStart w:id="66" w:name="_Ref147324260"/>
                            <w:r>
                              <w:t xml:space="preserve">Figure </w:t>
                            </w:r>
                            <w:fldSimple w:instr=" SEQ Figure \* ARABIC ">
                              <w:r w:rsidR="003632DE">
                                <w:rPr>
                                  <w:noProof/>
                                </w:rPr>
                                <w:t>19</w:t>
                              </w:r>
                            </w:fldSimple>
                            <w:r>
                              <w:t>- Existing Swing Mooring Ground (Parks Victoria, January 2019)</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47DBB9" id="_x0000_s1045" type="#_x0000_t202" style="position:absolute;left:0;text-align:left;margin-left:253.1pt;margin-top:8.7pt;width:226.75pt;height:23.05pt;z-index:2516582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" stroked="f">
                <v:textbox inset="0,0,0,0">
                  <w:txbxContent>
                    <w:p w14:paraId="6DB344DD" w14:textId="60AA9BA3" w:rsidR="00E5579C" w:rsidRPr="00E4119B" w:rsidRDefault="00E5579C" w:rsidP="00E5579C">
                      <w:pPr>
                        <w:pStyle w:val="Caption"/>
                        <w:rPr>
                          <w:b/>
                          <w:bCs/>
                          <w:noProof/>
                          <w:color w:val="3F9C35"/>
                          <w:sz w:val="32"/>
                          <w:szCs w:val="32"/>
                        </w:rPr>
                      </w:pPr>
                      <w:bookmarkStart w:id="67" w:name="_Ref147324260"/>
                      <w:r>
                        <w:t xml:space="preserve">Figure </w:t>
                      </w:r>
                      <w:fldSimple w:instr=" SEQ Figure \* ARABIC ">
                        <w:r w:rsidR="003632DE">
                          <w:rPr>
                            <w:noProof/>
                          </w:rPr>
                          <w:t>19</w:t>
                        </w:r>
                      </w:fldSimple>
                      <w:r>
                        <w:t>- Existing Swing Mooring Ground (Parks Victoria, January 2019)</w:t>
                      </w:r>
                      <w:bookmarkEnd w:id="67"/>
                    </w:p>
                  </w:txbxContent>
                </v:textbox>
                <w10:wrap type="square"/>
              </v:shape>
            </w:pict>
          </mc:Fallback>
        </mc:AlternateContent>
      </w:r>
      <w:r w:rsidR="00E5579C" w:rsidRPr="00E67CCE">
        <w:t xml:space="preserve">Weather </w:t>
      </w:r>
      <w:r w:rsidR="00082F9B">
        <w:t>e</w:t>
      </w:r>
      <w:r w:rsidR="00E5579C" w:rsidRPr="00E67CCE">
        <w:t>xposure – the swing mooring ground</w:t>
      </w:r>
      <w:r w:rsidR="00E5579C">
        <w:t>s</w:t>
      </w:r>
      <w:r w:rsidR="00E5579C" w:rsidRPr="00E67CCE">
        <w:t xml:space="preserve"> have no harbour wave protection however metocean conditions </w:t>
      </w:r>
      <w:r w:rsidR="00E5579C">
        <w:t xml:space="preserve">concluded that </w:t>
      </w:r>
      <w:r w:rsidR="00E5579C" w:rsidRPr="00E67CCE">
        <w:t>conditions are typically calm, with over 80% of wave heights less than 0.1m</w:t>
      </w:r>
    </w:p>
    <w:p w14:paraId="152AACE7" w14:textId="10B98402" w:rsidR="00E5579C" w:rsidRPr="00E67CCE" w:rsidRDefault="00E5579C" w:rsidP="00E5579C">
      <w:pPr>
        <w:pStyle w:val="ListParagraph"/>
        <w:numPr>
          <w:ilvl w:val="0"/>
          <w:numId w:val="22"/>
        </w:numPr>
      </w:pPr>
      <w:r w:rsidRPr="00E67CCE">
        <w:t>Overlapping</w:t>
      </w:r>
      <w:r>
        <w:t xml:space="preserve"> </w:t>
      </w:r>
      <w:r w:rsidR="00082F9B">
        <w:t>m</w:t>
      </w:r>
      <w:r>
        <w:t>ooring positions</w:t>
      </w:r>
      <w:r w:rsidRPr="00E67CCE">
        <w:t xml:space="preserve"> – based on the GPS coordinates Parks Victoria has on record, </w:t>
      </w:r>
      <w:r>
        <w:t>some</w:t>
      </w:r>
      <w:r w:rsidRPr="00E67CCE">
        <w:t xml:space="preserve"> moorings are near each other and spaced such that some swing circles overlap (based on a 10m radius swing circle). This </w:t>
      </w:r>
      <w:r>
        <w:t xml:space="preserve">is due to authorised mooring agents not providing accurate plots. </w:t>
      </w:r>
    </w:p>
    <w:p w14:paraId="2137E1A0" w14:textId="3449C002" w:rsidR="00E5579C" w:rsidRDefault="00FF3D91" w:rsidP="00E5579C">
      <w:pPr>
        <w:pStyle w:val="ListParagraph"/>
        <w:numPr>
          <w:ilvl w:val="0"/>
          <w:numId w:val="22"/>
        </w:numPr>
      </w:pPr>
      <w:r>
        <w:rPr>
          <w:noProof/>
        </w:rPr>
        <mc:AlternateContent>
          <mc:Choice Requires="wps">
            <w:drawing>
              <wp:anchor distT="0" distB="0" distL="114300" distR="114300" simplePos="0" relativeHeight="251658275" behindDoc="0" locked="0" layoutInCell="1" allowOverlap="1" wp14:anchorId="62F20986" wp14:editId="7310371A">
                <wp:simplePos x="0" y="0"/>
                <wp:positionH relativeFrom="column">
                  <wp:posOffset>3204992</wp:posOffset>
                </wp:positionH>
                <wp:positionV relativeFrom="paragraph">
                  <wp:posOffset>563733</wp:posOffset>
                </wp:positionV>
                <wp:extent cx="2879725" cy="635"/>
                <wp:effectExtent l="0" t="0" r="0" b="0"/>
                <wp:wrapSquare wrapText="bothSides"/>
                <wp:docPr id="1342970586"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366BF043" w14:textId="7F61D1A3" w:rsidR="00E5579C" w:rsidRPr="00B90B66" w:rsidRDefault="00E5579C" w:rsidP="00E5579C">
                            <w:pPr>
                              <w:pStyle w:val="Caption"/>
                              <w:rPr>
                                <w:noProof/>
                                <w:color w:val="000000"/>
                                <w:sz w:val="20"/>
                                <w:szCs w:val="20"/>
                              </w:rPr>
                            </w:pPr>
                            <w:bookmarkStart w:id="68" w:name="_Ref147324265"/>
                            <w:r>
                              <w:t xml:space="preserve">Figure </w:t>
                            </w:r>
                            <w:r w:rsidR="00C84D27">
                              <w:t>20</w:t>
                            </w:r>
                            <w:r>
                              <w:t>- Existing Swing Moorings Arrangement (GPS coordinates)</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F20986" id="_x0000_s1046" type="#_x0000_t202" style="position:absolute;left:0;text-align:left;margin-left:252.35pt;margin-top:44.4pt;width:226.75pt;height:.05pt;z-index:251658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" stroked="f">
                <v:textbox style="mso-fit-shape-to-text:t" inset="0,0,0,0">
                  <w:txbxContent>
                    <w:p w14:paraId="366BF043" w14:textId="7F61D1A3" w:rsidR="00E5579C" w:rsidRPr="00B90B66" w:rsidRDefault="00E5579C" w:rsidP="00E5579C">
                      <w:pPr>
                        <w:pStyle w:val="Caption"/>
                        <w:rPr>
                          <w:noProof/>
                          <w:color w:val="000000"/>
                          <w:sz w:val="20"/>
                          <w:szCs w:val="20"/>
                        </w:rPr>
                      </w:pPr>
                      <w:bookmarkStart w:id="69" w:name="_Ref147324265"/>
                      <w:r>
                        <w:t xml:space="preserve">Figure </w:t>
                      </w:r>
                      <w:r w:rsidR="00C84D27">
                        <w:t>20</w:t>
                      </w:r>
                      <w:r>
                        <w:t>- Existing Swing Moorings Arrangement (GPS coordinates)</w:t>
                      </w:r>
                      <w:bookmarkEnd w:id="69"/>
                    </w:p>
                  </w:txbxContent>
                </v:textbox>
                <w10:wrap type="square"/>
              </v:shape>
            </w:pict>
          </mc:Fallback>
        </mc:AlternateContent>
      </w:r>
      <w:r w:rsidR="00E5579C" w:rsidRPr="00E67CCE">
        <w:t xml:space="preserve">Proximity to </w:t>
      </w:r>
      <w:r w:rsidR="00E5579C">
        <w:t>b</w:t>
      </w:r>
      <w:r w:rsidR="00E5579C" w:rsidRPr="00E67CCE">
        <w:t xml:space="preserve">oat </w:t>
      </w:r>
      <w:r w:rsidR="00E5579C">
        <w:t>r</w:t>
      </w:r>
      <w:r w:rsidR="00E5579C" w:rsidRPr="00E67CCE">
        <w:t xml:space="preserve">amp – the existing </w:t>
      </w:r>
      <w:r w:rsidR="00E5579C">
        <w:t xml:space="preserve">Sorrento West </w:t>
      </w:r>
      <w:r w:rsidR="00E5579C" w:rsidRPr="00E67CCE">
        <w:t>swing moorings do not present a navigational hazard to boat ramp users and there is sufficient channel width available for recreational boaters</w:t>
      </w:r>
      <w:r w:rsidR="008312E5">
        <w:t>.</w:t>
      </w:r>
      <w:r w:rsidR="00E5579C" w:rsidRPr="00E67CCE">
        <w:t xml:space="preserve"> </w:t>
      </w:r>
    </w:p>
    <w:p w14:paraId="7C73A8D5" w14:textId="7801E3CF" w:rsidR="00DA15B5" w:rsidRDefault="00E5579C" w:rsidP="00E5579C">
      <w:pPr>
        <w:pStyle w:val="ListParagraph"/>
        <w:numPr>
          <w:ilvl w:val="0"/>
          <w:numId w:val="22"/>
        </w:numPr>
        <w:sectPr w:rsidR="00DA15B5" w:rsidSect="00C97EE8">
          <w:pgSz w:w="11906" w:h="16838" w:code="138"/>
          <w:pgMar w:top="1276" w:right="1134" w:bottom="1276" w:left="1134" w:header="1134" w:footer="794" w:gutter="0"/>
          <w:cols w:space="566"/>
          <w:titlePg/>
          <w:docGrid w:linePitch="360"/>
        </w:sectPr>
      </w:pPr>
      <w:r>
        <w:t>Proximity to pier - the distance between the swing mooring ground</w:t>
      </w:r>
      <w:r w:rsidR="008312E5">
        <w:t>s</w:t>
      </w:r>
      <w:r>
        <w:t xml:space="preserve"> and the pier </w:t>
      </w:r>
      <w:r w:rsidR="00220244">
        <w:t>should ensure it doesn’t impede access</w:t>
      </w:r>
      <w:r w:rsidR="008312E5">
        <w:t xml:space="preserve"> or impact on entrance channels/</w:t>
      </w:r>
      <w:r w:rsidR="00220244">
        <w:t>fairways</w:t>
      </w:r>
      <w:r w:rsidR="008312E5">
        <w:t xml:space="preserve">. Some of the existing </w:t>
      </w:r>
      <w:r w:rsidR="00220244">
        <w:t xml:space="preserve">swing mooring </w:t>
      </w:r>
      <w:r w:rsidR="008312E5">
        <w:t>coordinate</w:t>
      </w:r>
      <w:r w:rsidR="004E6D88">
        <w:t>s</w:t>
      </w:r>
      <w:r w:rsidR="00220244">
        <w:t xml:space="preserve"> </w:t>
      </w:r>
      <w:r w:rsidR="008312E5">
        <w:t xml:space="preserve">for </w:t>
      </w:r>
      <w:r>
        <w:t>Sorrento West</w:t>
      </w:r>
      <w:r w:rsidRPr="00E67CCE">
        <w:t xml:space="preserve"> </w:t>
      </w:r>
      <w:r>
        <w:t xml:space="preserve">and Sorrento East </w:t>
      </w:r>
      <w:r w:rsidRPr="00E67CCE">
        <w:t xml:space="preserve">are located outside the </w:t>
      </w:r>
      <w:r w:rsidR="00082F9B">
        <w:t xml:space="preserve">declared </w:t>
      </w:r>
      <w:r w:rsidRPr="00E67CCE">
        <w:t>mooring ground</w:t>
      </w:r>
      <w:r>
        <w:t>s</w:t>
      </w:r>
      <w:r w:rsidR="00220244">
        <w:t xml:space="preserve">. This </w:t>
      </w:r>
      <w:r w:rsidR="004E6D88">
        <w:t xml:space="preserve">may be </w:t>
      </w:r>
      <w:r w:rsidR="00220244">
        <w:t xml:space="preserve">an operational issue to be </w:t>
      </w:r>
      <w:r w:rsidR="004E6D88">
        <w:t>considered</w:t>
      </w:r>
      <w:r w:rsidR="00220244">
        <w:t xml:space="preserve"> by Parks Victoria in the future</w:t>
      </w:r>
      <w:r w:rsidR="00DA15B5">
        <w:t>.</w:t>
      </w:r>
    </w:p>
    <w:p w14:paraId="3A2FA63A" w14:textId="3F14E71E" w:rsidR="00C4001B" w:rsidRPr="00DC33E3" w:rsidRDefault="008F3EE9" w:rsidP="00E5579C">
      <w:pPr>
        <w:pStyle w:val="Heading1"/>
        <w:ind w:right="-1"/>
      </w:pPr>
      <w:bookmarkStart w:id="70" w:name="_Toc155796785"/>
      <w:r>
        <w:lastRenderedPageBreak/>
        <w:t>S</w:t>
      </w:r>
      <w:r w:rsidR="00E5579C">
        <w:t>takeholder and Community Insights</w:t>
      </w:r>
      <w:bookmarkEnd w:id="70"/>
    </w:p>
    <w:p w14:paraId="5108BFBC" w14:textId="5838D059" w:rsidR="00C4001B" w:rsidRDefault="008B6EBC" w:rsidP="00AD5F9F">
      <w:pPr>
        <w:pStyle w:val="Heading2"/>
      </w:pPr>
      <w:bookmarkStart w:id="71" w:name="_Toc155796786"/>
      <w:r>
        <w:t>Consultation Overview</w:t>
      </w:r>
      <w:bookmarkEnd w:id="71"/>
    </w:p>
    <w:p w14:paraId="73741644" w14:textId="2FC44D49" w:rsidR="00976B20" w:rsidRDefault="00976B20" w:rsidP="00976B20">
      <w:r>
        <w:t xml:space="preserve">A project reference group (PRG) comprising representatives from Parks Victoria, Mornington Peninsula Shire Council, Better Boating Victoria, the Department of Transport and Planning, the Department of Energy, Environment and Climate Action and Bunurong Land Council Aboriginal Corporation are advising on the project. </w:t>
      </w:r>
    </w:p>
    <w:p w14:paraId="59AC2980" w14:textId="5D37CF94" w:rsidR="0074373F" w:rsidRDefault="0074373F" w:rsidP="00976B20">
      <w:r>
        <w:t>Stakeholder and community input is being sought at key stages i</w:t>
      </w:r>
      <w:r w:rsidR="00EF758C">
        <w:t>n</w:t>
      </w:r>
      <w:r>
        <w:t xml:space="preserve"> development of this plan</w:t>
      </w:r>
      <w:r w:rsidR="008312E5">
        <w:t>.</w:t>
      </w:r>
    </w:p>
    <w:p w14:paraId="41078F32" w14:textId="53D39490" w:rsidR="0074373F" w:rsidRPr="00C93327" w:rsidRDefault="0074373F" w:rsidP="00C93327">
      <w:pPr>
        <w:pStyle w:val="AWMBullets"/>
        <w:rPr>
          <w:rFonts w:ascii="Adobe Clean DC" w:eastAsiaTheme="minorHAnsi" w:hAnsi="Adobe Clean DC" w:cs="Adobe Clean DC"/>
        </w:rPr>
      </w:pPr>
      <w:r>
        <w:t xml:space="preserve">Stage 1: August 2023. Key stakeholders and user groups were engaged to gather insights around current </w:t>
      </w:r>
      <w:r w:rsidR="004E6D88">
        <w:t>challenges</w:t>
      </w:r>
      <w:r>
        <w:t xml:space="preserve">, </w:t>
      </w:r>
      <w:proofErr w:type="gramStart"/>
      <w:r w:rsidR="004E6D88">
        <w:t>aspirations</w:t>
      </w:r>
      <w:proofErr w:type="gramEnd"/>
      <w:r w:rsidR="004E6D88">
        <w:t xml:space="preserve"> </w:t>
      </w:r>
      <w:r>
        <w:t>and ideas to help inform a draft plan</w:t>
      </w:r>
      <w:r w:rsidR="000B0D6C">
        <w:t>.</w:t>
      </w:r>
      <w:r>
        <w:t xml:space="preserve"> </w:t>
      </w:r>
      <w:r w:rsidR="000B0D6C">
        <w:rPr>
          <w:rFonts w:ascii="Adobe Clean DC" w:eastAsiaTheme="minorHAnsi" w:hAnsi="Adobe Clean DC" w:cs="Adobe Clean DC"/>
        </w:rPr>
        <w:t xml:space="preserve">The outcomes of this Stage 1 consultation are summarised in the </w:t>
      </w:r>
      <w:r w:rsidR="00C93327">
        <w:rPr>
          <w:rFonts w:ascii="Adobe Clean DC" w:eastAsiaTheme="minorHAnsi" w:hAnsi="Adobe Clean DC" w:cs="Adobe Clean DC"/>
          <w:i/>
          <w:iCs/>
        </w:rPr>
        <w:t>Sorrento -</w:t>
      </w:r>
      <w:r w:rsidR="000B0D6C">
        <w:rPr>
          <w:rFonts w:ascii="Adobe Clean DC" w:eastAsiaTheme="minorHAnsi" w:hAnsi="Adobe Clean DC" w:cs="Adobe Clean DC"/>
          <w:i/>
          <w:iCs/>
        </w:rPr>
        <w:t xml:space="preserve"> Stakeholder engagement key findings</w:t>
      </w:r>
      <w:r w:rsidR="00C93327">
        <w:rPr>
          <w:rFonts w:ascii="Adobe Clean DC" w:eastAsiaTheme="minorHAnsi" w:hAnsi="Adobe Clean DC" w:cs="Adobe Clean DC"/>
          <w:i/>
          <w:iCs/>
        </w:rPr>
        <w:t xml:space="preserve"> </w:t>
      </w:r>
      <w:r w:rsidR="00C93327">
        <w:rPr>
          <w:rFonts w:ascii="Adobe Clean DC" w:eastAsiaTheme="minorHAnsi" w:hAnsi="Adobe Clean DC" w:cs="Adobe Clean DC"/>
        </w:rPr>
        <w:t>(Parks Victoria, August 2023)</w:t>
      </w:r>
      <w:r w:rsidR="000B0D6C">
        <w:rPr>
          <w:rFonts w:ascii="Adobe Clean DC" w:eastAsiaTheme="minorHAnsi" w:hAnsi="Adobe Clean DC" w:cs="Adobe Clean DC"/>
          <w:i/>
          <w:iCs/>
        </w:rPr>
        <w:t>.</w:t>
      </w:r>
    </w:p>
    <w:p w14:paraId="715959E3" w14:textId="108DDD58" w:rsidR="0074373F" w:rsidRDefault="0074373F" w:rsidP="0074373F">
      <w:pPr>
        <w:pStyle w:val="ListParagraph"/>
        <w:numPr>
          <w:ilvl w:val="0"/>
          <w:numId w:val="27"/>
        </w:numPr>
      </w:pPr>
      <w:r>
        <w:t xml:space="preserve">Stage 2: </w:t>
      </w:r>
      <w:r w:rsidR="00B64368" w:rsidRPr="00B64368">
        <w:t>Summer 2023/2024</w:t>
      </w:r>
      <w:r>
        <w:t>. The wider community will be invited to view draft plan and provide feedback to inform the final plan.</w:t>
      </w:r>
    </w:p>
    <w:p w14:paraId="5A6E459E" w14:textId="77777777" w:rsidR="000B0D6C" w:rsidRDefault="000B0D6C" w:rsidP="000B0D6C"/>
    <w:p w14:paraId="028CA2B2" w14:textId="77777777" w:rsidR="000B0D6C" w:rsidRDefault="000B0D6C" w:rsidP="000B0D6C"/>
    <w:p w14:paraId="08F33FC5" w14:textId="77777777" w:rsidR="000B0D6C" w:rsidRDefault="000B0D6C" w:rsidP="000B0D6C"/>
    <w:p w14:paraId="23A56757" w14:textId="77777777" w:rsidR="000B0D6C" w:rsidRDefault="000B0D6C" w:rsidP="000B0D6C"/>
    <w:p w14:paraId="0F0D2501" w14:textId="77777777" w:rsidR="000B0D6C" w:rsidRDefault="000B0D6C" w:rsidP="000B0D6C"/>
    <w:p w14:paraId="7B8DCCBD" w14:textId="77777777" w:rsidR="000B0D6C" w:rsidRDefault="000B0D6C" w:rsidP="000B0D6C"/>
    <w:p w14:paraId="3E2343A8" w14:textId="77777777" w:rsidR="000B0D6C" w:rsidRDefault="000B0D6C" w:rsidP="000B0D6C"/>
    <w:p w14:paraId="5C7F0DEF" w14:textId="77777777" w:rsidR="000B0D6C" w:rsidRDefault="000B0D6C" w:rsidP="000B0D6C"/>
    <w:p w14:paraId="79260F72" w14:textId="77777777" w:rsidR="000B0D6C" w:rsidRDefault="000B0D6C" w:rsidP="000B0D6C"/>
    <w:p w14:paraId="1688E7DF" w14:textId="77777777" w:rsidR="000B0D6C" w:rsidRDefault="000B0D6C" w:rsidP="000B0D6C"/>
    <w:p w14:paraId="11697532" w14:textId="77777777" w:rsidR="000B0D6C" w:rsidRDefault="000B0D6C" w:rsidP="000B0D6C"/>
    <w:p w14:paraId="2E02DFDA" w14:textId="77777777" w:rsidR="000B0D6C" w:rsidRDefault="000B0D6C" w:rsidP="000B0D6C"/>
    <w:p w14:paraId="41B711F3" w14:textId="77777777" w:rsidR="000B0D6C" w:rsidRDefault="000B0D6C" w:rsidP="000B0D6C"/>
    <w:p w14:paraId="77AB3DCE" w14:textId="77777777" w:rsidR="000B0D6C" w:rsidRDefault="000B0D6C" w:rsidP="000B0D6C"/>
    <w:p w14:paraId="701BE0BD" w14:textId="77777777" w:rsidR="000B0D6C" w:rsidRDefault="000B0D6C" w:rsidP="000B0D6C"/>
    <w:p w14:paraId="3F33DE21" w14:textId="77777777" w:rsidR="000B0D6C" w:rsidRDefault="000B0D6C" w:rsidP="000B0D6C"/>
    <w:p w14:paraId="0D62DC43" w14:textId="77777777" w:rsidR="000B0D6C" w:rsidRDefault="000B0D6C" w:rsidP="000B0D6C"/>
    <w:p w14:paraId="3CE0A114" w14:textId="77777777" w:rsidR="000B0D6C" w:rsidRDefault="000B0D6C" w:rsidP="000B0D6C"/>
    <w:p w14:paraId="1ABFC849" w14:textId="77777777" w:rsidR="000B0D6C" w:rsidRDefault="000B0D6C" w:rsidP="000B0D6C"/>
    <w:p w14:paraId="0AB7CBE5" w14:textId="77777777" w:rsidR="000B0D6C" w:rsidRDefault="000B0D6C" w:rsidP="000B0D6C">
      <w:pPr>
        <w:sectPr w:rsidR="000B0D6C" w:rsidSect="00C97EE8">
          <w:pgSz w:w="11906" w:h="16838"/>
          <w:pgMar w:top="1276" w:right="1134" w:bottom="1276" w:left="1134" w:header="1134" w:footer="794" w:gutter="0"/>
          <w:cols w:space="566"/>
          <w:titlePg/>
          <w:docGrid w:linePitch="360"/>
        </w:sectPr>
      </w:pPr>
    </w:p>
    <w:p w14:paraId="3FC7A099" w14:textId="318F3ABD" w:rsidR="00387828" w:rsidRPr="009F4E00" w:rsidRDefault="00E5579C" w:rsidP="00E5579C">
      <w:pPr>
        <w:pStyle w:val="Heading1"/>
        <w:ind w:right="-1"/>
      </w:pPr>
      <w:bookmarkStart w:id="72" w:name="_Toc155796787"/>
      <w:r>
        <w:lastRenderedPageBreak/>
        <w:t>Economics and Demand Analysis</w:t>
      </w:r>
      <w:bookmarkEnd w:id="72"/>
    </w:p>
    <w:p w14:paraId="6868EB8B" w14:textId="4D6F131D" w:rsidR="00387828" w:rsidRDefault="00E5579C" w:rsidP="00AD5F9F">
      <w:pPr>
        <w:pStyle w:val="Heading2"/>
      </w:pPr>
      <w:bookmarkStart w:id="73" w:name="_Toc155796788"/>
      <w:r>
        <w:t>Demographics</w:t>
      </w:r>
      <w:bookmarkEnd w:id="73"/>
      <w:r w:rsidR="00387828" w:rsidRPr="008B6BB2">
        <w:t xml:space="preserve"> </w:t>
      </w:r>
    </w:p>
    <w:p w14:paraId="17EB3FDE" w14:textId="51793B49" w:rsidR="00E5579C" w:rsidRDefault="00920A89" w:rsidP="00E5579C">
      <w:r w:rsidRPr="00224872">
        <w:t>Sorrento</w:t>
      </w:r>
      <w:r w:rsidR="00E5579C" w:rsidRPr="00224872">
        <w:t xml:space="preserve"> is part of the Mornington Peninsula Shire Council. The population in Mornington Peninsula has increased by 37,162 people over the span of ten years (ABS, 2021)</w:t>
      </w:r>
      <w:r w:rsidR="00224872">
        <w:t xml:space="preserve"> and is now home to 169,600 people</w:t>
      </w:r>
      <w:r w:rsidR="00E5579C" w:rsidRPr="00224872">
        <w:t xml:space="preserve">. The </w:t>
      </w:r>
      <w:r w:rsidR="00224872">
        <w:t xml:space="preserve">population of the Mornington Peninsula is ageing and the ratio of population aged 55+ has increased markedly with a third of the population now in that age bracket </w:t>
      </w:r>
      <w:r w:rsidR="00277DC5" w:rsidRPr="00975B09">
        <w:t>(ABS, 2021)</w:t>
      </w:r>
      <w:r w:rsidR="00E5579C" w:rsidRPr="00224872">
        <w:t>.</w:t>
      </w:r>
      <w:r w:rsidR="00277DC5">
        <w:t xml:space="preserve"> </w:t>
      </w:r>
      <w:r w:rsidR="00E5579C">
        <w:t xml:space="preserve"> </w:t>
      </w:r>
    </w:p>
    <w:p w14:paraId="7933FBD6" w14:textId="49B6F9DC" w:rsidR="00E5579C" w:rsidRPr="00E5579C" w:rsidRDefault="00E5579C" w:rsidP="00E5579C">
      <w:r w:rsidRPr="00F84906">
        <w:t xml:space="preserve">The </w:t>
      </w:r>
      <w:r w:rsidR="00B02F1E">
        <w:t xml:space="preserve">employment rate in </w:t>
      </w:r>
      <w:r w:rsidRPr="00F84906">
        <w:t xml:space="preserve">Sorrento is currently at 1,908 (3.08%) out of 62,311 for the whole region of Mornington Peninsula. The </w:t>
      </w:r>
      <w:r>
        <w:t>c</w:t>
      </w:r>
      <w:r w:rsidRPr="00F84906">
        <w:t>onstruction industry makes the greatest contribution to the economic output for this area with 44.4%. The industry sectors with the largest employment are construction 25.9%, followed by Accommodation &amp; Food Services 14.5% and then Retail Trade with 13.5%. Industries related to on-water activities such as Tourism contribute 10.6%, Arts and Recreation Services 3.9%. Tourism supports an estimated 203 jobs in Point Nepean</w:t>
      </w:r>
      <w:r w:rsidR="00277DC5">
        <w:t xml:space="preserve"> (</w:t>
      </w:r>
      <w:proofErr w:type="spellStart"/>
      <w:r w:rsidR="00277DC5">
        <w:t>Remplan</w:t>
      </w:r>
      <w:proofErr w:type="spellEnd"/>
      <w:r w:rsidR="00277DC5">
        <w:t>, 2023)</w:t>
      </w:r>
      <w:r w:rsidRPr="00F84906">
        <w:t>.</w:t>
      </w:r>
    </w:p>
    <w:p w14:paraId="37A8256A" w14:textId="23454762" w:rsidR="00387828" w:rsidRPr="008B6BB2" w:rsidRDefault="00E5579C" w:rsidP="00AD5F9F">
      <w:pPr>
        <w:pStyle w:val="Heading2"/>
      </w:pPr>
      <w:bookmarkStart w:id="74" w:name="_Toc155796789"/>
      <w:r>
        <w:t>Sorrento Business Survey</w:t>
      </w:r>
      <w:bookmarkEnd w:id="74"/>
    </w:p>
    <w:p w14:paraId="0AA8E9CD" w14:textId="66016616" w:rsidR="00E5579C" w:rsidRDefault="00E5579C" w:rsidP="00E5579C">
      <w:r>
        <w:t xml:space="preserve">The MPSC conducted a Mornington Peninsula Business Survey 2021-2022 with a data summary published specific to Sorrento Township. Most businesses who replied to the survey in Sorrento employ less than </w:t>
      </w:r>
      <w:r w:rsidR="00920A89">
        <w:t>five</w:t>
      </w:r>
      <w:r>
        <w:t xml:space="preserve"> staff with the main industries in the area being retail (56%), and then accommodation, </w:t>
      </w:r>
      <w:proofErr w:type="gramStart"/>
      <w:r>
        <w:t>cafes</w:t>
      </w:r>
      <w:proofErr w:type="gramEnd"/>
      <w:r>
        <w:t xml:space="preserve"> and restaurants (15%).  Sorrento businesses reported that their biggest challenges for the next 12 months </w:t>
      </w:r>
      <w:proofErr w:type="gramStart"/>
      <w:r>
        <w:t>was</w:t>
      </w:r>
      <w:proofErr w:type="gramEnd"/>
      <w:r>
        <w:t xml:space="preserve"> engaging staff and increasing revenue. Business confidence was positive, rating confidence levels six of out ten or higher. Most businesses (63%) felt their business income would increase over the next twelve months.</w:t>
      </w:r>
    </w:p>
    <w:p w14:paraId="294CE691" w14:textId="68E58C7C" w:rsidR="00387828" w:rsidRPr="008B6BB2" w:rsidRDefault="00E5579C" w:rsidP="00E5579C">
      <w:pPr>
        <w:pStyle w:val="Heading2"/>
      </w:pPr>
      <w:bookmarkStart w:id="75" w:name="_Toc155796790"/>
      <w:r>
        <w:t>Seasonal Demand</w:t>
      </w:r>
      <w:bookmarkEnd w:id="75"/>
      <w:r>
        <w:t xml:space="preserve">  </w:t>
      </w:r>
    </w:p>
    <w:p w14:paraId="6D03F67D" w14:textId="63B5C7D9" w:rsidR="00F974B7" w:rsidRDefault="00E5579C" w:rsidP="00E5579C">
      <w:r w:rsidRPr="00E5579C">
        <w:t xml:space="preserve">Sorrento is a township which experiences seasonal fluctuations in population and tourists due to the area being a popular destination for holiday homes and holidaymakers from Melbourne. The traditional high season is generally experienced from Christmas Day to the Australia Day long weekend, and then weekends up to Easter. </w:t>
      </w:r>
    </w:p>
    <w:p w14:paraId="2DD5362D" w14:textId="4644E148" w:rsidR="00920A89" w:rsidRDefault="00920A89" w:rsidP="00E5579C">
      <w:r>
        <w:t xml:space="preserve">A Portsea Pier Visitor Monitoring Study (Parks Victoria, 2015) </w:t>
      </w:r>
      <w:r w:rsidR="00F509E2">
        <w:t xml:space="preserve">undertook video monitoring of pier visitation in 2015 with the objective to determine visitor numbers and patterns during the peak summer period and low winter period. The study </w:t>
      </w:r>
      <w:r>
        <w:t>showed weekends were the busiest times, with average visitation on weekend</w:t>
      </w:r>
      <w:r w:rsidR="00F509E2">
        <w:t>s</w:t>
      </w:r>
      <w:r>
        <w:t xml:space="preserve"> being more than double that of weekdays. The average length of stay varied from 10</w:t>
      </w:r>
      <w:r w:rsidR="000B0D6C">
        <w:t xml:space="preserve"> </w:t>
      </w:r>
      <w:r>
        <w:t xml:space="preserve">minutes to 1 hour. Visitation was </w:t>
      </w:r>
      <w:r w:rsidR="00F509E2">
        <w:t>consistent</w:t>
      </w:r>
      <w:r>
        <w:t xml:space="preserve"> through the day with peaks in </w:t>
      </w:r>
      <w:r w:rsidR="00F509E2">
        <w:t>midafternoon</w:t>
      </w:r>
      <w:r>
        <w:t>.</w:t>
      </w:r>
      <w:r w:rsidR="00F509E2">
        <w:t xml:space="preserve"> The summer visitation </w:t>
      </w:r>
      <w:r w:rsidR="00165571">
        <w:t>numbers were,</w:t>
      </w:r>
      <w:r w:rsidR="00F509E2">
        <w:t xml:space="preserve"> on average</w:t>
      </w:r>
      <w:r w:rsidR="00165571">
        <w:t>,</w:t>
      </w:r>
      <w:r w:rsidR="00F509E2">
        <w:t xml:space="preserve"> 3-5 times </w:t>
      </w:r>
      <w:r w:rsidR="00220244">
        <w:t xml:space="preserve">that of </w:t>
      </w:r>
      <w:r w:rsidR="00F509E2">
        <w:t xml:space="preserve">the visitation in winter. While these statistics are specific to Portsea Pier, a similar pattern would be expected at Sorrento Pier as it </w:t>
      </w:r>
      <w:r w:rsidR="00220244">
        <w:t xml:space="preserve">is </w:t>
      </w:r>
      <w:r w:rsidR="00F509E2">
        <w:t>only 4km away.</w:t>
      </w:r>
    </w:p>
    <w:p w14:paraId="0BFFB3CE" w14:textId="77777777" w:rsidR="009A1050" w:rsidRDefault="009A1050" w:rsidP="009A1050">
      <w:pPr>
        <w:pStyle w:val="Heading2"/>
      </w:pPr>
      <w:bookmarkStart w:id="76" w:name="_Toc140832602"/>
      <w:bookmarkStart w:id="77" w:name="_Toc155796791"/>
      <w:r>
        <w:t>Future Demand and Commercial Opportunities</w:t>
      </w:r>
      <w:bookmarkEnd w:id="76"/>
      <w:bookmarkEnd w:id="77"/>
    </w:p>
    <w:p w14:paraId="3CD99479" w14:textId="282C15C8" w:rsidR="009A1050" w:rsidRPr="0025506C" w:rsidRDefault="009A1050" w:rsidP="009A1050">
      <w:r w:rsidRPr="0025506C">
        <w:t xml:space="preserve">Sorrento Pier has an important </w:t>
      </w:r>
      <w:r w:rsidR="00147F8F">
        <w:t xml:space="preserve">maritime </w:t>
      </w:r>
      <w:r w:rsidRPr="0025506C">
        <w:t xml:space="preserve">history and </w:t>
      </w:r>
      <w:r w:rsidR="00147F8F">
        <w:t xml:space="preserve">was important to </w:t>
      </w:r>
      <w:r w:rsidRPr="0025506C">
        <w:t xml:space="preserve">development of the Sorrento township. The pier is a waterfront focal point currently providing infrastructure for ferry operations between Queenscliff-Sorrento and enabling an embarkation point for commercial tour operators. The economic data for the area suggests there is an increasing domestic local visitor economy with day trips very popular in MPSC. </w:t>
      </w:r>
    </w:p>
    <w:p w14:paraId="0221B2EA" w14:textId="1A0A2DAB" w:rsidR="009A1050" w:rsidRPr="0025506C" w:rsidRDefault="009A1050" w:rsidP="009A1050">
      <w:r w:rsidRPr="0025506C">
        <w:t xml:space="preserve">With the </w:t>
      </w:r>
      <w:r>
        <w:t>development</w:t>
      </w:r>
      <w:r w:rsidRPr="0025506C">
        <w:t xml:space="preserve"> of the new Sorrento Ferry Terminal by </w:t>
      </w:r>
      <w:proofErr w:type="spellStart"/>
      <w:r w:rsidRPr="0025506C">
        <w:t>Sea</w:t>
      </w:r>
      <w:r>
        <w:t>r</w:t>
      </w:r>
      <w:r w:rsidRPr="0025506C">
        <w:t>oad</w:t>
      </w:r>
      <w:proofErr w:type="spellEnd"/>
      <w:r w:rsidRPr="0025506C">
        <w:t xml:space="preserve"> Ferries this will change both amenity of Sorrento Pier and the visual outlook with a modern two-storey building. The ferry terminal will enable the public to access tourist information, indoor café, outdoor café, museum, </w:t>
      </w:r>
      <w:proofErr w:type="gramStart"/>
      <w:r w:rsidRPr="0025506C">
        <w:t>souvenirs</w:t>
      </w:r>
      <w:proofErr w:type="gramEnd"/>
      <w:r w:rsidRPr="0025506C">
        <w:t xml:space="preserve"> and toilets</w:t>
      </w:r>
      <w:r>
        <w:t>.</w:t>
      </w:r>
      <w:r w:rsidR="00165571">
        <w:t xml:space="preserve"> </w:t>
      </w:r>
      <w:r w:rsidRPr="0025506C">
        <w:t>The data suggests this increased offering would attract</w:t>
      </w:r>
      <w:r w:rsidR="00165571">
        <w:t xml:space="preserve"> additional visitation from</w:t>
      </w:r>
      <w:r w:rsidRPr="0025506C">
        <w:t xml:space="preserve"> </w:t>
      </w:r>
      <w:proofErr w:type="gramStart"/>
      <w:r w:rsidRPr="0025506C">
        <w:t>local residents</w:t>
      </w:r>
      <w:proofErr w:type="gramEnd"/>
      <w:r w:rsidRPr="0025506C">
        <w:t xml:space="preserve"> and tourists to the area.</w:t>
      </w:r>
    </w:p>
    <w:p w14:paraId="62F6AF10" w14:textId="7277C737" w:rsidR="000B0D6C" w:rsidRPr="00E841ED" w:rsidRDefault="000B0D6C" w:rsidP="009A1050">
      <w:r w:rsidRPr="000B0D6C">
        <w:t>Although this LPAP focusses on the future of Sorrento Pier, AWM believes there are potential commercialisation opportunities for Parks Victoria to consider in future:</w:t>
      </w:r>
      <w:r w:rsidRPr="000B0D6C" w:rsidDel="000B0D6C">
        <w:t xml:space="preserve"> </w:t>
      </w:r>
    </w:p>
    <w:p w14:paraId="6AD29ADA" w14:textId="506812D8" w:rsidR="009A1050" w:rsidRPr="0025506C" w:rsidRDefault="00165571" w:rsidP="009A1050">
      <w:pPr>
        <w:pStyle w:val="ListParagraph"/>
      </w:pPr>
      <w:r>
        <w:t>Dedicated p</w:t>
      </w:r>
      <w:r w:rsidR="009A1050" w:rsidRPr="0025506C">
        <w:t xml:space="preserve">ermit berthing </w:t>
      </w:r>
      <w:r>
        <w:t>for LTOs</w:t>
      </w:r>
    </w:p>
    <w:p w14:paraId="2C8B8EB7" w14:textId="5F120330" w:rsidR="009A1050" w:rsidRPr="0025506C" w:rsidRDefault="009A1050" w:rsidP="009A1050">
      <w:pPr>
        <w:pStyle w:val="ListParagraph"/>
      </w:pPr>
      <w:r w:rsidRPr="0025506C">
        <w:t>Provision of marine fuel dock (e.g. fuel supply) servicing commercial boats. The closest marine fuel docks to Sorrento are Queenscliff Harbour and Martha Cove Marina.</w:t>
      </w:r>
    </w:p>
    <w:p w14:paraId="00EEBD27" w14:textId="77777777" w:rsidR="009A1050" w:rsidRPr="0025506C" w:rsidRDefault="009A1050" w:rsidP="009A1050">
      <w:pPr>
        <w:pStyle w:val="ListParagraph"/>
      </w:pPr>
      <w:r w:rsidRPr="0025506C">
        <w:lastRenderedPageBreak/>
        <w:t>Provision of sewerage pump out facilities for commercial</w:t>
      </w:r>
      <w:r>
        <w:t xml:space="preserve"> </w:t>
      </w:r>
      <w:r w:rsidRPr="0025506C">
        <w:t>boats</w:t>
      </w:r>
    </w:p>
    <w:p w14:paraId="61DB3D42" w14:textId="77777777" w:rsidR="009A1050" w:rsidRPr="0025506C" w:rsidRDefault="009A1050" w:rsidP="009A1050">
      <w:pPr>
        <w:pStyle w:val="ListParagraph"/>
      </w:pPr>
      <w:r w:rsidRPr="0025506C">
        <w:t>Acknowledgement of the pier’s importance in development of the Sorrento (</w:t>
      </w:r>
      <w:r>
        <w:t xml:space="preserve">e.g. </w:t>
      </w:r>
      <w:r w:rsidRPr="0025506C">
        <w:t>plaques, walking tours)</w:t>
      </w:r>
    </w:p>
    <w:p w14:paraId="32CA00BE" w14:textId="77777777" w:rsidR="009A1050" w:rsidRPr="0025506C" w:rsidRDefault="009A1050" w:rsidP="009A1050">
      <w:pPr>
        <w:pStyle w:val="ListParagraph"/>
      </w:pPr>
      <w:r w:rsidRPr="0025506C">
        <w:t>Utilisation of the sheltered waters on western side of the pier for paid activities:</w:t>
      </w:r>
    </w:p>
    <w:p w14:paraId="0A8B5052" w14:textId="77777777" w:rsidR="009A1050" w:rsidRPr="0025506C" w:rsidRDefault="009A1050" w:rsidP="009A1050">
      <w:pPr>
        <w:pStyle w:val="ListParagraph"/>
        <w:numPr>
          <w:ilvl w:val="1"/>
          <w:numId w:val="1"/>
        </w:numPr>
      </w:pPr>
      <w:r w:rsidRPr="0025506C">
        <w:t xml:space="preserve">Boat hire: self-drive boats for fishing or recreational boating, </w:t>
      </w:r>
      <w:proofErr w:type="spellStart"/>
      <w:r w:rsidRPr="0025506C">
        <w:t>aquadonuts</w:t>
      </w:r>
      <w:proofErr w:type="spellEnd"/>
    </w:p>
    <w:p w14:paraId="1D94FE5B" w14:textId="16CB6FDB" w:rsidR="009A1050" w:rsidRPr="0025506C" w:rsidRDefault="009A1050" w:rsidP="009A1050">
      <w:pPr>
        <w:pStyle w:val="ListParagraph"/>
        <w:numPr>
          <w:ilvl w:val="1"/>
          <w:numId w:val="1"/>
        </w:numPr>
      </w:pPr>
      <w:r w:rsidRPr="0025506C">
        <w:t>Non-motori</w:t>
      </w:r>
      <w:r w:rsidR="00DD5E26">
        <w:t>s</w:t>
      </w:r>
      <w:r w:rsidRPr="0025506C">
        <w:t xml:space="preserve">ed watercraft hire: kayaks, standup paddle boards </w:t>
      </w:r>
    </w:p>
    <w:p w14:paraId="77EEB51C" w14:textId="77777777" w:rsidR="009A1050" w:rsidRPr="0025506C" w:rsidRDefault="009A1050" w:rsidP="009A1050">
      <w:pPr>
        <w:pStyle w:val="ListParagraph"/>
        <w:numPr>
          <w:ilvl w:val="1"/>
          <w:numId w:val="1"/>
        </w:numPr>
      </w:pPr>
      <w:r w:rsidRPr="0025506C">
        <w:t xml:space="preserve">Art installation like a floating forest </w:t>
      </w:r>
      <w:proofErr w:type="gramStart"/>
      <w:r w:rsidRPr="0025506C">
        <w:t>buoys</w:t>
      </w:r>
      <w:proofErr w:type="gramEnd"/>
      <w:r w:rsidRPr="0025506C">
        <w:t xml:space="preserve"> </w:t>
      </w:r>
    </w:p>
    <w:p w14:paraId="6B2D45BA" w14:textId="757F8DE3" w:rsidR="009A1050" w:rsidRDefault="009A1050" w:rsidP="009A1050">
      <w:pPr>
        <w:pStyle w:val="ListParagraph"/>
      </w:pPr>
      <w:r>
        <w:t xml:space="preserve">Creation of an Instagram-worthy installation like letters “I </w:t>
      </w:r>
      <w:r>
        <w:sym w:font="Symbol" w:char="F0A9"/>
      </w:r>
      <w:r>
        <w:t xml:space="preserve"> SORRENTO”</w:t>
      </w:r>
    </w:p>
    <w:p w14:paraId="42D8D486" w14:textId="6B67A7D9" w:rsidR="009A1050" w:rsidRPr="0025506C" w:rsidRDefault="009A1050" w:rsidP="009A1050">
      <w:pPr>
        <w:pStyle w:val="ListParagraph"/>
      </w:pPr>
      <w:r w:rsidRPr="0025506C">
        <w:t xml:space="preserve">Utilisation of the </w:t>
      </w:r>
      <w:r w:rsidR="00DD5E26">
        <w:t>Sorrento Pier</w:t>
      </w:r>
      <w:r w:rsidR="00DD5E26" w:rsidRPr="0025506C">
        <w:t xml:space="preserve"> </w:t>
      </w:r>
      <w:r w:rsidRPr="0025506C">
        <w:t>Shed</w:t>
      </w:r>
      <w:r w:rsidR="00165571">
        <w:t xml:space="preserve"> after contemporary upgrade</w:t>
      </w:r>
      <w:r w:rsidRPr="0025506C">
        <w:t>:</w:t>
      </w:r>
    </w:p>
    <w:p w14:paraId="135DFE83" w14:textId="77777777" w:rsidR="009A1050" w:rsidRPr="0025506C" w:rsidRDefault="009A1050" w:rsidP="009A1050">
      <w:pPr>
        <w:pStyle w:val="ListParagraph"/>
        <w:numPr>
          <w:ilvl w:val="1"/>
          <w:numId w:val="1"/>
        </w:numPr>
      </w:pPr>
      <w:r w:rsidRPr="0025506C">
        <w:t>Kiosk selling coffees</w:t>
      </w:r>
      <w:r>
        <w:t xml:space="preserve"> and</w:t>
      </w:r>
      <w:r w:rsidRPr="0025506C">
        <w:t xml:space="preserve"> ice-creams</w:t>
      </w:r>
    </w:p>
    <w:p w14:paraId="17F9954D" w14:textId="77777777" w:rsidR="009A1050" w:rsidRPr="0025506C" w:rsidRDefault="009A1050" w:rsidP="009A1050">
      <w:pPr>
        <w:pStyle w:val="ListParagraph"/>
        <w:numPr>
          <w:ilvl w:val="1"/>
          <w:numId w:val="1"/>
        </w:numPr>
      </w:pPr>
      <w:r w:rsidRPr="0025506C">
        <w:t>Retail offering for bait, fishing tackle and rod hire</w:t>
      </w:r>
    </w:p>
    <w:p w14:paraId="5CE156CE" w14:textId="77777777" w:rsidR="009A1050" w:rsidRPr="0025506C" w:rsidRDefault="009A1050" w:rsidP="009A1050">
      <w:pPr>
        <w:pStyle w:val="ListParagraph"/>
        <w:numPr>
          <w:ilvl w:val="1"/>
          <w:numId w:val="1"/>
        </w:numPr>
      </w:pPr>
      <w:r w:rsidRPr="0025506C">
        <w:t>Storage for recreational tour operations</w:t>
      </w:r>
    </w:p>
    <w:p w14:paraId="4BCC00A4" w14:textId="77777777" w:rsidR="009A1050" w:rsidRPr="0025506C" w:rsidRDefault="009A1050" w:rsidP="009A1050">
      <w:pPr>
        <w:pStyle w:val="ListParagraph"/>
        <w:numPr>
          <w:ilvl w:val="1"/>
          <w:numId w:val="1"/>
        </w:numPr>
      </w:pPr>
      <w:r w:rsidRPr="0025506C">
        <w:t>Ticket booth for tours, water activities and rentals</w:t>
      </w:r>
    </w:p>
    <w:p w14:paraId="6C416B51" w14:textId="77F7045D" w:rsidR="009A1050" w:rsidRDefault="009A1050" w:rsidP="009A1050">
      <w:pPr>
        <w:pStyle w:val="ListParagraph"/>
        <w:numPr>
          <w:ilvl w:val="1"/>
          <w:numId w:val="1"/>
        </w:numPr>
      </w:pPr>
      <w:r w:rsidRPr="0025506C">
        <w:t xml:space="preserve">Admin office for fuel and sewerage pump out facilities </w:t>
      </w:r>
      <w:r w:rsidR="000B0D6C">
        <w:t>if provided</w:t>
      </w:r>
    </w:p>
    <w:p w14:paraId="4295DCA5" w14:textId="77777777" w:rsidR="009A1050" w:rsidRPr="009A1050" w:rsidRDefault="009A1050" w:rsidP="009A1050"/>
    <w:p w14:paraId="44EC929E" w14:textId="77777777" w:rsidR="00076D54" w:rsidRDefault="00076D54" w:rsidP="009F4E00"/>
    <w:p w14:paraId="1577F3A6" w14:textId="77777777" w:rsidR="007A50AA" w:rsidRDefault="007A50AA" w:rsidP="009F4E00"/>
    <w:p w14:paraId="41F2FF6F" w14:textId="77777777" w:rsidR="007A50AA" w:rsidRDefault="007A50AA" w:rsidP="009F4E00"/>
    <w:p w14:paraId="41C03CA4" w14:textId="77777777" w:rsidR="007A50AA" w:rsidRDefault="007A50AA" w:rsidP="009F4E00"/>
    <w:p w14:paraId="552D1A68" w14:textId="77777777" w:rsidR="007A50AA" w:rsidRDefault="007A50AA" w:rsidP="009F4E00"/>
    <w:p w14:paraId="3F9FA1A8" w14:textId="77777777" w:rsidR="007A50AA" w:rsidRDefault="007A50AA" w:rsidP="009F4E00"/>
    <w:p w14:paraId="0C0EBCED" w14:textId="77777777" w:rsidR="007A50AA" w:rsidRDefault="007A50AA" w:rsidP="009F4E00"/>
    <w:p w14:paraId="40A72AA5" w14:textId="77777777" w:rsidR="007A50AA" w:rsidRDefault="007A50AA" w:rsidP="009F4E00"/>
    <w:p w14:paraId="0BE2CDFE" w14:textId="77777777" w:rsidR="007A50AA" w:rsidRDefault="007A50AA" w:rsidP="009F4E00"/>
    <w:p w14:paraId="3DB0B22A" w14:textId="77777777" w:rsidR="007A50AA" w:rsidRDefault="007A50AA" w:rsidP="009F4E00"/>
    <w:p w14:paraId="7B01B43B" w14:textId="77777777" w:rsidR="007A50AA" w:rsidRDefault="007A50AA" w:rsidP="009F4E00"/>
    <w:p w14:paraId="52C8677F" w14:textId="77777777" w:rsidR="007A50AA" w:rsidRDefault="007A50AA" w:rsidP="009F4E00"/>
    <w:p w14:paraId="7C68D1CF" w14:textId="77777777" w:rsidR="007A50AA" w:rsidRDefault="007A50AA" w:rsidP="009F4E00"/>
    <w:p w14:paraId="02C1A78C" w14:textId="77777777" w:rsidR="007A50AA" w:rsidRDefault="007A50AA" w:rsidP="009F4E00"/>
    <w:p w14:paraId="326F9F2F" w14:textId="77777777" w:rsidR="007A50AA" w:rsidRDefault="007A50AA" w:rsidP="009F4E00"/>
    <w:p w14:paraId="0665A369" w14:textId="77777777" w:rsidR="007A50AA" w:rsidRDefault="007A50AA" w:rsidP="009F4E00"/>
    <w:p w14:paraId="595070D9" w14:textId="77777777" w:rsidR="007A50AA" w:rsidRDefault="007A50AA" w:rsidP="009F4E00"/>
    <w:p w14:paraId="1F2880DD" w14:textId="77777777" w:rsidR="007A50AA" w:rsidRDefault="007A50AA" w:rsidP="009F4E00">
      <w:pPr>
        <w:sectPr w:rsidR="007A50AA" w:rsidSect="00C97EE8">
          <w:pgSz w:w="11906" w:h="16838"/>
          <w:pgMar w:top="1276" w:right="1134" w:bottom="1276" w:left="1134" w:header="1134" w:footer="794" w:gutter="0"/>
          <w:cols w:space="566"/>
          <w:titlePg/>
          <w:docGrid w:linePitch="360"/>
        </w:sectPr>
      </w:pPr>
    </w:p>
    <w:p w14:paraId="21143456" w14:textId="111F7C7D" w:rsidR="007A50AA" w:rsidRDefault="007A50AA" w:rsidP="009F4E00">
      <w:pPr>
        <w:pStyle w:val="Heading1"/>
      </w:pPr>
      <w:bookmarkStart w:id="78" w:name="_Toc155796792"/>
      <w:r>
        <w:lastRenderedPageBreak/>
        <w:t>Future Management</w:t>
      </w:r>
      <w:bookmarkEnd w:id="78"/>
    </w:p>
    <w:p w14:paraId="64A817B2" w14:textId="16F4A563" w:rsidR="007A50AA" w:rsidRDefault="007A50AA" w:rsidP="007A50AA">
      <w:pPr>
        <w:pStyle w:val="Heading2"/>
      </w:pPr>
      <w:bookmarkStart w:id="79" w:name="_Toc155796793"/>
      <w:r>
        <w:t>Existing</w:t>
      </w:r>
      <w:bookmarkEnd w:id="79"/>
    </w:p>
    <w:p w14:paraId="13C59462" w14:textId="2F30B5FB" w:rsidR="007A50AA" w:rsidRDefault="007A50AA" w:rsidP="007A50AA">
      <w:r w:rsidRPr="00C845D1">
        <w:t xml:space="preserve">Following </w:t>
      </w:r>
      <w:r>
        <w:t>the existing condition review for the on-water component of the harbour, AWM has identified the following existing issues in the harbour to be addressed in this plan</w:t>
      </w:r>
      <w:r w:rsidR="000B0D6C">
        <w:rPr>
          <w:rFonts w:ascii="Adobe Clean DC" w:eastAsiaTheme="minorHAnsi" w:hAnsi="Adobe Clean DC" w:cs="Adobe Clean DC"/>
          <w:lang w:eastAsia="en-US"/>
        </w:rPr>
        <w:t xml:space="preserve">. The issues are not listed in order of priority, and are numbered to correspond to the </w:t>
      </w:r>
      <w:r w:rsidR="00AA2E2D">
        <w:rPr>
          <w:rFonts w:ascii="Adobe Clean DC" w:eastAsiaTheme="minorHAnsi" w:hAnsi="Adobe Clean DC" w:cs="Adobe Clean DC"/>
          <w:lang w:eastAsia="en-US"/>
        </w:rPr>
        <w:t>figure</w:t>
      </w:r>
      <w:r w:rsidR="000B0D6C">
        <w:rPr>
          <w:rFonts w:ascii="Adobe Clean DC" w:eastAsiaTheme="minorHAnsi" w:hAnsi="Adobe Clean DC" w:cs="Adobe Clean DC"/>
          <w:lang w:eastAsia="en-US"/>
        </w:rPr>
        <w:t xml:space="preserve"> below</w:t>
      </w:r>
      <w:r>
        <w:t>:</w:t>
      </w:r>
    </w:p>
    <w:p w14:paraId="3F77A73D" w14:textId="29B31E27" w:rsidR="00B04369" w:rsidRDefault="00165571" w:rsidP="00AA2E2D">
      <w:r>
        <w:t xml:space="preserve">Issue 1: </w:t>
      </w:r>
      <w:r w:rsidR="00B64368">
        <w:rPr>
          <w:rFonts w:ascii="Adobe Clean DC" w:eastAsiaTheme="minorHAnsi" w:hAnsi="Adobe Clean DC" w:cs="Adobe Clean DC"/>
        </w:rPr>
        <w:t>Lack of berthing to meet a rise in future commercial berthing demand and additional Licensed Tour Operators</w:t>
      </w:r>
    </w:p>
    <w:p w14:paraId="48403A05" w14:textId="491D7F8C" w:rsidR="00B04369" w:rsidRDefault="00165571" w:rsidP="00AA2E2D">
      <w:r>
        <w:t xml:space="preserve">Issue 2: </w:t>
      </w:r>
      <w:r w:rsidR="00B64368">
        <w:rPr>
          <w:rFonts w:ascii="Adobe Clean DC" w:eastAsiaTheme="minorHAnsi" w:hAnsi="Adobe Clean DC" w:cs="Adobe Clean DC"/>
          <w:lang w:eastAsia="en-US"/>
        </w:rPr>
        <w:t>Fendering for large vessel berths are in poor condition</w:t>
      </w:r>
    </w:p>
    <w:p w14:paraId="01AD6A46" w14:textId="7E6AA950" w:rsidR="00165571" w:rsidRPr="00AA2E2D" w:rsidRDefault="00165571" w:rsidP="00AA2E2D">
      <w:pPr>
        <w:rPr>
          <w:rFonts w:ascii="Adobe Clean DC" w:eastAsiaTheme="minorHAnsi" w:hAnsi="Adobe Clean DC" w:cs="Adobe Clean DC"/>
        </w:rPr>
      </w:pPr>
      <w:r>
        <w:t xml:space="preserve">Issue 3: </w:t>
      </w:r>
      <w:r w:rsidR="00B64368">
        <w:t>No ramp access</w:t>
      </w:r>
      <w:r w:rsidR="00B64368" w:rsidRPr="00094EDD">
        <w:t xml:space="preserve"> to the western low landing</w:t>
      </w:r>
    </w:p>
    <w:p w14:paraId="74D2B659" w14:textId="549B6A98" w:rsidR="00165571" w:rsidRDefault="00165571" w:rsidP="00AA2E2D">
      <w:r>
        <w:t xml:space="preserve">Issue 4: </w:t>
      </w:r>
      <w:r w:rsidR="00B64368">
        <w:t>Limitations</w:t>
      </w:r>
      <w:r w:rsidR="00B64368" w:rsidRPr="00094EDD">
        <w:t xml:space="preserve"> for large vessels accessing the </w:t>
      </w:r>
      <w:r w:rsidR="00B64368">
        <w:t>inner west berth due to shallow depths</w:t>
      </w:r>
    </w:p>
    <w:p w14:paraId="52AA7A01" w14:textId="4DD8970B" w:rsidR="00165571" w:rsidRDefault="00165571" w:rsidP="00AA2E2D">
      <w:r>
        <w:t xml:space="preserve">Issue 5: </w:t>
      </w:r>
      <w:r w:rsidR="00B64368">
        <w:t>Opportunity to utilise</w:t>
      </w:r>
      <w:r w:rsidR="00B64368" w:rsidRPr="005C5A89">
        <w:t xml:space="preserve"> </w:t>
      </w:r>
      <w:r w:rsidR="00B64368">
        <w:t>Sorrento Pier</w:t>
      </w:r>
      <w:r w:rsidR="00B64368" w:rsidRPr="005C5A89">
        <w:t xml:space="preserve"> Shed</w:t>
      </w:r>
    </w:p>
    <w:p w14:paraId="71176B13" w14:textId="3A4FEEAD" w:rsidR="00165571" w:rsidRDefault="00165571" w:rsidP="00AA2E2D">
      <w:r>
        <w:t xml:space="preserve">Issue 6: </w:t>
      </w:r>
      <w:r w:rsidR="00B64368" w:rsidRPr="005C5A89">
        <w:t>Condition of the</w:t>
      </w:r>
      <w:r w:rsidR="00B64368">
        <w:t xml:space="preserve"> Sorrento</w:t>
      </w:r>
      <w:r w:rsidR="00B64368" w:rsidRPr="005C5A89">
        <w:t xml:space="preserve"> </w:t>
      </w:r>
      <w:r w:rsidR="00B64368">
        <w:t>P</w:t>
      </w:r>
      <w:r w:rsidR="00B64368" w:rsidRPr="005C5A89">
        <w:t xml:space="preserve">ier particularly the masonry </w:t>
      </w:r>
      <w:r w:rsidR="00B64368">
        <w:t xml:space="preserve">and blockwork wall </w:t>
      </w:r>
      <w:r w:rsidR="00B64368" w:rsidRPr="005C5A89">
        <w:t>and unprotected timber piles</w:t>
      </w:r>
    </w:p>
    <w:p w14:paraId="2EE0A47E" w14:textId="55FA71D7" w:rsidR="00165571" w:rsidRDefault="00165571" w:rsidP="00AA2E2D">
      <w:r>
        <w:t xml:space="preserve">Issue 7: </w:t>
      </w:r>
      <w:proofErr w:type="spellStart"/>
      <w:r w:rsidR="00B64368">
        <w:t>Searoad</w:t>
      </w:r>
      <w:proofErr w:type="spellEnd"/>
      <w:r w:rsidR="00B64368">
        <w:t xml:space="preserve"> Ferries terminal will occupy to the boundary of their new lease </w:t>
      </w:r>
      <w:r w:rsidR="00B64368" w:rsidRPr="005C5A89">
        <w:t>res</w:t>
      </w:r>
      <w:r w:rsidR="00B64368">
        <w:t>ulting</w:t>
      </w:r>
      <w:r w:rsidR="00B64368" w:rsidRPr="005C5A89">
        <w:t xml:space="preserve"> </w:t>
      </w:r>
      <w:r w:rsidR="00B64368">
        <w:t>in no</w:t>
      </w:r>
      <w:r w:rsidR="00B64368" w:rsidRPr="005C5A89">
        <w:t xml:space="preserve"> berthing </w:t>
      </w:r>
      <w:r w:rsidR="00B64368">
        <w:t>and access to eastern low landing</w:t>
      </w:r>
    </w:p>
    <w:p w14:paraId="60FDBD65" w14:textId="77777777" w:rsidR="00B64368" w:rsidRDefault="00B64368" w:rsidP="00AA2E2D"/>
    <w:p w14:paraId="5F87A956" w14:textId="47FD050A" w:rsidR="007A50AA" w:rsidRDefault="00460D3F" w:rsidP="007A50AA">
      <w:pPr>
        <w:keepNext/>
      </w:pPr>
      <w:r>
        <w:rPr>
          <w:rFonts w:cs="Times New Roman"/>
          <w:noProof/>
          <w:color w:val="auto"/>
          <w:lang w:eastAsia="en-US"/>
        </w:rPr>
        <w:drawing>
          <wp:anchor distT="0" distB="0" distL="114300" distR="114300" simplePos="0" relativeHeight="251658277" behindDoc="0" locked="0" layoutInCell="1" allowOverlap="1" wp14:anchorId="0CAA52F3" wp14:editId="4AD42054">
            <wp:simplePos x="0" y="0"/>
            <wp:positionH relativeFrom="column">
              <wp:posOffset>70974</wp:posOffset>
            </wp:positionH>
            <wp:positionV relativeFrom="paragraph">
              <wp:posOffset>3488592</wp:posOffset>
            </wp:positionV>
            <wp:extent cx="1124585" cy="638175"/>
            <wp:effectExtent l="0" t="0" r="0" b="9525"/>
            <wp:wrapNone/>
            <wp:docPr id="809250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email">
                      <a:extLst>
                        <a:ext uri="{28A0092B-C50C-407E-A947-70E740481C1C}">
                          <a14:useLocalDpi xmlns:a14="http://schemas.microsoft.com/office/drawing/2010/main" val="0"/>
                        </a:ext>
                      </a:extLst>
                    </a:blip>
                    <a:srcRect/>
                    <a:stretch/>
                  </pic:blipFill>
                  <pic:spPr bwMode="auto">
                    <a:xfrm>
                      <a:off x="0" y="0"/>
                      <a:ext cx="1124585" cy="638175"/>
                    </a:xfrm>
                    <a:prstGeom prst="rect">
                      <a:avLst/>
                    </a:prstGeom>
                    <a:noFill/>
                    <a:ln>
                      <a:noFill/>
                    </a:ln>
                    <a:extLst>
                      <a:ext uri="{53640926-AAD7-44D8-BBD7-CCE9431645EC}">
                        <a14:shadowObscured xmlns:a14="http://schemas.microsoft.com/office/drawing/2010/main"/>
                      </a:ext>
                    </a:extLst>
                  </pic:spPr>
                </pic:pic>
              </a:graphicData>
            </a:graphic>
          </wp:anchor>
        </w:drawing>
      </w:r>
      <w:r w:rsidR="007A50AA">
        <w:rPr>
          <w:noProof/>
        </w:rPr>
        <mc:AlternateContent>
          <mc:Choice Requires="wps">
            <w:drawing>
              <wp:inline distT="0" distB="0" distL="0" distR="0" wp14:anchorId="321A3331" wp14:editId="4F5BEA0C">
                <wp:extent cx="6141085" cy="4326255"/>
                <wp:effectExtent l="0" t="0" r="0" b="0"/>
                <wp:docPr id="600372096" name="Graphic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1085" cy="4326255"/>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dpi="0" rotWithShape="1">
                          <a:blip r:embed="rId82" cstate="screen">
                            <a:extLst>
                              <a:ext uri="{28A0092B-C50C-407E-A947-70E740481C1C}">
                                <a14:useLocalDpi xmlns:a14="http://schemas.microsoft.com/office/drawing/2010/main"/>
                              </a:ext>
                            </a:extLst>
                          </a:blip>
                          <a:srcRect/>
                          <a:stretch>
                            <a:fillRect/>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BD41D41" id="Graphic 63" o:spid="_x0000_s1026" alt="&quot;&quot;" style="width:483.55pt;height:340.65pt;visibility:visible;mso-wrap-style:square;mso-left-percent:-10001;mso-top-percent:-10001;mso-position-horizontal:absolute;mso-position-horizontal-relative:char;mso-position-vertical:absolute;mso-position-vertical-relative:line;mso-left-percent:-10001;mso-top-percent:-10001;v-text-anchor:middle" coordsize="6091305,3327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83" o:title="" recolor="t" rotate="t" type="frame"/>
                <v:stroke joinstyle="miter"/>
                <v:path arrowok="t" o:connecttype="custom" o:connectlocs="6141086,4326256;6039756,4305226;5902185,4300928;5716930,4303539;5490427,4325949;5275845,4303539;4877558,4303539;4466992,4303539;4068704,4303539;3743971,4303539;3020951,4303539;2416904,4303539;2132464,4303539;1495276,4307836;1042271,4307836;760453,4303539;251776,4300621;0,4298165;0,39240;101330,18210;238424,13912;423798,16521;650301,38933;864883,16521;1263170,16521;1673616,16521;2071904,16521;2396757,16521;3119777,16521;3723825,16521;4008264,16521;4645452,20819;5098457,20819;5381229,16521;5889787,13451;6141086,11609" o:connectangles="0,0,0,0,0,0,0,0,0,0,0,0,0,0,0,0,0,0,0,0,0,0,0,0,0,0,0,0,0,0,0,0,0,0,0,0"/>
                <w10:anchorlock/>
              </v:shape>
            </w:pict>
          </mc:Fallback>
        </mc:AlternateContent>
      </w:r>
    </w:p>
    <w:p w14:paraId="2483E842" w14:textId="6FA366D7" w:rsidR="005F1D03" w:rsidRDefault="007A50AA" w:rsidP="00AA2E2D">
      <w:pPr>
        <w:pStyle w:val="Caption"/>
      </w:pPr>
      <w:bookmarkStart w:id="80" w:name="_Ref146536934"/>
      <w:r>
        <w:t xml:space="preserve">Figure </w:t>
      </w:r>
      <w:r w:rsidR="00C84D27">
        <w:t>21</w:t>
      </w:r>
      <w:r>
        <w:t>- Sorrento Precinct Existing Issues</w:t>
      </w:r>
      <w:bookmarkEnd w:id="80"/>
    </w:p>
    <w:p w14:paraId="042547AA" w14:textId="77777777" w:rsidR="00C97EE8" w:rsidRPr="00C97EE8" w:rsidRDefault="00C97EE8" w:rsidP="00C97EE8"/>
    <w:p w14:paraId="2B91E512" w14:textId="22CCC3E5" w:rsidR="007A50AA" w:rsidRDefault="007A50AA" w:rsidP="007A50AA">
      <w:pPr>
        <w:pStyle w:val="Heading2"/>
      </w:pPr>
      <w:bookmarkStart w:id="81" w:name="_Toc155796794"/>
      <w:r>
        <w:lastRenderedPageBreak/>
        <w:t>Design Criteria</w:t>
      </w:r>
      <w:bookmarkEnd w:id="81"/>
    </w:p>
    <w:p w14:paraId="469CCECF" w14:textId="7881288D" w:rsidR="007A50AA" w:rsidRDefault="007A50AA" w:rsidP="007A50AA">
      <w:r>
        <w:t xml:space="preserve">Parks Victoria provided direction on the design criteria to be adopted for the </w:t>
      </w:r>
      <w:r w:rsidR="005F727D">
        <w:t xml:space="preserve">options </w:t>
      </w:r>
      <w:r>
        <w:t>development. This information was used for all concept</w:t>
      </w:r>
      <w:r w:rsidR="005F727D">
        <w:t xml:space="preserve"> scenarios</w:t>
      </w:r>
      <w:r>
        <w:t>:</w:t>
      </w:r>
    </w:p>
    <w:p w14:paraId="00C8D639" w14:textId="357EB83E" w:rsidR="007A50AA" w:rsidRDefault="007A50AA" w:rsidP="007A50AA">
      <w:pPr>
        <w:pStyle w:val="ListParagraph"/>
        <w:numPr>
          <w:ilvl w:val="0"/>
          <w:numId w:val="25"/>
        </w:numPr>
      </w:pPr>
      <w:r>
        <w:t>Sorrento Pier</w:t>
      </w:r>
    </w:p>
    <w:p w14:paraId="54767CE8" w14:textId="4FF7A36D" w:rsidR="00F05C53" w:rsidRDefault="00F05C53" w:rsidP="007A50AA">
      <w:pPr>
        <w:pStyle w:val="ListParagraph"/>
        <w:numPr>
          <w:ilvl w:val="1"/>
          <w:numId w:val="25"/>
        </w:numPr>
      </w:pPr>
      <w:r>
        <w:t>Maintain the current level and geometry of the existing pier.</w:t>
      </w:r>
    </w:p>
    <w:p w14:paraId="188FA88F" w14:textId="5BF00EB5" w:rsidR="00F05C53" w:rsidRDefault="00F05C53" w:rsidP="00F05C53">
      <w:pPr>
        <w:pStyle w:val="ListParagraph"/>
        <w:numPr>
          <w:ilvl w:val="1"/>
          <w:numId w:val="25"/>
        </w:numPr>
      </w:pPr>
      <w:r>
        <w:t xml:space="preserve">Rehabilitation of existing pier structure – prolong the remaining life of timber piles, replace rotten decking, replace </w:t>
      </w:r>
      <w:proofErr w:type="gramStart"/>
      <w:r>
        <w:t>kerbing</w:t>
      </w:r>
      <w:proofErr w:type="gramEnd"/>
      <w:r>
        <w:t xml:space="preserve"> and replace fendering on the outer berth.</w:t>
      </w:r>
    </w:p>
    <w:p w14:paraId="0E87337B" w14:textId="589B7DDC" w:rsidR="007A50AA" w:rsidRDefault="00F129CB" w:rsidP="007A50AA">
      <w:pPr>
        <w:pStyle w:val="ListParagraph"/>
        <w:numPr>
          <w:ilvl w:val="1"/>
          <w:numId w:val="25"/>
        </w:numPr>
      </w:pPr>
      <w:r>
        <w:t>Removing</w:t>
      </w:r>
      <w:r w:rsidR="001537D4">
        <w:t xml:space="preserve"> inner east </w:t>
      </w:r>
      <w:r>
        <w:t>low</w:t>
      </w:r>
      <w:r w:rsidR="001537D4">
        <w:t xml:space="preserve"> </w:t>
      </w:r>
      <w:r>
        <w:t xml:space="preserve">landing </w:t>
      </w:r>
      <w:r w:rsidR="001537D4">
        <w:t xml:space="preserve">as the access is restricted and impacted by the </w:t>
      </w:r>
      <w:proofErr w:type="spellStart"/>
      <w:r w:rsidR="001537D4">
        <w:t>Searoad</w:t>
      </w:r>
      <w:proofErr w:type="spellEnd"/>
      <w:r w:rsidR="001537D4">
        <w:t xml:space="preserve"> Ferr</w:t>
      </w:r>
      <w:r w:rsidR="00A96E92">
        <w:t>ies</w:t>
      </w:r>
      <w:r w:rsidR="001537D4">
        <w:t xml:space="preserve"> Terminal development. The low landing should be </w:t>
      </w:r>
      <w:proofErr w:type="gramStart"/>
      <w:r w:rsidR="001537D4">
        <w:t>removed</w:t>
      </w:r>
      <w:proofErr w:type="gramEnd"/>
      <w:r w:rsidR="001537D4">
        <w:t xml:space="preserve"> and the deck reinstated at the same level as the main pier.</w:t>
      </w:r>
    </w:p>
    <w:p w14:paraId="15AF9567" w14:textId="55044697" w:rsidR="00F129CB" w:rsidRDefault="00F129CB" w:rsidP="007A50AA">
      <w:pPr>
        <w:pStyle w:val="ListParagraph"/>
        <w:numPr>
          <w:ilvl w:val="1"/>
          <w:numId w:val="25"/>
        </w:numPr>
      </w:pPr>
      <w:r>
        <w:t>Change asphalt and restore load rating on the entrance of the pier</w:t>
      </w:r>
      <w:r w:rsidR="00F05C53">
        <w:t>. The current load rating at the approach timber (first section of pier) is 3t single axel and 6t double axel.</w:t>
      </w:r>
      <w:r w:rsidR="00E25D87">
        <w:t xml:space="preserve"> </w:t>
      </w:r>
    </w:p>
    <w:p w14:paraId="39643335" w14:textId="60384014" w:rsidR="00F129CB" w:rsidRDefault="00F05C53" w:rsidP="007A50AA">
      <w:pPr>
        <w:pStyle w:val="ListParagraph"/>
        <w:numPr>
          <w:ilvl w:val="1"/>
          <w:numId w:val="25"/>
        </w:numPr>
      </w:pPr>
      <w:r>
        <w:t>Rehabilitation of</w:t>
      </w:r>
      <w:r w:rsidR="00F129CB">
        <w:t xml:space="preserve"> </w:t>
      </w:r>
      <w:r w:rsidR="00A5058A">
        <w:t xml:space="preserve">Sorrento Pier </w:t>
      </w:r>
      <w:r w:rsidR="00F129CB">
        <w:t>Shed</w:t>
      </w:r>
      <w:r w:rsidR="008F0FAD">
        <w:t xml:space="preserve"> to contemporary standards.</w:t>
      </w:r>
    </w:p>
    <w:p w14:paraId="007869A9" w14:textId="68FF3354" w:rsidR="00F129CB" w:rsidRDefault="00F129CB" w:rsidP="007A50AA">
      <w:pPr>
        <w:pStyle w:val="ListParagraph"/>
        <w:numPr>
          <w:ilvl w:val="1"/>
          <w:numId w:val="25"/>
        </w:numPr>
      </w:pPr>
      <w:r>
        <w:t xml:space="preserve">Add fixed </w:t>
      </w:r>
      <w:r w:rsidR="00916CBB">
        <w:t xml:space="preserve">ramp </w:t>
      </w:r>
      <w:r>
        <w:t xml:space="preserve">at slope 1:14 to enable DDA </w:t>
      </w:r>
      <w:r w:rsidR="00F05C53">
        <w:t>a</w:t>
      </w:r>
      <w:r>
        <w:t xml:space="preserve">ccess to </w:t>
      </w:r>
      <w:r w:rsidR="00F05C53">
        <w:t xml:space="preserve">inner west </w:t>
      </w:r>
      <w:r>
        <w:t>low landing</w:t>
      </w:r>
      <w:r w:rsidR="005F1D03">
        <w:t>.</w:t>
      </w:r>
    </w:p>
    <w:p w14:paraId="46B96CCD" w14:textId="265C7819" w:rsidR="0041627E" w:rsidRDefault="0041627E" w:rsidP="007A50AA">
      <w:pPr>
        <w:pStyle w:val="ListParagraph"/>
        <w:numPr>
          <w:ilvl w:val="1"/>
          <w:numId w:val="25"/>
        </w:numPr>
      </w:pPr>
      <w:r>
        <w:t xml:space="preserve">Respond to future sea level rise which may result </w:t>
      </w:r>
      <w:r w:rsidR="005F1D03">
        <w:t>in a</w:t>
      </w:r>
      <w:r>
        <w:t xml:space="preserve"> need to raise </w:t>
      </w:r>
      <w:r w:rsidR="00A5058A">
        <w:t xml:space="preserve">the </w:t>
      </w:r>
      <w:r w:rsidR="005F1D03">
        <w:t>level</w:t>
      </w:r>
      <w:r>
        <w:t xml:space="preserve"> of </w:t>
      </w:r>
      <w:r w:rsidR="005F1D03">
        <w:t xml:space="preserve">the decking </w:t>
      </w:r>
      <w:r>
        <w:t>in the future</w:t>
      </w:r>
      <w:r w:rsidR="005F1D03">
        <w:t>.</w:t>
      </w:r>
    </w:p>
    <w:p w14:paraId="4CD70448" w14:textId="77777777" w:rsidR="00F129CB" w:rsidRDefault="00F129CB" w:rsidP="00F129CB">
      <w:pPr>
        <w:pStyle w:val="ListParagraph"/>
        <w:numPr>
          <w:ilvl w:val="0"/>
          <w:numId w:val="25"/>
        </w:numPr>
      </w:pPr>
      <w:r>
        <w:t>Berthing</w:t>
      </w:r>
    </w:p>
    <w:p w14:paraId="660A3C2E" w14:textId="77777777" w:rsidR="00F05C53" w:rsidRDefault="00F05C53" w:rsidP="00B242A1">
      <w:pPr>
        <w:pStyle w:val="ListParagraph"/>
        <w:numPr>
          <w:ilvl w:val="1"/>
          <w:numId w:val="25"/>
        </w:numPr>
      </w:pPr>
      <w:r>
        <w:t>Continue to provide berthing to existing licenced tour operators (LTOs)</w:t>
      </w:r>
    </w:p>
    <w:p w14:paraId="43DB36B8" w14:textId="6CEB80CF" w:rsidR="00AB7115" w:rsidRDefault="00AB7115" w:rsidP="006920E7">
      <w:pPr>
        <w:pStyle w:val="ListParagraph"/>
        <w:numPr>
          <w:ilvl w:val="1"/>
          <w:numId w:val="25"/>
        </w:numPr>
      </w:pPr>
      <w:r>
        <w:t xml:space="preserve">Provide berthing on inner west low landing for vessels of maximum </w:t>
      </w:r>
      <w:r w:rsidR="00F05C53">
        <w:t xml:space="preserve">length </w:t>
      </w:r>
      <w:r w:rsidR="005E271A">
        <w:t>14</w:t>
      </w:r>
      <w:r>
        <w:t>m</w:t>
      </w:r>
    </w:p>
    <w:p w14:paraId="4DCA53A7" w14:textId="1D11BE27" w:rsidR="00AA2E2D" w:rsidRDefault="00AA2E2D" w:rsidP="00AA2E2D">
      <w:pPr>
        <w:pStyle w:val="ListParagraph"/>
        <w:numPr>
          <w:ilvl w:val="1"/>
          <w:numId w:val="25"/>
        </w:numPr>
      </w:pPr>
      <w:r>
        <w:t>Increased berthing to meet a rise in commercial berthing demand and additional LTOs</w:t>
      </w:r>
    </w:p>
    <w:p w14:paraId="43BAC887" w14:textId="37011D90" w:rsidR="00F05C53" w:rsidRDefault="00F05C53" w:rsidP="006920E7">
      <w:pPr>
        <w:pStyle w:val="ListParagraph"/>
        <w:numPr>
          <w:ilvl w:val="1"/>
          <w:numId w:val="25"/>
        </w:numPr>
      </w:pPr>
      <w:r>
        <w:t>Explore options for increased berthing by pier extensions.</w:t>
      </w:r>
    </w:p>
    <w:p w14:paraId="534C29DD" w14:textId="128FFD26" w:rsidR="00F129CB" w:rsidRDefault="00F129CB" w:rsidP="00F129CB">
      <w:pPr>
        <w:pStyle w:val="ListParagraph"/>
        <w:numPr>
          <w:ilvl w:val="0"/>
          <w:numId w:val="25"/>
        </w:numPr>
      </w:pPr>
      <w:r>
        <w:t>Channels and Fairways</w:t>
      </w:r>
    </w:p>
    <w:p w14:paraId="4E78AA64" w14:textId="5B0158D3" w:rsidR="00F129CB" w:rsidRDefault="00F129CB" w:rsidP="00F129CB">
      <w:pPr>
        <w:pStyle w:val="ListParagraph"/>
        <w:numPr>
          <w:ilvl w:val="1"/>
          <w:numId w:val="25"/>
        </w:numPr>
      </w:pPr>
      <w:r>
        <w:t xml:space="preserve">Ensure all channels and fairways meet the requirements of Australian Standards AS3962 (2002) </w:t>
      </w:r>
      <w:r>
        <w:rPr>
          <w:i/>
          <w:iCs/>
        </w:rPr>
        <w:t xml:space="preserve">Marina Design </w:t>
      </w:r>
      <w:r>
        <w:t>based on the design vessels for each area.</w:t>
      </w:r>
      <w:r w:rsidR="00F05C53">
        <w:t xml:space="preserve"> This includes </w:t>
      </w:r>
      <w:r w:rsidR="00D71DDE">
        <w:t xml:space="preserve">the </w:t>
      </w:r>
      <w:r w:rsidR="00F05C53">
        <w:t>Queenscliff-Sorrento ferry.</w:t>
      </w:r>
      <w:r w:rsidR="00D71DDE">
        <w:t xml:space="preserve"> The concept designs have adopted the minimum widths to balance the navigable space.</w:t>
      </w:r>
    </w:p>
    <w:p w14:paraId="6B18ECD9" w14:textId="16C81BA9" w:rsidR="00D71DDE" w:rsidRDefault="00D71DDE" w:rsidP="00F129CB">
      <w:pPr>
        <w:pStyle w:val="ListParagraph"/>
        <w:numPr>
          <w:ilvl w:val="1"/>
          <w:numId w:val="25"/>
        </w:numPr>
      </w:pPr>
      <w:r>
        <w:t>Provide a turning circle for the Queenscliff-Sorrento ferry in accordance with PIANC Approach Channel guidelines.</w:t>
      </w:r>
    </w:p>
    <w:p w14:paraId="79D6F4A0" w14:textId="1445BD32" w:rsidR="00242D04" w:rsidRDefault="00F129CB" w:rsidP="00242D04">
      <w:pPr>
        <w:pStyle w:val="ListParagraph"/>
        <w:numPr>
          <w:ilvl w:val="1"/>
          <w:numId w:val="25"/>
        </w:numPr>
      </w:pPr>
      <w:r>
        <w:t xml:space="preserve">Ensure Sorrento Pier </w:t>
      </w:r>
      <w:r w:rsidR="004E40F5">
        <w:t>has</w:t>
      </w:r>
      <w:r>
        <w:t xml:space="preserve"> </w:t>
      </w:r>
      <w:r w:rsidR="00F05C53">
        <w:t xml:space="preserve">clear </w:t>
      </w:r>
      <w:r>
        <w:t>navigatio</w:t>
      </w:r>
      <w:r w:rsidR="00730C3D">
        <w:t>n</w:t>
      </w:r>
      <w:r w:rsidR="00D71DDE">
        <w:t xml:space="preserve"> and access to Port Phillip.</w:t>
      </w:r>
      <w:r w:rsidR="00A5058A">
        <w:t xml:space="preserve"> </w:t>
      </w:r>
    </w:p>
    <w:p w14:paraId="210C3581" w14:textId="0401A10D" w:rsidR="00A5058A" w:rsidRDefault="00A5058A" w:rsidP="00242D04">
      <w:pPr>
        <w:pStyle w:val="ListParagraph"/>
        <w:numPr>
          <w:ilvl w:val="1"/>
          <w:numId w:val="25"/>
        </w:numPr>
      </w:pPr>
      <w:r>
        <w:t>Ensure any proposed changes to the pier does not impede access to the public boat ramp</w:t>
      </w:r>
      <w:r w:rsidR="004E40F5">
        <w:t>.</w:t>
      </w:r>
    </w:p>
    <w:p w14:paraId="0BA3B275" w14:textId="571CA018" w:rsidR="00171368" w:rsidRPr="00171368" w:rsidRDefault="005F727D" w:rsidP="00171368">
      <w:pPr>
        <w:pStyle w:val="Heading2"/>
      </w:pPr>
      <w:bookmarkStart w:id="82" w:name="_Toc155796795"/>
      <w:r>
        <w:t>Scenario</w:t>
      </w:r>
      <w:r w:rsidR="004E40F5">
        <w:t xml:space="preserve"> Development</w:t>
      </w:r>
      <w:bookmarkEnd w:id="82"/>
    </w:p>
    <w:p w14:paraId="01F125FF" w14:textId="0A4E93B8" w:rsidR="004E40F5" w:rsidRDefault="003D4269" w:rsidP="00D71DDE">
      <w:r>
        <w:t>AWM and Parks Victoria prepared t</w:t>
      </w:r>
      <w:r w:rsidR="005F727D">
        <w:t>wo scenarios</w:t>
      </w:r>
      <w:r>
        <w:t xml:space="preserve"> which are being provided to community for public consultation. The </w:t>
      </w:r>
      <w:r w:rsidR="005F727D">
        <w:t>two scenarios</w:t>
      </w:r>
      <w:r>
        <w:t xml:space="preserve"> are shown in Figure</w:t>
      </w:r>
      <w:r w:rsidR="00916CBB">
        <w:t>s</w:t>
      </w:r>
      <w:r>
        <w:t xml:space="preserve"> 22 and 2</w:t>
      </w:r>
      <w:r w:rsidR="004E40F5">
        <w:t>3</w:t>
      </w:r>
      <w:r>
        <w:t>.</w:t>
      </w:r>
      <w:r w:rsidR="004E40F5">
        <w:t xml:space="preserve"> </w:t>
      </w:r>
      <w:r w:rsidR="004E40F5" w:rsidRPr="004E40F5">
        <w:t>Both scenarios include a rehabilitation of the existing Sorrento Pier</w:t>
      </w:r>
      <w:r w:rsidR="004E40F5">
        <w:t xml:space="preserve"> and to </w:t>
      </w:r>
      <w:r w:rsidR="004E40F5" w:rsidRPr="004E40F5">
        <w:t>remove the inner east low landing as well as the activation of the Sorrento Pier Shed. The scenarios provide additional berthing in the pier via extending the infrastructure either at the main pier level or the low landing level.</w:t>
      </w:r>
    </w:p>
    <w:p w14:paraId="1FFD2C99" w14:textId="0385A2E9" w:rsidR="004E40F5" w:rsidRPr="004E40F5" w:rsidRDefault="004E40F5" w:rsidP="00AA2E2D">
      <w:pPr>
        <w:pStyle w:val="AWMBodyNormal"/>
      </w:pPr>
      <w:r>
        <w:t xml:space="preserve">Scenario 1 is base case intervention </w:t>
      </w:r>
      <w:r w:rsidR="005F1D03">
        <w:t>and demonstrates that b</w:t>
      </w:r>
      <w:r w:rsidRPr="004E40F5">
        <w:t xml:space="preserve">erthing capacity is adequate to service the needs of the commercial industry. </w:t>
      </w:r>
      <w:r w:rsidR="005F1D03">
        <w:t xml:space="preserve">The scenario </w:t>
      </w:r>
      <w:r w:rsidRPr="004E40F5">
        <w:t>address</w:t>
      </w:r>
      <w:r w:rsidR="00916CBB">
        <w:t>es</w:t>
      </w:r>
      <w:r w:rsidRPr="004E40F5">
        <w:t xml:space="preserve"> </w:t>
      </w:r>
      <w:r w:rsidR="005F1D03">
        <w:t xml:space="preserve">current </w:t>
      </w:r>
      <w:r w:rsidRPr="004E40F5">
        <w:t>concerns</w:t>
      </w:r>
      <w:r w:rsidR="005F1D03">
        <w:t xml:space="preserve"> about the existing pier</w:t>
      </w:r>
      <w:r w:rsidRPr="004E40F5">
        <w:t xml:space="preserve"> from stakeholders regarding the condition of the asset, accessibility, fendering system</w:t>
      </w:r>
      <w:r w:rsidR="005F1D03">
        <w:t xml:space="preserve"> and</w:t>
      </w:r>
      <w:r w:rsidRPr="004E40F5">
        <w:t xml:space="preserve"> channel widths.</w:t>
      </w:r>
    </w:p>
    <w:p w14:paraId="4D315743" w14:textId="0627D169" w:rsidR="004E40F5" w:rsidRDefault="004E40F5" w:rsidP="00AA2E2D">
      <w:pPr>
        <w:pStyle w:val="AWMBodyNormal"/>
      </w:pPr>
      <w:r>
        <w:t>Scenario 2 is a respon</w:t>
      </w:r>
      <w:r w:rsidR="005F1D03">
        <w:t>se</w:t>
      </w:r>
      <w:r>
        <w:t xml:space="preserve"> to demands and other key triggers for further investment. In this scenario, we </w:t>
      </w:r>
      <w:r w:rsidR="005F1D03">
        <w:t>demon</w:t>
      </w:r>
      <w:r>
        <w:t>strate the concerns in scenario 1 still need to be addressed</w:t>
      </w:r>
      <w:r w:rsidR="005F1D03">
        <w:t xml:space="preserve"> but also if </w:t>
      </w:r>
      <w:r>
        <w:t xml:space="preserve">there is </w:t>
      </w:r>
      <w:r w:rsidR="005F1D03">
        <w:t xml:space="preserve">increased </w:t>
      </w:r>
      <w:r>
        <w:t xml:space="preserve">commercial berthing demand, we can only extend west, </w:t>
      </w:r>
      <w:r w:rsidR="009C44C2">
        <w:t>by</w:t>
      </w:r>
      <w:r>
        <w:t xml:space="preserve"> a maximum of 45m</w:t>
      </w:r>
      <w:r w:rsidR="005F1D03">
        <w:t xml:space="preserve"> without</w:t>
      </w:r>
      <w:r>
        <w:t xml:space="preserve"> impeding on access.</w:t>
      </w:r>
      <w:r w:rsidR="009C44C2">
        <w:t xml:space="preserve"> This will result in a total maximum pier head length of 13</w:t>
      </w:r>
      <w:r w:rsidR="006251BA">
        <w:t>3</w:t>
      </w:r>
      <w:r w:rsidR="009C44C2">
        <w:t>m.</w:t>
      </w:r>
      <w:r>
        <w:t xml:space="preserve"> </w:t>
      </w:r>
    </w:p>
    <w:p w14:paraId="28CF4C01" w14:textId="331DDC5B" w:rsidR="00171368" w:rsidRDefault="005F1D03" w:rsidP="00D71DDE">
      <w:r>
        <w:t>The c</w:t>
      </w:r>
      <w:r w:rsidR="003D4269">
        <w:t xml:space="preserve">ommunity </w:t>
      </w:r>
      <w:r w:rsidR="002F110F">
        <w:t xml:space="preserve">is </w:t>
      </w:r>
      <w:r w:rsidR="003D4269">
        <w:t xml:space="preserve">invited to provide feedback on </w:t>
      </w:r>
      <w:r>
        <w:t>both</w:t>
      </w:r>
      <w:r w:rsidR="003D4269">
        <w:t xml:space="preserve"> </w:t>
      </w:r>
      <w:r w:rsidR="005F727D">
        <w:t>scenarios</w:t>
      </w:r>
      <w:r w:rsidR="003D4269">
        <w:t>.</w:t>
      </w:r>
    </w:p>
    <w:p w14:paraId="19F5788F" w14:textId="253AE5BA" w:rsidR="00901EE3" w:rsidRDefault="00D71DDE" w:rsidP="00CB0D8C">
      <w:pPr>
        <w:jc w:val="both"/>
      </w:pPr>
      <w:r>
        <w:t xml:space="preserve"> </w:t>
      </w:r>
    </w:p>
    <w:p w14:paraId="353C2A91" w14:textId="2AA7CE46" w:rsidR="00186B44" w:rsidRDefault="00201158" w:rsidP="00186B44">
      <w:pPr>
        <w:pStyle w:val="Heading3"/>
      </w:pPr>
      <w:bookmarkStart w:id="83" w:name="_Toc150963134"/>
      <w:bookmarkStart w:id="84" w:name="_Toc150963135"/>
      <w:bookmarkStart w:id="85" w:name="_Toc150963136"/>
      <w:bookmarkStart w:id="86" w:name="_Toc150963137"/>
      <w:bookmarkStart w:id="87" w:name="_Toc150963138"/>
      <w:bookmarkStart w:id="88" w:name="_Toc150963139"/>
      <w:bookmarkStart w:id="89" w:name="_Toc155796796"/>
      <w:bookmarkEnd w:id="83"/>
      <w:bookmarkEnd w:id="84"/>
      <w:bookmarkEnd w:id="85"/>
      <w:bookmarkEnd w:id="86"/>
      <w:bookmarkEnd w:id="87"/>
      <w:bookmarkEnd w:id="88"/>
      <w:r>
        <w:lastRenderedPageBreak/>
        <w:t>Scenario 1</w:t>
      </w:r>
      <w:bookmarkEnd w:id="89"/>
    </w:p>
    <w:p w14:paraId="285AF1D4" w14:textId="4796DA89" w:rsidR="00B53CF0" w:rsidRDefault="00705B41" w:rsidP="00DF4F4A">
      <w:r>
        <w:t xml:space="preserve">The proposed design </w:t>
      </w:r>
      <w:r w:rsidR="00FC597A">
        <w:t xml:space="preserve">for </w:t>
      </w:r>
      <w:r w:rsidR="00201158">
        <w:t>Scenario</w:t>
      </w:r>
      <w:r w:rsidR="00201158" w:rsidRPr="00705B41">
        <w:t xml:space="preserve"> </w:t>
      </w:r>
      <w:r w:rsidRPr="00705B41">
        <w:t>1</w:t>
      </w:r>
      <w:r>
        <w:t xml:space="preserve"> </w:t>
      </w:r>
      <w:r w:rsidR="00D71DDE">
        <w:t xml:space="preserve">is a conservative approach and </w:t>
      </w:r>
      <w:r w:rsidRPr="00705B41">
        <w:t xml:space="preserve">maintains the existing </w:t>
      </w:r>
      <w:r w:rsidR="00FC597A">
        <w:t>geometry of</w:t>
      </w:r>
      <w:r w:rsidRPr="00705B41">
        <w:t xml:space="preserve"> Sorrento Pier</w:t>
      </w:r>
      <w:r w:rsidR="009C44C2">
        <w:t xml:space="preserve"> (refer to Figure 22)</w:t>
      </w:r>
      <w:r w:rsidRPr="00705B41">
        <w:t>. It allows for berthing of up to 14m design vessels on the inner berth</w:t>
      </w:r>
      <w:r w:rsidR="00FC597A">
        <w:t>s</w:t>
      </w:r>
      <w:r w:rsidRPr="00705B41">
        <w:t xml:space="preserve"> and up to 21m design vessels on the outer berths. Additionally, this design includes a fixed </w:t>
      </w:r>
      <w:r w:rsidR="00B9251C">
        <w:t>ramp</w:t>
      </w:r>
      <w:r w:rsidR="00B9251C" w:rsidRPr="00705B41">
        <w:t xml:space="preserve"> </w:t>
      </w:r>
      <w:r w:rsidRPr="00705B41">
        <w:t xml:space="preserve">with a slope ratio of 1:14 to ensure accessible access to </w:t>
      </w:r>
      <w:r w:rsidR="00D71DDE">
        <w:t xml:space="preserve">the current inner west </w:t>
      </w:r>
      <w:r w:rsidRPr="00705B41">
        <w:t xml:space="preserve">low landing </w:t>
      </w:r>
      <w:r w:rsidR="00D71DDE">
        <w:t>to ensure</w:t>
      </w:r>
      <w:r w:rsidRPr="00705B41">
        <w:t xml:space="preserve"> compliance with DDA regulations.</w:t>
      </w:r>
    </w:p>
    <w:p w14:paraId="3B089224" w14:textId="77777777" w:rsidR="009C44C2" w:rsidRDefault="009C44C2" w:rsidP="009C44C2">
      <w:pPr>
        <w:pStyle w:val="Heading3"/>
      </w:pPr>
      <w:bookmarkStart w:id="90" w:name="_Toc155796797"/>
      <w:r>
        <w:t>Scenario 2</w:t>
      </w:r>
      <w:bookmarkEnd w:id="90"/>
    </w:p>
    <w:p w14:paraId="52DB5594" w14:textId="3B7BC1A9" w:rsidR="009C44C2" w:rsidRDefault="009C44C2" w:rsidP="009C44C2">
      <w:pPr>
        <w:sectPr w:rsidR="009C44C2" w:rsidSect="00C97EE8">
          <w:pgSz w:w="11906" w:h="16838"/>
          <w:pgMar w:top="1276" w:right="1134" w:bottom="1276" w:left="1134" w:header="1134" w:footer="794" w:gutter="0"/>
          <w:cols w:space="566"/>
          <w:titlePg/>
          <w:docGrid w:linePitch="360"/>
        </w:sectPr>
      </w:pPr>
      <w:r w:rsidRPr="00B501BB">
        <w:t xml:space="preserve">The design for </w:t>
      </w:r>
      <w:r>
        <w:t>Scenario</w:t>
      </w:r>
      <w:r w:rsidRPr="00B501BB">
        <w:t xml:space="preserve"> 2 aims to retain</w:t>
      </w:r>
      <w:r>
        <w:t xml:space="preserve"> the existing </w:t>
      </w:r>
      <w:r w:rsidRPr="00B501BB">
        <w:t>Sorrento Pier while adding a</w:t>
      </w:r>
      <w:r>
        <w:t xml:space="preserve"> western </w:t>
      </w:r>
      <w:r w:rsidRPr="00B501BB">
        <w:t>extension</w:t>
      </w:r>
      <w:r>
        <w:t xml:space="preserve"> (refer to Figure 23). The extension could be by a minimum of 20m length (resulting in a total pier head length of </w:t>
      </w:r>
      <w:r w:rsidR="00DF610E">
        <w:t>108</w:t>
      </w:r>
      <w:r>
        <w:t>m), or by a maximum of 45m length (resulting in a total maximum pier head length of 13</w:t>
      </w:r>
      <w:r w:rsidR="00DF610E">
        <w:t>3</w:t>
      </w:r>
      <w:r>
        <w:t xml:space="preserve">m). </w:t>
      </w:r>
      <w:r w:rsidRPr="00B501BB">
        <w:t>This extension will provide additional berthing space for both inner and outer berths. The inner berth will be able to accommodate vessels with a maximum design length of up to 14m</w:t>
      </w:r>
      <w:r>
        <w:t xml:space="preserve"> via a low landing</w:t>
      </w:r>
      <w:r w:rsidRPr="00B501BB">
        <w:t>, while the outer berth can accommodate vessels with a maximum design length of up to 21m</w:t>
      </w:r>
      <w:r>
        <w:t xml:space="preserve"> at the main pier height</w:t>
      </w:r>
      <w:r w:rsidRPr="00B501BB">
        <w:t xml:space="preserve">. Additionally, this </w:t>
      </w:r>
      <w:r>
        <w:t>scenario</w:t>
      </w:r>
      <w:r w:rsidRPr="00B501BB">
        <w:t xml:space="preserve"> proposes widening the </w:t>
      </w:r>
      <w:r>
        <w:t xml:space="preserve">existing inner west </w:t>
      </w:r>
      <w:r w:rsidRPr="00B501BB">
        <w:t>low landing to 3m to improve pedestrian access flow</w:t>
      </w:r>
    </w:p>
    <w:p w14:paraId="1AA2ABFC" w14:textId="15C13FAC" w:rsidR="00B53CF0" w:rsidRDefault="00B53CF0" w:rsidP="00DF4F4A">
      <w:r>
        <w:rPr>
          <w:noProof/>
        </w:rPr>
        <w:lastRenderedPageBreak/>
        <mc:AlternateContent>
          <mc:Choice Requires="wps">
            <w:drawing>
              <wp:anchor distT="0" distB="0" distL="114300" distR="114300" simplePos="0" relativeHeight="251658278" behindDoc="1" locked="0" layoutInCell="1" allowOverlap="1" wp14:anchorId="18A83DE5" wp14:editId="7CE86DAB">
                <wp:simplePos x="0" y="0"/>
                <wp:positionH relativeFrom="column">
                  <wp:posOffset>518160</wp:posOffset>
                </wp:positionH>
                <wp:positionV relativeFrom="paragraph">
                  <wp:posOffset>0</wp:posOffset>
                </wp:positionV>
                <wp:extent cx="8031600" cy="5313600"/>
                <wp:effectExtent l="0" t="0" r="7620" b="1905"/>
                <wp:wrapTight wrapText="bothSides">
                  <wp:wrapPolygon edited="0">
                    <wp:start x="5892" y="0"/>
                    <wp:lineTo x="0" y="0"/>
                    <wp:lineTo x="0" y="21530"/>
                    <wp:lineTo x="1025" y="21530"/>
                    <wp:lineTo x="21569" y="21530"/>
                    <wp:lineTo x="21569" y="0"/>
                    <wp:lineTo x="5892" y="0"/>
                  </wp:wrapPolygon>
                </wp:wrapTight>
                <wp:docPr id="28861602" name="Graphic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31600" cy="5313600"/>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dpi="0" rotWithShape="1">
                          <a:blip r:embed="rId84"/>
                          <a:srcRect/>
                          <a:stretch>
                            <a:fillRect l="-3841" t="-4664" r="-2239" b="-1192"/>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D4526" id="Graphic 63" o:spid="_x0000_s1026" alt="&quot;&quot;" style="position:absolute;margin-left:40.8pt;margin-top:0;width:632.4pt;height:418.4pt;z-index:-251658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91305,33275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&#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&#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&#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&#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f8ReD9&#10;N8Sz2l3cSXdpf2ZP2e9spzFNGD1AI4IPoQa6CigDnfD3gzTPDl5c38Ut5e6lcqEmvr+czTMo5C5P&#10;AHsAOg9BXR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85" o:title="" recolor="t" rotate="t" type="frame"/>
                <v:stroke joinstyle="miter"/>
                <v:path arrowok="t" o:connecttype="custom" o:connectlocs="8031601,5313602;7899077,5287772;7719156,5282493;7476870,5285699;7180638,5313225;6899999,5285699;6379100,5285699;5842142,5285699;5321243,5285699;4896541,5285699;3950942,5285699;3160940,5285699;2788937,5285699;1955592,5290977;1363131,5290977;994557,5285699;329284,5282116;0,5279100;0,48195;132525,22366;311822,17087;554263,20291;850495,47818;1131134,20291;1652034,20291;2188834,20291;2709734,20291;3134592,20291;4080191,20291;4870193,20291;5242197,20291;6075541,25571;6668003,25571;7037824,20291;7702941,16521;8031601,14258" o:connectangles="0,0,0,0,0,0,0,0,0,0,0,0,0,0,0,0,0,0,0,0,0,0,0,0,0,0,0,0,0,0,0,0,0,0,0,0"/>
                <w10:wrap type="tight"/>
              </v:shape>
            </w:pict>
          </mc:Fallback>
        </mc:AlternateContent>
      </w:r>
    </w:p>
    <w:p w14:paraId="1054DDBE" w14:textId="77777777" w:rsidR="00B53CF0" w:rsidRDefault="00B53CF0" w:rsidP="00DF4F4A"/>
    <w:p w14:paraId="75869D37" w14:textId="77777777" w:rsidR="00B53CF0" w:rsidRDefault="00B53CF0" w:rsidP="00DF4F4A"/>
    <w:p w14:paraId="1B11CD00" w14:textId="238E1BCF" w:rsidR="00242D04" w:rsidRDefault="00242D04" w:rsidP="00DF4F4A"/>
    <w:p w14:paraId="31098ED5" w14:textId="77777777" w:rsidR="00B53CF0" w:rsidRDefault="00B53CF0" w:rsidP="00242D04">
      <w:pPr>
        <w:pStyle w:val="Caption"/>
      </w:pPr>
      <w:bookmarkStart w:id="91" w:name="_Ref146536947"/>
    </w:p>
    <w:p w14:paraId="202F620B" w14:textId="77777777" w:rsidR="00B53CF0" w:rsidRDefault="00B53CF0" w:rsidP="00242D04">
      <w:pPr>
        <w:pStyle w:val="Caption"/>
      </w:pPr>
    </w:p>
    <w:p w14:paraId="7212F85B" w14:textId="77777777" w:rsidR="00B53CF0" w:rsidRDefault="00B53CF0" w:rsidP="00242D04">
      <w:pPr>
        <w:pStyle w:val="Caption"/>
      </w:pPr>
    </w:p>
    <w:p w14:paraId="7F328AD8" w14:textId="77777777" w:rsidR="00B53CF0" w:rsidRDefault="00B53CF0" w:rsidP="00B53CF0">
      <w:pPr>
        <w:pStyle w:val="Caption"/>
        <w:jc w:val="center"/>
      </w:pPr>
    </w:p>
    <w:p w14:paraId="59404E29" w14:textId="77777777" w:rsidR="00B53CF0" w:rsidRDefault="00B53CF0" w:rsidP="00242D04">
      <w:pPr>
        <w:pStyle w:val="Caption"/>
      </w:pPr>
    </w:p>
    <w:p w14:paraId="04BF007A" w14:textId="77777777" w:rsidR="00B53CF0" w:rsidRDefault="00B53CF0" w:rsidP="00242D04">
      <w:pPr>
        <w:pStyle w:val="Caption"/>
      </w:pPr>
    </w:p>
    <w:p w14:paraId="4C99E7CA" w14:textId="77777777" w:rsidR="00B53CF0" w:rsidRDefault="00B53CF0" w:rsidP="00242D04">
      <w:pPr>
        <w:pStyle w:val="Caption"/>
      </w:pPr>
    </w:p>
    <w:p w14:paraId="7CE927D1" w14:textId="77777777" w:rsidR="00B53CF0" w:rsidRDefault="00B53CF0" w:rsidP="00242D04">
      <w:pPr>
        <w:pStyle w:val="Caption"/>
      </w:pPr>
    </w:p>
    <w:p w14:paraId="5B3817E9" w14:textId="77777777" w:rsidR="00B53CF0" w:rsidRDefault="00B53CF0" w:rsidP="00242D04">
      <w:pPr>
        <w:pStyle w:val="Caption"/>
      </w:pPr>
    </w:p>
    <w:p w14:paraId="4582339B" w14:textId="77777777" w:rsidR="00B53CF0" w:rsidRDefault="00B53CF0" w:rsidP="00242D04">
      <w:pPr>
        <w:pStyle w:val="Caption"/>
      </w:pPr>
    </w:p>
    <w:p w14:paraId="375E6BD3" w14:textId="52F0D5FF" w:rsidR="00242D04" w:rsidRDefault="00B53CF0" w:rsidP="00B53CF0">
      <w:r>
        <w:rPr>
          <w:noProof/>
        </w:rPr>
        <mc:AlternateContent>
          <mc:Choice Requires="wps">
            <w:drawing>
              <wp:anchor distT="0" distB="0" distL="114300" distR="114300" simplePos="0" relativeHeight="251658279" behindDoc="0" locked="0" layoutInCell="1" allowOverlap="1" wp14:anchorId="685163FD" wp14:editId="02AE8586">
                <wp:simplePos x="0" y="0"/>
                <wp:positionH relativeFrom="column">
                  <wp:posOffset>516890</wp:posOffset>
                </wp:positionH>
                <wp:positionV relativeFrom="paragraph">
                  <wp:posOffset>1442771</wp:posOffset>
                </wp:positionV>
                <wp:extent cx="2879725" cy="635"/>
                <wp:effectExtent l="0" t="0" r="0" b="0"/>
                <wp:wrapSquare wrapText="bothSides"/>
                <wp:docPr id="672644505"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436D04C6" w14:textId="6675964F" w:rsidR="00B53CF0" w:rsidRPr="00B53CF0" w:rsidRDefault="00B53CF0" w:rsidP="00B53CF0">
                            <w:pPr>
                              <w:pStyle w:val="Caption"/>
                            </w:pPr>
                            <w:r>
                              <w:t>Figure 2</w:t>
                            </w:r>
                            <w:r>
                              <w:rPr>
                                <w:noProof/>
                              </w:rPr>
                              <w:t>2</w:t>
                            </w:r>
                            <w:r>
                              <w:t>- Sorrento Pier Scenario 1</w:t>
                            </w:r>
                            <w:r w:rsidDel="002F110F">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5163FD" id="_x0000_s1047" type="#_x0000_t202" style="position:absolute;margin-left:40.7pt;margin-top:113.6pt;width:226.75pt;height:.0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" stroked="f">
                <v:textbox style="mso-fit-shape-to-text:t" inset="0,0,0,0">
                  <w:txbxContent>
                    <w:p w14:paraId="436D04C6" w14:textId="6675964F" w:rsidR="00B53CF0" w:rsidRPr="00B53CF0" w:rsidRDefault="00B53CF0" w:rsidP="00B53CF0">
                      <w:pPr>
                        <w:pStyle w:val="Caption"/>
                      </w:pPr>
                      <w:r>
                        <w:t>Figure 2</w:t>
                      </w:r>
                      <w:r>
                        <w:rPr>
                          <w:noProof/>
                        </w:rPr>
                        <w:t>2</w:t>
                      </w:r>
                      <w:r>
                        <w:t>- Sorrento Pier Scenario 1</w:t>
                      </w:r>
                      <w:r w:rsidDel="002F110F">
                        <w:t xml:space="preserve"> </w:t>
                      </w:r>
                    </w:p>
                  </w:txbxContent>
                </v:textbox>
                <w10:wrap type="square"/>
              </v:shape>
            </w:pict>
          </mc:Fallback>
        </mc:AlternateContent>
      </w:r>
      <w:r w:rsidR="0017299E" w:rsidDel="002F110F">
        <w:t xml:space="preserve"> </w:t>
      </w:r>
      <w:bookmarkEnd w:id="91"/>
    </w:p>
    <w:p w14:paraId="65519F8B" w14:textId="77777777" w:rsidR="00B53CF0" w:rsidRDefault="00B53CF0">
      <w:pPr>
        <w:spacing w:after="160" w:line="259" w:lineRule="auto"/>
        <w:rPr>
          <w:b/>
          <w:bCs/>
          <w:color w:val="3F9C35"/>
          <w:sz w:val="28"/>
          <w:szCs w:val="28"/>
        </w:rPr>
        <w:sectPr w:rsidR="00B53CF0" w:rsidSect="00C97EE8">
          <w:headerReference w:type="default" r:id="rId86"/>
          <w:footerReference w:type="default" r:id="rId87"/>
          <w:pgSz w:w="16838" w:h="11906" w:orient="landscape"/>
          <w:pgMar w:top="896" w:right="1529" w:bottom="1134" w:left="1276" w:header="1134" w:footer="794" w:gutter="0"/>
          <w:cols w:space="566"/>
          <w:docGrid w:linePitch="360"/>
        </w:sectPr>
      </w:pPr>
    </w:p>
    <w:p w14:paraId="2E5AF75A" w14:textId="707CC6A8" w:rsidR="00242D04" w:rsidRDefault="00442039" w:rsidP="00442039">
      <w:r>
        <w:rPr>
          <w:noProof/>
        </w:rPr>
        <w:lastRenderedPageBreak/>
        <mc:AlternateContent>
          <mc:Choice Requires="wps">
            <w:drawing>
              <wp:anchor distT="0" distB="0" distL="114300" distR="114300" simplePos="0" relativeHeight="251658281" behindDoc="0" locked="0" layoutInCell="1" allowOverlap="1" wp14:anchorId="602228A6" wp14:editId="52BBDD63">
                <wp:simplePos x="0" y="0"/>
                <wp:positionH relativeFrom="column">
                  <wp:posOffset>482600</wp:posOffset>
                </wp:positionH>
                <wp:positionV relativeFrom="paragraph">
                  <wp:posOffset>5150561</wp:posOffset>
                </wp:positionV>
                <wp:extent cx="2879725" cy="635"/>
                <wp:effectExtent l="0" t="0" r="0" b="0"/>
                <wp:wrapSquare wrapText="bothSides"/>
                <wp:docPr id="487314838" name="Text Box 1"/>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45E60716" w14:textId="40D358D3" w:rsidR="007E02A4" w:rsidRPr="00B53CF0" w:rsidRDefault="007E02A4" w:rsidP="007E02A4">
                            <w:pPr>
                              <w:pStyle w:val="Caption"/>
                            </w:pPr>
                            <w:r>
                              <w:t>Figure 23- Sorrento Pier Scenario 2</w:t>
                            </w:r>
                            <w:r w:rsidDel="002F110F">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2228A6" id="_x0000_s1048" type="#_x0000_t202" style="position:absolute;margin-left:38pt;margin-top:405.55pt;width:226.75pt;height:.05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" stroked="f">
                <v:textbox style="mso-fit-shape-to-text:t" inset="0,0,0,0">
                  <w:txbxContent>
                    <w:p w14:paraId="45E60716" w14:textId="40D358D3" w:rsidR="007E02A4" w:rsidRPr="00B53CF0" w:rsidRDefault="007E02A4" w:rsidP="007E02A4">
                      <w:pPr>
                        <w:pStyle w:val="Caption"/>
                      </w:pPr>
                      <w:r>
                        <w:t>Figure 23- Sorrento Pier Scenario 2</w:t>
                      </w:r>
                      <w:r w:rsidDel="002F110F">
                        <w:t xml:space="preserve"> </w:t>
                      </w:r>
                    </w:p>
                  </w:txbxContent>
                </v:textbox>
                <w10:wrap type="square"/>
              </v:shape>
            </w:pict>
          </mc:Fallback>
        </mc:AlternateContent>
      </w:r>
      <w:r w:rsidR="007E02A4">
        <w:rPr>
          <w:noProof/>
        </w:rPr>
        <mc:AlternateContent>
          <mc:Choice Requires="wps">
            <w:drawing>
              <wp:anchor distT="0" distB="0" distL="114300" distR="114300" simplePos="0" relativeHeight="251658280" behindDoc="1" locked="0" layoutInCell="1" allowOverlap="1" wp14:anchorId="0B403C81" wp14:editId="3D83B647">
                <wp:simplePos x="0" y="0"/>
                <wp:positionH relativeFrom="column">
                  <wp:posOffset>483702</wp:posOffset>
                </wp:positionH>
                <wp:positionV relativeFrom="paragraph">
                  <wp:posOffset>48</wp:posOffset>
                </wp:positionV>
                <wp:extent cx="8032876" cy="5312745"/>
                <wp:effectExtent l="0" t="0" r="6350" b="2540"/>
                <wp:wrapTight wrapText="bothSides">
                  <wp:wrapPolygon edited="0">
                    <wp:start x="5891" y="0"/>
                    <wp:lineTo x="0" y="0"/>
                    <wp:lineTo x="0" y="21533"/>
                    <wp:lineTo x="1025" y="21533"/>
                    <wp:lineTo x="21566" y="21533"/>
                    <wp:lineTo x="21566" y="0"/>
                    <wp:lineTo x="5891" y="0"/>
                  </wp:wrapPolygon>
                </wp:wrapTight>
                <wp:docPr id="1628169436" name="Graphic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32876" cy="5312745"/>
                        </a:xfrm>
                        <a:custGeom>
                          <a:avLst/>
                          <a:gdLst>
                            <a:gd name="connsiteX0" fmla="*/ 6091306 w 6091305"/>
                            <a:gd name="connsiteY0" fmla="*/ 3327505 h 3327504"/>
                            <a:gd name="connsiteX1" fmla="*/ 5990797 w 6091305"/>
                            <a:gd name="connsiteY1" fmla="*/ 3311330 h 3327504"/>
                            <a:gd name="connsiteX2" fmla="*/ 5854342 w 6091305"/>
                            <a:gd name="connsiteY2" fmla="*/ 3308024 h 3327504"/>
                            <a:gd name="connsiteX3" fmla="*/ 5670588 w 6091305"/>
                            <a:gd name="connsiteY3" fmla="*/ 3310032 h 3327504"/>
                            <a:gd name="connsiteX4" fmla="*/ 5445921 w 6091305"/>
                            <a:gd name="connsiteY4" fmla="*/ 3327269 h 3327504"/>
                            <a:gd name="connsiteX5" fmla="*/ 5233079 w 6091305"/>
                            <a:gd name="connsiteY5" fmla="*/ 3310032 h 3327504"/>
                            <a:gd name="connsiteX6" fmla="*/ 4838020 w 6091305"/>
                            <a:gd name="connsiteY6" fmla="*/ 3310032 h 3327504"/>
                            <a:gd name="connsiteX7" fmla="*/ 4430782 w 6091305"/>
                            <a:gd name="connsiteY7" fmla="*/ 3310032 h 3327504"/>
                            <a:gd name="connsiteX8" fmla="*/ 4035723 w 6091305"/>
                            <a:gd name="connsiteY8" fmla="*/ 3310032 h 3327504"/>
                            <a:gd name="connsiteX9" fmla="*/ 3713622 w 6091305"/>
                            <a:gd name="connsiteY9" fmla="*/ 3310032 h 3327504"/>
                            <a:gd name="connsiteX10" fmla="*/ 2996463 w 6091305"/>
                            <a:gd name="connsiteY10" fmla="*/ 3310032 h 3327504"/>
                            <a:gd name="connsiteX11" fmla="*/ 2397312 w 6091305"/>
                            <a:gd name="connsiteY11" fmla="*/ 3310032 h 3327504"/>
                            <a:gd name="connsiteX12" fmla="*/ 2115178 w 6091305"/>
                            <a:gd name="connsiteY12" fmla="*/ 3310032 h 3327504"/>
                            <a:gd name="connsiteX13" fmla="*/ 1483155 w 6091305"/>
                            <a:gd name="connsiteY13" fmla="*/ 3313337 h 3327504"/>
                            <a:gd name="connsiteX14" fmla="*/ 1033822 w 6091305"/>
                            <a:gd name="connsiteY14" fmla="*/ 3313337 h 3327504"/>
                            <a:gd name="connsiteX15" fmla="*/ 754289 w 6091305"/>
                            <a:gd name="connsiteY15" fmla="*/ 3310032 h 3327504"/>
                            <a:gd name="connsiteX16" fmla="*/ 249735 w 6091305"/>
                            <a:gd name="connsiteY16" fmla="*/ 3307788 h 3327504"/>
                            <a:gd name="connsiteX17" fmla="*/ 0 w 6091305"/>
                            <a:gd name="connsiteY17" fmla="*/ 3305899 h 3327504"/>
                            <a:gd name="connsiteX18" fmla="*/ 0 w 6091305"/>
                            <a:gd name="connsiteY18" fmla="*/ 30181 h 3327504"/>
                            <a:gd name="connsiteX19" fmla="*/ 100509 w 6091305"/>
                            <a:gd name="connsiteY19" fmla="*/ 14006 h 3327504"/>
                            <a:gd name="connsiteX20" fmla="*/ 236491 w 6091305"/>
                            <a:gd name="connsiteY20" fmla="*/ 10700 h 3327504"/>
                            <a:gd name="connsiteX21" fmla="*/ 420363 w 6091305"/>
                            <a:gd name="connsiteY21" fmla="*/ 12707 h 3327504"/>
                            <a:gd name="connsiteX22" fmla="*/ 645030 w 6091305"/>
                            <a:gd name="connsiteY22" fmla="*/ 29945 h 3327504"/>
                            <a:gd name="connsiteX23" fmla="*/ 857872 w 6091305"/>
                            <a:gd name="connsiteY23" fmla="*/ 12707 h 3327504"/>
                            <a:gd name="connsiteX24" fmla="*/ 1252931 w 6091305"/>
                            <a:gd name="connsiteY24" fmla="*/ 12707 h 3327504"/>
                            <a:gd name="connsiteX25" fmla="*/ 1660050 w 6091305"/>
                            <a:gd name="connsiteY25" fmla="*/ 12707 h 3327504"/>
                            <a:gd name="connsiteX26" fmla="*/ 2055109 w 6091305"/>
                            <a:gd name="connsiteY26" fmla="*/ 12707 h 3327504"/>
                            <a:gd name="connsiteX27" fmla="*/ 2377329 w 6091305"/>
                            <a:gd name="connsiteY27" fmla="*/ 12707 h 3327504"/>
                            <a:gd name="connsiteX28" fmla="*/ 3094488 w 6091305"/>
                            <a:gd name="connsiteY28" fmla="*/ 12707 h 3327504"/>
                            <a:gd name="connsiteX29" fmla="*/ 3693639 w 6091305"/>
                            <a:gd name="connsiteY29" fmla="*/ 12707 h 3327504"/>
                            <a:gd name="connsiteX30" fmla="*/ 3975773 w 6091305"/>
                            <a:gd name="connsiteY30" fmla="*/ 12707 h 3327504"/>
                            <a:gd name="connsiteX31" fmla="*/ 4607796 w 6091305"/>
                            <a:gd name="connsiteY31" fmla="*/ 16013 h 3327504"/>
                            <a:gd name="connsiteX32" fmla="*/ 5057129 w 6091305"/>
                            <a:gd name="connsiteY32" fmla="*/ 16013 h 3327504"/>
                            <a:gd name="connsiteX33" fmla="*/ 5337608 w 6091305"/>
                            <a:gd name="connsiteY33" fmla="*/ 12707 h 3327504"/>
                            <a:gd name="connsiteX34" fmla="*/ 5842044 w 6091305"/>
                            <a:gd name="connsiteY34" fmla="*/ 10346 h 3327504"/>
                            <a:gd name="connsiteX35" fmla="*/ 6091306 w 6091305"/>
                            <a:gd name="connsiteY35" fmla="*/ 8929 h 33275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091305" h="3327504">
                              <a:moveTo>
                                <a:pt x="6091306" y="3327505"/>
                              </a:moveTo>
                              <a:cubicBezTo>
                                <a:pt x="6091306" y="3327505"/>
                                <a:pt x="6091306" y="3304718"/>
                                <a:pt x="5990797" y="3311330"/>
                              </a:cubicBezTo>
                              <a:cubicBezTo>
                                <a:pt x="5935695" y="3314872"/>
                                <a:pt x="5886977" y="3302475"/>
                                <a:pt x="5854342" y="3308024"/>
                              </a:cubicBezTo>
                              <a:cubicBezTo>
                                <a:pt x="5793350" y="3315356"/>
                                <a:pt x="5731732" y="3316029"/>
                                <a:pt x="5670588" y="3310032"/>
                              </a:cubicBezTo>
                              <a:cubicBezTo>
                                <a:pt x="5591600" y="3295864"/>
                                <a:pt x="5506463" y="3324081"/>
                                <a:pt x="5445921" y="3327269"/>
                              </a:cubicBezTo>
                              <a:cubicBezTo>
                                <a:pt x="5385379" y="3330457"/>
                                <a:pt x="5318334" y="3299878"/>
                                <a:pt x="5233079" y="3310032"/>
                              </a:cubicBezTo>
                              <a:cubicBezTo>
                                <a:pt x="5147824" y="3320185"/>
                                <a:pt x="4953546" y="3324081"/>
                                <a:pt x="4838020" y="3310032"/>
                              </a:cubicBezTo>
                              <a:cubicBezTo>
                                <a:pt x="4722494" y="3295982"/>
                                <a:pt x="4588877" y="3336242"/>
                                <a:pt x="4430782" y="3310032"/>
                              </a:cubicBezTo>
                              <a:cubicBezTo>
                                <a:pt x="4272688" y="3283821"/>
                                <a:pt x="4181639" y="3336242"/>
                                <a:pt x="4035723" y="3310032"/>
                              </a:cubicBezTo>
                              <a:cubicBezTo>
                                <a:pt x="3889808" y="3283821"/>
                                <a:pt x="3871717" y="3324081"/>
                                <a:pt x="3713622" y="3310032"/>
                              </a:cubicBezTo>
                              <a:cubicBezTo>
                                <a:pt x="3555528" y="3295982"/>
                                <a:pt x="3093661" y="3318060"/>
                                <a:pt x="2996463" y="3310032"/>
                              </a:cubicBezTo>
                              <a:cubicBezTo>
                                <a:pt x="2899265" y="3302003"/>
                                <a:pt x="2516267" y="3293738"/>
                                <a:pt x="2397312" y="3310032"/>
                              </a:cubicBezTo>
                              <a:cubicBezTo>
                                <a:pt x="2278357" y="3326325"/>
                                <a:pt x="2200315" y="3281696"/>
                                <a:pt x="2115178" y="3310032"/>
                              </a:cubicBezTo>
                              <a:cubicBezTo>
                                <a:pt x="2030041" y="3338367"/>
                                <a:pt x="1574322" y="3299878"/>
                                <a:pt x="1483155" y="3313337"/>
                              </a:cubicBezTo>
                              <a:cubicBezTo>
                                <a:pt x="1391988" y="3326797"/>
                                <a:pt x="1142726" y="3336242"/>
                                <a:pt x="1033822" y="3313337"/>
                              </a:cubicBezTo>
                              <a:cubicBezTo>
                                <a:pt x="924917" y="3290433"/>
                                <a:pt x="839899" y="3308851"/>
                                <a:pt x="754289" y="3310032"/>
                              </a:cubicBezTo>
                              <a:cubicBezTo>
                                <a:pt x="662649" y="3311330"/>
                                <a:pt x="371291" y="3329512"/>
                                <a:pt x="249735" y="3307788"/>
                              </a:cubicBezTo>
                              <a:cubicBezTo>
                                <a:pt x="128178" y="3286064"/>
                                <a:pt x="115526" y="3305899"/>
                                <a:pt x="0" y="3305899"/>
                              </a:cubicBezTo>
                              <a:lnTo>
                                <a:pt x="0" y="30181"/>
                              </a:lnTo>
                              <a:cubicBezTo>
                                <a:pt x="0" y="30181"/>
                                <a:pt x="0" y="7394"/>
                                <a:pt x="100509" y="14006"/>
                              </a:cubicBezTo>
                              <a:cubicBezTo>
                                <a:pt x="155493" y="17548"/>
                                <a:pt x="204328" y="5151"/>
                                <a:pt x="236491" y="10700"/>
                              </a:cubicBezTo>
                              <a:cubicBezTo>
                                <a:pt x="297527" y="18034"/>
                                <a:pt x="359182" y="18707"/>
                                <a:pt x="420363" y="12707"/>
                              </a:cubicBezTo>
                              <a:cubicBezTo>
                                <a:pt x="499351" y="-1461"/>
                                <a:pt x="584488" y="26757"/>
                                <a:pt x="645030" y="29945"/>
                              </a:cubicBezTo>
                              <a:cubicBezTo>
                                <a:pt x="705572" y="33132"/>
                                <a:pt x="772617" y="2553"/>
                                <a:pt x="857872" y="12707"/>
                              </a:cubicBezTo>
                              <a:cubicBezTo>
                                <a:pt x="943127" y="22861"/>
                                <a:pt x="1137405" y="26757"/>
                                <a:pt x="1252931" y="12707"/>
                              </a:cubicBezTo>
                              <a:cubicBezTo>
                                <a:pt x="1368457" y="-1343"/>
                                <a:pt x="1502074" y="38918"/>
                                <a:pt x="1660050" y="12707"/>
                              </a:cubicBezTo>
                              <a:cubicBezTo>
                                <a:pt x="1818027" y="-13503"/>
                                <a:pt x="1909312" y="38918"/>
                                <a:pt x="2055109" y="12707"/>
                              </a:cubicBezTo>
                              <a:cubicBezTo>
                                <a:pt x="2200906" y="-13503"/>
                                <a:pt x="2219234" y="26757"/>
                                <a:pt x="2377329" y="12707"/>
                              </a:cubicBezTo>
                              <a:cubicBezTo>
                                <a:pt x="2535423" y="-1343"/>
                                <a:pt x="2997172" y="20735"/>
                                <a:pt x="3094488" y="12707"/>
                              </a:cubicBezTo>
                              <a:cubicBezTo>
                                <a:pt x="3191804" y="4679"/>
                                <a:pt x="3574565" y="-3586"/>
                                <a:pt x="3693639" y="12707"/>
                              </a:cubicBezTo>
                              <a:cubicBezTo>
                                <a:pt x="3812712" y="29000"/>
                                <a:pt x="3890636" y="-15747"/>
                                <a:pt x="3975773" y="12707"/>
                              </a:cubicBezTo>
                              <a:cubicBezTo>
                                <a:pt x="4060910" y="41161"/>
                                <a:pt x="4516629" y="2553"/>
                                <a:pt x="4607796" y="16013"/>
                              </a:cubicBezTo>
                              <a:cubicBezTo>
                                <a:pt x="4698964" y="29472"/>
                                <a:pt x="4948225" y="38918"/>
                                <a:pt x="5057129" y="16013"/>
                              </a:cubicBezTo>
                              <a:cubicBezTo>
                                <a:pt x="5166034" y="-6892"/>
                                <a:pt x="5251880" y="11881"/>
                                <a:pt x="5337608" y="12707"/>
                              </a:cubicBezTo>
                              <a:cubicBezTo>
                                <a:pt x="5429248" y="14006"/>
                                <a:pt x="5720487" y="32188"/>
                                <a:pt x="5842044" y="10346"/>
                              </a:cubicBezTo>
                              <a:cubicBezTo>
                                <a:pt x="5963600" y="-11496"/>
                                <a:pt x="5975780" y="7866"/>
                                <a:pt x="6091306" y="8929"/>
                              </a:cubicBezTo>
                              <a:close/>
                            </a:path>
                          </a:pathLst>
                        </a:custGeom>
                        <a:blipFill dpi="0" rotWithShape="1">
                          <a:blip r:embed="rId88"/>
                          <a:srcRect/>
                          <a:stretch>
                            <a:fillRect l="-3841" t="-4664" r="-2239" b="-1192"/>
                          </a:stretch>
                        </a:blipFill>
                        <a:ln w="1181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3EEC2" id="Graphic 63" o:spid="_x0000_s1026" alt="&quot;&quot;" style="position:absolute;margin-left:38.1pt;margin-top:0;width:632.5pt;height:418.35pt;z-index:-251658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91305,33275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n/EXg/TfEs9pd3El3aX9mT9nvbKcxTRg9QCOCD6EGugooA53w94M0zw5eXN/FLeX&#10;upXKhJr6/nM0zKOQuTwB7ADoPQV0V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" path="m6091306,3327505v,,,-22787,-100509,-16175c5935695,3314872,5886977,3302475,5854342,3308024v-60992,7332,-122610,8005,-183754,2008c5591600,3295864,5506463,3324081,5445921,3327269v-60542,3188,-127587,-27391,-212842,-17237c5147824,3320185,4953546,3324081,4838020,3310032v-115526,-14050,-249143,26210,-407238,c4272688,3283821,4181639,3336242,4035723,3310032v-145915,-26211,-164006,14049,-322101,c3555528,3295982,3093661,3318060,2996463,3310032v-97198,-8029,-480196,-16294,-599151,c2278357,3326325,2200315,3281696,2115178,3310032v-85137,28335,-540856,-10154,-632023,3305c1391988,3326797,1142726,3336242,1033822,3313337v-108905,-22904,-193923,-4486,-279533,-3305c662649,3311330,371291,3329512,249735,3307788,128178,3286064,115526,3305899,,3305899l,30181v,,,-22787,100509,-16175c155493,17548,204328,5151,236491,10700v61036,7334,122691,8007,183872,2007c499351,-1461,584488,26757,645030,29945,705572,33132,772617,2553,857872,12707v85255,10154,279533,14050,395059,c1368457,-1343,1502074,38918,1660050,12707v157977,-26210,249262,26211,395059,c2200906,-13503,2219234,26757,2377329,12707v158094,-14050,619843,8028,717159,c3191804,4679,3574565,-3586,3693639,12707v119073,16293,196997,-28454,282134,c4060910,41161,4516629,2553,4607796,16013v91168,13459,340429,22905,449333,c5166034,-6892,5251880,11881,5337608,12707v91640,1299,382879,19481,504436,-2361c5963600,-11496,5975780,7866,6091306,8929r,3318576xe" stroked="f" strokeweight=".32828mm">
                <v:fill r:id="rId89" o:title="" recolor="t" rotate="t" type="frame"/>
                <v:stroke joinstyle="miter"/>
                <v:path arrowok="t" o:connecttype="custom" o:connectlocs="8032877,5312747;7900332,5286921;7720382,5281643;7478058,5284849;7181779,5312370;6901095,5284849;6380113,5284849;5843070,5284849;5322088,5284849;4897319,5284849;3951570,5284849;3161442,5284849;2789380,5284849;1955903,5290126;1363347,5290126;994715,5284849;329337,5281266;0,5278250;0,48187;132546,22362;311871,17084;554351,20288;850630,47811;1131314,20288;1652296,20288;2189182,20288;2710164,20288;3135090,20288;4080840,20288;4870967,20288;5243029,20288;6076506,25567;6669062,25567;7038942,20288;7704164,16519;8032877,14256" o:connectangles="0,0,0,0,0,0,0,0,0,0,0,0,0,0,0,0,0,0,0,0,0,0,0,0,0,0,0,0,0,0,0,0,0,0,0,0"/>
                <w10:wrap type="tight"/>
              </v:shape>
            </w:pict>
          </mc:Fallback>
        </mc:AlternateContent>
      </w:r>
      <w:bookmarkStart w:id="92" w:name="_Ref146536958"/>
      <w:r w:rsidR="00242D04">
        <w:t xml:space="preserve"> </w:t>
      </w:r>
      <w:bookmarkEnd w:id="92"/>
    </w:p>
    <w:p w14:paraId="1EF1591E" w14:textId="77777777" w:rsidR="007E02A4" w:rsidRDefault="007E02A4" w:rsidP="00242D04">
      <w:pPr>
        <w:sectPr w:rsidR="007E02A4" w:rsidSect="00C97EE8">
          <w:headerReference w:type="default" r:id="rId90"/>
          <w:footerReference w:type="default" r:id="rId91"/>
          <w:pgSz w:w="16838" w:h="11906" w:orient="landscape"/>
          <w:pgMar w:top="1134" w:right="1276" w:bottom="1134" w:left="1276" w:header="1134" w:footer="794" w:gutter="0"/>
          <w:cols w:space="566"/>
          <w:docGrid w:linePitch="360"/>
        </w:sectPr>
      </w:pPr>
    </w:p>
    <w:p w14:paraId="191B9429" w14:textId="5A4317A8" w:rsidR="0042231C" w:rsidRDefault="00B648A9" w:rsidP="0042231C">
      <w:pPr>
        <w:pStyle w:val="Heading1"/>
      </w:pPr>
      <w:bookmarkStart w:id="93" w:name="_Toc155796798"/>
      <w:r>
        <w:lastRenderedPageBreak/>
        <w:t>R</w:t>
      </w:r>
      <w:r w:rsidR="0042231C">
        <w:t>eferences</w:t>
      </w:r>
      <w:bookmarkEnd w:id="93"/>
    </w:p>
    <w:p w14:paraId="4748A2CB" w14:textId="4A96D28F" w:rsidR="0042231C" w:rsidRDefault="0042231C" w:rsidP="0042231C">
      <w:pPr>
        <w:pStyle w:val="Heading2"/>
      </w:pPr>
      <w:bookmarkStart w:id="94" w:name="_Toc155796799"/>
      <w:r w:rsidRPr="00EE0419">
        <w:t>Reports</w:t>
      </w:r>
      <w:bookmarkEnd w:id="94"/>
    </w:p>
    <w:tbl>
      <w:tblPr>
        <w:tblStyle w:val="TableGrid"/>
        <w:tblW w:w="0" w:type="auto"/>
        <w:tblLook w:val="04A0" w:firstRow="1" w:lastRow="0" w:firstColumn="1" w:lastColumn="0" w:noHBand="0" w:noVBand="1"/>
      </w:tblPr>
      <w:tblGrid>
        <w:gridCol w:w="509"/>
        <w:gridCol w:w="3601"/>
        <w:gridCol w:w="3541"/>
        <w:gridCol w:w="1467"/>
      </w:tblGrid>
      <w:tr w:rsidR="00EE0419" w14:paraId="3C367244" w14:textId="77777777" w:rsidTr="00EE0419">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F9C35"/>
          </w:tcPr>
          <w:p w14:paraId="45C75295" w14:textId="77777777" w:rsidR="00EE0419" w:rsidRPr="00377E0A" w:rsidRDefault="00EE0419" w:rsidP="00827BF3">
            <w:pPr>
              <w:pStyle w:val="AWMTablebody"/>
              <w:rPr>
                <w:b/>
                <w:bCs/>
                <w:szCs w:val="20"/>
              </w:rPr>
            </w:pPr>
            <w:r w:rsidRPr="00377E0A">
              <w:rPr>
                <w:b/>
                <w:bCs/>
              </w:rPr>
              <w:t>No.</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F9C35"/>
          </w:tcPr>
          <w:p w14:paraId="0AB8035C" w14:textId="77777777" w:rsidR="00EE0419" w:rsidRPr="00377E0A" w:rsidRDefault="00EE0419" w:rsidP="00827BF3">
            <w:pPr>
              <w:pStyle w:val="AWMTablebody"/>
              <w:rPr>
                <w:b/>
                <w:bCs/>
              </w:rPr>
            </w:pPr>
            <w:r w:rsidRPr="00377E0A">
              <w:rPr>
                <w:b/>
                <w:bCs/>
              </w:rPr>
              <w:t>Title</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F9C35"/>
          </w:tcPr>
          <w:p w14:paraId="5065A31B" w14:textId="77777777" w:rsidR="00EE0419" w:rsidRPr="00377E0A" w:rsidRDefault="00EE0419" w:rsidP="00827BF3">
            <w:pPr>
              <w:pStyle w:val="AWMTablebody"/>
              <w:rPr>
                <w:b/>
                <w:bCs/>
              </w:rPr>
            </w:pPr>
            <w:r w:rsidRPr="00377E0A">
              <w:rPr>
                <w:b/>
                <w:bCs/>
              </w:rPr>
              <w:t>Author</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F9C35"/>
          </w:tcPr>
          <w:p w14:paraId="662F35F9" w14:textId="77777777" w:rsidR="00EE0419" w:rsidRPr="00377E0A" w:rsidRDefault="00EE0419" w:rsidP="00827BF3">
            <w:pPr>
              <w:pStyle w:val="AWMTablebody"/>
              <w:rPr>
                <w:b/>
                <w:bCs/>
              </w:rPr>
            </w:pPr>
            <w:r w:rsidRPr="00377E0A">
              <w:rPr>
                <w:b/>
                <w:bCs/>
              </w:rPr>
              <w:t>Date</w:t>
            </w:r>
          </w:p>
        </w:tc>
      </w:tr>
      <w:tr w:rsidR="00EE0419" w14:paraId="195768AA"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CA6842" w14:textId="77777777" w:rsidR="00EE0419" w:rsidRPr="00C460C1" w:rsidRDefault="00EE0419" w:rsidP="00827BF3">
            <w:pPr>
              <w:pStyle w:val="AWMTablebody"/>
              <w:jc w:val="center"/>
            </w:pPr>
            <w:r>
              <w:t>1</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0E5F60" w14:textId="77777777" w:rsidR="00EE0419" w:rsidRDefault="00EE0419" w:rsidP="00827BF3">
            <w:pPr>
              <w:pStyle w:val="AWMTablebody"/>
            </w:pPr>
            <w:proofErr w:type="spellStart"/>
            <w:r>
              <w:t>Searoad</w:t>
            </w:r>
            <w:proofErr w:type="spellEnd"/>
            <w:r>
              <w:t xml:space="preserve"> Ferries Sorrento Terminal Upgrade Coastal Assessment</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6DD6F1" w14:textId="77777777" w:rsidR="00EE0419" w:rsidRDefault="00EE0419" w:rsidP="00827BF3">
            <w:pPr>
              <w:pStyle w:val="AWMTablebody"/>
            </w:pPr>
            <w:r>
              <w:t>Water Technology</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DBB910" w14:textId="77777777" w:rsidR="00EE0419" w:rsidRDefault="00EE0419" w:rsidP="00827BF3">
            <w:pPr>
              <w:pStyle w:val="AWMTablebody"/>
            </w:pPr>
            <w:r>
              <w:t>August 2016</w:t>
            </w:r>
          </w:p>
        </w:tc>
      </w:tr>
      <w:tr w:rsidR="00EE0419" w14:paraId="7D95C693"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571108" w14:textId="77777777" w:rsidR="00EE0419" w:rsidRDefault="00EE0419" w:rsidP="00827BF3">
            <w:pPr>
              <w:pStyle w:val="AWMTablebody"/>
              <w:jc w:val="center"/>
            </w:pPr>
            <w:r>
              <w:t>2</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35407E" w14:textId="77777777" w:rsidR="00EE0419" w:rsidRDefault="00EE0419" w:rsidP="00827BF3">
            <w:pPr>
              <w:pStyle w:val="AWMTablebody"/>
            </w:pPr>
            <w:r>
              <w:t>Sorrento West Beach Renourishment Coastal Report</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F7DA6C" w14:textId="77777777" w:rsidR="00EE0419" w:rsidRDefault="00EE0419" w:rsidP="00827BF3">
            <w:pPr>
              <w:pStyle w:val="AWMTablebody"/>
            </w:pPr>
            <w:r>
              <w:t>AME</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8320FF" w14:textId="77777777" w:rsidR="00EE0419" w:rsidRDefault="00EE0419" w:rsidP="00827BF3">
            <w:pPr>
              <w:pStyle w:val="AWMTablebody"/>
            </w:pPr>
            <w:r>
              <w:t>March 2016</w:t>
            </w:r>
          </w:p>
        </w:tc>
      </w:tr>
      <w:tr w:rsidR="00EE0419" w14:paraId="6821702E"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F003FD" w14:textId="77777777" w:rsidR="00EE0419" w:rsidRDefault="00EE0419" w:rsidP="00827BF3">
            <w:pPr>
              <w:pStyle w:val="AWMTablebody"/>
              <w:jc w:val="center"/>
            </w:pPr>
            <w:r>
              <w:t>3</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D5F43A" w14:textId="77777777" w:rsidR="00EE0419" w:rsidRDefault="00EE0419" w:rsidP="00827BF3">
            <w:pPr>
              <w:pStyle w:val="AWMTablebody"/>
            </w:pPr>
            <w:r>
              <w:t>Mornington Peninsula Shire Council: Sorrento Recreational Boating Precinct Plan</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071D87" w14:textId="77777777" w:rsidR="00EE0419" w:rsidRDefault="00EE0419" w:rsidP="00827BF3">
            <w:pPr>
              <w:pStyle w:val="AWMTablebody"/>
            </w:pPr>
            <w:r>
              <w:t>GHD</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049052" w14:textId="77777777" w:rsidR="00EE0419" w:rsidRDefault="00EE0419" w:rsidP="00827BF3">
            <w:pPr>
              <w:pStyle w:val="AWMTablebody"/>
            </w:pPr>
            <w:r>
              <w:t>February 2011</w:t>
            </w:r>
          </w:p>
        </w:tc>
      </w:tr>
      <w:tr w:rsidR="00EE0419" w14:paraId="4B4C375C"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D97F1B" w14:textId="77777777" w:rsidR="00EE0419" w:rsidRDefault="00EE0419" w:rsidP="00827BF3">
            <w:pPr>
              <w:pStyle w:val="AWMTablebody"/>
              <w:jc w:val="center"/>
            </w:pPr>
            <w:r>
              <w:t>4</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EE2C50" w14:textId="77777777" w:rsidR="00EE0419" w:rsidRDefault="00EE0419" w:rsidP="00827BF3">
            <w:pPr>
              <w:pStyle w:val="AWMTablebody"/>
            </w:pPr>
            <w:r>
              <w:t xml:space="preserve">Sorrento Coastal and Marine Management Plan </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26DC6B" w14:textId="77777777" w:rsidR="00EE0419" w:rsidRDefault="00EE0419" w:rsidP="00827BF3">
            <w:pPr>
              <w:pStyle w:val="AWMTablebody"/>
            </w:pPr>
            <w:r>
              <w:t>Mornington Peninsula Shire Council</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E2C92A" w14:textId="77777777" w:rsidR="00EE0419" w:rsidRDefault="00EE0419" w:rsidP="00827BF3">
            <w:pPr>
              <w:pStyle w:val="AWMTablebody"/>
            </w:pPr>
            <w:r>
              <w:t>December 2018</w:t>
            </w:r>
          </w:p>
        </w:tc>
      </w:tr>
      <w:tr w:rsidR="00EE0419" w14:paraId="067B8C98"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F49BDD" w14:textId="77777777" w:rsidR="00EE0419" w:rsidRPr="00F82CCD" w:rsidRDefault="00EE0419" w:rsidP="00827BF3">
            <w:pPr>
              <w:pStyle w:val="AWMTablebody"/>
              <w:jc w:val="center"/>
            </w:pPr>
            <w:r>
              <w:t>5</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0C4626" w14:textId="09796E42" w:rsidR="00EE0419" w:rsidRDefault="00EE0419" w:rsidP="00827BF3">
            <w:pPr>
              <w:pStyle w:val="AWMTablebody"/>
            </w:pPr>
            <w:r>
              <w:t>Morning</w:t>
            </w:r>
            <w:r w:rsidR="00342D37">
              <w:t>ton</w:t>
            </w:r>
            <w:r>
              <w:t xml:space="preserve"> Peninsula Planning Scheme Amendment C209- Sorrento Ferry Terminal </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EC09FA" w14:textId="77777777" w:rsidR="00EE0419" w:rsidRDefault="00EE0419" w:rsidP="00827BF3">
            <w:pPr>
              <w:pStyle w:val="AWMTablebody"/>
            </w:pPr>
            <w:r>
              <w:t>Craig Czarny, Hansen Partnership</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47A46B" w14:textId="77777777" w:rsidR="00EE0419" w:rsidRDefault="00EE0419" w:rsidP="00827BF3">
            <w:pPr>
              <w:pStyle w:val="AWMTablebody"/>
            </w:pPr>
            <w:r>
              <w:t>October 2017</w:t>
            </w:r>
          </w:p>
        </w:tc>
      </w:tr>
      <w:tr w:rsidR="00EE0419" w14:paraId="6D3E39DC"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CD501A" w14:textId="77777777" w:rsidR="00EE0419" w:rsidRDefault="00EE0419" w:rsidP="00827BF3">
            <w:pPr>
              <w:pStyle w:val="AWMTablebody"/>
              <w:jc w:val="center"/>
            </w:pPr>
            <w:r>
              <w:t>6</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86C7B7" w14:textId="77777777" w:rsidR="00EE0419" w:rsidRDefault="00EE0419" w:rsidP="00827BF3">
            <w:pPr>
              <w:pStyle w:val="AWMTablebody"/>
            </w:pPr>
            <w:r>
              <w:t>The Effect of Climate Change on Extreme Sea Levels in Port Phillip Bay</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A8A240" w14:textId="77777777" w:rsidR="00EE0419" w:rsidRDefault="00EE0419" w:rsidP="00827BF3">
            <w:pPr>
              <w:pStyle w:val="AWMTablebody"/>
            </w:pPr>
            <w:r>
              <w:t>McInnes K., O’Grady J. &amp; Macadam I.</w:t>
            </w:r>
          </w:p>
          <w:p w14:paraId="6C656B4E" w14:textId="77777777" w:rsidR="00EE0419" w:rsidRDefault="00EE0419" w:rsidP="00827BF3">
            <w:pPr>
              <w:pStyle w:val="AWMTablebody"/>
            </w:pPr>
            <w:r>
              <w:t>CSIRO Marine and Atmospheric Research</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D28B7F" w14:textId="77777777" w:rsidR="00EE0419" w:rsidRDefault="00EE0419" w:rsidP="00827BF3">
            <w:pPr>
              <w:pStyle w:val="AWMTablebody"/>
            </w:pPr>
            <w:r>
              <w:t>November 2009</w:t>
            </w:r>
          </w:p>
        </w:tc>
      </w:tr>
      <w:tr w:rsidR="00EE0419" w14:paraId="12BAE74A"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3EAC01" w14:textId="77777777" w:rsidR="00EE0419" w:rsidRDefault="00EE0419" w:rsidP="00827BF3">
            <w:pPr>
              <w:pStyle w:val="AWMTablebody"/>
              <w:jc w:val="center"/>
            </w:pPr>
            <w:r>
              <w:t>7</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59583E" w14:textId="12877DDF" w:rsidR="00EE0419" w:rsidRDefault="00EE0419" w:rsidP="00827BF3">
            <w:pPr>
              <w:pStyle w:val="AWMTablebody"/>
            </w:pPr>
            <w:r>
              <w:t>Australian Standards</w:t>
            </w:r>
            <w:r w:rsidR="00342D37">
              <w:t xml:space="preserve"> </w:t>
            </w:r>
            <w:r>
              <w:t>- Guidelines for designs of Marinas</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9AE6A4" w14:textId="77777777" w:rsidR="00EE0419" w:rsidRDefault="00EE0419" w:rsidP="00827BF3">
            <w:pPr>
              <w:pStyle w:val="AWMTablebody"/>
            </w:pPr>
            <w:r>
              <w:t>Standards Australia</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8EEA2E" w14:textId="77777777" w:rsidR="00EE0419" w:rsidRDefault="00EE0419" w:rsidP="00827BF3">
            <w:pPr>
              <w:pStyle w:val="AWMTablebody"/>
            </w:pPr>
            <w:r>
              <w:t>July 2020</w:t>
            </w:r>
          </w:p>
        </w:tc>
      </w:tr>
      <w:tr w:rsidR="00EE0419" w14:paraId="3D02E22C"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47D009" w14:textId="77777777" w:rsidR="00EE0419" w:rsidRDefault="00EE0419" w:rsidP="00827BF3">
            <w:pPr>
              <w:pStyle w:val="AWMTablebody"/>
              <w:jc w:val="center"/>
            </w:pPr>
            <w:r>
              <w:t>8</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04AE0F" w14:textId="77777777" w:rsidR="00EE0419" w:rsidRDefault="00EE0419" w:rsidP="00827BF3">
            <w:pPr>
              <w:pStyle w:val="AWMTablebody"/>
            </w:pPr>
            <w:r>
              <w:t>Port Phillip Bay Sea Level Managing Better- Now</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961F30" w14:textId="77777777" w:rsidR="00EE0419" w:rsidRDefault="00EE0419" w:rsidP="00827BF3">
            <w:pPr>
              <w:pStyle w:val="AWMTablebody"/>
            </w:pPr>
            <w:r>
              <w:t>Association of Bayside Municipalities</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372E96" w14:textId="77777777" w:rsidR="00EE0419" w:rsidRDefault="00EE0419" w:rsidP="00827BF3">
            <w:pPr>
              <w:pStyle w:val="AWMTablebody"/>
            </w:pPr>
            <w:r>
              <w:t>July 2014</w:t>
            </w:r>
          </w:p>
        </w:tc>
      </w:tr>
      <w:tr w:rsidR="00EE0419" w14:paraId="120BAABE"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AB75DF" w14:textId="77777777" w:rsidR="00EE0419" w:rsidRDefault="00EE0419" w:rsidP="00827BF3">
            <w:pPr>
              <w:pStyle w:val="AWMTablebody"/>
              <w:jc w:val="center"/>
            </w:pPr>
            <w:r>
              <w:t>9</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D5C0AD" w14:textId="77777777" w:rsidR="00EE0419" w:rsidRDefault="00EE0419" w:rsidP="00827BF3">
            <w:pPr>
              <w:pStyle w:val="AWMTablebody"/>
            </w:pPr>
            <w:r>
              <w:t>Setting side areas in the Local Port of Port Phillip</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4DB6CB" w14:textId="77777777" w:rsidR="00EE0419" w:rsidRDefault="00EE0419" w:rsidP="00827BF3">
            <w:pPr>
              <w:pStyle w:val="AWMTablebody"/>
            </w:pPr>
            <w:r>
              <w:t>Parks Victoria</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6A4CA9" w14:textId="77777777" w:rsidR="00EE0419" w:rsidRDefault="00EE0419" w:rsidP="00827BF3">
            <w:pPr>
              <w:pStyle w:val="AWMTablebody"/>
            </w:pPr>
            <w:r>
              <w:t>August 2020</w:t>
            </w:r>
          </w:p>
        </w:tc>
      </w:tr>
      <w:tr w:rsidR="00EE0419" w14:paraId="648EE0E6"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A1F49B" w14:textId="77777777" w:rsidR="00EE0419" w:rsidRDefault="00EE0419" w:rsidP="00827BF3">
            <w:pPr>
              <w:pStyle w:val="AWMTablebody"/>
              <w:jc w:val="center"/>
            </w:pPr>
            <w:r>
              <w:t>10</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31BBA2" w14:textId="77777777" w:rsidR="00EE0419" w:rsidRDefault="00EE0419" w:rsidP="00827BF3">
            <w:pPr>
              <w:pStyle w:val="AWMTablebody"/>
            </w:pPr>
            <w:r>
              <w:t>Setting side areas in the Local Port of Port Phillip and Western Port</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F8056C" w14:textId="77777777" w:rsidR="00EE0419" w:rsidRDefault="00EE0419" w:rsidP="00827BF3">
            <w:pPr>
              <w:pStyle w:val="AWMTablebody"/>
            </w:pPr>
            <w:r>
              <w:t>Parks Victoria</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F4FCB1" w14:textId="77777777" w:rsidR="00EE0419" w:rsidRDefault="00EE0419" w:rsidP="00827BF3">
            <w:pPr>
              <w:pStyle w:val="AWMTablebody"/>
            </w:pPr>
            <w:r>
              <w:t>January 2019</w:t>
            </w:r>
          </w:p>
        </w:tc>
      </w:tr>
      <w:tr w:rsidR="00EE0419" w14:paraId="23A3CE5E"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56C626" w14:textId="77777777" w:rsidR="00EE0419" w:rsidRDefault="00EE0419" w:rsidP="00827BF3">
            <w:pPr>
              <w:pStyle w:val="AWMTablebody"/>
              <w:jc w:val="center"/>
            </w:pPr>
            <w:r>
              <w:t>11</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FC7D8B" w14:textId="77777777" w:rsidR="00EE0419" w:rsidRDefault="00EE0419" w:rsidP="00827BF3">
            <w:pPr>
              <w:pStyle w:val="AWMTablebody"/>
            </w:pPr>
            <w:r>
              <w:t>Marine and Coastal Policy</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68F9E3" w14:textId="77777777" w:rsidR="00EE0419" w:rsidRDefault="00EE0419" w:rsidP="00827BF3">
            <w:pPr>
              <w:pStyle w:val="AWMTablebody"/>
            </w:pPr>
            <w:r>
              <w:t xml:space="preserve">The State of Victoria Department of Environment, Land, Water and Planning </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4762BD" w14:textId="77777777" w:rsidR="00EE0419" w:rsidRDefault="00EE0419" w:rsidP="00827BF3">
            <w:pPr>
              <w:pStyle w:val="AWMTablebody"/>
            </w:pPr>
            <w:r>
              <w:t>March 2020</w:t>
            </w:r>
          </w:p>
        </w:tc>
      </w:tr>
      <w:tr w:rsidR="00EE0419" w14:paraId="541C3AF6"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30C097" w14:textId="77777777" w:rsidR="00EE0419" w:rsidRPr="001B7267" w:rsidRDefault="00EE0419" w:rsidP="00827BF3">
            <w:pPr>
              <w:pStyle w:val="AWMTablebody"/>
              <w:jc w:val="center"/>
            </w:pPr>
            <w:r w:rsidRPr="001B7267">
              <w:t>12</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5955E6" w14:textId="77777777" w:rsidR="00EE0419" w:rsidRPr="001B7267" w:rsidRDefault="00EE0419" w:rsidP="00827BF3">
            <w:pPr>
              <w:pStyle w:val="AWMTablebody"/>
            </w:pPr>
            <w:proofErr w:type="spellStart"/>
            <w:r w:rsidRPr="001B7267">
              <w:t>Spendmapp</w:t>
            </w:r>
            <w:proofErr w:type="spellEnd"/>
            <w:r w:rsidRPr="001B7267">
              <w:t xml:space="preserve"> Monthly Report April 2023</w:t>
            </w:r>
          </w:p>
          <w:p w14:paraId="71410163" w14:textId="31BBFFFC" w:rsidR="00EE0419" w:rsidRPr="001B7267" w:rsidRDefault="00EE0419" w:rsidP="00827BF3">
            <w:pPr>
              <w:pStyle w:val="AWMTablebody"/>
            </w:pPr>
            <w:r w:rsidRPr="001B7267">
              <w:t>Local Government Area: Mornington Peninsula Shire</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DF32F1" w14:textId="77777777" w:rsidR="00EE0419" w:rsidRPr="001B7267" w:rsidRDefault="00EE0419" w:rsidP="00827BF3">
            <w:pPr>
              <w:pStyle w:val="AWMTablebody"/>
            </w:pPr>
            <w:r w:rsidRPr="001B7267">
              <w:t>Geografia Pty Ltd</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B22AAE" w14:textId="77777777" w:rsidR="00EE0419" w:rsidRPr="001B7267" w:rsidRDefault="00EE0419" w:rsidP="00827BF3">
            <w:pPr>
              <w:pStyle w:val="AWMTablebody"/>
            </w:pPr>
            <w:r w:rsidRPr="001B7267">
              <w:t>April 2023</w:t>
            </w:r>
          </w:p>
        </w:tc>
      </w:tr>
      <w:tr w:rsidR="00EE0419" w14:paraId="2D5A9E51"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0EE2D5" w14:textId="77777777" w:rsidR="00EE0419" w:rsidRPr="001B7267" w:rsidRDefault="00EE0419" w:rsidP="00827BF3">
            <w:pPr>
              <w:pStyle w:val="AWMTablebody"/>
              <w:jc w:val="center"/>
            </w:pPr>
            <w:r w:rsidRPr="001B7267">
              <w:t>13</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20DBB3" w14:textId="77777777" w:rsidR="00EE0419" w:rsidRPr="001B7267" w:rsidRDefault="00EE0419" w:rsidP="00827BF3">
            <w:pPr>
              <w:pStyle w:val="AWMTablebody"/>
            </w:pPr>
            <w:r w:rsidRPr="001B7267">
              <w:t>Quarterly Economic Snapshot</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991F17" w14:textId="77777777" w:rsidR="00EE0419" w:rsidRPr="001B7267" w:rsidRDefault="00EE0419" w:rsidP="00827BF3">
            <w:pPr>
              <w:pStyle w:val="AWMTablebody"/>
            </w:pPr>
            <w:r w:rsidRPr="001B7267">
              <w:t>Geografia Pty Ltd</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4AB6FB" w14:textId="77777777" w:rsidR="00EE0419" w:rsidRPr="001B7267" w:rsidRDefault="00EE0419" w:rsidP="00827BF3">
            <w:pPr>
              <w:pStyle w:val="AWMTablebody"/>
            </w:pPr>
            <w:r w:rsidRPr="001B7267">
              <w:t>April 2023</w:t>
            </w:r>
          </w:p>
        </w:tc>
      </w:tr>
      <w:tr w:rsidR="00EE0419" w14:paraId="4144BBF5"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7848D2" w14:textId="77777777" w:rsidR="00EE0419" w:rsidRPr="001B7267" w:rsidRDefault="00EE0419" w:rsidP="00827BF3">
            <w:pPr>
              <w:pStyle w:val="AWMTablebody"/>
              <w:jc w:val="center"/>
            </w:pPr>
            <w:r w:rsidRPr="001B7267">
              <w:t>14</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8E4708" w14:textId="77777777" w:rsidR="00EE0419" w:rsidRPr="001B7267" w:rsidRDefault="00EE0419" w:rsidP="00827BF3">
            <w:pPr>
              <w:pStyle w:val="AWMTablebody"/>
            </w:pPr>
            <w:r w:rsidRPr="001B7267">
              <w:t>Mornington Peninsula Visitation Data Year Ending March 2023</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47ADDD" w14:textId="77777777" w:rsidR="00EE0419" w:rsidRPr="001B7267" w:rsidRDefault="00EE0419" w:rsidP="00827BF3">
            <w:pPr>
              <w:pStyle w:val="AWMTablebody"/>
            </w:pPr>
            <w:r w:rsidRPr="001B7267">
              <w:t>Mornington Peninsula Shire</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E5B45B" w14:textId="77777777" w:rsidR="00EE0419" w:rsidRPr="001B7267" w:rsidRDefault="00EE0419" w:rsidP="00827BF3">
            <w:pPr>
              <w:pStyle w:val="AWMTablebody"/>
            </w:pPr>
            <w:r w:rsidRPr="001B7267">
              <w:t>March 2023</w:t>
            </w:r>
          </w:p>
        </w:tc>
      </w:tr>
      <w:tr w:rsidR="00920A89" w14:paraId="70DC0A3E" w14:textId="77777777" w:rsidTr="0049019D">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D66E60" w14:textId="77777777" w:rsidR="00920A89" w:rsidRDefault="00920A89" w:rsidP="0049019D">
            <w:pPr>
              <w:pStyle w:val="AWMTablebody"/>
              <w:jc w:val="center"/>
            </w:pPr>
            <w:r>
              <w:t>15</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550CA7" w14:textId="77777777" w:rsidR="00920A89" w:rsidRDefault="00920A89" w:rsidP="0049019D">
            <w:pPr>
              <w:pStyle w:val="AWMTablebody"/>
            </w:pPr>
            <w:r>
              <w:t>Mornington Peninsula Business Survey</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D329D9" w14:textId="77777777" w:rsidR="00920A89" w:rsidRDefault="00920A89" w:rsidP="0049019D">
            <w:pPr>
              <w:pStyle w:val="AWMTablebody"/>
            </w:pPr>
            <w:r w:rsidRPr="001B7267">
              <w:t>Mornington Peninsula Shire</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F95919" w14:textId="77777777" w:rsidR="00920A89" w:rsidRDefault="00920A89" w:rsidP="0049019D">
            <w:pPr>
              <w:pStyle w:val="AWMTablebody"/>
            </w:pPr>
            <w:r w:rsidRPr="001B7267">
              <w:t>April 2023</w:t>
            </w:r>
          </w:p>
        </w:tc>
      </w:tr>
      <w:tr w:rsidR="005F1D03" w14:paraId="06CA177D" w14:textId="77777777" w:rsidTr="00DE3E7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3AAD3B" w14:textId="77777777" w:rsidR="005F1D03" w:rsidRDefault="005F1D03" w:rsidP="00DE3E73">
            <w:pPr>
              <w:pStyle w:val="AWMTablebody"/>
              <w:jc w:val="center"/>
            </w:pPr>
            <w:r>
              <w:t>16</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49F40" w14:textId="77777777" w:rsidR="005F1D03" w:rsidRDefault="005F1D03" w:rsidP="00DE3E73">
            <w:pPr>
              <w:pStyle w:val="AWMTablebody"/>
            </w:pPr>
            <w:r>
              <w:t>Portsea Pier Visitor Monitoring</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2E4CE4" w14:textId="77777777" w:rsidR="005F1D03" w:rsidRDefault="005F1D03" w:rsidP="00DE3E73">
            <w:pPr>
              <w:pStyle w:val="AWMTablebody"/>
            </w:pPr>
            <w:r>
              <w:t>Parks Victoria</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489D60" w14:textId="77777777" w:rsidR="005F1D03" w:rsidRDefault="005F1D03" w:rsidP="00DE3E73">
            <w:pPr>
              <w:pStyle w:val="AWMTablebody"/>
            </w:pPr>
            <w:r>
              <w:t>2015</w:t>
            </w:r>
          </w:p>
        </w:tc>
      </w:tr>
      <w:tr w:rsidR="00D1688C" w14:paraId="54AD0E46" w14:textId="77777777" w:rsidTr="002C1E4D">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5C1786" w14:textId="77777777" w:rsidR="00D1688C" w:rsidRDefault="00D1688C" w:rsidP="002C1E4D">
            <w:pPr>
              <w:pStyle w:val="AWMTablebody"/>
              <w:jc w:val="center"/>
            </w:pPr>
            <w:r>
              <w:t>17</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FF5A90" w14:textId="77777777" w:rsidR="00D1688C" w:rsidRDefault="00D1688C" w:rsidP="002C1E4D">
            <w:pPr>
              <w:pStyle w:val="AWMTablebody"/>
            </w:pPr>
            <w:r>
              <w:t>Heritage Review of Sorrento Pier</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42379B" w14:textId="77777777" w:rsidR="00D1688C" w:rsidRDefault="00D1688C" w:rsidP="002C1E4D">
            <w:pPr>
              <w:pStyle w:val="AWMTablebody"/>
            </w:pPr>
            <w:r>
              <w:t>Bryce Raworth</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5C015D" w14:textId="77777777" w:rsidR="00D1688C" w:rsidRDefault="00D1688C" w:rsidP="002C1E4D">
            <w:pPr>
              <w:pStyle w:val="AWMTablebody"/>
            </w:pPr>
            <w:r>
              <w:t>July 2023</w:t>
            </w:r>
          </w:p>
        </w:tc>
      </w:tr>
      <w:tr w:rsidR="0040651D" w14:paraId="28729674" w14:textId="77777777" w:rsidTr="002C1E4D">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633889" w14:textId="77777777" w:rsidR="0040651D" w:rsidRPr="00CC4AE8" w:rsidRDefault="0040651D" w:rsidP="002C1E4D">
            <w:pPr>
              <w:pStyle w:val="AWMTablebody"/>
              <w:jc w:val="center"/>
            </w:pPr>
            <w:r w:rsidRPr="00CC4AE8">
              <w:t>18</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7CB7AA" w14:textId="0FD590B3" w:rsidR="0040651D" w:rsidRPr="00CC4AE8" w:rsidRDefault="00CC4AE8" w:rsidP="002C1E4D">
            <w:pPr>
              <w:pStyle w:val="AWMTablebody"/>
            </w:pPr>
            <w:r w:rsidRPr="00CC4AE8">
              <w:t xml:space="preserve">Shire of Flinders </w:t>
            </w:r>
            <w:r w:rsidR="0040651D" w:rsidRPr="00CC4AE8">
              <w:t>Heritage Study</w:t>
            </w:r>
            <w:r w:rsidRPr="00CC4AE8">
              <w:t>: Inventory of Significant Places</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9EAAB4" w14:textId="3FA1A638" w:rsidR="0040651D" w:rsidRPr="00CC4AE8" w:rsidRDefault="00CC4AE8" w:rsidP="002C1E4D">
            <w:pPr>
              <w:pStyle w:val="AWMTablebody"/>
            </w:pPr>
            <w:r w:rsidRPr="00CC4AE8">
              <w:t>Context Pty Ltd</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07B334" w14:textId="1066A0AC" w:rsidR="0040651D" w:rsidRPr="00CC4AE8" w:rsidRDefault="0040651D" w:rsidP="002C1E4D">
            <w:pPr>
              <w:pStyle w:val="AWMTablebody"/>
            </w:pPr>
            <w:r w:rsidRPr="00CC4AE8">
              <w:t>1992</w:t>
            </w:r>
            <w:r w:rsidR="00CC4AE8" w:rsidRPr="00CC4AE8">
              <w:t>, updated 1997</w:t>
            </w:r>
          </w:p>
        </w:tc>
      </w:tr>
      <w:tr w:rsidR="00AA2E2D" w14:paraId="1EFB0B1A" w14:textId="77777777" w:rsidTr="002C1E4D">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DC10DD" w14:textId="77777777" w:rsidR="00AA2E2D" w:rsidRPr="00CC4AE8" w:rsidRDefault="00AA2E2D" w:rsidP="002C1E4D">
            <w:pPr>
              <w:pStyle w:val="AWMTablebody"/>
              <w:jc w:val="center"/>
            </w:pPr>
            <w:r w:rsidRPr="00CC4AE8">
              <w:t>19</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7FC4C2" w14:textId="77777777" w:rsidR="00AA2E2D" w:rsidRPr="00CC4AE8" w:rsidRDefault="00AA2E2D" w:rsidP="002C1E4D">
            <w:pPr>
              <w:pStyle w:val="AWMTablebody"/>
            </w:pPr>
            <w:r w:rsidRPr="0040651D">
              <w:rPr>
                <w:rStyle w:val="ui-provider"/>
              </w:rPr>
              <w:t>Heritage Information: Piers and Jetties of Port Phillip</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ABEB1E" w14:textId="77777777" w:rsidR="00AA2E2D" w:rsidRPr="00CC4AE8" w:rsidRDefault="00AA2E2D" w:rsidP="002C1E4D">
            <w:pPr>
              <w:pStyle w:val="AWMTablebody"/>
            </w:pPr>
            <w:r w:rsidRPr="0040651D">
              <w:rPr>
                <w:rStyle w:val="ui-provider"/>
              </w:rPr>
              <w:t>Robin Crocker &amp; Associates</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67B0EB" w14:textId="77777777" w:rsidR="00AA2E2D" w:rsidRPr="0040651D" w:rsidRDefault="00AA2E2D" w:rsidP="002C1E4D">
            <w:pPr>
              <w:pStyle w:val="AWMTablebody"/>
            </w:pPr>
            <w:r w:rsidRPr="00CC4AE8">
              <w:t>July 2004</w:t>
            </w:r>
          </w:p>
        </w:tc>
      </w:tr>
      <w:tr w:rsidR="00EE0419" w14:paraId="2932674F" w14:textId="77777777" w:rsidTr="00827BF3">
        <w:tc>
          <w:tcPr>
            <w:tcW w:w="5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EB88FE" w14:textId="142BF4FA" w:rsidR="00EE0419" w:rsidRPr="00CC4AE8" w:rsidRDefault="00AA2E2D" w:rsidP="00827BF3">
            <w:pPr>
              <w:pStyle w:val="AWMTablebody"/>
              <w:jc w:val="center"/>
            </w:pPr>
            <w:r>
              <w:t>20</w:t>
            </w:r>
          </w:p>
        </w:tc>
        <w:tc>
          <w:tcPr>
            <w:tcW w:w="36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F31A5D" w14:textId="24CD8BD7" w:rsidR="00EE0419" w:rsidRPr="00CC4AE8" w:rsidRDefault="00AA2E2D" w:rsidP="00827BF3">
            <w:pPr>
              <w:pStyle w:val="AWMTablebody"/>
            </w:pPr>
            <w:r>
              <w:rPr>
                <w:rStyle w:val="ui-provider"/>
              </w:rPr>
              <w:t>Sorrento – Stakeholder engagement key findings</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47546D" w14:textId="06FC03F8" w:rsidR="00EE0419" w:rsidRPr="00CC4AE8" w:rsidRDefault="00AA2E2D" w:rsidP="00827BF3">
            <w:pPr>
              <w:pStyle w:val="AWMTablebody"/>
            </w:pPr>
            <w:r>
              <w:rPr>
                <w:rStyle w:val="ui-provider"/>
              </w:rPr>
              <w:t>Parks Victoria</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7EAFFE" w14:textId="00C19E35" w:rsidR="00EE0419" w:rsidRPr="0040651D" w:rsidRDefault="00AA2E2D" w:rsidP="00827BF3">
            <w:pPr>
              <w:pStyle w:val="AWMTablebody"/>
            </w:pPr>
            <w:r>
              <w:t>August 2023</w:t>
            </w:r>
          </w:p>
        </w:tc>
      </w:tr>
    </w:tbl>
    <w:p w14:paraId="2C67A925" w14:textId="77777777" w:rsidR="0042231C" w:rsidRDefault="0042231C" w:rsidP="0042231C"/>
    <w:p w14:paraId="36C8B772" w14:textId="77777777" w:rsidR="00EE0419" w:rsidRDefault="00EE0419" w:rsidP="00EE0419">
      <w:pPr>
        <w:pStyle w:val="Heading2"/>
      </w:pPr>
      <w:bookmarkStart w:id="95" w:name="_Toc155796800"/>
      <w:r>
        <w:t>Figure and Photo Credits</w:t>
      </w:r>
      <w:bookmarkEnd w:id="95"/>
    </w:p>
    <w:tbl>
      <w:tblPr>
        <w:tblStyle w:val="TableGrid"/>
        <w:tblW w:w="0" w:type="auto"/>
        <w:tblLook w:val="04A0" w:firstRow="1" w:lastRow="0" w:firstColumn="1" w:lastColumn="0" w:noHBand="0" w:noVBand="1"/>
      </w:tblPr>
      <w:tblGrid>
        <w:gridCol w:w="925"/>
        <w:gridCol w:w="3427"/>
        <w:gridCol w:w="3352"/>
        <w:gridCol w:w="1414"/>
      </w:tblGrid>
      <w:tr w:rsidR="00EE0419" w14:paraId="312E5F28" w14:textId="77777777" w:rsidTr="00EE0419">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F9C35"/>
          </w:tcPr>
          <w:p w14:paraId="0FB5502D" w14:textId="77777777" w:rsidR="00EE0419" w:rsidRPr="00377E0A" w:rsidRDefault="00EE0419" w:rsidP="00827BF3">
            <w:pPr>
              <w:pStyle w:val="AWMTablebody"/>
              <w:rPr>
                <w:b/>
                <w:bCs/>
                <w:szCs w:val="20"/>
              </w:rPr>
            </w:pPr>
            <w:r w:rsidRPr="00377E0A">
              <w:rPr>
                <w:b/>
                <w:bCs/>
              </w:rPr>
              <w:t>Figure No.</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F9C35"/>
          </w:tcPr>
          <w:p w14:paraId="39D182B9" w14:textId="77777777" w:rsidR="00EE0419" w:rsidRPr="00377E0A" w:rsidRDefault="00EE0419" w:rsidP="00827BF3">
            <w:pPr>
              <w:pStyle w:val="AWMTablebody"/>
              <w:rPr>
                <w:b/>
                <w:bCs/>
              </w:rPr>
            </w:pPr>
            <w:r w:rsidRPr="00377E0A">
              <w:rPr>
                <w:b/>
                <w:bCs/>
              </w:rPr>
              <w:t>Title</w:t>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F9C35"/>
          </w:tcPr>
          <w:p w14:paraId="3590CBC6" w14:textId="77777777" w:rsidR="00EE0419" w:rsidRPr="00377E0A" w:rsidRDefault="00EE0419" w:rsidP="00827BF3">
            <w:pPr>
              <w:pStyle w:val="AWMTablebody"/>
              <w:rPr>
                <w:b/>
                <w:bCs/>
              </w:rPr>
            </w:pPr>
            <w:r w:rsidRPr="00377E0A">
              <w:rPr>
                <w:b/>
                <w:bCs/>
              </w:rPr>
              <w:t>Source Image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F9C35"/>
          </w:tcPr>
          <w:p w14:paraId="0EE6393C" w14:textId="77777777" w:rsidR="00EE0419" w:rsidRPr="00377E0A" w:rsidRDefault="00EE0419" w:rsidP="00827BF3">
            <w:pPr>
              <w:pStyle w:val="AWMTablebody"/>
              <w:rPr>
                <w:b/>
                <w:bCs/>
              </w:rPr>
            </w:pPr>
            <w:r w:rsidRPr="00377E0A">
              <w:rPr>
                <w:b/>
                <w:bCs/>
              </w:rPr>
              <w:t>Date</w:t>
            </w:r>
          </w:p>
        </w:tc>
      </w:tr>
      <w:tr w:rsidR="00EE0419" w14:paraId="64101791"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054963" w14:textId="77777777" w:rsidR="00EE0419" w:rsidRPr="00C460C1" w:rsidRDefault="00EE0419" w:rsidP="00827BF3">
            <w:pPr>
              <w:pStyle w:val="AWMTablebody"/>
              <w:jc w:val="center"/>
            </w:pPr>
            <w:r>
              <w:rPr>
                <w:noProof/>
              </w:rPr>
              <w:t>1</w:t>
            </w:r>
            <w:r>
              <w:t xml:space="preserve"> </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DD3C38" w14:textId="513B7337" w:rsidR="00EE0419" w:rsidRDefault="00494C19" w:rsidP="00827BF3">
            <w:pPr>
              <w:pStyle w:val="AWMTablebody"/>
            </w:pPr>
            <w:r>
              <w:fldChar w:fldCharType="begin"/>
            </w:r>
            <w:r>
              <w:instrText xml:space="preserve"> REF _Ref147324106 \h </w:instrText>
            </w:r>
            <w:r>
              <w:fldChar w:fldCharType="separate"/>
            </w:r>
            <w:r w:rsidR="003632DE">
              <w:t xml:space="preserve">Figure </w:t>
            </w:r>
            <w:r w:rsidR="003632DE">
              <w:rPr>
                <w:noProof/>
              </w:rPr>
              <w:t>1</w:t>
            </w:r>
            <w:r w:rsidR="003632DE">
              <w:t xml:space="preserve">- Location of Sorrento Pier (Source: </w:t>
            </w:r>
            <w:proofErr w:type="spellStart"/>
            <w:r w:rsidR="003632DE">
              <w:t>Melway</w:t>
            </w:r>
            <w:proofErr w:type="spellEnd"/>
            <w:r w:rsidR="003632DE">
              <w:t xml:space="preserve"> Map 157)</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5C27B4" w14:textId="77777777" w:rsidR="00EE0419" w:rsidRDefault="00EE0419" w:rsidP="00827BF3">
            <w:pPr>
              <w:pStyle w:val="AWMTablebody"/>
            </w:pPr>
            <w:proofErr w:type="spellStart"/>
            <w:r>
              <w:t>Melway</w:t>
            </w:r>
            <w:proofErr w:type="spellEnd"/>
            <w:r>
              <w:t xml:space="preserve"> Map 157</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6C0BDD" w14:textId="77777777" w:rsidR="00EE0419" w:rsidRDefault="00EE0419" w:rsidP="00827BF3">
            <w:pPr>
              <w:pStyle w:val="AWMTablebody"/>
            </w:pPr>
            <w:r>
              <w:t>2018</w:t>
            </w:r>
          </w:p>
        </w:tc>
      </w:tr>
      <w:tr w:rsidR="00EE0419" w14:paraId="4656681E"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65004C" w14:textId="77777777" w:rsidR="00EE0419" w:rsidRDefault="00EE0419" w:rsidP="00827BF3">
            <w:pPr>
              <w:pStyle w:val="AWMTablebody"/>
              <w:jc w:val="center"/>
            </w:pPr>
            <w:r>
              <w:rPr>
                <w:noProof/>
              </w:rPr>
              <w:lastRenderedPageBreak/>
              <w:t>2</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C94FA8" w14:textId="6A7334F7" w:rsidR="00EE0419" w:rsidRDefault="00494C19" w:rsidP="00827BF3">
            <w:pPr>
              <w:pStyle w:val="AWMTablebody"/>
            </w:pPr>
            <w:r>
              <w:fldChar w:fldCharType="begin"/>
            </w:r>
            <w:r>
              <w:instrText xml:space="preserve"> REF _Ref147324118 \h </w:instrText>
            </w:r>
            <w:r>
              <w:fldChar w:fldCharType="separate"/>
            </w:r>
            <w:r w:rsidR="003632DE">
              <w:t xml:space="preserve">Figure </w:t>
            </w:r>
            <w:r w:rsidR="003632DE">
              <w:rPr>
                <w:noProof/>
              </w:rPr>
              <w:t>2</w:t>
            </w:r>
            <w:r w:rsidR="003632DE">
              <w:t xml:space="preserve">- Sorrento Harbour Study Area and Context Map of Port Phillip (Aerial Image: </w:t>
            </w:r>
            <w:proofErr w:type="spellStart"/>
            <w:r w:rsidR="003632DE">
              <w:t>Nearmap</w:t>
            </w:r>
            <w:proofErr w:type="spellEnd"/>
            <w:r w:rsidR="003632DE">
              <w:t xml:space="preserve"> 28/01/23)</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01B707" w14:textId="77777777" w:rsidR="00EE0419" w:rsidRDefault="00EE0419" w:rsidP="00827BF3">
            <w:pPr>
              <w:pStyle w:val="AWMTablebody"/>
            </w:pPr>
            <w:proofErr w:type="spellStart"/>
            <w:r>
              <w:t>Nearmap</w:t>
            </w:r>
            <w:proofErr w:type="spellEnd"/>
            <w:r>
              <w:t xml:space="preserve"> </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D73699" w14:textId="77777777" w:rsidR="00EE0419" w:rsidRDefault="00EE0419" w:rsidP="00827BF3">
            <w:pPr>
              <w:pStyle w:val="AWMTablebody"/>
            </w:pPr>
            <w:r>
              <w:t>January 2023</w:t>
            </w:r>
          </w:p>
        </w:tc>
      </w:tr>
      <w:tr w:rsidR="00EE0419" w14:paraId="65E2FC82"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52D3F" w14:textId="5F9F14D7" w:rsidR="00EE0419" w:rsidRDefault="00EE0419" w:rsidP="00827BF3">
            <w:pPr>
              <w:pStyle w:val="AWMTablebody"/>
              <w:jc w:val="center"/>
            </w:pPr>
            <w:r>
              <w:t>3</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05CEBD" w14:textId="3BAFE595" w:rsidR="00EE0419" w:rsidRDefault="00494C19" w:rsidP="00827BF3">
            <w:pPr>
              <w:pStyle w:val="AWMTablebody"/>
            </w:pPr>
            <w:r>
              <w:fldChar w:fldCharType="begin"/>
            </w:r>
            <w:r>
              <w:instrText xml:space="preserve"> REF _Ref146536850 \h </w:instrText>
            </w:r>
            <w:r>
              <w:fldChar w:fldCharType="separate"/>
            </w:r>
            <w:r w:rsidR="003632DE">
              <w:t xml:space="preserve">Figure </w:t>
            </w:r>
            <w:r w:rsidR="003632DE">
              <w:rPr>
                <w:noProof/>
              </w:rPr>
              <w:t>3</w:t>
            </w:r>
            <w:r w:rsidR="003632DE">
              <w:t xml:space="preserve">- Various Committees of Management (Aerial Image: </w:t>
            </w:r>
            <w:proofErr w:type="spellStart"/>
            <w:r w:rsidR="003632DE">
              <w:t>MapShare</w:t>
            </w:r>
            <w:proofErr w:type="spellEnd"/>
            <w:r w:rsidR="003632DE">
              <w:t xml:space="preserve"> 11/07/2023)</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D8DE15" w14:textId="54F9E0E9" w:rsidR="00EE0419" w:rsidRDefault="00EE0419" w:rsidP="00827BF3">
            <w:pPr>
              <w:pStyle w:val="AWMTablebody"/>
            </w:pPr>
            <w:proofErr w:type="spellStart"/>
            <w:r>
              <w:t>MapShare</w:t>
            </w:r>
            <w:proofErr w:type="spellEnd"/>
            <w:r>
              <w:t xml:space="preserve"> </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CCB906" w14:textId="6907EDD7" w:rsidR="00EE0419" w:rsidRDefault="00EE0419" w:rsidP="00827BF3">
            <w:pPr>
              <w:pStyle w:val="AWMTablebody"/>
            </w:pPr>
            <w:r>
              <w:t>July 2023</w:t>
            </w:r>
          </w:p>
        </w:tc>
      </w:tr>
      <w:tr w:rsidR="00EE0419" w14:paraId="72C09946"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FE058E" w14:textId="21728088" w:rsidR="00EE0419" w:rsidRDefault="00EE0419" w:rsidP="00827BF3">
            <w:pPr>
              <w:pStyle w:val="AWMTablebody"/>
              <w:jc w:val="center"/>
            </w:pPr>
            <w:r>
              <w:t>4</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27FBDD" w14:textId="4D455D9B" w:rsidR="00EE0419" w:rsidRDefault="00494C19" w:rsidP="00827BF3">
            <w:pPr>
              <w:pStyle w:val="AWMTablebody"/>
            </w:pPr>
            <w:r>
              <w:fldChar w:fldCharType="begin"/>
            </w:r>
            <w:r>
              <w:instrText xml:space="preserve"> REF _Ref146536842 \h </w:instrText>
            </w:r>
            <w:r>
              <w:fldChar w:fldCharType="separate"/>
            </w:r>
            <w:r w:rsidR="003632DE">
              <w:t xml:space="preserve">Figure </w:t>
            </w:r>
            <w:r w:rsidR="003632DE">
              <w:rPr>
                <w:noProof/>
              </w:rPr>
              <w:t>4</w:t>
            </w:r>
            <w:r w:rsidR="003632DE">
              <w:t>- Sorrento Pier Postcard ca. 1905 (Source: SLVIC)</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F640FA" w14:textId="542F242C" w:rsidR="00EE0419" w:rsidRDefault="00EE0419" w:rsidP="00827BF3">
            <w:pPr>
              <w:pStyle w:val="AWMTablebody"/>
            </w:pPr>
            <w:r>
              <w:t>State Library of Victoria</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277BAE" w14:textId="17269AFD" w:rsidR="00EE0419" w:rsidRDefault="00EE0419" w:rsidP="00827BF3">
            <w:pPr>
              <w:pStyle w:val="AWMTablebody"/>
            </w:pPr>
            <w:r>
              <w:t>ca. 1908</w:t>
            </w:r>
          </w:p>
        </w:tc>
      </w:tr>
      <w:tr w:rsidR="00EE0419" w14:paraId="76A09DB4"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C5152E" w14:textId="2B0FEE16" w:rsidR="00EE0419" w:rsidRDefault="00EE0419" w:rsidP="00827BF3">
            <w:pPr>
              <w:pStyle w:val="AWMTablebody"/>
              <w:jc w:val="center"/>
            </w:pPr>
            <w:r>
              <w:t>5</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CA5E33" w14:textId="48CA9F59" w:rsidR="00EE0419" w:rsidRDefault="00494C19" w:rsidP="00827BF3">
            <w:pPr>
              <w:pStyle w:val="AWMTablebody"/>
            </w:pPr>
            <w:r>
              <w:fldChar w:fldCharType="begin"/>
            </w:r>
            <w:r>
              <w:instrText xml:space="preserve"> REF _Ref147322763 \h </w:instrText>
            </w:r>
            <w:r>
              <w:fldChar w:fldCharType="separate"/>
            </w:r>
            <w:r w:rsidR="003632DE">
              <w:t xml:space="preserve">Figure </w:t>
            </w:r>
            <w:r w:rsidR="003632DE">
              <w:rPr>
                <w:noProof/>
              </w:rPr>
              <w:t>5</w:t>
            </w:r>
            <w:r w:rsidR="003632DE">
              <w:t xml:space="preserve">- </w:t>
            </w:r>
            <w:r w:rsidR="003632DE" w:rsidRPr="0021232E">
              <w:t>Paddle Steamer SS Hygeia at Sorrento Pier ca. 1912 (Source: SLVIC)</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8CB839" w14:textId="612E5DF2" w:rsidR="00EE0419" w:rsidRDefault="00EE0419" w:rsidP="00827BF3">
            <w:pPr>
              <w:pStyle w:val="AWMTablebody"/>
            </w:pPr>
            <w:r>
              <w:t>State Library of Victoria</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84398D" w14:textId="33171800" w:rsidR="00EE0419" w:rsidRDefault="00EE0419" w:rsidP="00827BF3">
            <w:pPr>
              <w:pStyle w:val="AWMTablebody"/>
            </w:pPr>
            <w:r>
              <w:t>ca. 1912</w:t>
            </w:r>
          </w:p>
        </w:tc>
      </w:tr>
      <w:tr w:rsidR="00EE0419" w14:paraId="25B8FBF2"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CEE72C" w14:textId="75817CEF" w:rsidR="00EE0419" w:rsidRPr="00F82CCD" w:rsidRDefault="00EE0419" w:rsidP="00827BF3">
            <w:pPr>
              <w:pStyle w:val="AWMTablebody"/>
              <w:jc w:val="center"/>
            </w:pPr>
            <w:r>
              <w:t>6</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87424D" w14:textId="304E7099" w:rsidR="00EE0419" w:rsidRDefault="00494C19" w:rsidP="00827BF3">
            <w:pPr>
              <w:pStyle w:val="AWMTablebody"/>
            </w:pPr>
            <w:r>
              <w:fldChar w:fldCharType="begin"/>
            </w:r>
            <w:r>
              <w:instrText xml:space="preserve"> REF _Ref147324164 \h </w:instrText>
            </w:r>
            <w:r>
              <w:fldChar w:fldCharType="separate"/>
            </w:r>
            <w:r w:rsidR="003632DE">
              <w:t xml:space="preserve">Figure </w:t>
            </w:r>
            <w:r w:rsidR="003632DE">
              <w:rPr>
                <w:noProof/>
              </w:rPr>
              <w:t>6</w:t>
            </w:r>
            <w:r w:rsidR="003632DE">
              <w:t>- Sorrento Pier c1920-1954 (Source: SLVIC Rose Stereograph)</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074A1B" w14:textId="74A7E357" w:rsidR="00EE0419" w:rsidRDefault="00EE0419" w:rsidP="00827BF3">
            <w:pPr>
              <w:pStyle w:val="AWMTablebody"/>
            </w:pPr>
            <w:r>
              <w:t>State Library of Victoria (Rose Stereograph Co)</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B2C83F" w14:textId="37C41DEE" w:rsidR="00EE0419" w:rsidRDefault="00EE0419" w:rsidP="00827BF3">
            <w:pPr>
              <w:pStyle w:val="AWMTablebody"/>
            </w:pPr>
            <w:r>
              <w:t>C 1920-1954</w:t>
            </w:r>
          </w:p>
        </w:tc>
      </w:tr>
      <w:tr w:rsidR="00EE0419" w14:paraId="196368D8"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A62B56" w14:textId="17B04231" w:rsidR="00EE0419" w:rsidRDefault="00EE0419" w:rsidP="00827BF3">
            <w:pPr>
              <w:pStyle w:val="AWMTablebody"/>
              <w:jc w:val="center"/>
            </w:pPr>
            <w:r>
              <w:t>7</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D95377" w14:textId="3EC6CE0F" w:rsidR="00EE0419" w:rsidRDefault="00494C19" w:rsidP="00827BF3">
            <w:pPr>
              <w:pStyle w:val="AWMTablebody"/>
            </w:pPr>
            <w:r>
              <w:fldChar w:fldCharType="begin"/>
            </w:r>
            <w:r>
              <w:instrText xml:space="preserve"> REF _Ref147322794 \h </w:instrText>
            </w:r>
            <w:r>
              <w:fldChar w:fldCharType="separate"/>
            </w:r>
            <w:r w:rsidR="003632DE">
              <w:t xml:space="preserve">Figure </w:t>
            </w:r>
            <w:r w:rsidR="003632DE">
              <w:rPr>
                <w:noProof/>
              </w:rPr>
              <w:t>7</w:t>
            </w:r>
            <w:r w:rsidR="003632DE">
              <w:t>- Sorrento Shoreline Changes from 1935 to 2015 (Source: Water Technology)</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63D22C" w14:textId="43CFF5A3" w:rsidR="00EE0419" w:rsidRDefault="00EE0419" w:rsidP="00827BF3">
            <w:pPr>
              <w:pStyle w:val="AWMTablebody"/>
            </w:pPr>
            <w:r>
              <w:t>Water Technology</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82C8F0" w14:textId="1220C931" w:rsidR="00EE0419" w:rsidRDefault="00EE0419" w:rsidP="00827BF3">
            <w:pPr>
              <w:pStyle w:val="AWMTablebody"/>
            </w:pPr>
            <w:r>
              <w:t>August 2016</w:t>
            </w:r>
          </w:p>
        </w:tc>
      </w:tr>
      <w:tr w:rsidR="00EE0419" w14:paraId="5ECDB0B1"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B9EF27" w14:textId="66134473" w:rsidR="00EE0419" w:rsidRDefault="00EE0419" w:rsidP="00827BF3">
            <w:pPr>
              <w:pStyle w:val="AWMTablebody"/>
              <w:jc w:val="center"/>
            </w:pPr>
            <w:r>
              <w:t>8</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1865FD" w14:textId="0ECD3B96" w:rsidR="00EE0419" w:rsidRDefault="00494C19" w:rsidP="00827BF3">
            <w:pPr>
              <w:pStyle w:val="AWMTablebody"/>
            </w:pPr>
            <w:r>
              <w:fldChar w:fldCharType="begin"/>
            </w:r>
            <w:r>
              <w:instrText xml:space="preserve"> REF _Ref147324180 \h </w:instrText>
            </w:r>
            <w:r>
              <w:fldChar w:fldCharType="separate"/>
            </w:r>
            <w:r w:rsidR="003632DE">
              <w:t xml:space="preserve">Figure </w:t>
            </w:r>
            <w:r w:rsidR="003632DE">
              <w:rPr>
                <w:noProof/>
              </w:rPr>
              <w:t>8</w:t>
            </w:r>
            <w:r w:rsidR="003632DE">
              <w:t xml:space="preserve">- Aerial Photographs of Sorrento from 2010 to 2022 (Aerial Images: </w:t>
            </w:r>
            <w:proofErr w:type="spellStart"/>
            <w:r w:rsidR="003632DE">
              <w:t>Nearmap</w:t>
            </w:r>
            <w:proofErr w:type="spellEnd"/>
            <w:r w:rsidR="003632DE">
              <w:t>)</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0D64F0" w14:textId="55F564DD" w:rsidR="00EE0419" w:rsidRDefault="00EE0419" w:rsidP="00827BF3">
            <w:pPr>
              <w:pStyle w:val="AWMTablebody"/>
            </w:pPr>
            <w:proofErr w:type="spellStart"/>
            <w:r>
              <w:t>Nearmap</w:t>
            </w:r>
            <w:proofErr w:type="spellEnd"/>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E636B6" w14:textId="1305AE70" w:rsidR="00EE0419" w:rsidRDefault="00EE0419" w:rsidP="00827BF3">
            <w:pPr>
              <w:pStyle w:val="AWMTablebody"/>
            </w:pPr>
            <w:r>
              <w:t>October 2010 to January 2022</w:t>
            </w:r>
          </w:p>
        </w:tc>
      </w:tr>
      <w:tr w:rsidR="00EE0419" w:rsidRPr="00A37364" w14:paraId="7C295A40"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006892" w14:textId="0AC03351" w:rsidR="00EE0419" w:rsidRDefault="00EE0419" w:rsidP="00827BF3">
            <w:pPr>
              <w:pStyle w:val="AWMTablebody"/>
              <w:jc w:val="center"/>
            </w:pPr>
            <w:r>
              <w:t>9</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B85C96" w14:textId="48B1C0A0" w:rsidR="00EE0419" w:rsidRDefault="00494C19" w:rsidP="00827BF3">
            <w:pPr>
              <w:pStyle w:val="AWMTablebody"/>
            </w:pPr>
            <w:r>
              <w:fldChar w:fldCharType="begin"/>
            </w:r>
            <w:r>
              <w:instrText xml:space="preserve"> REF _Ref147324190 \h </w:instrText>
            </w:r>
            <w:r>
              <w:fldChar w:fldCharType="separate"/>
            </w:r>
            <w:r w:rsidR="003632DE">
              <w:t xml:space="preserve">Figure </w:t>
            </w:r>
            <w:r w:rsidR="003632DE">
              <w:rPr>
                <w:noProof/>
              </w:rPr>
              <w:t>9</w:t>
            </w:r>
            <w:r w:rsidR="003632DE">
              <w:t>- Existing Conditions of Sorrento Harbour</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C4E57F" w14:textId="75200992" w:rsidR="00EE0419" w:rsidRDefault="00EE0419" w:rsidP="00827BF3">
            <w:pPr>
              <w:pStyle w:val="AWMTablebody"/>
            </w:pPr>
            <w:r>
              <w:t>AW Maritime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A50E7A" w14:textId="73F4984F" w:rsidR="00EE0419" w:rsidRPr="00A37364" w:rsidRDefault="00EE0419" w:rsidP="00827BF3">
            <w:pPr>
              <w:pStyle w:val="AWMTablebody"/>
            </w:pPr>
            <w:r>
              <w:t>June 2023</w:t>
            </w:r>
          </w:p>
        </w:tc>
      </w:tr>
      <w:tr w:rsidR="00EE0419" w:rsidRPr="00A37364" w14:paraId="5AAE4998"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7833B9" w14:textId="51F9A4CD" w:rsidR="00EE0419" w:rsidRDefault="00EE0419" w:rsidP="00827BF3">
            <w:pPr>
              <w:pStyle w:val="AWMTablebody"/>
              <w:jc w:val="center"/>
            </w:pPr>
            <w:r>
              <w:t>10</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651E64" w14:textId="0D24B09F" w:rsidR="00EE0419" w:rsidRDefault="00494C19" w:rsidP="00827BF3">
            <w:pPr>
              <w:pStyle w:val="AWMTablebody"/>
            </w:pPr>
            <w:r>
              <w:fldChar w:fldCharType="begin"/>
            </w:r>
            <w:r>
              <w:instrText xml:space="preserve"> REF _Ref147322959 \h </w:instrText>
            </w:r>
            <w:r>
              <w:fldChar w:fldCharType="separate"/>
            </w:r>
            <w:r w:rsidR="003632DE">
              <w:t xml:space="preserve">Figure </w:t>
            </w:r>
            <w:r w:rsidR="003632DE">
              <w:rPr>
                <w:noProof/>
              </w:rPr>
              <w:t>10</w:t>
            </w:r>
            <w:r w:rsidR="003632DE">
              <w:t>- Sorrento Pier Berthing Map (Parks Victoria, August 2020)</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4BC889" w14:textId="5C9668C2" w:rsidR="00EE0419" w:rsidRDefault="00EE0419" w:rsidP="00827BF3">
            <w:pPr>
              <w:pStyle w:val="AWMTablebody"/>
            </w:pPr>
            <w:r>
              <w:t>Parks Victoria</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58D9F4" w14:textId="0999DDD0" w:rsidR="00EE0419" w:rsidRPr="00A37364" w:rsidRDefault="00EE0419" w:rsidP="00827BF3">
            <w:pPr>
              <w:pStyle w:val="AWMTablebody"/>
            </w:pPr>
            <w:r>
              <w:t>August 2020</w:t>
            </w:r>
          </w:p>
        </w:tc>
      </w:tr>
      <w:tr w:rsidR="00EE0419" w:rsidRPr="00A37364" w14:paraId="55D2563F"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4A31E5" w14:textId="1AA72187" w:rsidR="00EE0419" w:rsidRDefault="00EE0419" w:rsidP="00827BF3">
            <w:pPr>
              <w:pStyle w:val="AWMTablebody"/>
              <w:jc w:val="center"/>
            </w:pPr>
            <w:r>
              <w:t>11</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690AB1" w14:textId="52C9CAB4" w:rsidR="00EE0419" w:rsidRDefault="00494C19" w:rsidP="00827BF3">
            <w:pPr>
              <w:pStyle w:val="AWMTablebody"/>
            </w:pPr>
            <w:r>
              <w:fldChar w:fldCharType="begin"/>
            </w:r>
            <w:r>
              <w:instrText xml:space="preserve"> REF _Ref147324206 \h </w:instrText>
            </w:r>
            <w:r>
              <w:fldChar w:fldCharType="separate"/>
            </w:r>
            <w:r w:rsidR="003632DE">
              <w:t xml:space="preserve">Figure </w:t>
            </w:r>
            <w:r w:rsidR="003632DE">
              <w:rPr>
                <w:noProof/>
              </w:rPr>
              <w:t>11</w:t>
            </w:r>
            <w:r w:rsidR="003632DE">
              <w:t>- Central Section of Sorrento Pier Head, June 2023</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CBDC61" w14:textId="515CCE1A" w:rsidR="00EE0419" w:rsidRDefault="00EE0419" w:rsidP="00827BF3">
            <w:pPr>
              <w:pStyle w:val="AWMTablebody"/>
            </w:pPr>
            <w:r>
              <w:t>AW Maritime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D231ED" w14:textId="0660AD57" w:rsidR="00EE0419" w:rsidRPr="00A37364" w:rsidRDefault="00EE0419" w:rsidP="00827BF3">
            <w:pPr>
              <w:pStyle w:val="AWMTablebody"/>
            </w:pPr>
            <w:r>
              <w:t>June 2023</w:t>
            </w:r>
          </w:p>
        </w:tc>
      </w:tr>
      <w:tr w:rsidR="00EE0419" w:rsidRPr="00A37364" w14:paraId="46D31898"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438030" w14:textId="44611441" w:rsidR="00EE0419" w:rsidRDefault="00EE0419" w:rsidP="00827BF3">
            <w:pPr>
              <w:pStyle w:val="AWMTablebody"/>
              <w:jc w:val="center"/>
            </w:pPr>
            <w:r>
              <w:t>12</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9967FD" w14:textId="22EF799C" w:rsidR="00EE0419" w:rsidRDefault="00494C19" w:rsidP="00827BF3">
            <w:pPr>
              <w:pStyle w:val="AWMTablebody"/>
            </w:pPr>
            <w:r>
              <w:fldChar w:fldCharType="begin"/>
            </w:r>
            <w:r>
              <w:instrText xml:space="preserve"> REF _Ref147323012 \h </w:instrText>
            </w:r>
            <w:r>
              <w:fldChar w:fldCharType="separate"/>
            </w:r>
            <w:r w:rsidR="003632DE">
              <w:t xml:space="preserve">Figure </w:t>
            </w:r>
            <w:r w:rsidR="003632DE">
              <w:rPr>
                <w:noProof/>
              </w:rPr>
              <w:t>12</w:t>
            </w:r>
            <w:r w:rsidR="003632DE">
              <w:t>- West Low Landing, June 2023</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371161" w14:textId="7FC45E60" w:rsidR="00EE0419" w:rsidRDefault="00EE0419" w:rsidP="00827BF3">
            <w:pPr>
              <w:pStyle w:val="AWMTablebody"/>
            </w:pPr>
            <w:r>
              <w:t>AW Maritime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A28B9F" w14:textId="72CCA4A0" w:rsidR="00EE0419" w:rsidRPr="00A37364" w:rsidRDefault="00EE0419" w:rsidP="00827BF3">
            <w:pPr>
              <w:pStyle w:val="AWMTablebody"/>
            </w:pPr>
            <w:r>
              <w:t>June 2023</w:t>
            </w:r>
          </w:p>
        </w:tc>
      </w:tr>
      <w:tr w:rsidR="00EE0419" w:rsidRPr="00A37364" w14:paraId="01C60B09"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ECD6A2" w14:textId="0BAECD98" w:rsidR="00EE0419" w:rsidRDefault="00EE0419" w:rsidP="00EE0419">
            <w:pPr>
              <w:pStyle w:val="AWMTablebody"/>
              <w:jc w:val="center"/>
            </w:pPr>
            <w:r>
              <w:t>13</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F2EFC6" w14:textId="0291772A" w:rsidR="00EE0419" w:rsidRDefault="00494C19" w:rsidP="00EE0419">
            <w:pPr>
              <w:pStyle w:val="AWMTablebody"/>
            </w:pPr>
            <w:r>
              <w:fldChar w:fldCharType="begin"/>
            </w:r>
            <w:r>
              <w:instrText xml:space="preserve"> REF _Ref147323034 \h </w:instrText>
            </w:r>
            <w:r>
              <w:fldChar w:fldCharType="separate"/>
            </w:r>
            <w:r w:rsidR="003632DE">
              <w:t xml:space="preserve">Figure </w:t>
            </w:r>
            <w:r w:rsidR="003632DE">
              <w:rPr>
                <w:noProof/>
              </w:rPr>
              <w:t>13</w:t>
            </w:r>
            <w:r w:rsidR="003632DE">
              <w:t>- East Low Landing, June 2023</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E5607D" w14:textId="652EED36" w:rsidR="00EE0419" w:rsidRDefault="00EE0419" w:rsidP="00EE0419">
            <w:pPr>
              <w:pStyle w:val="AWMTablebody"/>
            </w:pPr>
            <w:r>
              <w:t>AW Maritime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B36211" w14:textId="544F23C8" w:rsidR="00EE0419" w:rsidRDefault="00EE0419" w:rsidP="00EE0419">
            <w:pPr>
              <w:pStyle w:val="AWMTablebody"/>
            </w:pPr>
            <w:r>
              <w:t>June 2023</w:t>
            </w:r>
          </w:p>
        </w:tc>
      </w:tr>
      <w:tr w:rsidR="00EE0419" w:rsidRPr="00A37364" w14:paraId="6BA18F8E"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636426" w14:textId="0787A84D" w:rsidR="00EE0419" w:rsidRDefault="00EE0419" w:rsidP="00EE0419">
            <w:pPr>
              <w:pStyle w:val="AWMTablebody"/>
              <w:jc w:val="center"/>
            </w:pPr>
            <w:r>
              <w:t>14</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05D2FC" w14:textId="45E6D47D" w:rsidR="00EE0419" w:rsidRDefault="00494C19" w:rsidP="00EE0419">
            <w:pPr>
              <w:pStyle w:val="AWMTablebody"/>
            </w:pPr>
            <w:r>
              <w:fldChar w:fldCharType="begin"/>
            </w:r>
            <w:r>
              <w:instrText xml:space="preserve"> REF _Ref147324225 \h </w:instrText>
            </w:r>
            <w:r>
              <w:fldChar w:fldCharType="separate"/>
            </w:r>
            <w:r w:rsidR="003632DE">
              <w:t xml:space="preserve">Figure </w:t>
            </w:r>
            <w:r w:rsidR="003632DE">
              <w:rPr>
                <w:noProof/>
              </w:rPr>
              <w:t>14</w:t>
            </w:r>
            <w:r w:rsidR="003632DE">
              <w:t>- Sorrento Pier Shed, June 2023</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7BC478" w14:textId="1543D7A9" w:rsidR="00EE0419" w:rsidRDefault="00EE0419" w:rsidP="00EE0419">
            <w:pPr>
              <w:pStyle w:val="AWMTablebody"/>
            </w:pPr>
            <w:r>
              <w:t>AW Maritime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2D0EE7" w14:textId="5050FD9F" w:rsidR="00EE0419" w:rsidRPr="00A37364" w:rsidRDefault="00EE0419" w:rsidP="00EE0419">
            <w:pPr>
              <w:pStyle w:val="AWMTablebody"/>
            </w:pPr>
            <w:r>
              <w:t>June 2023</w:t>
            </w:r>
          </w:p>
        </w:tc>
      </w:tr>
      <w:tr w:rsidR="00EE0419" w:rsidRPr="00A37364" w14:paraId="1211A6C6"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0D1A0C" w14:textId="04AA18F6" w:rsidR="00EE0419" w:rsidRDefault="00EE0419" w:rsidP="00EE0419">
            <w:pPr>
              <w:pStyle w:val="AWMTablebody"/>
              <w:jc w:val="center"/>
            </w:pPr>
            <w:r>
              <w:t>15</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AD01B9" w14:textId="364058FB" w:rsidR="00EE0419" w:rsidRDefault="00494C19" w:rsidP="00EE0419">
            <w:pPr>
              <w:pStyle w:val="AWMTablebody"/>
            </w:pPr>
            <w:r>
              <w:fldChar w:fldCharType="begin"/>
            </w:r>
            <w:r>
              <w:instrText xml:space="preserve"> REF _Ref147324231 \h </w:instrText>
            </w:r>
            <w:r>
              <w:fldChar w:fldCharType="separate"/>
            </w:r>
            <w:r w:rsidR="003632DE">
              <w:t xml:space="preserve">Figure </w:t>
            </w:r>
            <w:r w:rsidR="003632DE">
              <w:rPr>
                <w:noProof/>
              </w:rPr>
              <w:t>15</w:t>
            </w:r>
            <w:r w:rsidR="003632DE">
              <w:t>- Hydrographic Survey around Pier (Source: Farren Land Surveys, October 2020)</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27D4FF" w14:textId="73095A29" w:rsidR="00EE0419" w:rsidRDefault="00EE0419" w:rsidP="00EE0419">
            <w:pPr>
              <w:pStyle w:val="AWMTablebody"/>
            </w:pPr>
            <w:r>
              <w:t>Farren Group</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231CB8" w14:textId="255E790D" w:rsidR="00EE0419" w:rsidRPr="00A37364" w:rsidRDefault="00EE0419" w:rsidP="00EE0419">
            <w:pPr>
              <w:pStyle w:val="AWMTablebody"/>
            </w:pPr>
            <w:r>
              <w:t>October 2020</w:t>
            </w:r>
          </w:p>
        </w:tc>
      </w:tr>
      <w:tr w:rsidR="00EE0419" w:rsidRPr="00A37364" w14:paraId="64D1F56D"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37AAEF" w14:textId="7989E553" w:rsidR="00EE0419" w:rsidRDefault="00EE0419" w:rsidP="00EE0419">
            <w:pPr>
              <w:pStyle w:val="AWMTablebody"/>
              <w:jc w:val="center"/>
            </w:pPr>
            <w:r>
              <w:t>16</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A564B8" w14:textId="68CDF74A" w:rsidR="00EE0419" w:rsidRDefault="00494C19" w:rsidP="00EE0419">
            <w:pPr>
              <w:pStyle w:val="AWMTablebody"/>
            </w:pPr>
            <w:r>
              <w:fldChar w:fldCharType="begin"/>
            </w:r>
            <w:r>
              <w:instrText xml:space="preserve"> REF _Ref147324235 \h </w:instrText>
            </w:r>
            <w:r>
              <w:fldChar w:fldCharType="separate"/>
            </w:r>
            <w:r w:rsidR="003632DE">
              <w:t xml:space="preserve">Figure </w:t>
            </w:r>
            <w:r w:rsidR="003632DE">
              <w:rPr>
                <w:noProof/>
              </w:rPr>
              <w:t>16</w:t>
            </w:r>
            <w:r w:rsidR="003632DE">
              <w:t>- Queenscliff- Sorrento Ferry Berth, June 2023</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15D523" w14:textId="12C6D451" w:rsidR="00EE0419" w:rsidRDefault="00EE0419" w:rsidP="00EE0419">
            <w:pPr>
              <w:pStyle w:val="AWMTablebody"/>
            </w:pPr>
            <w:r>
              <w:t>AW Maritime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9E87F1" w14:textId="5862D889" w:rsidR="00EE0419" w:rsidRPr="00A37364" w:rsidRDefault="00EE0419" w:rsidP="00EE0419">
            <w:pPr>
              <w:pStyle w:val="AWMTablebody"/>
            </w:pPr>
            <w:r>
              <w:t>June 2023</w:t>
            </w:r>
          </w:p>
        </w:tc>
      </w:tr>
      <w:tr w:rsidR="00EE0419" w:rsidRPr="00A37364" w14:paraId="046664C6"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C13E5F" w14:textId="746FE84D" w:rsidR="00EE0419" w:rsidRDefault="00EE0419" w:rsidP="00EE0419">
            <w:pPr>
              <w:pStyle w:val="AWMTablebody"/>
              <w:jc w:val="center"/>
            </w:pPr>
            <w:r>
              <w:t>17</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82B24E" w14:textId="4B6AE839" w:rsidR="00EE0419" w:rsidRDefault="00494C19" w:rsidP="00EE0419">
            <w:pPr>
              <w:pStyle w:val="AWMTablebody"/>
            </w:pPr>
            <w:r>
              <w:fldChar w:fldCharType="begin"/>
            </w:r>
            <w:r>
              <w:instrText xml:space="preserve"> REF _Ref147324244 \h </w:instrText>
            </w:r>
            <w:r>
              <w:fldChar w:fldCharType="separate"/>
            </w:r>
            <w:r w:rsidR="003632DE">
              <w:t xml:space="preserve">Figure </w:t>
            </w:r>
            <w:r w:rsidR="003632DE">
              <w:rPr>
                <w:noProof/>
              </w:rPr>
              <w:t>17</w:t>
            </w:r>
            <w:r w:rsidR="003632DE">
              <w:t>- Proposed Sorrento Terminal (F2 Architecture, 2016)</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FF3479" w14:textId="6A461DDC" w:rsidR="00EE0419" w:rsidRDefault="00EE0419" w:rsidP="00EE0419">
            <w:pPr>
              <w:pStyle w:val="AWMTablebody"/>
            </w:pPr>
            <w:r>
              <w:t>F2 Architecture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8CF380" w14:textId="2489201E" w:rsidR="00EE0419" w:rsidRPr="00A37364" w:rsidRDefault="00EE0419" w:rsidP="00EE0419">
            <w:pPr>
              <w:pStyle w:val="AWMTablebody"/>
            </w:pPr>
            <w:r>
              <w:t>2002</w:t>
            </w:r>
          </w:p>
        </w:tc>
      </w:tr>
      <w:tr w:rsidR="00EE0419" w:rsidRPr="00A37364" w14:paraId="78B80BCA"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34A94A" w14:textId="4ECAA81A" w:rsidR="00EE0419" w:rsidRDefault="00EE0419" w:rsidP="00EE0419">
            <w:pPr>
              <w:pStyle w:val="AWMTablebody"/>
              <w:jc w:val="center"/>
            </w:pPr>
            <w:r>
              <w:t>18</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4F5FE9" w14:textId="46597739" w:rsidR="00EE0419" w:rsidRDefault="00494C19" w:rsidP="00EE0419">
            <w:pPr>
              <w:pStyle w:val="AWMTablebody"/>
            </w:pPr>
            <w:r>
              <w:fldChar w:fldCharType="begin"/>
            </w:r>
            <w:r>
              <w:instrText xml:space="preserve"> REF _Ref147324253 \h </w:instrText>
            </w:r>
            <w:r>
              <w:fldChar w:fldCharType="separate"/>
            </w:r>
            <w:r w:rsidR="003632DE">
              <w:t xml:space="preserve">Figure </w:t>
            </w:r>
            <w:r w:rsidR="003632DE">
              <w:rPr>
                <w:noProof/>
              </w:rPr>
              <w:t>18</w:t>
            </w:r>
            <w:r w:rsidR="003632DE">
              <w:t>- Sorrento Public Boat Ramp, June 2023</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1F5A4B" w14:textId="4D97DD6B" w:rsidR="00EE0419" w:rsidRDefault="00EE0419" w:rsidP="00EE0419">
            <w:pPr>
              <w:pStyle w:val="AWMTablebody"/>
            </w:pP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D7B143" w14:textId="2E8E94A6" w:rsidR="00EE0419" w:rsidRPr="00A37364" w:rsidRDefault="00EE0419" w:rsidP="00EE0419">
            <w:pPr>
              <w:pStyle w:val="AWMTablebody"/>
            </w:pPr>
            <w:r>
              <w:t>June 2023</w:t>
            </w:r>
          </w:p>
        </w:tc>
      </w:tr>
      <w:tr w:rsidR="00EE0419" w:rsidRPr="00A37364" w14:paraId="075907F8"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A93AE9" w14:textId="4C76FBAF" w:rsidR="00EE0419" w:rsidRDefault="00EE0419" w:rsidP="00EE0419">
            <w:pPr>
              <w:pStyle w:val="AWMTablebody"/>
              <w:jc w:val="center"/>
            </w:pPr>
            <w:r>
              <w:t>19</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45D4FC" w14:textId="53DD549D" w:rsidR="00EE0419" w:rsidRDefault="00494C19" w:rsidP="00EE0419">
            <w:pPr>
              <w:pStyle w:val="AWMTablebody"/>
            </w:pPr>
            <w:r>
              <w:fldChar w:fldCharType="begin"/>
            </w:r>
            <w:r>
              <w:instrText xml:space="preserve"> REF _Ref147324260 \h </w:instrText>
            </w:r>
            <w:r>
              <w:fldChar w:fldCharType="separate"/>
            </w:r>
            <w:r w:rsidR="003632DE">
              <w:t xml:space="preserve">Figure </w:t>
            </w:r>
            <w:r w:rsidR="003632DE">
              <w:rPr>
                <w:noProof/>
              </w:rPr>
              <w:t>19</w:t>
            </w:r>
            <w:r w:rsidR="003632DE">
              <w:t>- Existing Swing Mooring Ground (Parks Victoria, January 2019)</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08A74F" w14:textId="427555CC" w:rsidR="00EE0419" w:rsidRDefault="00EE0419" w:rsidP="00EE0419">
            <w:pPr>
              <w:pStyle w:val="AWMTablebody"/>
            </w:pPr>
            <w:r>
              <w:t>Parks Victoria</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073A6C" w14:textId="22F3AC63" w:rsidR="00EE0419" w:rsidRPr="00A37364" w:rsidRDefault="00EE0419" w:rsidP="00EE0419">
            <w:pPr>
              <w:pStyle w:val="AWMTablebody"/>
            </w:pPr>
            <w:r>
              <w:t>January 2019</w:t>
            </w:r>
          </w:p>
        </w:tc>
      </w:tr>
      <w:tr w:rsidR="00EE0419" w:rsidRPr="00A37364" w14:paraId="1356283D"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937A8D" w14:textId="3589144F" w:rsidR="00EE0419" w:rsidRDefault="00EE0419" w:rsidP="00EE0419">
            <w:pPr>
              <w:pStyle w:val="AWMTablebody"/>
              <w:jc w:val="center"/>
            </w:pPr>
            <w:r>
              <w:t>20</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D15BAD" w14:textId="2D22DB76" w:rsidR="00EE0419" w:rsidRDefault="00494C19" w:rsidP="00EE0419">
            <w:pPr>
              <w:pStyle w:val="AWMTablebody"/>
            </w:pPr>
            <w:r>
              <w:fldChar w:fldCharType="begin"/>
            </w:r>
            <w:r>
              <w:instrText xml:space="preserve"> REF _Ref147324265 \h </w:instrText>
            </w:r>
            <w:r>
              <w:fldChar w:fldCharType="separate"/>
            </w:r>
            <w:r w:rsidR="003632DE">
              <w:t>Figure 20- Existing Swing Moorings Arrangement (GPS coordinates)</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B6B76B" w14:textId="6ABE60E4" w:rsidR="00EE0419" w:rsidRDefault="00EE0419" w:rsidP="00EE0419">
            <w:pPr>
              <w:pStyle w:val="AWMTablebody"/>
            </w:pPr>
            <w:r>
              <w:t>(GPS Coordinates) Parks Victoria</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A746DC" w14:textId="24980BEE" w:rsidR="00EE0419" w:rsidRPr="00A37364" w:rsidRDefault="00EE0419" w:rsidP="00EE0419">
            <w:pPr>
              <w:pStyle w:val="AWMTablebody"/>
            </w:pPr>
          </w:p>
        </w:tc>
      </w:tr>
      <w:tr w:rsidR="00B501BB" w:rsidRPr="00A37364" w14:paraId="156A89CE"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52561E" w14:textId="41E0F9E3" w:rsidR="00B501BB" w:rsidRDefault="00B501BB" w:rsidP="00B501BB">
            <w:pPr>
              <w:pStyle w:val="AWMTablebody"/>
              <w:jc w:val="center"/>
            </w:pPr>
            <w:r>
              <w:t>21</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BEB24F" w14:textId="57AFFE85" w:rsidR="00B501BB" w:rsidRDefault="00B501BB" w:rsidP="00B501BB">
            <w:pPr>
              <w:pStyle w:val="AWMTablebody"/>
            </w:pPr>
            <w:r>
              <w:fldChar w:fldCharType="begin"/>
            </w:r>
            <w:r>
              <w:instrText xml:space="preserve"> REF _Ref146536934 \h </w:instrText>
            </w:r>
            <w:r>
              <w:fldChar w:fldCharType="separate"/>
            </w:r>
            <w:r w:rsidR="003632DE">
              <w:t>Figure 21- Sorrento Precinct Existing Issues</w:t>
            </w:r>
            <w:r>
              <w:fldChar w:fldCharType="end"/>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B72D1" w14:textId="6079F7D8" w:rsidR="00B501BB" w:rsidRDefault="00B501BB" w:rsidP="00B501BB">
            <w:pPr>
              <w:pStyle w:val="AWMTablebody"/>
            </w:pPr>
            <w:r>
              <w:t>AW Maritime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0087E8" w14:textId="617EFD75" w:rsidR="00B501BB" w:rsidRPr="00A37364" w:rsidRDefault="00B501BB" w:rsidP="00B501BB">
            <w:pPr>
              <w:pStyle w:val="AWMTablebody"/>
            </w:pPr>
            <w:r>
              <w:t>June 2023</w:t>
            </w:r>
          </w:p>
        </w:tc>
      </w:tr>
      <w:tr w:rsidR="00B501BB" w:rsidRPr="00A37364" w14:paraId="781B8A9F"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EB312A" w14:textId="58718347" w:rsidR="00B501BB" w:rsidRDefault="00B501BB" w:rsidP="00B501BB">
            <w:pPr>
              <w:pStyle w:val="AWMTablebody"/>
              <w:jc w:val="center"/>
            </w:pPr>
            <w:r>
              <w:t>22</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CA1456" w14:textId="397A5541" w:rsidR="00B501BB" w:rsidRDefault="00442039" w:rsidP="00442039">
            <w:pPr>
              <w:pStyle w:val="AWMTablebody"/>
            </w:pPr>
            <w:r>
              <w:t>Figure 22- Sorrento Pier Scenario 1</w:t>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7B1FA7" w14:textId="4225FE53" w:rsidR="00B501BB" w:rsidRDefault="00B501BB" w:rsidP="00BC6E15">
            <w:pPr>
              <w:pStyle w:val="AWMTablebody"/>
            </w:pPr>
            <w:r>
              <w:t>AW Maritime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7A1F9C" w14:textId="04F3223C" w:rsidR="00B501BB" w:rsidRPr="00A37364" w:rsidRDefault="00BC6E15" w:rsidP="00B501BB">
            <w:pPr>
              <w:pStyle w:val="AWMTablebody"/>
            </w:pPr>
            <w:r>
              <w:t>January</w:t>
            </w:r>
            <w:r w:rsidR="00B501BB">
              <w:t xml:space="preserve"> 202</w:t>
            </w:r>
            <w:r>
              <w:t>4</w:t>
            </w:r>
          </w:p>
        </w:tc>
      </w:tr>
      <w:tr w:rsidR="00BC6E15" w:rsidRPr="00A37364" w14:paraId="222FD8BB" w14:textId="77777777" w:rsidTr="00827BF3">
        <w:tc>
          <w:tcPr>
            <w:tcW w:w="9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39681D" w14:textId="6D963F8D" w:rsidR="00BC6E15" w:rsidRDefault="00BC6E15" w:rsidP="00BC6E15">
            <w:pPr>
              <w:pStyle w:val="AWMTablebody"/>
              <w:jc w:val="center"/>
            </w:pPr>
            <w:r>
              <w:t>23</w:t>
            </w:r>
          </w:p>
        </w:tc>
        <w:tc>
          <w:tcPr>
            <w:tcW w:w="34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5BF7F9" w14:textId="7C456657" w:rsidR="00BC6E15" w:rsidRDefault="00442039" w:rsidP="00442039">
            <w:pPr>
              <w:pStyle w:val="AWMTablebody"/>
            </w:pPr>
            <w:r>
              <w:t>Figure 23- Sorrento Pier Scenario 2</w:t>
            </w:r>
          </w:p>
        </w:tc>
        <w:tc>
          <w:tcPr>
            <w:tcW w:w="33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450AB0" w14:textId="469A8ABF" w:rsidR="00BC6E15" w:rsidRDefault="00BC6E15" w:rsidP="00BC6E15">
            <w:pPr>
              <w:pStyle w:val="AWMTablebody"/>
            </w:pPr>
            <w:r>
              <w:t>AW Maritime</w:t>
            </w:r>
          </w:p>
        </w:tc>
        <w:tc>
          <w:tcPr>
            <w:tcW w:w="14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B7C5E6" w14:textId="0AD88403" w:rsidR="00BC6E15" w:rsidRPr="00A37364" w:rsidRDefault="00BC6E15" w:rsidP="00BC6E15">
            <w:pPr>
              <w:pStyle w:val="AWMTablebody"/>
            </w:pPr>
            <w:r>
              <w:t>January 2024</w:t>
            </w:r>
          </w:p>
        </w:tc>
      </w:tr>
    </w:tbl>
    <w:p w14:paraId="004330E3" w14:textId="6C675FFB" w:rsidR="00EE0419" w:rsidRPr="00EE0419" w:rsidRDefault="00EE0419" w:rsidP="00EE0419">
      <w:pPr>
        <w:sectPr w:rsidR="00EE0419" w:rsidRPr="00EE0419" w:rsidSect="00C97EE8">
          <w:pgSz w:w="11906" w:h="16838"/>
          <w:pgMar w:top="1276" w:right="1134" w:bottom="1276" w:left="1134" w:header="1134" w:footer="794" w:gutter="0"/>
          <w:cols w:space="566"/>
          <w:titlePg/>
          <w:docGrid w:linePitch="360"/>
        </w:sectPr>
      </w:pPr>
    </w:p>
    <w:p w14:paraId="2CB731FC" w14:textId="77777777" w:rsidR="00843228" w:rsidRDefault="00843228" w:rsidP="007400EF">
      <w:pPr>
        <w:pageBreakBefore/>
      </w:pPr>
      <w:r>
        <w:rPr>
          <w:noProof/>
        </w:rPr>
        <w:lastRenderedPageBreak/>
        <mc:AlternateContent>
          <mc:Choice Requires="wpg">
            <w:drawing>
              <wp:anchor distT="0" distB="0" distL="114300" distR="114300" simplePos="0" relativeHeight="251658241" behindDoc="0" locked="1" layoutInCell="1" allowOverlap="1" wp14:anchorId="7F0FE779" wp14:editId="202FF69C">
                <wp:simplePos x="0" y="0"/>
                <wp:positionH relativeFrom="page">
                  <wp:align>left</wp:align>
                </wp:positionH>
                <wp:positionV relativeFrom="page">
                  <wp:align>top</wp:align>
                </wp:positionV>
                <wp:extent cx="7566660" cy="10788650"/>
                <wp:effectExtent l="0" t="0" r="0" b="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6660" cy="10788650"/>
                          <a:chOff x="0" y="0"/>
                          <a:chExt cx="7568119" cy="10787974"/>
                        </a:xfrm>
                      </wpg:grpSpPr>
                      <wps:wsp>
                        <wps:cNvPr id="529202731" name="Rectangle 18"/>
                        <wps:cNvSpPr/>
                        <wps:spPr>
                          <a:xfrm>
                            <a:off x="0" y="0"/>
                            <a:ext cx="7568119" cy="10787974"/>
                          </a:xfrm>
                          <a:prstGeom prst="rect">
                            <a:avLst/>
                          </a:prstGeom>
                          <a:solidFill>
                            <a:srgbClr val="3F9C3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202732" name="Text Box 2"/>
                        <wps:cNvSpPr txBox="1">
                          <a:spLocks noChangeArrowheads="1"/>
                        </wps:cNvSpPr>
                        <wps:spPr bwMode="auto">
                          <a:xfrm>
                            <a:off x="425658" y="9663730"/>
                            <a:ext cx="4619880" cy="629880"/>
                          </a:xfrm>
                          <a:prstGeom prst="rect">
                            <a:avLst/>
                          </a:prstGeom>
                          <a:noFill/>
                          <a:ln w="9525">
                            <a:noFill/>
                            <a:miter lim="800000"/>
                            <a:headEnd/>
                            <a:tailEnd/>
                          </a:ln>
                        </wps:spPr>
                        <wps:txbx>
                          <w:txbxContent>
                            <w:sdt>
                              <w:sdtPr>
                                <w:rPr>
                                  <w:rStyle w:val="SubtleEmphasis"/>
                                  <w:b/>
                                  <w:bCs/>
                                  <w:color w:val="FFFFFF" w:themeColor="background1"/>
                                </w:rPr>
                                <w:id w:val="963545198"/>
                                <w:lock w:val="contentLocked"/>
                              </w:sdtPr>
                              <w:sdtEndPr>
                                <w:rPr>
                                  <w:rStyle w:val="SubtleEmphasis"/>
                                  <w:b w:val="0"/>
                                  <w:bCs w:val="0"/>
                                </w:rPr>
                              </w:sdtEndPr>
                              <w:sdtContent>
                                <w:p w14:paraId="0B3B648B" w14:textId="77777777" w:rsidR="00843228" w:rsidRPr="003C21BB" w:rsidRDefault="00843228" w:rsidP="00677777">
                                  <w:pPr>
                                    <w:spacing w:after="0"/>
                                    <w:rPr>
                                      <w:rStyle w:val="SubtleEmphasis"/>
                                      <w:b/>
                                      <w:bCs/>
                                      <w:color w:val="FFFFFF" w:themeColor="background1"/>
                                    </w:rPr>
                                  </w:pPr>
                                  <w:r w:rsidRPr="003C21BB">
                                    <w:rPr>
                                      <w:rStyle w:val="SubtleEmphasis"/>
                                      <w:b/>
                                      <w:bCs/>
                                      <w:color w:val="FFFFFF" w:themeColor="background1"/>
                                    </w:rPr>
                                    <w:t>Parks Victoria</w:t>
                                  </w:r>
                                </w:p>
                                <w:p w14:paraId="008CDA41" w14:textId="77777777" w:rsidR="00843228" w:rsidRPr="00BD00EA" w:rsidRDefault="00843228" w:rsidP="00677777">
                                  <w:pPr>
                                    <w:spacing w:after="0"/>
                                    <w:rPr>
                                      <w:rStyle w:val="SubtleEmphasis"/>
                                      <w:color w:val="FFFFFF" w:themeColor="background1"/>
                                    </w:rPr>
                                  </w:pPr>
                                  <w:r w:rsidRPr="00BD00EA">
                                    <w:rPr>
                                      <w:rStyle w:val="SubtleEmphasis"/>
                                      <w:color w:val="FFFFFF" w:themeColor="background1"/>
                                    </w:rPr>
                                    <w:t>Level 10, 535 Bourke St, Melbourne VIC 3000</w:t>
                                  </w:r>
                                </w:p>
                                <w:p w14:paraId="369D941B" w14:textId="77777777" w:rsidR="00843228" w:rsidRPr="003C21BB" w:rsidRDefault="00843228" w:rsidP="00677777">
                                  <w:pPr>
                                    <w:spacing w:after="0"/>
                                    <w:rPr>
                                      <w:rStyle w:val="SubtleEmphasis"/>
                                      <w:color w:val="FFFFFF" w:themeColor="background1"/>
                                    </w:rPr>
                                  </w:pPr>
                                  <w:r w:rsidRPr="003C21BB">
                                    <w:rPr>
                                      <w:rStyle w:val="SubtleEmphasis"/>
                                      <w:color w:val="FFFFFF" w:themeColor="background1"/>
                                    </w:rPr>
                                    <w:t>parks.vic.gov.au</w:t>
                                  </w:r>
                                </w:p>
                                <w:p w14:paraId="564794E5" w14:textId="77777777" w:rsidR="00843228" w:rsidRPr="003C21BB" w:rsidRDefault="00843228" w:rsidP="00677777">
                                  <w:pPr>
                                    <w:spacing w:after="0"/>
                                    <w:rPr>
                                      <w:rStyle w:val="SubtleEmphasis"/>
                                      <w:color w:val="FFFFFF" w:themeColor="background1"/>
                                    </w:rPr>
                                  </w:pPr>
                                  <w:r w:rsidRPr="003C21BB">
                                    <w:rPr>
                                      <w:rStyle w:val="SubtleEmphasis"/>
                                      <w:color w:val="FFFFFF" w:themeColor="background1"/>
                                    </w:rPr>
                                    <w:t>13 1963</w:t>
                                  </w:r>
                                </w:p>
                              </w:sdtContent>
                            </w:sdt>
                          </w:txbxContent>
                        </wps:txbx>
                        <wps:bodyPr rot="0" vert="horz" wrap="square" lIns="0" tIns="0" rIns="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F0FE779" id="Group 17" o:spid="_x0000_s1049" alt="&quot;&quot;" style="position:absolute;margin-left:0;margin-top:0;width:595.8pt;height:849.5pt;z-index:251658241;mso-position-horizontal:left;mso-position-horizontal-relative:page;mso-position-vertical:top;mso-position-vertical-relative:page;mso-width-relative:margin;mso-height-relative:margin" coordsize="75681,107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">
                <v:rect id="Rectangle 18" o:spid="_x0000_s1050" style="position:absolute;width:75681;height:107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" fillcolor="#3f9c35" stroked="f" strokeweight="1pt"/>
                <v:shape id="Text Box 2" o:spid="_x0000_s1051" type="#_x0000_t202" style="position:absolute;left:4256;top:96637;width:46199;height:6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" filled="f" stroked="f">
                  <v:textbox style="mso-fit-shape-to-text:t" inset="0,0,0,0">
                    <w:txbxContent>
                      <w:sdt>
                        <w:sdtPr>
                          <w:rPr>
                            <w:rStyle w:val="SubtleEmphasis"/>
                            <w:b/>
                            <w:bCs/>
                            <w:color w:val="FFFFFF" w:themeColor="background1"/>
                          </w:rPr>
                          <w:id w:val="963545198"/>
                          <w:lock w:val="contentLocked"/>
                        </w:sdtPr>
                        <w:sdtEndPr>
                          <w:rPr>
                            <w:rStyle w:val="SubtleEmphasis"/>
                            <w:b w:val="0"/>
                            <w:bCs w:val="0"/>
                          </w:rPr>
                        </w:sdtEndPr>
                        <w:sdtContent>
                          <w:p w14:paraId="0B3B648B" w14:textId="77777777" w:rsidR="00843228" w:rsidRPr="003C21BB" w:rsidRDefault="00843228" w:rsidP="00677777">
                            <w:pPr>
                              <w:spacing w:after="0"/>
                              <w:rPr>
                                <w:rStyle w:val="SubtleEmphasis"/>
                                <w:b/>
                                <w:bCs/>
                                <w:color w:val="FFFFFF" w:themeColor="background1"/>
                              </w:rPr>
                            </w:pPr>
                            <w:r w:rsidRPr="003C21BB">
                              <w:rPr>
                                <w:rStyle w:val="SubtleEmphasis"/>
                                <w:b/>
                                <w:bCs/>
                                <w:color w:val="FFFFFF" w:themeColor="background1"/>
                              </w:rPr>
                              <w:t>Parks Victoria</w:t>
                            </w:r>
                          </w:p>
                          <w:p w14:paraId="008CDA41" w14:textId="77777777" w:rsidR="00843228" w:rsidRPr="00BD00EA" w:rsidRDefault="00843228" w:rsidP="00677777">
                            <w:pPr>
                              <w:spacing w:after="0"/>
                              <w:rPr>
                                <w:rStyle w:val="SubtleEmphasis"/>
                                <w:color w:val="FFFFFF" w:themeColor="background1"/>
                              </w:rPr>
                            </w:pPr>
                            <w:r w:rsidRPr="00BD00EA">
                              <w:rPr>
                                <w:rStyle w:val="SubtleEmphasis"/>
                                <w:color w:val="FFFFFF" w:themeColor="background1"/>
                              </w:rPr>
                              <w:t>Level 10, 535 Bourke St, Melbourne VIC 3000</w:t>
                            </w:r>
                          </w:p>
                          <w:p w14:paraId="369D941B" w14:textId="77777777" w:rsidR="00843228" w:rsidRPr="003C21BB" w:rsidRDefault="00843228" w:rsidP="00677777">
                            <w:pPr>
                              <w:spacing w:after="0"/>
                              <w:rPr>
                                <w:rStyle w:val="SubtleEmphasis"/>
                                <w:color w:val="FFFFFF" w:themeColor="background1"/>
                              </w:rPr>
                            </w:pPr>
                            <w:r w:rsidRPr="003C21BB">
                              <w:rPr>
                                <w:rStyle w:val="SubtleEmphasis"/>
                                <w:color w:val="FFFFFF" w:themeColor="background1"/>
                              </w:rPr>
                              <w:t>parks.vic.gov.au</w:t>
                            </w:r>
                          </w:p>
                          <w:p w14:paraId="564794E5" w14:textId="77777777" w:rsidR="00843228" w:rsidRPr="003C21BB" w:rsidRDefault="00843228" w:rsidP="00677777">
                            <w:pPr>
                              <w:spacing w:after="0"/>
                              <w:rPr>
                                <w:rStyle w:val="SubtleEmphasis"/>
                                <w:color w:val="FFFFFF" w:themeColor="background1"/>
                              </w:rPr>
                            </w:pPr>
                            <w:r w:rsidRPr="003C21BB">
                              <w:rPr>
                                <w:rStyle w:val="SubtleEmphasis"/>
                                <w:color w:val="FFFFFF" w:themeColor="background1"/>
                              </w:rPr>
                              <w:t>13 1963</w:t>
                            </w:r>
                          </w:p>
                        </w:sdtContent>
                      </w:sdt>
                    </w:txbxContent>
                  </v:textbox>
                </v:shape>
                <w10:wrap anchorx="page" anchory="page"/>
                <w10:anchorlock/>
              </v:group>
            </w:pict>
          </mc:Fallback>
        </mc:AlternateContent>
      </w:r>
    </w:p>
    <w:p w14:paraId="0B0548E6" w14:textId="77777777" w:rsidR="00053B8D" w:rsidRPr="007169C0" w:rsidRDefault="00053B8D" w:rsidP="009F4E00"/>
    <w:sectPr w:rsidR="00053B8D" w:rsidRPr="007169C0" w:rsidSect="00C97EE8">
      <w:pgSz w:w="11906" w:h="16838" w:code="9"/>
      <w:pgMar w:top="1701" w:right="1134" w:bottom="851" w:left="1134" w:header="709" w:footer="567"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081460" w14:textId="77777777" w:rsidR="00AA5D0E" w:rsidRDefault="00AA5D0E" w:rsidP="00C91B5F">
      <w:pPr>
        <w:spacing w:after="0"/>
      </w:pPr>
      <w:r>
        <w:separator/>
      </w:r>
    </w:p>
    <w:p w14:paraId="18029360" w14:textId="77777777" w:rsidR="00AA5D0E" w:rsidRDefault="00AA5D0E"/>
  </w:endnote>
  <w:endnote w:type="continuationSeparator" w:id="0">
    <w:p w14:paraId="66D8B655" w14:textId="77777777" w:rsidR="00AA5D0E" w:rsidRDefault="00AA5D0E" w:rsidP="00C91B5F">
      <w:pPr>
        <w:spacing w:after="0"/>
      </w:pPr>
      <w:r>
        <w:continuationSeparator/>
      </w:r>
    </w:p>
    <w:p w14:paraId="22D7B9AA" w14:textId="77777777" w:rsidR="00AA5D0E" w:rsidRDefault="00AA5D0E"/>
  </w:endnote>
  <w:endnote w:type="continuationNotice" w:id="1">
    <w:p w14:paraId="4D0C9620" w14:textId="77777777" w:rsidR="00AA5D0E" w:rsidRDefault="00AA5D0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NeueLT Std Lt">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dobe Clean DC">
    <w:altName w:val="Calibri"/>
    <w:panose1 w:val="00000000000000000000"/>
    <w:charset w:val="00"/>
    <w:family w:val="auto"/>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6AD43" w14:textId="77777777" w:rsidR="006E4FF1" w:rsidRDefault="006E4FF1">
    <w:pPr>
      <w:pStyle w:val="Footer"/>
    </w:pPr>
    <w:r>
      <w:rPr>
        <w:noProof/>
      </w:rPr>
      <mc:AlternateContent>
        <mc:Choice Requires="wps">
          <w:drawing>
            <wp:anchor distT="0" distB="0" distL="0" distR="0" simplePos="0" relativeHeight="251658250" behindDoc="0" locked="0" layoutInCell="1" allowOverlap="1" wp14:anchorId="1C07AC42" wp14:editId="6D680EBB">
              <wp:simplePos x="635" y="635"/>
              <wp:positionH relativeFrom="column">
                <wp:align>center</wp:align>
              </wp:positionH>
              <wp:positionV relativeFrom="paragraph">
                <wp:posOffset>635</wp:posOffset>
              </wp:positionV>
              <wp:extent cx="443865" cy="443865"/>
              <wp:effectExtent l="0" t="0" r="10795" b="13335"/>
              <wp:wrapSquare wrapText="bothSides"/>
              <wp:docPr id="31" name="Text Box 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9E277FF"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C07AC42" id="_x0000_t202" coordsize="21600,21600" o:spt="202" path="m,l,21600r21600,l21600,xe">
              <v:stroke joinstyle="miter"/>
              <v:path gradientshapeok="t" o:connecttype="rect"/>
            </v:shapetype>
            <v:shape id="Text Box 31" o:spid="_x0000_s1054" type="#_x0000_t202" alt="OFFICIAL" style="position:absolute;margin-left:0;margin-top:.05pt;width:34.95pt;height:34.95pt;z-index:25165825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NXBQIAABc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vLgs/H7ndQnmgoD/2+g5PrmkpvRMAn4WnBNAeJFh/p&#10;0AbagsOAOKvA//6fPcYT7+TlrCXBFNySojkzPy3tI2prBH4EuxHYQ3MHpMAZPQYnE6QLHs0ItYf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B6WA1cFAgAAFwQAAA4AAAAAAAAAAAAA&#10;AAAALgIAAGRycy9lMm9Eb2MueG1sUEsBAi0AFAAGAAgAAAAhAISw0yjWAAAAAwEAAA8AAAAAAAAA&#10;AAAAAAAAXwQAAGRycy9kb3ducmV2LnhtbFBLBQYAAAAABAAEAPMAAABiBQAAAAA=&#10;" filled="f" stroked="f">
              <v:textbox style="mso-fit-shape-to-text:t" inset="0,0,0,0">
                <w:txbxContent>
                  <w:p w14:paraId="39E277FF"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65AB6" w14:textId="77777777" w:rsidR="006E4FF1" w:rsidRDefault="006E4FF1">
    <w:pPr>
      <w:pStyle w:val="Footer"/>
    </w:pPr>
    <w:r>
      <w:rPr>
        <w:noProof/>
      </w:rPr>
      <mc:AlternateContent>
        <mc:Choice Requires="wps">
          <w:drawing>
            <wp:anchor distT="0" distB="0" distL="0" distR="0" simplePos="0" relativeHeight="251658254" behindDoc="0" locked="0" layoutInCell="1" allowOverlap="1" wp14:anchorId="00F64FDC" wp14:editId="4D9B8E5B">
              <wp:simplePos x="635" y="635"/>
              <wp:positionH relativeFrom="column">
                <wp:align>center</wp:align>
              </wp:positionH>
              <wp:positionV relativeFrom="paragraph">
                <wp:posOffset>635</wp:posOffset>
              </wp:positionV>
              <wp:extent cx="443865" cy="443865"/>
              <wp:effectExtent l="0" t="0" r="10795" b="13335"/>
              <wp:wrapSquare wrapText="bothSides"/>
              <wp:docPr id="42" name="Text Box 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F1D9ED0"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0F64FDC" id="_x0000_t202" coordsize="21600,21600" o:spt="202" path="m,l,21600r21600,l21600,xe">
              <v:stroke joinstyle="miter"/>
              <v:path gradientshapeok="t" o:connecttype="rect"/>
            </v:shapetype>
            <v:shape id="Text Box 42" o:spid="_x0000_s1064" type="#_x0000_t202" alt="OFFICIAL" style="position:absolute;margin-left:0;margin-top:.05pt;width:34.95pt;height:34.95pt;z-index:25165825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CgBQIAABg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tL6n4+tr+D8kRTeegXHpxc11R7IwI+CU8bpkFItfhI&#10;hzbQFhwGxFkF/vf/7DGeiCcvZy0ppuCWJM2Z+WlpIVFcI/Aj2I3AHpo7IAnO6DU4mSBd8GhGqD00&#10;LyTlVaxBLmElVSo4jvAOe9XSU5BqtUpBJCEncGO3TsbUkarI43P3IrwbyEba0gOMShL5G8772Hgz&#10;uNUBif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LDPYKAFAgAAGAQAAA4AAAAAAAAAAAAA&#10;AAAALgIAAGRycy9lMm9Eb2MueG1sUEsBAi0AFAAGAAgAAAAhAISw0yjWAAAAAwEAAA8AAAAAAAAA&#10;AAAAAAAAXwQAAGRycy9kb3ducmV2LnhtbFBLBQYAAAAABAAEAPMAAABiBQAAAAA=&#10;" filled="f" stroked="f">
              <v:textbox style="mso-fit-shape-to-text:t" inset="0,0,0,0">
                <w:txbxContent>
                  <w:p w14:paraId="0F1D9ED0"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3A151" w14:textId="0949BA06" w:rsidR="006E4FF1" w:rsidRPr="00CC4AE8" w:rsidRDefault="00000000" w:rsidP="00CC4AE8">
    <w:pPr>
      <w:pStyle w:val="Footer"/>
      <w:jc w:val="right"/>
      <w:rPr>
        <w:sz w:val="18"/>
        <w:szCs w:val="18"/>
      </w:rPr>
    </w:pPr>
    <w:sdt>
      <w:sdtPr>
        <w:rPr>
          <w:sz w:val="18"/>
          <w:szCs w:val="18"/>
        </w:rPr>
        <w:id w:val="-234395337"/>
        <w:docPartObj>
          <w:docPartGallery w:val="Page Numbers (Bottom of Page)"/>
          <w:docPartUnique/>
        </w:docPartObj>
      </w:sdtPr>
      <w:sdtEndPr>
        <w:rPr>
          <w:noProof/>
        </w:rPr>
      </w:sdtEndPr>
      <w:sdtContent>
        <w:r w:rsidR="005F727D" w:rsidRPr="00484D01">
          <w:rPr>
            <w:sz w:val="18"/>
            <w:szCs w:val="18"/>
          </w:rPr>
          <w:fldChar w:fldCharType="begin"/>
        </w:r>
        <w:r w:rsidR="005F727D" w:rsidRPr="00484D01">
          <w:rPr>
            <w:sz w:val="18"/>
            <w:szCs w:val="18"/>
          </w:rPr>
          <w:instrText xml:space="preserve"> PAGE   \* MERGEFORMAT </w:instrText>
        </w:r>
        <w:r w:rsidR="005F727D" w:rsidRPr="00484D01">
          <w:rPr>
            <w:sz w:val="18"/>
            <w:szCs w:val="18"/>
          </w:rPr>
          <w:fldChar w:fldCharType="separate"/>
        </w:r>
        <w:r w:rsidR="005F727D">
          <w:rPr>
            <w:sz w:val="18"/>
            <w:szCs w:val="18"/>
          </w:rPr>
          <w:t>4</w:t>
        </w:r>
        <w:r w:rsidR="005F727D" w:rsidRPr="00484D01">
          <w:rPr>
            <w:noProof/>
            <w:sz w:val="18"/>
            <w:szCs w:val="18"/>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B18D8" w14:textId="25D03400" w:rsidR="006E4FF1" w:rsidRDefault="00000000" w:rsidP="00CC4AE8">
    <w:pPr>
      <w:pStyle w:val="Footer"/>
      <w:jc w:val="right"/>
    </w:pPr>
    <w:sdt>
      <w:sdtPr>
        <w:rPr>
          <w:sz w:val="18"/>
          <w:szCs w:val="18"/>
        </w:rPr>
        <w:id w:val="94367367"/>
        <w:docPartObj>
          <w:docPartGallery w:val="Page Numbers (Bottom of Page)"/>
          <w:docPartUnique/>
        </w:docPartObj>
      </w:sdtPr>
      <w:sdtEndPr>
        <w:rPr>
          <w:noProof/>
        </w:rPr>
      </w:sdtEndPr>
      <w:sdtContent>
        <w:r w:rsidR="00770F17" w:rsidRPr="00484D01">
          <w:rPr>
            <w:sz w:val="18"/>
            <w:szCs w:val="18"/>
          </w:rPr>
          <w:fldChar w:fldCharType="begin"/>
        </w:r>
        <w:r w:rsidR="00770F17" w:rsidRPr="00484D01">
          <w:rPr>
            <w:sz w:val="18"/>
            <w:szCs w:val="18"/>
          </w:rPr>
          <w:instrText xml:space="preserve"> PAGE   \* MERGEFORMAT </w:instrText>
        </w:r>
        <w:r w:rsidR="00770F17" w:rsidRPr="00484D01">
          <w:rPr>
            <w:sz w:val="18"/>
            <w:szCs w:val="18"/>
          </w:rPr>
          <w:fldChar w:fldCharType="separate"/>
        </w:r>
        <w:r w:rsidR="00770F17">
          <w:rPr>
            <w:sz w:val="18"/>
            <w:szCs w:val="18"/>
          </w:rPr>
          <w:t>10</w:t>
        </w:r>
        <w:r w:rsidR="00770F17" w:rsidRPr="00484D01">
          <w:rPr>
            <w:noProof/>
            <w:sz w:val="18"/>
            <w:szCs w:val="18"/>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501C9" w14:textId="5B53D114" w:rsidR="00C97EE8" w:rsidRPr="00CC4AE8" w:rsidRDefault="00000000" w:rsidP="00CC4AE8">
    <w:pPr>
      <w:pStyle w:val="Footer"/>
      <w:jc w:val="right"/>
      <w:rPr>
        <w:sz w:val="18"/>
        <w:szCs w:val="18"/>
      </w:rPr>
    </w:pPr>
    <w:sdt>
      <w:sdtPr>
        <w:rPr>
          <w:sz w:val="18"/>
          <w:szCs w:val="18"/>
        </w:rPr>
        <w:id w:val="-1090466498"/>
        <w:docPartObj>
          <w:docPartGallery w:val="Page Numbers (Bottom of Page)"/>
          <w:docPartUnique/>
        </w:docPartObj>
      </w:sdtPr>
      <w:sdtEndPr>
        <w:rPr>
          <w:noProof/>
        </w:rPr>
      </w:sdtEndPr>
      <w:sdtContent>
        <w:r w:rsidR="00C97EE8" w:rsidRPr="00484D01">
          <w:rPr>
            <w:sz w:val="18"/>
            <w:szCs w:val="18"/>
          </w:rPr>
          <w:fldChar w:fldCharType="begin"/>
        </w:r>
        <w:r w:rsidR="00C97EE8" w:rsidRPr="00484D01">
          <w:rPr>
            <w:sz w:val="18"/>
            <w:szCs w:val="18"/>
          </w:rPr>
          <w:instrText xml:space="preserve"> PAGE   \* MERGEFORMAT </w:instrText>
        </w:r>
        <w:r w:rsidR="00C97EE8" w:rsidRPr="00484D01">
          <w:rPr>
            <w:sz w:val="18"/>
            <w:szCs w:val="18"/>
          </w:rPr>
          <w:fldChar w:fldCharType="separate"/>
        </w:r>
        <w:r w:rsidR="00C97EE8">
          <w:rPr>
            <w:sz w:val="18"/>
            <w:szCs w:val="18"/>
          </w:rPr>
          <w:t>4</w:t>
        </w:r>
        <w:r w:rsidR="00C97EE8" w:rsidRPr="00484D01">
          <w:rPr>
            <w:noProof/>
            <w:sz w:val="18"/>
            <w:szCs w:val="18"/>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DA104" w14:textId="003D5177" w:rsidR="00C97EE8" w:rsidRPr="00CC4AE8" w:rsidRDefault="00000000" w:rsidP="00CC4AE8">
    <w:pPr>
      <w:pStyle w:val="Footer"/>
      <w:jc w:val="right"/>
      <w:rPr>
        <w:sz w:val="18"/>
        <w:szCs w:val="18"/>
      </w:rPr>
    </w:pPr>
    <w:sdt>
      <w:sdtPr>
        <w:rPr>
          <w:sz w:val="18"/>
          <w:szCs w:val="18"/>
        </w:rPr>
        <w:id w:val="-1362196876"/>
        <w:docPartObj>
          <w:docPartGallery w:val="Page Numbers (Bottom of Page)"/>
          <w:docPartUnique/>
        </w:docPartObj>
      </w:sdtPr>
      <w:sdtEndPr>
        <w:rPr>
          <w:noProof/>
        </w:rPr>
      </w:sdtEndPr>
      <w:sdtContent>
        <w:r w:rsidR="00C97EE8" w:rsidRPr="00484D01">
          <w:rPr>
            <w:sz w:val="18"/>
            <w:szCs w:val="18"/>
          </w:rPr>
          <w:fldChar w:fldCharType="begin"/>
        </w:r>
        <w:r w:rsidR="00C97EE8" w:rsidRPr="00484D01">
          <w:rPr>
            <w:sz w:val="18"/>
            <w:szCs w:val="18"/>
          </w:rPr>
          <w:instrText xml:space="preserve"> PAGE   \* MERGEFORMAT </w:instrText>
        </w:r>
        <w:r w:rsidR="00C97EE8" w:rsidRPr="00484D01">
          <w:rPr>
            <w:sz w:val="18"/>
            <w:szCs w:val="18"/>
          </w:rPr>
          <w:fldChar w:fldCharType="separate"/>
        </w:r>
        <w:r w:rsidR="00C97EE8">
          <w:rPr>
            <w:sz w:val="18"/>
            <w:szCs w:val="18"/>
          </w:rPr>
          <w:t>4</w:t>
        </w:r>
        <w:r w:rsidR="00C97EE8" w:rsidRPr="00484D01">
          <w:rPr>
            <w:noProof/>
            <w:sz w:val="18"/>
            <w:szCs w:val="18"/>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B9F79" w14:textId="3F779F19" w:rsidR="005D6E09" w:rsidRPr="00484D01" w:rsidRDefault="005D6E09" w:rsidP="005D6E09">
    <w:pPr>
      <w:pStyle w:val="Footer"/>
      <w:jc w:val="right"/>
      <w:rPr>
        <w:sz w:val="18"/>
        <w:szCs w:val="18"/>
      </w:rPr>
    </w:pPr>
  </w:p>
  <w:sdt>
    <w:sdtPr>
      <w:rPr>
        <w:sz w:val="18"/>
        <w:szCs w:val="18"/>
      </w:rPr>
      <w:id w:val="229739111"/>
      <w:docPartObj>
        <w:docPartGallery w:val="Page Numbers (Bottom of Page)"/>
        <w:docPartUnique/>
      </w:docPartObj>
    </w:sdtPr>
    <w:sdtEndPr>
      <w:rPr>
        <w:noProof/>
      </w:rPr>
    </w:sdtEndPr>
    <w:sdtContent>
      <w:p w14:paraId="7D41B73A" w14:textId="77777777" w:rsidR="005D6E09" w:rsidRPr="00484D01" w:rsidRDefault="005D6E09" w:rsidP="005D6E09">
        <w:pPr>
          <w:pStyle w:val="Footer"/>
          <w:jc w:val="right"/>
          <w:rPr>
            <w:sz w:val="18"/>
            <w:szCs w:val="18"/>
          </w:rPr>
        </w:pPr>
        <w:r w:rsidRPr="00484D01">
          <w:rPr>
            <w:sz w:val="18"/>
            <w:szCs w:val="18"/>
          </w:rPr>
          <w:fldChar w:fldCharType="begin"/>
        </w:r>
        <w:r w:rsidRPr="00484D01">
          <w:rPr>
            <w:sz w:val="18"/>
            <w:szCs w:val="18"/>
          </w:rPr>
          <w:instrText xml:space="preserve"> PAGE   \* MERGEFORMAT </w:instrText>
        </w:r>
        <w:r w:rsidRPr="00484D01">
          <w:rPr>
            <w:sz w:val="18"/>
            <w:szCs w:val="18"/>
          </w:rPr>
          <w:fldChar w:fldCharType="separate"/>
        </w:r>
        <w:r>
          <w:rPr>
            <w:sz w:val="18"/>
            <w:szCs w:val="18"/>
          </w:rPr>
          <w:t>6</w:t>
        </w:r>
        <w:r w:rsidRPr="00484D01">
          <w:rPr>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698DF" w14:textId="77777777" w:rsidR="006E4FF1" w:rsidRDefault="006E4FF1">
    <w:pPr>
      <w:pStyle w:val="Footer"/>
    </w:pPr>
    <w:r>
      <w:rPr>
        <w:noProof/>
      </w:rPr>
      <mc:AlternateContent>
        <mc:Choice Requires="wps">
          <w:drawing>
            <wp:anchor distT="0" distB="0" distL="0" distR="0" simplePos="0" relativeHeight="251658249" behindDoc="0" locked="0" layoutInCell="1" allowOverlap="1" wp14:anchorId="73F90090" wp14:editId="32979C15">
              <wp:simplePos x="0" y="0"/>
              <wp:positionH relativeFrom="margin">
                <wp:align>center</wp:align>
              </wp:positionH>
              <wp:positionV relativeFrom="paragraph">
                <wp:posOffset>-474295</wp:posOffset>
              </wp:positionV>
              <wp:extent cx="443865" cy="443865"/>
              <wp:effectExtent l="0" t="0" r="10795" b="13335"/>
              <wp:wrapNone/>
              <wp:docPr id="30" name="Text Box 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49ACE8" w14:textId="77777777" w:rsidR="006E4FF1" w:rsidRPr="006E4FF1" w:rsidRDefault="006E4FF1">
                          <w:pPr>
                            <w:rPr>
                              <w:rFonts w:ascii="Calibri" w:eastAsia="Calibri" w:hAnsi="Calibri" w:cs="Calibri"/>
                              <w:noProof/>
                              <w:color w:val="FFFFFF" w:themeColor="background1"/>
                              <w:sz w:val="36"/>
                              <w:szCs w:val="36"/>
                            </w:rPr>
                          </w:pPr>
                          <w:r w:rsidRPr="006E4FF1">
                            <w:rPr>
                              <w:rFonts w:ascii="Calibri" w:eastAsia="Calibri" w:hAnsi="Calibri" w:cs="Calibri"/>
                              <w:noProof/>
                              <w:color w:val="FFFFFF" w:themeColor="background1"/>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3F90090" id="_x0000_t202" coordsize="21600,21600" o:spt="202" path="m,l,21600r21600,l21600,xe">
              <v:stroke joinstyle="miter"/>
              <v:path gradientshapeok="t" o:connecttype="rect"/>
            </v:shapetype>
            <v:shape id="Text Box 30" o:spid="_x0000_s1056" type="#_x0000_t202" alt="OFFICIAL" style="position:absolute;margin-left:0;margin-top:-37.35pt;width:34.95pt;height:34.95pt;z-index:251658249;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6oBA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" filled="f" stroked="f">
              <v:textbox style="mso-fit-shape-to-text:t" inset="0,0,0,0">
                <w:txbxContent>
                  <w:p w14:paraId="5E49ACE8" w14:textId="77777777" w:rsidR="006E4FF1" w:rsidRPr="006E4FF1" w:rsidRDefault="006E4FF1">
                    <w:pPr>
                      <w:rPr>
                        <w:rFonts w:ascii="Calibri" w:eastAsia="Calibri" w:hAnsi="Calibri" w:cs="Calibri"/>
                        <w:noProof/>
                        <w:color w:val="FFFFFF" w:themeColor="background1"/>
                        <w:sz w:val="36"/>
                        <w:szCs w:val="36"/>
                      </w:rPr>
                    </w:pPr>
                    <w:r w:rsidRPr="006E4FF1">
                      <w:rPr>
                        <w:rFonts w:ascii="Calibri" w:eastAsia="Calibri" w:hAnsi="Calibri" w:cs="Calibri"/>
                        <w:noProof/>
                        <w:color w:val="FFFFFF" w:themeColor="background1"/>
                        <w:sz w:val="36"/>
                        <w:szCs w:val="36"/>
                      </w:rPr>
                      <w:t>OFFICIAL</w:t>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0F8AF" w14:textId="77777777" w:rsidR="006E4FF1" w:rsidRDefault="006E4FF1">
    <w:pPr>
      <w:pStyle w:val="Footer"/>
    </w:pPr>
    <w:r>
      <w:rPr>
        <w:noProof/>
      </w:rPr>
      <mc:AlternateContent>
        <mc:Choice Requires="wps">
          <w:drawing>
            <wp:anchor distT="0" distB="0" distL="0" distR="0" simplePos="0" relativeHeight="251658252" behindDoc="0" locked="0" layoutInCell="1" allowOverlap="1" wp14:anchorId="675E9C8A" wp14:editId="33A83925">
              <wp:simplePos x="635" y="635"/>
              <wp:positionH relativeFrom="column">
                <wp:align>center</wp:align>
              </wp:positionH>
              <wp:positionV relativeFrom="paragraph">
                <wp:posOffset>635</wp:posOffset>
              </wp:positionV>
              <wp:extent cx="443865" cy="443865"/>
              <wp:effectExtent l="0" t="0" r="10795" b="13335"/>
              <wp:wrapSquare wrapText="bothSides"/>
              <wp:docPr id="34" name="Text Box 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4A61B71"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75E9C8A" id="_x0000_t202" coordsize="21600,21600" o:spt="202" path="m,l,21600r21600,l21600,xe">
              <v:stroke joinstyle="miter"/>
              <v:path gradientshapeok="t" o:connecttype="rect"/>
            </v:shapetype>
            <v:shape id="Text Box 34" o:spid="_x0000_s1058" type="#_x0000_t202" alt="OFFICIAL" style="position:absolute;margin-left:0;margin-top:.05pt;width:34.95pt;height:34.95pt;z-index:25165825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MtEpUsFAgAAFwQAAA4AAAAAAAAAAAAA&#10;AAAALgIAAGRycy9lMm9Eb2MueG1sUEsBAi0AFAAGAAgAAAAhAISw0yjWAAAAAwEAAA8AAAAAAAAA&#10;AAAAAAAAXwQAAGRycy9kb3ducmV2LnhtbFBLBQYAAAAABAAEAPMAAABiBQAAAAA=&#10;" filled="f" stroked="f">
              <v:textbox style="mso-fit-shape-to-text:t" inset="0,0,0,0">
                <w:txbxContent>
                  <w:p w14:paraId="14A61B71"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8213F" w14:textId="77777777" w:rsidR="00914A3A" w:rsidRPr="00484D01" w:rsidRDefault="00000000" w:rsidP="00914A3A">
    <w:pPr>
      <w:pStyle w:val="Footer"/>
      <w:jc w:val="right"/>
      <w:rPr>
        <w:sz w:val="18"/>
        <w:szCs w:val="18"/>
      </w:rPr>
    </w:pPr>
    <w:sdt>
      <w:sdtPr>
        <w:rPr>
          <w:sz w:val="18"/>
          <w:szCs w:val="18"/>
        </w:rPr>
        <w:id w:val="1778142377"/>
        <w:docPartObj>
          <w:docPartGallery w:val="Page Numbers (Bottom of Page)"/>
          <w:docPartUnique/>
        </w:docPartObj>
      </w:sdtPr>
      <w:sdtEndPr>
        <w:rPr>
          <w:noProof/>
        </w:rPr>
      </w:sdtEndPr>
      <w:sdtContent>
        <w:r w:rsidR="00914A3A" w:rsidRPr="00484D01">
          <w:rPr>
            <w:sz w:val="18"/>
            <w:szCs w:val="18"/>
          </w:rPr>
          <w:fldChar w:fldCharType="begin"/>
        </w:r>
        <w:r w:rsidR="00914A3A" w:rsidRPr="00484D01">
          <w:rPr>
            <w:sz w:val="18"/>
            <w:szCs w:val="18"/>
          </w:rPr>
          <w:instrText xml:space="preserve"> PAGE   \* MERGEFORMAT </w:instrText>
        </w:r>
        <w:r w:rsidR="00914A3A" w:rsidRPr="00484D01">
          <w:rPr>
            <w:sz w:val="18"/>
            <w:szCs w:val="18"/>
          </w:rPr>
          <w:fldChar w:fldCharType="separate"/>
        </w:r>
        <w:r w:rsidR="00914A3A">
          <w:rPr>
            <w:sz w:val="18"/>
            <w:szCs w:val="18"/>
          </w:rPr>
          <w:t>4</w:t>
        </w:r>
        <w:r w:rsidR="00914A3A" w:rsidRPr="00484D01">
          <w:rPr>
            <w:noProof/>
            <w:sz w:val="18"/>
            <w:szCs w:val="18"/>
          </w:rPr>
          <w:fldChar w:fldCharType="end"/>
        </w:r>
      </w:sdtContent>
    </w:sdt>
  </w:p>
  <w:p w14:paraId="66D80BBC" w14:textId="7462F7A2" w:rsidR="006E4FF1" w:rsidRDefault="006E4FF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4B49A" w14:textId="77777777" w:rsidR="006E4FF1" w:rsidRDefault="006E4FF1">
    <w:pPr>
      <w:pStyle w:val="Footer"/>
    </w:pPr>
    <w:r>
      <w:rPr>
        <w:noProof/>
      </w:rPr>
      <mc:AlternateContent>
        <mc:Choice Requires="wps">
          <w:drawing>
            <wp:anchor distT="0" distB="0" distL="0" distR="0" simplePos="0" relativeHeight="251658255" behindDoc="0" locked="0" layoutInCell="1" allowOverlap="1" wp14:anchorId="460FD6F0" wp14:editId="68B5A01C">
              <wp:simplePos x="0" y="0"/>
              <wp:positionH relativeFrom="margin">
                <wp:align>center</wp:align>
              </wp:positionH>
              <wp:positionV relativeFrom="paragraph">
                <wp:posOffset>635</wp:posOffset>
              </wp:positionV>
              <wp:extent cx="443865" cy="443865"/>
              <wp:effectExtent l="0" t="0" r="10795" b="13335"/>
              <wp:wrapNone/>
              <wp:docPr id="33" name="Text Box 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31F1058" w14:textId="77777777" w:rsidR="006E4FF1" w:rsidRPr="006E4FF1" w:rsidRDefault="006E4FF1">
                          <w:pPr>
                            <w:rPr>
                              <w:rFonts w:ascii="Calibri" w:eastAsia="Calibri" w:hAnsi="Calibri" w:cs="Calibri"/>
                              <w:noProof/>
                              <w:color w:val="000000" w:themeColor="text1"/>
                              <w:sz w:val="36"/>
                              <w:szCs w:val="36"/>
                            </w:rPr>
                          </w:pPr>
                          <w:r w:rsidRPr="006E4FF1">
                            <w:rPr>
                              <w:rFonts w:ascii="Calibri" w:eastAsia="Calibri" w:hAnsi="Calibri" w:cs="Calibri"/>
                              <w:noProof/>
                              <w:color w:val="000000" w:themeColor="text1"/>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60FD6F0" id="_x0000_t202" coordsize="21600,21600" o:spt="202" path="m,l,21600r21600,l21600,xe">
              <v:stroke joinstyle="miter"/>
              <v:path gradientshapeok="t" o:connecttype="rect"/>
            </v:shapetype>
            <v:shape id="Text Box 33" o:spid="_x0000_s1060" type="#_x0000_t202" alt="OFFICIAL" style="position:absolute;margin-left:0;margin-top:.05pt;width:34.95pt;height:34.95pt;z-index:251658255;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P7ZpY0FAgAAFwQAAA4AAAAAAAAAAAAA&#10;AAAALgIAAGRycy9lMm9Eb2MueG1sUEsBAi0AFAAGAAgAAAAhAISw0yjWAAAAAwEAAA8AAAAAAAAA&#10;AAAAAAAAXwQAAGRycy9kb3ducmV2LnhtbFBLBQYAAAAABAAEAPMAAABiBQAAAAA=&#10;" filled="f" stroked="f">
              <v:textbox style="mso-fit-shape-to-text:t" inset="0,0,0,0">
                <w:txbxContent>
                  <w:p w14:paraId="331F1058" w14:textId="77777777" w:rsidR="006E4FF1" w:rsidRPr="006E4FF1" w:rsidRDefault="006E4FF1">
                    <w:pPr>
                      <w:rPr>
                        <w:rFonts w:ascii="Calibri" w:eastAsia="Calibri" w:hAnsi="Calibri" w:cs="Calibri"/>
                        <w:noProof/>
                        <w:color w:val="000000" w:themeColor="text1"/>
                        <w:sz w:val="36"/>
                        <w:szCs w:val="36"/>
                      </w:rPr>
                    </w:pPr>
                    <w:r w:rsidRPr="006E4FF1">
                      <w:rPr>
                        <w:rFonts w:ascii="Calibri" w:eastAsia="Calibri" w:hAnsi="Calibri" w:cs="Calibri"/>
                        <w:noProof/>
                        <w:color w:val="000000" w:themeColor="text1"/>
                        <w:sz w:val="36"/>
                        <w:szCs w:val="36"/>
                      </w:rPr>
                      <w:t>OFFICIAL</w:t>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17735" w14:textId="77777777" w:rsidR="006E4FF1" w:rsidRDefault="006E4FF1">
    <w:pPr>
      <w:pStyle w:val="Footer"/>
    </w:pPr>
    <w:r>
      <w:rPr>
        <w:noProof/>
      </w:rPr>
      <mc:AlternateContent>
        <mc:Choice Requires="wps">
          <w:drawing>
            <wp:anchor distT="0" distB="0" distL="0" distR="0" simplePos="0" relativeHeight="251658253" behindDoc="0" locked="0" layoutInCell="1" allowOverlap="1" wp14:anchorId="1B501928" wp14:editId="6AE1D325">
              <wp:simplePos x="635" y="635"/>
              <wp:positionH relativeFrom="column">
                <wp:align>center</wp:align>
              </wp:positionH>
              <wp:positionV relativeFrom="paragraph">
                <wp:posOffset>635</wp:posOffset>
              </wp:positionV>
              <wp:extent cx="443865" cy="443865"/>
              <wp:effectExtent l="0" t="0" r="10795" b="13335"/>
              <wp:wrapSquare wrapText="bothSides"/>
              <wp:docPr id="39" name="Text Box 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969CCE1"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B501928" id="_x0000_t202" coordsize="21600,21600" o:spt="202" path="m,l,21600r21600,l21600,xe">
              <v:stroke joinstyle="miter"/>
              <v:path gradientshapeok="t" o:connecttype="rect"/>
            </v:shapetype>
            <v:shape id="Text Box 39" o:spid="_x0000_s1062" type="#_x0000_t202" alt="OFFICIAL" style="position:absolute;margin-left:0;margin-top:.05pt;width:34.95pt;height:34.95pt;z-index:25165825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tD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vM+k2kL9ZGmQjgtPHi5aqn2WoT4LJA2TIOQauMT&#10;HdpAV3EYEGcN4M+/2VM8EU9ezjpSTMUdSZoz893RQpK4RoAj2I7A7e09kARn9Bq8zJAuYDQj1Aj2&#10;laS8TDXIJZykShWPI7yPJ9XSU5BqucxBJCEv4tptvEypE1WJx5f+VaAfyI60pUcYlSTKd5yfYtPN&#10;4Jf7SMznhVw4HNgm+eWVDk8l6fvtf466POjFL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iWLQwQCAAAYBAAADgAAAAAAAAAAAAAA&#10;AAAuAgAAZHJzL2Uyb0RvYy54bWxQSwECLQAUAAYACAAAACEAhLDTKNYAAAADAQAADwAAAAAAAAAA&#10;AAAAAABeBAAAZHJzL2Rvd25yZXYueG1sUEsFBgAAAAAEAAQA8wAAAGEFAAAAAA==&#10;" filled="f" stroked="f">
              <v:textbox style="mso-fit-shape-to-text:t" inset="0,0,0,0">
                <w:txbxContent>
                  <w:p w14:paraId="1969CCE1"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7646F" w14:textId="33A138A5" w:rsidR="006E4FF1" w:rsidRDefault="00000000" w:rsidP="00CC4AE8">
    <w:pPr>
      <w:pStyle w:val="Footer"/>
      <w:tabs>
        <w:tab w:val="clear" w:pos="4513"/>
      </w:tabs>
      <w:jc w:val="right"/>
    </w:pPr>
    <w:sdt>
      <w:sdtPr>
        <w:rPr>
          <w:sz w:val="18"/>
          <w:szCs w:val="18"/>
        </w:rPr>
        <w:id w:val="-104653167"/>
        <w:docPartObj>
          <w:docPartGallery w:val="Page Numbers (Bottom of Page)"/>
          <w:docPartUnique/>
        </w:docPartObj>
      </w:sdtPr>
      <w:sdtEndPr>
        <w:rPr>
          <w:noProof/>
        </w:rPr>
      </w:sdtEndPr>
      <w:sdtContent>
        <w:sdt>
          <w:sdtPr>
            <w:rPr>
              <w:sz w:val="18"/>
              <w:szCs w:val="18"/>
            </w:rPr>
            <w:id w:val="641383344"/>
            <w:docPartObj>
              <w:docPartGallery w:val="Page Numbers (Bottom of Page)"/>
              <w:docPartUnique/>
            </w:docPartObj>
          </w:sdtPr>
          <w:sdtEndPr>
            <w:rPr>
              <w:noProof/>
            </w:rPr>
          </w:sdtEndPr>
          <w:sdtContent>
            <w:r w:rsidR="00770F17" w:rsidRPr="00484D01">
              <w:rPr>
                <w:sz w:val="18"/>
                <w:szCs w:val="18"/>
              </w:rPr>
              <w:fldChar w:fldCharType="begin"/>
            </w:r>
            <w:r w:rsidR="00770F17" w:rsidRPr="00484D01">
              <w:rPr>
                <w:sz w:val="18"/>
                <w:szCs w:val="18"/>
              </w:rPr>
              <w:instrText xml:space="preserve"> PAGE   \* MERGEFORMAT </w:instrText>
            </w:r>
            <w:r w:rsidR="00770F17" w:rsidRPr="00484D01">
              <w:rPr>
                <w:sz w:val="18"/>
                <w:szCs w:val="18"/>
              </w:rPr>
              <w:fldChar w:fldCharType="separate"/>
            </w:r>
            <w:r w:rsidR="00770F17">
              <w:rPr>
                <w:sz w:val="18"/>
                <w:szCs w:val="18"/>
              </w:rPr>
              <w:t>9</w:t>
            </w:r>
            <w:r w:rsidR="00770F17" w:rsidRPr="00484D01">
              <w:rPr>
                <w:noProof/>
                <w:sz w:val="18"/>
                <w:szCs w:val="18"/>
              </w:rPr>
              <w:fldChar w:fldCharType="end"/>
            </w:r>
          </w:sdtContent>
        </w:sdt>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8E007" w14:textId="449828BE" w:rsidR="00484D01" w:rsidRPr="00484D01" w:rsidRDefault="00000000" w:rsidP="00484D01">
    <w:pPr>
      <w:pStyle w:val="Footer"/>
      <w:jc w:val="right"/>
      <w:rPr>
        <w:sz w:val="18"/>
        <w:szCs w:val="18"/>
      </w:rPr>
    </w:pPr>
    <w:sdt>
      <w:sdtPr>
        <w:rPr>
          <w:sz w:val="18"/>
          <w:szCs w:val="18"/>
        </w:rPr>
        <w:id w:val="-1529710987"/>
        <w:docPartObj>
          <w:docPartGallery w:val="Page Numbers (Bottom of Page)"/>
          <w:docPartUnique/>
        </w:docPartObj>
      </w:sdtPr>
      <w:sdtEndPr>
        <w:rPr>
          <w:noProof/>
        </w:rPr>
      </w:sdtEndPr>
      <w:sdtContent>
        <w:r w:rsidR="00484D01" w:rsidRPr="00484D01">
          <w:rPr>
            <w:sz w:val="18"/>
            <w:szCs w:val="18"/>
          </w:rPr>
          <w:fldChar w:fldCharType="begin"/>
        </w:r>
        <w:r w:rsidR="00484D01" w:rsidRPr="00484D01">
          <w:rPr>
            <w:sz w:val="18"/>
            <w:szCs w:val="18"/>
          </w:rPr>
          <w:instrText xml:space="preserve"> PAGE   \* MERGEFORMAT </w:instrText>
        </w:r>
        <w:r w:rsidR="00484D01" w:rsidRPr="00484D01">
          <w:rPr>
            <w:sz w:val="18"/>
            <w:szCs w:val="18"/>
          </w:rPr>
          <w:fldChar w:fldCharType="separate"/>
        </w:r>
        <w:r w:rsidR="00484D01" w:rsidRPr="00484D01">
          <w:rPr>
            <w:noProof/>
            <w:sz w:val="18"/>
            <w:szCs w:val="18"/>
          </w:rPr>
          <w:t>2</w:t>
        </w:r>
        <w:r w:rsidR="00484D01" w:rsidRPr="00484D01">
          <w:rPr>
            <w:noProof/>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597EB8" w14:textId="77777777" w:rsidR="00AA5D0E" w:rsidRDefault="00AA5D0E" w:rsidP="00C91B5F">
      <w:pPr>
        <w:spacing w:after="0"/>
      </w:pPr>
      <w:r>
        <w:separator/>
      </w:r>
    </w:p>
    <w:p w14:paraId="2D5F38FA" w14:textId="77777777" w:rsidR="00AA5D0E" w:rsidRDefault="00AA5D0E"/>
  </w:footnote>
  <w:footnote w:type="continuationSeparator" w:id="0">
    <w:p w14:paraId="28AA4A18" w14:textId="77777777" w:rsidR="00AA5D0E" w:rsidRDefault="00AA5D0E" w:rsidP="00C91B5F">
      <w:pPr>
        <w:spacing w:after="0"/>
      </w:pPr>
      <w:r>
        <w:continuationSeparator/>
      </w:r>
    </w:p>
    <w:p w14:paraId="27E9420D" w14:textId="77777777" w:rsidR="00AA5D0E" w:rsidRDefault="00AA5D0E"/>
  </w:footnote>
  <w:footnote w:type="continuationNotice" w:id="1">
    <w:p w14:paraId="6B365928" w14:textId="77777777" w:rsidR="00AA5D0E" w:rsidRDefault="00AA5D0E">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6EB32" w14:textId="77777777" w:rsidR="006E4FF1" w:rsidRDefault="006E4FF1">
    <w:pPr>
      <w:pStyle w:val="Header"/>
    </w:pPr>
    <w:r>
      <w:rPr>
        <w:noProof/>
      </w:rPr>
      <mc:AlternateContent>
        <mc:Choice Requires="wps">
          <w:drawing>
            <wp:anchor distT="0" distB="0" distL="0" distR="0" simplePos="0" relativeHeight="251658243" behindDoc="0" locked="0" layoutInCell="1" allowOverlap="1" wp14:anchorId="49D6A086" wp14:editId="49D92047">
              <wp:simplePos x="635" y="635"/>
              <wp:positionH relativeFrom="column">
                <wp:align>center</wp:align>
              </wp:positionH>
              <wp:positionV relativeFrom="paragraph">
                <wp:posOffset>635</wp:posOffset>
              </wp:positionV>
              <wp:extent cx="443865" cy="443865"/>
              <wp:effectExtent l="0" t="0" r="10795" b="13335"/>
              <wp:wrapSquare wrapText="bothSides"/>
              <wp:docPr id="9"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471BCF2"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9D6A086" id="_x0000_t202" coordsize="21600,21600" o:spt="202" path="m,l,21600r21600,l21600,xe">
              <v:stroke joinstyle="miter"/>
              <v:path gradientshapeok="t" o:connecttype="rect"/>
            </v:shapetype>
            <v:shape id="Text Box 9" o:spid="_x0000_s1052" type="#_x0000_t202" alt="OFFICIAL" style="position:absolute;margin-left:0;margin-top:.05pt;width:34.95pt;height:34.95pt;z-index:25165824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3GAAIAABA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" filled="f" stroked="f">
              <v:textbox style="mso-fit-shape-to-text:t" inset="0,0,0,0">
                <w:txbxContent>
                  <w:p w14:paraId="7471BCF2"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27A23" w14:textId="77777777" w:rsidR="006E4FF1" w:rsidRDefault="006E4FF1">
    <w:pPr>
      <w:pStyle w:val="Header"/>
    </w:pPr>
    <w:r>
      <w:rPr>
        <w:noProof/>
      </w:rPr>
      <mc:AlternateContent>
        <mc:Choice Requires="wps">
          <w:drawing>
            <wp:anchor distT="0" distB="0" distL="0" distR="0" simplePos="0" relativeHeight="251658248" behindDoc="0" locked="0" layoutInCell="1" allowOverlap="1" wp14:anchorId="5C942606" wp14:editId="3A83A7F2">
              <wp:simplePos x="635" y="635"/>
              <wp:positionH relativeFrom="column">
                <wp:align>center</wp:align>
              </wp:positionH>
              <wp:positionV relativeFrom="paragraph">
                <wp:posOffset>635</wp:posOffset>
              </wp:positionV>
              <wp:extent cx="443865" cy="443865"/>
              <wp:effectExtent l="0" t="0" r="10795" b="13335"/>
              <wp:wrapSquare wrapText="bothSides"/>
              <wp:docPr id="26"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3A6484A"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C942606" id="_x0000_t202" coordsize="21600,21600" o:spt="202" path="m,l,21600r21600,l21600,xe">
              <v:stroke joinstyle="miter"/>
              <v:path gradientshapeok="t" o:connecttype="rect"/>
            </v:shapetype>
            <v:shape id="Text Box 26" o:spid="_x0000_s1063" type="#_x0000_t202" alt="OFFICIAL" style="position:absolute;margin-left:0;margin-top:.05pt;width:34.95pt;height:34.95pt;z-index:2516582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4y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s/tb6E+0lQIp4UHL1ct1V6LEJ8F0oZpEFJtfKJD&#10;G+gqDgPirAH8+Td7iifiyctZR4qpuCNJc2a+O1pIEtcIcATbEbi9vQeS4Ixeg5cZ0gWMZoQawb6S&#10;lJepBrmEk1Sp4nGE9/GkWnoKUi2XOYgk5EVcu42XKXWiKvH40r8K9APZkbb0CKOSRPmO81Nsuhn8&#10;ch+J+byQROuJw4Ftkl9e6fBUkr7f/ueoy4Ne/AI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39B+MgQCAAAYBAAADgAAAAAAAAAAAAAA&#10;AAAuAgAAZHJzL2Uyb0RvYy54bWxQSwECLQAUAAYACAAAACEAhLDTKNYAAAADAQAADwAAAAAAAAAA&#10;AAAAAABeBAAAZHJzL2Rvd25yZXYueG1sUEsFBgAAAAAEAAQA8wAAAGEFAAAAAA==&#10;" filled="f" stroked="f">
              <v:textbox style="mso-fit-shape-to-text:t" inset="0,0,0,0">
                <w:txbxContent>
                  <w:p w14:paraId="23A6484A"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0B1B4" w14:textId="3F67B9A5" w:rsidR="00070A3B" w:rsidRDefault="00070A3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8C524" w14:textId="19C04057" w:rsidR="00FF7F03" w:rsidRDefault="00FF7F03">
    <w:pPr>
      <w:pStyle w:val="Header"/>
      <w:rPr>
        <w:noProof/>
        <w:lang w:bidi="en-US"/>
      </w:rPr>
    </w:pPr>
  </w:p>
  <w:p w14:paraId="16122BB9" w14:textId="4B6AF7E1" w:rsidR="0076562B" w:rsidRDefault="00FF7F03">
    <w:pPr>
      <w:pStyle w:val="Header"/>
    </w:pPr>
    <w:r>
      <w:rPr>
        <w:noProof/>
        <w:lang w:bidi="en-US"/>
      </w:rPr>
      <w:drawing>
        <wp:anchor distT="0" distB="0" distL="114300" distR="114300" simplePos="0" relativeHeight="251658240" behindDoc="1" locked="1" layoutInCell="1" allowOverlap="1" wp14:anchorId="61CC6BE9" wp14:editId="5EAA14CA">
          <wp:simplePos x="0" y="0"/>
          <wp:positionH relativeFrom="page">
            <wp:align>left</wp:align>
          </wp:positionH>
          <wp:positionV relativeFrom="page">
            <wp:align>top</wp:align>
          </wp:positionV>
          <wp:extent cx="7444740" cy="942975"/>
          <wp:effectExtent l="0" t="0" r="3810" b="9525"/>
          <wp:wrapNone/>
          <wp:docPr id="203951390"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Shape, rectangle&#10;&#10;Description automatically generated"/>
                  <pic:cNvPicPr/>
                </pic:nvPicPr>
                <pic:blipFill rotWithShape="1">
                  <a:blip r:embed="rId1" cstate="print">
                    <a:extLst>
                      <a:ext uri="{28A0092B-C50C-407E-A947-70E740481C1C}">
                        <a14:useLocalDpi xmlns:a14="http://schemas.microsoft.com/office/drawing/2010/main" val="0"/>
                      </a:ext>
                    </a:extLst>
                  </a:blip>
                  <a:srcRect t="15370"/>
                  <a:stretch/>
                </pic:blipFill>
                <pic:spPr bwMode="auto">
                  <a:xfrm>
                    <a:off x="0" y="0"/>
                    <a:ext cx="7444740" cy="94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31931" w14:textId="3988DFE1" w:rsidR="00C97EE8" w:rsidRDefault="00C97EE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1602D" w14:textId="53019EFE" w:rsidR="00C97EE8" w:rsidRDefault="00C97EE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7B648" w14:textId="77777777" w:rsidR="006E4FF1" w:rsidRDefault="006E4FF1">
    <w:pPr>
      <w:pStyle w:val="Header"/>
    </w:pPr>
    <w:r>
      <w:rPr>
        <w:noProof/>
      </w:rPr>
      <mc:AlternateContent>
        <mc:Choice Requires="wps">
          <w:drawing>
            <wp:anchor distT="0" distB="0" distL="0" distR="0" simplePos="0" relativeHeight="251658244" behindDoc="0" locked="0" layoutInCell="1" allowOverlap="1" wp14:anchorId="29B81757" wp14:editId="16642C64">
              <wp:simplePos x="635" y="635"/>
              <wp:positionH relativeFrom="column">
                <wp:align>center</wp:align>
              </wp:positionH>
              <wp:positionV relativeFrom="paragraph">
                <wp:posOffset>635</wp:posOffset>
              </wp:positionV>
              <wp:extent cx="443865" cy="443865"/>
              <wp:effectExtent l="0" t="0" r="10795" b="13335"/>
              <wp:wrapSquare wrapText="bothSides"/>
              <wp:docPr id="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983E21" w14:textId="3CB7B3B5" w:rsidR="006E4FF1" w:rsidRPr="006E4FF1" w:rsidRDefault="006E4FF1">
                          <w:pPr>
                            <w:rPr>
                              <w:rFonts w:ascii="Calibri" w:eastAsia="Calibri" w:hAnsi="Calibri" w:cs="Calibri"/>
                              <w:noProof/>
                              <w:sz w:val="36"/>
                              <w:szCs w:val="36"/>
                            </w:rPr>
                          </w:pP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9B81757" id="_x0000_t202" coordsize="21600,21600" o:spt="202" path="m,l,21600r21600,l21600,xe">
              <v:stroke joinstyle="miter"/>
              <v:path gradientshapeok="t" o:connecttype="rect"/>
            </v:shapetype>
            <v:shape id="Text Box 10" o:spid="_x0000_s1053" type="#_x0000_t202" alt="OFFICIAL" style="position:absolute;margin-left:0;margin-top:.05pt;width:34.95pt;height:34.95pt;z-index:2516582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3FAw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" filled="f" stroked="f">
              <v:textbox style="mso-fit-shape-to-text:t" inset="0,0,0,0">
                <w:txbxContent>
                  <w:p w14:paraId="72983E21" w14:textId="3CB7B3B5" w:rsidR="006E4FF1" w:rsidRPr="006E4FF1" w:rsidRDefault="006E4FF1">
                    <w:pPr>
                      <w:rPr>
                        <w:rFonts w:ascii="Calibri" w:eastAsia="Calibri" w:hAnsi="Calibri" w:cs="Calibri"/>
                        <w:noProof/>
                        <w:sz w:val="36"/>
                        <w:szCs w:val="36"/>
                      </w:rPr>
                    </w:pP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C302B" w14:textId="77777777" w:rsidR="006E4FF1" w:rsidRDefault="006E4FF1">
    <w:pPr>
      <w:pStyle w:val="Header"/>
    </w:pPr>
    <w:r>
      <w:rPr>
        <w:noProof/>
      </w:rPr>
      <mc:AlternateContent>
        <mc:Choice Requires="wps">
          <w:drawing>
            <wp:anchor distT="0" distB="0" distL="0" distR="0" simplePos="0" relativeHeight="251658242" behindDoc="0" locked="0" layoutInCell="1" allowOverlap="1" wp14:anchorId="713F5FF6" wp14:editId="2751460C">
              <wp:simplePos x="0" y="0"/>
              <wp:positionH relativeFrom="margin">
                <wp:align>center</wp:align>
              </wp:positionH>
              <wp:positionV relativeFrom="paragraph">
                <wp:posOffset>-146050</wp:posOffset>
              </wp:positionV>
              <wp:extent cx="443865" cy="443865"/>
              <wp:effectExtent l="0" t="0" r="10795" b="13335"/>
              <wp:wrapNone/>
              <wp:docPr id="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287AE4A"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13F5FF6" id="_x0000_t202" coordsize="21600,21600" o:spt="202" path="m,l,21600r21600,l21600,xe">
              <v:stroke joinstyle="miter"/>
              <v:path gradientshapeok="t" o:connecttype="rect"/>
            </v:shapetype>
            <v:shape id="Text Box 7" o:spid="_x0000_s1055" type="#_x0000_t202" alt="OFFICIAL" style="position:absolute;margin-left:0;margin-top:-11.5pt;width:34.95pt;height:34.95pt;z-index:251658242;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YmBQIAABc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" filled="f" stroked="f">
              <v:textbox style="mso-fit-shape-to-text:t" inset="0,0,0,0">
                <w:txbxContent>
                  <w:p w14:paraId="6287AE4A"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171EF" w14:textId="77777777" w:rsidR="006E4FF1" w:rsidRDefault="006E4FF1">
    <w:pPr>
      <w:pStyle w:val="Header"/>
    </w:pPr>
    <w:r>
      <w:rPr>
        <w:noProof/>
      </w:rPr>
      <mc:AlternateContent>
        <mc:Choice Requires="wps">
          <w:drawing>
            <wp:anchor distT="0" distB="0" distL="0" distR="0" simplePos="0" relativeHeight="251658246" behindDoc="0" locked="0" layoutInCell="1" allowOverlap="1" wp14:anchorId="7D4BB08F" wp14:editId="5BC16378">
              <wp:simplePos x="635" y="635"/>
              <wp:positionH relativeFrom="column">
                <wp:align>center</wp:align>
              </wp:positionH>
              <wp:positionV relativeFrom="paragraph">
                <wp:posOffset>635</wp:posOffset>
              </wp:positionV>
              <wp:extent cx="443865" cy="443865"/>
              <wp:effectExtent l="0" t="0" r="10795" b="13335"/>
              <wp:wrapSquare wrapText="bothSides"/>
              <wp:docPr id="12"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F520A27"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D4BB08F" id="_x0000_t202" coordsize="21600,21600" o:spt="202" path="m,l,21600r21600,l21600,xe">
              <v:stroke joinstyle="miter"/>
              <v:path gradientshapeok="t" o:connecttype="rect"/>
            </v:shapetype>
            <v:shape id="Text Box 12" o:spid="_x0000_s1057" type="#_x0000_t202" alt="OFFICIAL" style="position:absolute;margin-left:0;margin-top:.05pt;width:34.95pt;height:34.95pt;z-index:25165824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7vZBQIAABc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X/Gb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KRbu9kFAgAAFwQAAA4AAAAAAAAAAAAA&#10;AAAALgIAAGRycy9lMm9Eb2MueG1sUEsBAi0AFAAGAAgAAAAhAISw0yjWAAAAAwEAAA8AAAAAAAAA&#10;AAAAAAAAXwQAAGRycy9kb3ducmV2LnhtbFBLBQYAAAAABAAEAPMAAABiBQAAAAA=&#10;" filled="f" stroked="f">
              <v:textbox style="mso-fit-shape-to-text:t" inset="0,0,0,0">
                <w:txbxContent>
                  <w:p w14:paraId="4F520A27"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9F94C" w14:textId="7BD9BEE5" w:rsidR="009A201C" w:rsidRDefault="009A201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77285" w14:textId="77777777" w:rsidR="009A201C" w:rsidRDefault="006E4FF1">
    <w:pPr>
      <w:pStyle w:val="Header"/>
    </w:pPr>
    <w:r>
      <w:rPr>
        <w:noProof/>
        <w:lang w:bidi="en-US"/>
      </w:rPr>
      <mc:AlternateContent>
        <mc:Choice Requires="wps">
          <w:drawing>
            <wp:anchor distT="0" distB="0" distL="0" distR="0" simplePos="0" relativeHeight="251658245" behindDoc="0" locked="0" layoutInCell="1" allowOverlap="1" wp14:anchorId="26DD6575" wp14:editId="1689F885">
              <wp:simplePos x="0" y="0"/>
              <wp:positionH relativeFrom="margin">
                <wp:align>center</wp:align>
              </wp:positionH>
              <wp:positionV relativeFrom="paragraph">
                <wp:posOffset>-159163</wp:posOffset>
              </wp:positionV>
              <wp:extent cx="443865" cy="443865"/>
              <wp:effectExtent l="0" t="0" r="10795" b="13335"/>
              <wp:wrapNone/>
              <wp:docPr id="11"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4A996F7"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6DD6575" id="_x0000_t202" coordsize="21600,21600" o:spt="202" path="m,l,21600r21600,l21600,xe">
              <v:stroke joinstyle="miter"/>
              <v:path gradientshapeok="t" o:connecttype="rect"/>
            </v:shapetype>
            <v:shape id="Text Box 11" o:spid="_x0000_s1059" type="#_x0000_t202" alt="OFFICIAL" style="position:absolute;margin-left:0;margin-top:-12.55pt;width:34.95pt;height:34.95pt;z-index:251658245;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" filled="f" stroked="f">
              <v:textbox style="mso-fit-shape-to-text:t" inset="0,0,0,0">
                <w:txbxContent>
                  <w:p w14:paraId="14A996F7"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anchorx="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B78A7" w14:textId="77777777" w:rsidR="006E4FF1" w:rsidRDefault="006E4FF1">
    <w:pPr>
      <w:pStyle w:val="Header"/>
    </w:pPr>
    <w:r>
      <w:rPr>
        <w:noProof/>
      </w:rPr>
      <mc:AlternateContent>
        <mc:Choice Requires="wps">
          <w:drawing>
            <wp:anchor distT="0" distB="0" distL="0" distR="0" simplePos="0" relativeHeight="251658247" behindDoc="0" locked="0" layoutInCell="1" allowOverlap="1" wp14:anchorId="1ACC33BB" wp14:editId="26E95371">
              <wp:simplePos x="635" y="635"/>
              <wp:positionH relativeFrom="column">
                <wp:align>center</wp:align>
              </wp:positionH>
              <wp:positionV relativeFrom="paragraph">
                <wp:posOffset>635</wp:posOffset>
              </wp:positionV>
              <wp:extent cx="443865" cy="443865"/>
              <wp:effectExtent l="0" t="0" r="10795" b="13335"/>
              <wp:wrapSquare wrapText="bothSides"/>
              <wp:docPr id="16"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F259A2B"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ACC33BB" id="_x0000_t202" coordsize="21600,21600" o:spt="202" path="m,l,21600r21600,l21600,xe">
              <v:stroke joinstyle="miter"/>
              <v:path gradientshapeok="t" o:connecttype="rect"/>
            </v:shapetype>
            <v:shape id="Text Box 16" o:spid="_x0000_s1061" type="#_x0000_t202" alt="OFFICIAL" style="position:absolute;margin-left:0;margin-top:.05pt;width:34.95pt;height:34.95pt;z-index:251658247;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NssUPwFAgAAFwQAAA4AAAAAAAAAAAAA&#10;AAAALgIAAGRycy9lMm9Eb2MueG1sUEsBAi0AFAAGAAgAAAAhAISw0yjWAAAAAwEAAA8AAAAAAAAA&#10;AAAAAAAAXwQAAGRycy9kb3ducmV2LnhtbFBLBQYAAAAABAAEAPMAAABiBQAAAAA=&#10;" filled="f" stroked="f">
              <v:textbox style="mso-fit-shape-to-text:t" inset="0,0,0,0">
                <w:txbxContent>
                  <w:p w14:paraId="4F259A2B" w14:textId="77777777" w:rsidR="006E4FF1" w:rsidRPr="006E4FF1" w:rsidRDefault="006E4FF1">
                    <w:pPr>
                      <w:rPr>
                        <w:rFonts w:ascii="Calibri" w:eastAsia="Calibri" w:hAnsi="Calibri" w:cs="Calibri"/>
                        <w:noProof/>
                        <w:sz w:val="36"/>
                        <w:szCs w:val="36"/>
                      </w:rPr>
                    </w:pPr>
                    <w:r w:rsidRPr="006E4FF1">
                      <w:rPr>
                        <w:rFonts w:ascii="Calibri" w:eastAsia="Calibri" w:hAnsi="Calibri" w:cs="Calibri"/>
                        <w:noProof/>
                        <w:sz w:val="36"/>
                        <w:szCs w:val="36"/>
                      </w:rPr>
                      <w:t>OFFICIAL</w:t>
                    </w:r>
                  </w:p>
                </w:txbxContent>
              </v:textbox>
              <w10:wrap type="squar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0D931" w14:textId="4008FB65" w:rsidR="009F4E00" w:rsidRDefault="009F4E0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AAF0E" w14:textId="4B06DB72" w:rsidR="009F4E00" w:rsidRDefault="009F4E00">
    <w:pPr>
      <w:pStyle w:val="Header"/>
    </w:pPr>
    <w:r>
      <w:rPr>
        <w:noProof/>
        <w:lang w:bidi="en-US"/>
      </w:rPr>
      <w:drawing>
        <wp:anchor distT="0" distB="0" distL="114300" distR="114300" simplePos="0" relativeHeight="251658241" behindDoc="1" locked="0" layoutInCell="1" allowOverlap="1" wp14:anchorId="22DF6A98" wp14:editId="611D8585">
          <wp:simplePos x="0" y="0"/>
          <wp:positionH relativeFrom="column">
            <wp:posOffset>-727075</wp:posOffset>
          </wp:positionH>
          <wp:positionV relativeFrom="page">
            <wp:posOffset>0</wp:posOffset>
          </wp:positionV>
          <wp:extent cx="7444105" cy="1115060"/>
          <wp:effectExtent l="0" t="0" r="0" b="2540"/>
          <wp:wrapNone/>
          <wp:docPr id="162330056" name="Picture 162330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44105" cy="1115060"/>
                  </a:xfrm>
                  <a:prstGeom prst="rect">
                    <a:avLst/>
                  </a:prstGeom>
                </pic:spPr>
              </pic:pic>
            </a:graphicData>
          </a:graphic>
          <wp14:sizeRelH relativeFrom="page">
            <wp14:pctWidth>0</wp14:pctWidth>
          </wp14:sizeRelH>
          <wp14:sizeRelV relativeFrom="page">
            <wp14:pctHeight>0</wp14:pctHeight>
          </wp14:sizeRelV>
        </wp:anchor>
      </w:drawing>
    </w:r>
  </w:p>
  <w:p w14:paraId="0C9A8C99" w14:textId="77777777" w:rsidR="009F4E00" w:rsidRDefault="009F4E00">
    <w:pPr>
      <w:pStyle w:val="Header"/>
    </w:pPr>
  </w:p>
  <w:p w14:paraId="33557D3A" w14:textId="77777777" w:rsidR="009F4E00" w:rsidRDefault="009F4E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62A50"/>
    <w:multiLevelType w:val="hybridMultilevel"/>
    <w:tmpl w:val="DAEE9E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143702"/>
    <w:multiLevelType w:val="hybridMultilevel"/>
    <w:tmpl w:val="2F3EB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252962"/>
    <w:multiLevelType w:val="hybridMultilevel"/>
    <w:tmpl w:val="BA3877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752D71"/>
    <w:multiLevelType w:val="multilevel"/>
    <w:tmpl w:val="1DD49D7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0F40ADE"/>
    <w:multiLevelType w:val="hybridMultilevel"/>
    <w:tmpl w:val="20547D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1BA2EEF"/>
    <w:multiLevelType w:val="hybridMultilevel"/>
    <w:tmpl w:val="7D0CC2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FF52DD4"/>
    <w:multiLevelType w:val="hybridMultilevel"/>
    <w:tmpl w:val="864A3B38"/>
    <w:lvl w:ilvl="0" w:tplc="C60669A0">
      <w:start w:val="21"/>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28A37B5"/>
    <w:multiLevelType w:val="multilevel"/>
    <w:tmpl w:val="770CA27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2D62BBC"/>
    <w:multiLevelType w:val="multilevel"/>
    <w:tmpl w:val="B2EEFCAC"/>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Calibri" w:hAnsi="Calibri"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2385681B"/>
    <w:multiLevelType w:val="hybridMultilevel"/>
    <w:tmpl w:val="5DC4C2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617067A"/>
    <w:multiLevelType w:val="hybridMultilevel"/>
    <w:tmpl w:val="42D65A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8476699"/>
    <w:multiLevelType w:val="hybridMultilevel"/>
    <w:tmpl w:val="8FD459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AAA761F"/>
    <w:multiLevelType w:val="hybridMultilevel"/>
    <w:tmpl w:val="CB6CA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FC550BE"/>
    <w:multiLevelType w:val="hybridMultilevel"/>
    <w:tmpl w:val="944A75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35F0F83"/>
    <w:multiLevelType w:val="hybridMultilevel"/>
    <w:tmpl w:val="35C660E8"/>
    <w:lvl w:ilvl="0" w:tplc="2A4C2CD0">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6C41E05"/>
    <w:multiLevelType w:val="hybridMultilevel"/>
    <w:tmpl w:val="9B1C2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CED5C66"/>
    <w:multiLevelType w:val="hybridMultilevel"/>
    <w:tmpl w:val="EC807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F9B3A77"/>
    <w:multiLevelType w:val="hybridMultilevel"/>
    <w:tmpl w:val="FA007F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9B36A59"/>
    <w:multiLevelType w:val="hybridMultilevel"/>
    <w:tmpl w:val="AAE47DA6"/>
    <w:lvl w:ilvl="0" w:tplc="CDC80522">
      <w:start w:val="1"/>
      <w:numFmt w:val="bullet"/>
      <w:pStyle w:val="AWM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64346945"/>
    <w:multiLevelType w:val="hybridMultilevel"/>
    <w:tmpl w:val="78608A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7F56E4E"/>
    <w:multiLevelType w:val="multilevel"/>
    <w:tmpl w:val="374A683C"/>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1080" w:hanging="360"/>
      </w:pPr>
      <w:rPr>
        <w:rFonts w:hint="default"/>
      </w:rPr>
    </w:lvl>
    <w:lvl w:ilvl="3">
      <w:start w:val="1"/>
      <w:numFmt w:val="decimal"/>
      <w:pStyle w:val="Heading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9610307"/>
    <w:multiLevelType w:val="multilevel"/>
    <w:tmpl w:val="AEAC8DB6"/>
    <w:lvl w:ilvl="0">
      <w:start w:val="1"/>
      <w:numFmt w:val="decimal"/>
      <w:lvlText w:val="%1."/>
      <w:lvlJc w:val="left"/>
      <w:pPr>
        <w:tabs>
          <w:tab w:val="num" w:pos="720"/>
        </w:tabs>
        <w:ind w:left="720" w:hanging="720"/>
      </w:pPr>
    </w:lvl>
    <w:lvl w:ilvl="1">
      <w:start w:val="1"/>
      <w:numFmt w:val="decimal"/>
      <w:pStyle w:val="RectangleLong"/>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719C4FA1"/>
    <w:multiLevelType w:val="hybridMultilevel"/>
    <w:tmpl w:val="3522A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2265BC1"/>
    <w:multiLevelType w:val="multilevel"/>
    <w:tmpl w:val="70D6574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783A0DD9"/>
    <w:multiLevelType w:val="multilevel"/>
    <w:tmpl w:val="2B608932"/>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7B7E7443"/>
    <w:multiLevelType w:val="hybridMultilevel"/>
    <w:tmpl w:val="731EB6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7B927173"/>
    <w:multiLevelType w:val="hybridMultilevel"/>
    <w:tmpl w:val="D876E966"/>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EF7280C"/>
    <w:multiLevelType w:val="hybridMultilevel"/>
    <w:tmpl w:val="144CEDE2"/>
    <w:lvl w:ilvl="0" w:tplc="B3C4EF54">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52034190">
    <w:abstractNumId w:val="14"/>
  </w:num>
  <w:num w:numId="2" w16cid:durableId="852767519">
    <w:abstractNumId w:val="27"/>
  </w:num>
  <w:num w:numId="3" w16cid:durableId="1498768640">
    <w:abstractNumId w:val="23"/>
  </w:num>
  <w:num w:numId="4" w16cid:durableId="512377396">
    <w:abstractNumId w:val="3"/>
  </w:num>
  <w:num w:numId="5" w16cid:durableId="1632323901">
    <w:abstractNumId w:val="24"/>
  </w:num>
  <w:num w:numId="6" w16cid:durableId="226260435">
    <w:abstractNumId w:val="20"/>
  </w:num>
  <w:num w:numId="7" w16cid:durableId="406224083">
    <w:abstractNumId w:val="7"/>
  </w:num>
  <w:num w:numId="8" w16cid:durableId="112126784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39262409">
    <w:abstractNumId w:val="12"/>
  </w:num>
  <w:num w:numId="10" w16cid:durableId="321586718">
    <w:abstractNumId w:val="26"/>
  </w:num>
  <w:num w:numId="11" w16cid:durableId="860363070">
    <w:abstractNumId w:val="21"/>
  </w:num>
  <w:num w:numId="12" w16cid:durableId="903687803">
    <w:abstractNumId w:val="19"/>
  </w:num>
  <w:num w:numId="13" w16cid:durableId="286351949">
    <w:abstractNumId w:val="16"/>
  </w:num>
  <w:num w:numId="14" w16cid:durableId="1882354923">
    <w:abstractNumId w:val="5"/>
  </w:num>
  <w:num w:numId="15" w16cid:durableId="1124615643">
    <w:abstractNumId w:val="25"/>
  </w:num>
  <w:num w:numId="16" w16cid:durableId="361512729">
    <w:abstractNumId w:val="18"/>
  </w:num>
  <w:num w:numId="17" w16cid:durableId="1929146137">
    <w:abstractNumId w:val="15"/>
  </w:num>
  <w:num w:numId="18" w16cid:durableId="926889331">
    <w:abstractNumId w:val="22"/>
  </w:num>
  <w:num w:numId="19" w16cid:durableId="1995837728">
    <w:abstractNumId w:val="11"/>
  </w:num>
  <w:num w:numId="20" w16cid:durableId="520897411">
    <w:abstractNumId w:val="13"/>
  </w:num>
  <w:num w:numId="21" w16cid:durableId="1934118903">
    <w:abstractNumId w:val="1"/>
  </w:num>
  <w:num w:numId="22" w16cid:durableId="35812686">
    <w:abstractNumId w:val="0"/>
  </w:num>
  <w:num w:numId="23" w16cid:durableId="1502351585">
    <w:abstractNumId w:val="8"/>
  </w:num>
  <w:num w:numId="24" w16cid:durableId="922298720">
    <w:abstractNumId w:val="2"/>
  </w:num>
  <w:num w:numId="25" w16cid:durableId="237205332">
    <w:abstractNumId w:val="10"/>
  </w:num>
  <w:num w:numId="26" w16cid:durableId="2092117837">
    <w:abstractNumId w:val="6"/>
  </w:num>
  <w:num w:numId="27" w16cid:durableId="932320639">
    <w:abstractNumId w:val="17"/>
  </w:num>
  <w:num w:numId="28" w16cid:durableId="273025888">
    <w:abstractNumId w:val="4"/>
  </w:num>
  <w:num w:numId="29" w16cid:durableId="2040350371">
    <w:abstractNumId w:val="9"/>
  </w:num>
  <w:num w:numId="30" w16cid:durableId="52726119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1B0A"/>
    <w:rsid w:val="00020458"/>
    <w:rsid w:val="0002630D"/>
    <w:rsid w:val="000302E9"/>
    <w:rsid w:val="00035C29"/>
    <w:rsid w:val="00042696"/>
    <w:rsid w:val="00044827"/>
    <w:rsid w:val="0004555C"/>
    <w:rsid w:val="000455DE"/>
    <w:rsid w:val="0004576B"/>
    <w:rsid w:val="00045F05"/>
    <w:rsid w:val="000464C9"/>
    <w:rsid w:val="0005051F"/>
    <w:rsid w:val="00053B8D"/>
    <w:rsid w:val="00054B69"/>
    <w:rsid w:val="0006395A"/>
    <w:rsid w:val="0006575E"/>
    <w:rsid w:val="00070A3B"/>
    <w:rsid w:val="00076D54"/>
    <w:rsid w:val="00081386"/>
    <w:rsid w:val="00082D87"/>
    <w:rsid w:val="00082F9B"/>
    <w:rsid w:val="0009296B"/>
    <w:rsid w:val="00094B94"/>
    <w:rsid w:val="00096FEB"/>
    <w:rsid w:val="000A1F53"/>
    <w:rsid w:val="000A2366"/>
    <w:rsid w:val="000A25E8"/>
    <w:rsid w:val="000B0ADE"/>
    <w:rsid w:val="000B0D6C"/>
    <w:rsid w:val="000B1CA3"/>
    <w:rsid w:val="000B4429"/>
    <w:rsid w:val="000C2CE6"/>
    <w:rsid w:val="000C3257"/>
    <w:rsid w:val="000C518B"/>
    <w:rsid w:val="000D1E7F"/>
    <w:rsid w:val="000E0CA7"/>
    <w:rsid w:val="000E1A5B"/>
    <w:rsid w:val="000E280E"/>
    <w:rsid w:val="001061F0"/>
    <w:rsid w:val="0011558A"/>
    <w:rsid w:val="001178D4"/>
    <w:rsid w:val="00117DE8"/>
    <w:rsid w:val="0012031E"/>
    <w:rsid w:val="00130FF8"/>
    <w:rsid w:val="00140C64"/>
    <w:rsid w:val="00143ECD"/>
    <w:rsid w:val="00146E10"/>
    <w:rsid w:val="00147F8F"/>
    <w:rsid w:val="00151491"/>
    <w:rsid w:val="00152308"/>
    <w:rsid w:val="001523A5"/>
    <w:rsid w:val="00152720"/>
    <w:rsid w:val="00152EFA"/>
    <w:rsid w:val="001537D4"/>
    <w:rsid w:val="00161F3C"/>
    <w:rsid w:val="001646D6"/>
    <w:rsid w:val="00165571"/>
    <w:rsid w:val="00171368"/>
    <w:rsid w:val="0017299E"/>
    <w:rsid w:val="00177290"/>
    <w:rsid w:val="00180A25"/>
    <w:rsid w:val="00183A82"/>
    <w:rsid w:val="00184E67"/>
    <w:rsid w:val="00186B44"/>
    <w:rsid w:val="001A55E5"/>
    <w:rsid w:val="001B1C72"/>
    <w:rsid w:val="001B303C"/>
    <w:rsid w:val="001B73DE"/>
    <w:rsid w:val="001D0D16"/>
    <w:rsid w:val="001D5D2C"/>
    <w:rsid w:val="001E17E8"/>
    <w:rsid w:val="001E338D"/>
    <w:rsid w:val="001F421B"/>
    <w:rsid w:val="001F437E"/>
    <w:rsid w:val="00201158"/>
    <w:rsid w:val="00204B02"/>
    <w:rsid w:val="0020736F"/>
    <w:rsid w:val="00212B62"/>
    <w:rsid w:val="00220244"/>
    <w:rsid w:val="00224872"/>
    <w:rsid w:val="002317AD"/>
    <w:rsid w:val="00242D04"/>
    <w:rsid w:val="00242D6C"/>
    <w:rsid w:val="00247705"/>
    <w:rsid w:val="00253506"/>
    <w:rsid w:val="002544B5"/>
    <w:rsid w:val="00254F40"/>
    <w:rsid w:val="002550F3"/>
    <w:rsid w:val="00260E04"/>
    <w:rsid w:val="002625CD"/>
    <w:rsid w:val="00277DC5"/>
    <w:rsid w:val="00290D8D"/>
    <w:rsid w:val="002915BB"/>
    <w:rsid w:val="00296F92"/>
    <w:rsid w:val="00297076"/>
    <w:rsid w:val="002A2637"/>
    <w:rsid w:val="002A3338"/>
    <w:rsid w:val="002B245B"/>
    <w:rsid w:val="002C19FF"/>
    <w:rsid w:val="002C3D47"/>
    <w:rsid w:val="002D0B92"/>
    <w:rsid w:val="002D2F0D"/>
    <w:rsid w:val="002D4397"/>
    <w:rsid w:val="002E255B"/>
    <w:rsid w:val="002E28DD"/>
    <w:rsid w:val="002E44F5"/>
    <w:rsid w:val="002F110F"/>
    <w:rsid w:val="002F314E"/>
    <w:rsid w:val="002F538E"/>
    <w:rsid w:val="00311287"/>
    <w:rsid w:val="003270A4"/>
    <w:rsid w:val="003357AD"/>
    <w:rsid w:val="00342D37"/>
    <w:rsid w:val="00345C90"/>
    <w:rsid w:val="00345EF8"/>
    <w:rsid w:val="003632DE"/>
    <w:rsid w:val="00364C3A"/>
    <w:rsid w:val="00366EE0"/>
    <w:rsid w:val="003702D3"/>
    <w:rsid w:val="00370BAC"/>
    <w:rsid w:val="00371CA9"/>
    <w:rsid w:val="0037544D"/>
    <w:rsid w:val="003759A2"/>
    <w:rsid w:val="003804DD"/>
    <w:rsid w:val="00381580"/>
    <w:rsid w:val="00382AF8"/>
    <w:rsid w:val="003859CF"/>
    <w:rsid w:val="003869FE"/>
    <w:rsid w:val="00387828"/>
    <w:rsid w:val="003904F9"/>
    <w:rsid w:val="00391C69"/>
    <w:rsid w:val="003A0A4E"/>
    <w:rsid w:val="003B29CF"/>
    <w:rsid w:val="003C098C"/>
    <w:rsid w:val="003C1901"/>
    <w:rsid w:val="003C21BB"/>
    <w:rsid w:val="003C35DF"/>
    <w:rsid w:val="003D4269"/>
    <w:rsid w:val="003E01AA"/>
    <w:rsid w:val="003E0B23"/>
    <w:rsid w:val="003E2B55"/>
    <w:rsid w:val="003E6D80"/>
    <w:rsid w:val="003F5A05"/>
    <w:rsid w:val="003F7923"/>
    <w:rsid w:val="00402A27"/>
    <w:rsid w:val="00403DCB"/>
    <w:rsid w:val="0040651D"/>
    <w:rsid w:val="00415386"/>
    <w:rsid w:val="0041627E"/>
    <w:rsid w:val="0042231C"/>
    <w:rsid w:val="00437D31"/>
    <w:rsid w:val="00440991"/>
    <w:rsid w:val="0044157A"/>
    <w:rsid w:val="00442039"/>
    <w:rsid w:val="00447DCC"/>
    <w:rsid w:val="00460D3F"/>
    <w:rsid w:val="004611E7"/>
    <w:rsid w:val="00463644"/>
    <w:rsid w:val="0046509D"/>
    <w:rsid w:val="00466E1E"/>
    <w:rsid w:val="00474B42"/>
    <w:rsid w:val="00475DE9"/>
    <w:rsid w:val="00484A03"/>
    <w:rsid w:val="00484D01"/>
    <w:rsid w:val="004919AF"/>
    <w:rsid w:val="00492FB6"/>
    <w:rsid w:val="00494C19"/>
    <w:rsid w:val="004A6814"/>
    <w:rsid w:val="004A7628"/>
    <w:rsid w:val="004B770B"/>
    <w:rsid w:val="004E40F5"/>
    <w:rsid w:val="004E6D88"/>
    <w:rsid w:val="004F3555"/>
    <w:rsid w:val="004F491C"/>
    <w:rsid w:val="004F58D9"/>
    <w:rsid w:val="0050492F"/>
    <w:rsid w:val="00510C4F"/>
    <w:rsid w:val="00520342"/>
    <w:rsid w:val="00531591"/>
    <w:rsid w:val="00533724"/>
    <w:rsid w:val="0053627A"/>
    <w:rsid w:val="00582FD1"/>
    <w:rsid w:val="005957EC"/>
    <w:rsid w:val="00596D0C"/>
    <w:rsid w:val="005A6163"/>
    <w:rsid w:val="005B1596"/>
    <w:rsid w:val="005D6E09"/>
    <w:rsid w:val="005E271A"/>
    <w:rsid w:val="005E5857"/>
    <w:rsid w:val="005F1D03"/>
    <w:rsid w:val="005F727D"/>
    <w:rsid w:val="00602F06"/>
    <w:rsid w:val="00606DCD"/>
    <w:rsid w:val="006222EA"/>
    <w:rsid w:val="00624EEB"/>
    <w:rsid w:val="006251BA"/>
    <w:rsid w:val="006258A2"/>
    <w:rsid w:val="00626D37"/>
    <w:rsid w:val="006319A1"/>
    <w:rsid w:val="00635E27"/>
    <w:rsid w:val="0063611D"/>
    <w:rsid w:val="006435AA"/>
    <w:rsid w:val="006554E8"/>
    <w:rsid w:val="00662FD9"/>
    <w:rsid w:val="00663C92"/>
    <w:rsid w:val="00671DC1"/>
    <w:rsid w:val="006755D9"/>
    <w:rsid w:val="00677777"/>
    <w:rsid w:val="00683DBE"/>
    <w:rsid w:val="0069213A"/>
    <w:rsid w:val="00693849"/>
    <w:rsid w:val="00694BFE"/>
    <w:rsid w:val="006A1CB9"/>
    <w:rsid w:val="006A1CC0"/>
    <w:rsid w:val="006A2225"/>
    <w:rsid w:val="006A66E9"/>
    <w:rsid w:val="006A7142"/>
    <w:rsid w:val="006C21D2"/>
    <w:rsid w:val="006C3376"/>
    <w:rsid w:val="006D3A37"/>
    <w:rsid w:val="006D7CAC"/>
    <w:rsid w:val="006E4DF7"/>
    <w:rsid w:val="006E4FF1"/>
    <w:rsid w:val="006E6D3A"/>
    <w:rsid w:val="006E75F2"/>
    <w:rsid w:val="006F104D"/>
    <w:rsid w:val="006F1BDC"/>
    <w:rsid w:val="006F5EE3"/>
    <w:rsid w:val="00700DA1"/>
    <w:rsid w:val="0070506D"/>
    <w:rsid w:val="00705B41"/>
    <w:rsid w:val="00706042"/>
    <w:rsid w:val="00716013"/>
    <w:rsid w:val="007169C0"/>
    <w:rsid w:val="007170BF"/>
    <w:rsid w:val="00721007"/>
    <w:rsid w:val="00730C3D"/>
    <w:rsid w:val="00731D17"/>
    <w:rsid w:val="007356A2"/>
    <w:rsid w:val="007360C5"/>
    <w:rsid w:val="0074373F"/>
    <w:rsid w:val="00753142"/>
    <w:rsid w:val="0075355E"/>
    <w:rsid w:val="0075538B"/>
    <w:rsid w:val="00756B2E"/>
    <w:rsid w:val="00762094"/>
    <w:rsid w:val="0076562B"/>
    <w:rsid w:val="00770F17"/>
    <w:rsid w:val="0077395F"/>
    <w:rsid w:val="00796002"/>
    <w:rsid w:val="00797B10"/>
    <w:rsid w:val="007A50AA"/>
    <w:rsid w:val="007A564F"/>
    <w:rsid w:val="007A5E60"/>
    <w:rsid w:val="007D0B13"/>
    <w:rsid w:val="007D0C5D"/>
    <w:rsid w:val="007D2F48"/>
    <w:rsid w:val="007D419A"/>
    <w:rsid w:val="007D5616"/>
    <w:rsid w:val="007E02A4"/>
    <w:rsid w:val="007E1C97"/>
    <w:rsid w:val="007E297F"/>
    <w:rsid w:val="007E2B33"/>
    <w:rsid w:val="00807986"/>
    <w:rsid w:val="008302F6"/>
    <w:rsid w:val="0083033A"/>
    <w:rsid w:val="008312E5"/>
    <w:rsid w:val="008366FC"/>
    <w:rsid w:val="00836FB8"/>
    <w:rsid w:val="00840E21"/>
    <w:rsid w:val="00841A19"/>
    <w:rsid w:val="00843228"/>
    <w:rsid w:val="00845BA5"/>
    <w:rsid w:val="00856695"/>
    <w:rsid w:val="00856EBD"/>
    <w:rsid w:val="00865CDE"/>
    <w:rsid w:val="00866972"/>
    <w:rsid w:val="00873F22"/>
    <w:rsid w:val="00880BE7"/>
    <w:rsid w:val="00882FCD"/>
    <w:rsid w:val="0088525A"/>
    <w:rsid w:val="00886CFD"/>
    <w:rsid w:val="00887111"/>
    <w:rsid w:val="0089477A"/>
    <w:rsid w:val="00895F76"/>
    <w:rsid w:val="0089636B"/>
    <w:rsid w:val="0089651B"/>
    <w:rsid w:val="008A21ED"/>
    <w:rsid w:val="008A6B71"/>
    <w:rsid w:val="008B0B57"/>
    <w:rsid w:val="008B355D"/>
    <w:rsid w:val="008B6BB2"/>
    <w:rsid w:val="008B6EBC"/>
    <w:rsid w:val="008C5CEB"/>
    <w:rsid w:val="008D1F60"/>
    <w:rsid w:val="008F0FAD"/>
    <w:rsid w:val="008F154B"/>
    <w:rsid w:val="008F20EC"/>
    <w:rsid w:val="008F3EE9"/>
    <w:rsid w:val="008F7C6F"/>
    <w:rsid w:val="00901EE3"/>
    <w:rsid w:val="00913B77"/>
    <w:rsid w:val="0091407F"/>
    <w:rsid w:val="00914A3A"/>
    <w:rsid w:val="00916CBB"/>
    <w:rsid w:val="00920086"/>
    <w:rsid w:val="00920A89"/>
    <w:rsid w:val="00936975"/>
    <w:rsid w:val="00944768"/>
    <w:rsid w:val="0094568F"/>
    <w:rsid w:val="00965FD3"/>
    <w:rsid w:val="00967DE0"/>
    <w:rsid w:val="00976B20"/>
    <w:rsid w:val="0098629D"/>
    <w:rsid w:val="00992BE3"/>
    <w:rsid w:val="0099414D"/>
    <w:rsid w:val="009A1050"/>
    <w:rsid w:val="009A123A"/>
    <w:rsid w:val="009A201C"/>
    <w:rsid w:val="009A3C3B"/>
    <w:rsid w:val="009B1FF3"/>
    <w:rsid w:val="009B4B19"/>
    <w:rsid w:val="009C0FE9"/>
    <w:rsid w:val="009C2280"/>
    <w:rsid w:val="009C44C2"/>
    <w:rsid w:val="009C516A"/>
    <w:rsid w:val="009C64D8"/>
    <w:rsid w:val="009C6B38"/>
    <w:rsid w:val="009C6E6E"/>
    <w:rsid w:val="009D15D0"/>
    <w:rsid w:val="009D24BF"/>
    <w:rsid w:val="009D2CBB"/>
    <w:rsid w:val="009E307D"/>
    <w:rsid w:val="009F2FFF"/>
    <w:rsid w:val="009F4E00"/>
    <w:rsid w:val="009F55AB"/>
    <w:rsid w:val="009F7BED"/>
    <w:rsid w:val="00A01059"/>
    <w:rsid w:val="00A04B33"/>
    <w:rsid w:val="00A10183"/>
    <w:rsid w:val="00A104F0"/>
    <w:rsid w:val="00A10757"/>
    <w:rsid w:val="00A111C3"/>
    <w:rsid w:val="00A1278E"/>
    <w:rsid w:val="00A2757E"/>
    <w:rsid w:val="00A30D06"/>
    <w:rsid w:val="00A35EB1"/>
    <w:rsid w:val="00A47006"/>
    <w:rsid w:val="00A5058A"/>
    <w:rsid w:val="00A522D1"/>
    <w:rsid w:val="00A559EA"/>
    <w:rsid w:val="00A644F4"/>
    <w:rsid w:val="00A80262"/>
    <w:rsid w:val="00A8029D"/>
    <w:rsid w:val="00A82DA7"/>
    <w:rsid w:val="00A8322A"/>
    <w:rsid w:val="00A865D6"/>
    <w:rsid w:val="00A942F4"/>
    <w:rsid w:val="00A96562"/>
    <w:rsid w:val="00A96E92"/>
    <w:rsid w:val="00A97F51"/>
    <w:rsid w:val="00AA2E2D"/>
    <w:rsid w:val="00AA3B46"/>
    <w:rsid w:val="00AA5CEF"/>
    <w:rsid w:val="00AA5D0E"/>
    <w:rsid w:val="00AA7485"/>
    <w:rsid w:val="00AB21F7"/>
    <w:rsid w:val="00AB468E"/>
    <w:rsid w:val="00AB6BC3"/>
    <w:rsid w:val="00AB7115"/>
    <w:rsid w:val="00AB7BC8"/>
    <w:rsid w:val="00AC1527"/>
    <w:rsid w:val="00AC41F1"/>
    <w:rsid w:val="00AC4664"/>
    <w:rsid w:val="00AC6173"/>
    <w:rsid w:val="00AD0D43"/>
    <w:rsid w:val="00AD1860"/>
    <w:rsid w:val="00AD58B1"/>
    <w:rsid w:val="00AD5F9F"/>
    <w:rsid w:val="00AD628F"/>
    <w:rsid w:val="00AD6A1F"/>
    <w:rsid w:val="00AE05B4"/>
    <w:rsid w:val="00AE3B4C"/>
    <w:rsid w:val="00AF292B"/>
    <w:rsid w:val="00AF369C"/>
    <w:rsid w:val="00AF7277"/>
    <w:rsid w:val="00AF7655"/>
    <w:rsid w:val="00B02889"/>
    <w:rsid w:val="00B02F1E"/>
    <w:rsid w:val="00B04369"/>
    <w:rsid w:val="00B1126F"/>
    <w:rsid w:val="00B12D03"/>
    <w:rsid w:val="00B2009A"/>
    <w:rsid w:val="00B2141B"/>
    <w:rsid w:val="00B2415E"/>
    <w:rsid w:val="00B242A1"/>
    <w:rsid w:val="00B250B6"/>
    <w:rsid w:val="00B3328B"/>
    <w:rsid w:val="00B3601E"/>
    <w:rsid w:val="00B42EF1"/>
    <w:rsid w:val="00B4328B"/>
    <w:rsid w:val="00B501BB"/>
    <w:rsid w:val="00B5352D"/>
    <w:rsid w:val="00B53956"/>
    <w:rsid w:val="00B53CF0"/>
    <w:rsid w:val="00B543D7"/>
    <w:rsid w:val="00B54B11"/>
    <w:rsid w:val="00B54B6E"/>
    <w:rsid w:val="00B6080D"/>
    <w:rsid w:val="00B60CD9"/>
    <w:rsid w:val="00B60D91"/>
    <w:rsid w:val="00B623E9"/>
    <w:rsid w:val="00B64368"/>
    <w:rsid w:val="00B648A9"/>
    <w:rsid w:val="00B6503C"/>
    <w:rsid w:val="00B81644"/>
    <w:rsid w:val="00B858D0"/>
    <w:rsid w:val="00B8649E"/>
    <w:rsid w:val="00B9251C"/>
    <w:rsid w:val="00B946F0"/>
    <w:rsid w:val="00B94858"/>
    <w:rsid w:val="00B94D31"/>
    <w:rsid w:val="00B95993"/>
    <w:rsid w:val="00B97AFB"/>
    <w:rsid w:val="00BA7E16"/>
    <w:rsid w:val="00BB2FEA"/>
    <w:rsid w:val="00BB6D58"/>
    <w:rsid w:val="00BC6E15"/>
    <w:rsid w:val="00BD00EA"/>
    <w:rsid w:val="00BD3FD2"/>
    <w:rsid w:val="00BE1221"/>
    <w:rsid w:val="00BF616A"/>
    <w:rsid w:val="00C00579"/>
    <w:rsid w:val="00C010B8"/>
    <w:rsid w:val="00C147EF"/>
    <w:rsid w:val="00C14857"/>
    <w:rsid w:val="00C32680"/>
    <w:rsid w:val="00C36569"/>
    <w:rsid w:val="00C4001B"/>
    <w:rsid w:val="00C51936"/>
    <w:rsid w:val="00C52822"/>
    <w:rsid w:val="00C5386D"/>
    <w:rsid w:val="00C55EB4"/>
    <w:rsid w:val="00C652C7"/>
    <w:rsid w:val="00C7120B"/>
    <w:rsid w:val="00C74D34"/>
    <w:rsid w:val="00C76B0A"/>
    <w:rsid w:val="00C84D27"/>
    <w:rsid w:val="00C912FA"/>
    <w:rsid w:val="00C91B5F"/>
    <w:rsid w:val="00C92B75"/>
    <w:rsid w:val="00C93327"/>
    <w:rsid w:val="00C975A3"/>
    <w:rsid w:val="00C97EE8"/>
    <w:rsid w:val="00CA1875"/>
    <w:rsid w:val="00CA2926"/>
    <w:rsid w:val="00CA4DB5"/>
    <w:rsid w:val="00CA4EE0"/>
    <w:rsid w:val="00CB0D8C"/>
    <w:rsid w:val="00CC4AE8"/>
    <w:rsid w:val="00CC63A2"/>
    <w:rsid w:val="00CD0BF6"/>
    <w:rsid w:val="00CD1B0A"/>
    <w:rsid w:val="00CD23F7"/>
    <w:rsid w:val="00CF12F8"/>
    <w:rsid w:val="00CF1E83"/>
    <w:rsid w:val="00D02D90"/>
    <w:rsid w:val="00D02D9F"/>
    <w:rsid w:val="00D044A6"/>
    <w:rsid w:val="00D13698"/>
    <w:rsid w:val="00D1593A"/>
    <w:rsid w:val="00D15ABB"/>
    <w:rsid w:val="00D165E7"/>
    <w:rsid w:val="00D1688C"/>
    <w:rsid w:val="00D17A35"/>
    <w:rsid w:val="00D17E6B"/>
    <w:rsid w:val="00D21900"/>
    <w:rsid w:val="00D33BCF"/>
    <w:rsid w:val="00D3451A"/>
    <w:rsid w:val="00D357DF"/>
    <w:rsid w:val="00D4088F"/>
    <w:rsid w:val="00D41685"/>
    <w:rsid w:val="00D4526B"/>
    <w:rsid w:val="00D6125B"/>
    <w:rsid w:val="00D632F3"/>
    <w:rsid w:val="00D644CB"/>
    <w:rsid w:val="00D65D32"/>
    <w:rsid w:val="00D71DDE"/>
    <w:rsid w:val="00D73CA6"/>
    <w:rsid w:val="00D73D8D"/>
    <w:rsid w:val="00D824A8"/>
    <w:rsid w:val="00D830A6"/>
    <w:rsid w:val="00D84ACE"/>
    <w:rsid w:val="00D9275C"/>
    <w:rsid w:val="00D93D94"/>
    <w:rsid w:val="00DA0164"/>
    <w:rsid w:val="00DA15B5"/>
    <w:rsid w:val="00DA2BA3"/>
    <w:rsid w:val="00DB125A"/>
    <w:rsid w:val="00DB3B34"/>
    <w:rsid w:val="00DB61B9"/>
    <w:rsid w:val="00DC33E3"/>
    <w:rsid w:val="00DC3905"/>
    <w:rsid w:val="00DC7A64"/>
    <w:rsid w:val="00DD357A"/>
    <w:rsid w:val="00DD528D"/>
    <w:rsid w:val="00DD5E26"/>
    <w:rsid w:val="00DF4AC3"/>
    <w:rsid w:val="00DF4F4A"/>
    <w:rsid w:val="00DF5170"/>
    <w:rsid w:val="00DF610E"/>
    <w:rsid w:val="00DF6FB7"/>
    <w:rsid w:val="00E028CD"/>
    <w:rsid w:val="00E02BD6"/>
    <w:rsid w:val="00E02D6C"/>
    <w:rsid w:val="00E0480B"/>
    <w:rsid w:val="00E104CE"/>
    <w:rsid w:val="00E11E84"/>
    <w:rsid w:val="00E1350E"/>
    <w:rsid w:val="00E15E03"/>
    <w:rsid w:val="00E25D87"/>
    <w:rsid w:val="00E2668D"/>
    <w:rsid w:val="00E278E7"/>
    <w:rsid w:val="00E31D46"/>
    <w:rsid w:val="00E3462D"/>
    <w:rsid w:val="00E402E3"/>
    <w:rsid w:val="00E5141F"/>
    <w:rsid w:val="00E52B79"/>
    <w:rsid w:val="00E5579C"/>
    <w:rsid w:val="00E608FC"/>
    <w:rsid w:val="00E67B19"/>
    <w:rsid w:val="00E736FD"/>
    <w:rsid w:val="00E748DF"/>
    <w:rsid w:val="00E841ED"/>
    <w:rsid w:val="00E93C28"/>
    <w:rsid w:val="00E97371"/>
    <w:rsid w:val="00E97BE8"/>
    <w:rsid w:val="00EC4934"/>
    <w:rsid w:val="00ED31B8"/>
    <w:rsid w:val="00EE0419"/>
    <w:rsid w:val="00EE2460"/>
    <w:rsid w:val="00EF0081"/>
    <w:rsid w:val="00EF54EE"/>
    <w:rsid w:val="00EF758C"/>
    <w:rsid w:val="00F05C53"/>
    <w:rsid w:val="00F0668F"/>
    <w:rsid w:val="00F06EAE"/>
    <w:rsid w:val="00F129CB"/>
    <w:rsid w:val="00F161F5"/>
    <w:rsid w:val="00F16381"/>
    <w:rsid w:val="00F24ECF"/>
    <w:rsid w:val="00F25ED8"/>
    <w:rsid w:val="00F32292"/>
    <w:rsid w:val="00F412BF"/>
    <w:rsid w:val="00F47F3A"/>
    <w:rsid w:val="00F509E2"/>
    <w:rsid w:val="00F51661"/>
    <w:rsid w:val="00F54E2E"/>
    <w:rsid w:val="00F550D8"/>
    <w:rsid w:val="00F56864"/>
    <w:rsid w:val="00F603CC"/>
    <w:rsid w:val="00F645F3"/>
    <w:rsid w:val="00F77DF7"/>
    <w:rsid w:val="00F80556"/>
    <w:rsid w:val="00F8221E"/>
    <w:rsid w:val="00F867E1"/>
    <w:rsid w:val="00F961D8"/>
    <w:rsid w:val="00F96DBD"/>
    <w:rsid w:val="00F974B7"/>
    <w:rsid w:val="00FA4B9C"/>
    <w:rsid w:val="00FA4D4A"/>
    <w:rsid w:val="00FA7081"/>
    <w:rsid w:val="00FA7A2C"/>
    <w:rsid w:val="00FC06A0"/>
    <w:rsid w:val="00FC597A"/>
    <w:rsid w:val="00FC65A6"/>
    <w:rsid w:val="00FC6BC0"/>
    <w:rsid w:val="00FC6CF4"/>
    <w:rsid w:val="00FD097B"/>
    <w:rsid w:val="00FD6188"/>
    <w:rsid w:val="00FE0701"/>
    <w:rsid w:val="00FE53B6"/>
    <w:rsid w:val="00FE652F"/>
    <w:rsid w:val="00FF3D91"/>
    <w:rsid w:val="00FF7F0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307554"/>
  <w14:discardImageEditingData/>
  <w14:defaultImageDpi w14:val="96"/>
  <w15:chartTrackingRefBased/>
  <w15:docId w15:val="{C94F9271-1E42-45D1-9697-39D65AE21C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nhideWhenUsed="1" w:qFormat="1"/>
    <w:lsdException w:name="heading 6" w:semiHidden="1" w:uiPriority="0" w:unhideWhenUsed="1" w:qFormat="1"/>
    <w:lsdException w:name="heading 7" w:semiHidden="1" w:uiPriority="0" w:unhideWhenUsed="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3506"/>
    <w:pPr>
      <w:spacing w:after="200" w:line="240" w:lineRule="auto"/>
    </w:pPr>
    <w:rPr>
      <w:rFonts w:eastAsia="Times New Roman" w:cstheme="minorHAnsi"/>
      <w:color w:val="000000"/>
      <w:sz w:val="20"/>
      <w:szCs w:val="20"/>
      <w:lang w:eastAsia="en-AU"/>
    </w:rPr>
  </w:style>
  <w:style w:type="paragraph" w:styleId="Heading1">
    <w:name w:val="heading 1"/>
    <w:basedOn w:val="Normal"/>
    <w:next w:val="Normal"/>
    <w:link w:val="Heading1Char"/>
    <w:uiPriority w:val="9"/>
    <w:qFormat/>
    <w:rsid w:val="004B770B"/>
    <w:pPr>
      <w:numPr>
        <w:numId w:val="6"/>
      </w:numPr>
      <w:tabs>
        <w:tab w:val="left" w:pos="851"/>
      </w:tabs>
      <w:spacing w:after="120"/>
      <w:ind w:left="851" w:right="3544" w:hanging="851"/>
      <w:outlineLvl w:val="0"/>
    </w:pPr>
    <w:rPr>
      <w:b/>
      <w:bCs/>
      <w:color w:val="3F9C35"/>
      <w:sz w:val="40"/>
      <w:szCs w:val="40"/>
    </w:rPr>
  </w:style>
  <w:style w:type="paragraph" w:styleId="Heading2">
    <w:name w:val="heading 2"/>
    <w:basedOn w:val="Normal"/>
    <w:next w:val="Normal"/>
    <w:link w:val="Heading2Char"/>
    <w:uiPriority w:val="9"/>
    <w:unhideWhenUsed/>
    <w:qFormat/>
    <w:rsid w:val="00AD5F9F"/>
    <w:pPr>
      <w:numPr>
        <w:ilvl w:val="1"/>
        <w:numId w:val="6"/>
      </w:numPr>
      <w:tabs>
        <w:tab w:val="left" w:pos="851"/>
      </w:tabs>
      <w:spacing w:after="120"/>
      <w:ind w:left="851" w:hanging="851"/>
      <w:outlineLvl w:val="1"/>
    </w:pPr>
    <w:rPr>
      <w:b/>
      <w:bCs/>
      <w:color w:val="3F9C35"/>
      <w:sz w:val="32"/>
      <w:szCs w:val="32"/>
    </w:rPr>
  </w:style>
  <w:style w:type="paragraph" w:styleId="Heading3">
    <w:name w:val="heading 3"/>
    <w:basedOn w:val="Normal"/>
    <w:next w:val="Normal"/>
    <w:link w:val="Heading3Char"/>
    <w:uiPriority w:val="9"/>
    <w:unhideWhenUsed/>
    <w:qFormat/>
    <w:rsid w:val="00B42EF1"/>
    <w:pPr>
      <w:numPr>
        <w:ilvl w:val="2"/>
        <w:numId w:val="6"/>
      </w:numPr>
      <w:tabs>
        <w:tab w:val="left" w:pos="851"/>
      </w:tabs>
      <w:spacing w:before="240" w:after="120"/>
      <w:ind w:left="851" w:hanging="851"/>
      <w:outlineLvl w:val="2"/>
    </w:pPr>
    <w:rPr>
      <w:b/>
      <w:bCs/>
      <w:color w:val="3F9C35"/>
      <w:sz w:val="28"/>
      <w:szCs w:val="28"/>
    </w:rPr>
  </w:style>
  <w:style w:type="paragraph" w:styleId="Heading4">
    <w:name w:val="heading 4"/>
    <w:aliases w:val="H-4,h4,Para4,hd4,China4,China41,China42,China411,China43,China412,China44,China413,China45,China414,China46,China415,China47,China416,China48,China417,China49,China418,China410,China419,China420,China4110,China421,China4111,China422,China4112"/>
    <w:basedOn w:val="Heading3"/>
    <w:next w:val="Normal"/>
    <w:link w:val="Heading4Char"/>
    <w:unhideWhenUsed/>
    <w:qFormat/>
    <w:rsid w:val="00840E21"/>
    <w:pPr>
      <w:numPr>
        <w:ilvl w:val="3"/>
      </w:numPr>
      <w:tabs>
        <w:tab w:val="num" w:pos="2880"/>
      </w:tabs>
      <w:ind w:left="2880" w:hanging="720"/>
      <w:outlineLvl w:val="3"/>
    </w:pPr>
    <w:rPr>
      <w:i/>
      <w:iCs/>
    </w:rPr>
  </w:style>
  <w:style w:type="paragraph" w:styleId="Heading5">
    <w:name w:val="heading 5"/>
    <w:aliases w:val="Main Subtitle,Heading 5 (do not use),h5,(A),Sub Sub Sub Sub Para,Para5,H5,Sub4Para,Sub-Para [(i)],Spare1,Par5,i.,(i),TH,Table,Table Heading,Further Points,VS5"/>
    <w:basedOn w:val="Normal"/>
    <w:next w:val="Normal"/>
    <w:link w:val="Heading5Char"/>
    <w:uiPriority w:val="99"/>
    <w:unhideWhenUsed/>
    <w:qFormat/>
    <w:rsid w:val="00840E21"/>
    <w:pPr>
      <w:spacing w:after="0" w:line="320" w:lineRule="exact"/>
      <w:ind w:left="-1134" w:right="5907"/>
      <w:jc w:val="center"/>
      <w:outlineLvl w:val="4"/>
    </w:pPr>
    <w:rPr>
      <w:noProof/>
      <w:color w:val="FFFFFF" w:themeColor="background1"/>
      <w:sz w:val="32"/>
      <w:szCs w:val="32"/>
    </w:rPr>
  </w:style>
  <w:style w:type="paragraph" w:styleId="Heading6">
    <w:name w:val="heading 6"/>
    <w:aliases w:val="Contents title,not Kinhill,Not Kinhill,Heading 6 (do not use),h6,VS6,(I),Fig,not Kinhill4,not Kinhill41,Points in Text"/>
    <w:basedOn w:val="Heading1"/>
    <w:next w:val="Normal"/>
    <w:link w:val="Heading6Char"/>
    <w:unhideWhenUsed/>
    <w:qFormat/>
    <w:rsid w:val="008B6BB2"/>
    <w:pPr>
      <w:numPr>
        <w:numId w:val="0"/>
      </w:numPr>
      <w:outlineLvl w:val="5"/>
    </w:pPr>
    <w:rPr>
      <w:color w:val="FFFFFF" w:themeColor="background1"/>
      <w:szCs w:val="20"/>
    </w:rPr>
  </w:style>
  <w:style w:type="paragraph" w:styleId="Heading7">
    <w:name w:val="heading 7"/>
    <w:aliases w:val="not Kinhill3,Heading 7 (do not use),h7,not Kinhill31,Photo,not Kinhill311,not Kinhill3111,H7,hdg 5"/>
    <w:basedOn w:val="Normal"/>
    <w:next w:val="Normal"/>
    <w:link w:val="Heading7Char"/>
    <w:unhideWhenUsed/>
    <w:rsid w:val="009A1050"/>
    <w:pPr>
      <w:spacing w:before="240" w:after="60" w:line="276" w:lineRule="auto"/>
      <w:ind w:left="1296" w:hanging="1296"/>
      <w:outlineLvl w:val="6"/>
    </w:pPr>
    <w:rPr>
      <w:rFonts w:ascii="Calibri" w:hAnsi="Calibri" w:cs="Times New Roman"/>
      <w:color w:val="auto"/>
      <w:sz w:val="24"/>
      <w:szCs w:val="24"/>
      <w:lang w:eastAsia="en-US"/>
    </w:rPr>
  </w:style>
  <w:style w:type="paragraph" w:styleId="Heading8">
    <w:name w:val="heading 8"/>
    <w:aliases w:val="not Kinhill2,not Kinhill21,Heading 8 (do not use),h8,tah,not Kinhill211,not Kinhill2111,H8,not Kinhill21111"/>
    <w:basedOn w:val="Normal"/>
    <w:next w:val="Normal"/>
    <w:link w:val="Heading8Char"/>
    <w:unhideWhenUsed/>
    <w:rsid w:val="009A1050"/>
    <w:pPr>
      <w:spacing w:before="240" w:after="60" w:line="276" w:lineRule="auto"/>
      <w:ind w:left="1440" w:hanging="1440"/>
      <w:outlineLvl w:val="7"/>
    </w:pPr>
    <w:rPr>
      <w:rFonts w:ascii="Calibri" w:hAnsi="Calibri" w:cs="Times New Roman"/>
      <w:i/>
      <w:iCs/>
      <w:color w:val="auto"/>
      <w:sz w:val="24"/>
      <w:szCs w:val="24"/>
      <w:lang w:eastAsia="en-US"/>
    </w:rPr>
  </w:style>
  <w:style w:type="paragraph" w:styleId="Heading9">
    <w:name w:val="heading 9"/>
    <w:basedOn w:val="Normal"/>
    <w:next w:val="Normal"/>
    <w:link w:val="Heading9Char"/>
    <w:uiPriority w:val="9"/>
    <w:semiHidden/>
    <w:unhideWhenUsed/>
    <w:rsid w:val="009A1050"/>
    <w:pPr>
      <w:spacing w:before="240" w:after="60" w:line="276" w:lineRule="auto"/>
      <w:ind w:left="1584" w:hanging="1584"/>
      <w:outlineLvl w:val="8"/>
    </w:pPr>
    <w:rPr>
      <w:rFonts w:ascii="Cambria" w:hAnsi="Cambria" w:cs="Times New Roman"/>
      <w:color w:val="auto"/>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91B5F"/>
    <w:pPr>
      <w:tabs>
        <w:tab w:val="center" w:pos="4513"/>
        <w:tab w:val="right" w:pos="9026"/>
      </w:tabs>
      <w:spacing w:after="0"/>
    </w:pPr>
  </w:style>
  <w:style w:type="character" w:customStyle="1" w:styleId="HeaderChar">
    <w:name w:val="Header Char"/>
    <w:basedOn w:val="DefaultParagraphFont"/>
    <w:link w:val="Header"/>
    <w:uiPriority w:val="99"/>
    <w:rsid w:val="00C91B5F"/>
    <w:rPr>
      <w:rFonts w:eastAsia="Times New Roman" w:cstheme="minorHAnsi"/>
      <w:color w:val="000000"/>
      <w:sz w:val="20"/>
      <w:szCs w:val="20"/>
      <w:shd w:val="clear" w:color="auto" w:fill="FFFFFF"/>
      <w:lang w:eastAsia="en-AU"/>
    </w:rPr>
  </w:style>
  <w:style w:type="paragraph" w:styleId="Footer">
    <w:name w:val="footer"/>
    <w:basedOn w:val="Normal"/>
    <w:link w:val="FooterChar"/>
    <w:uiPriority w:val="99"/>
    <w:unhideWhenUsed/>
    <w:rsid w:val="00C91B5F"/>
    <w:pPr>
      <w:tabs>
        <w:tab w:val="center" w:pos="4513"/>
        <w:tab w:val="right" w:pos="9026"/>
      </w:tabs>
      <w:spacing w:after="0"/>
    </w:pPr>
  </w:style>
  <w:style w:type="character" w:customStyle="1" w:styleId="FooterChar">
    <w:name w:val="Footer Char"/>
    <w:basedOn w:val="DefaultParagraphFont"/>
    <w:link w:val="Footer"/>
    <w:uiPriority w:val="99"/>
    <w:rsid w:val="00C91B5F"/>
    <w:rPr>
      <w:rFonts w:eastAsia="Times New Roman" w:cstheme="minorHAnsi"/>
      <w:color w:val="000000"/>
      <w:sz w:val="20"/>
      <w:szCs w:val="20"/>
      <w:shd w:val="clear" w:color="auto" w:fill="FFFFFF"/>
      <w:lang w:eastAsia="en-AU"/>
    </w:rPr>
  </w:style>
  <w:style w:type="character" w:customStyle="1" w:styleId="Heading1Char">
    <w:name w:val="Heading 1 Char"/>
    <w:basedOn w:val="DefaultParagraphFont"/>
    <w:link w:val="Heading1"/>
    <w:uiPriority w:val="9"/>
    <w:rsid w:val="004B770B"/>
    <w:rPr>
      <w:rFonts w:eastAsia="Times New Roman" w:cstheme="minorHAnsi"/>
      <w:b/>
      <w:bCs/>
      <w:color w:val="3F9C35"/>
      <w:sz w:val="40"/>
      <w:szCs w:val="40"/>
      <w:lang w:eastAsia="en-AU"/>
    </w:rPr>
  </w:style>
  <w:style w:type="character" w:customStyle="1" w:styleId="Heading2Char">
    <w:name w:val="Heading 2 Char"/>
    <w:basedOn w:val="DefaultParagraphFont"/>
    <w:link w:val="Heading2"/>
    <w:uiPriority w:val="9"/>
    <w:rsid w:val="00AD5F9F"/>
    <w:rPr>
      <w:rFonts w:eastAsia="Times New Roman" w:cstheme="minorHAnsi"/>
      <w:b/>
      <w:bCs/>
      <w:color w:val="3F9C35"/>
      <w:sz w:val="32"/>
      <w:szCs w:val="32"/>
      <w:lang w:eastAsia="en-AU"/>
    </w:rPr>
  </w:style>
  <w:style w:type="character" w:customStyle="1" w:styleId="Heading3Char">
    <w:name w:val="Heading 3 Char"/>
    <w:basedOn w:val="DefaultParagraphFont"/>
    <w:link w:val="Heading3"/>
    <w:uiPriority w:val="9"/>
    <w:rsid w:val="00B42EF1"/>
    <w:rPr>
      <w:rFonts w:eastAsia="Times New Roman" w:cstheme="minorHAnsi"/>
      <w:b/>
      <w:bCs/>
      <w:color w:val="3F9C35"/>
      <w:sz w:val="28"/>
      <w:szCs w:val="28"/>
      <w:lang w:eastAsia="en-AU"/>
    </w:rPr>
  </w:style>
  <w:style w:type="character" w:customStyle="1" w:styleId="Heading4Char">
    <w:name w:val="Heading 4 Char"/>
    <w:aliases w:val="H-4 Char,h4 Char,Para4 Char,hd4 Char,China4 Char,China41 Char,China42 Char,China411 Char,China43 Char,China412 Char,China44 Char,China413 Char,China45 Char,China414 Char,China46 Char,China415 Char,China47 Char,China416 Char,China48 Char"/>
    <w:basedOn w:val="DefaultParagraphFont"/>
    <w:link w:val="Heading4"/>
    <w:uiPriority w:val="9"/>
    <w:rsid w:val="00840E21"/>
    <w:rPr>
      <w:rFonts w:eastAsia="Times New Roman" w:cstheme="minorHAnsi"/>
      <w:i/>
      <w:iCs/>
      <w:color w:val="3F9C35"/>
      <w:sz w:val="24"/>
      <w:szCs w:val="24"/>
      <w:shd w:val="clear" w:color="auto" w:fill="FFFFFF"/>
      <w:lang w:eastAsia="en-AU"/>
    </w:rPr>
  </w:style>
  <w:style w:type="paragraph" w:styleId="Title">
    <w:name w:val="Title"/>
    <w:aliases w:val="Main Title"/>
    <w:basedOn w:val="Normal"/>
    <w:next w:val="Normal"/>
    <w:link w:val="TitleChar"/>
    <w:uiPriority w:val="10"/>
    <w:qFormat/>
    <w:rsid w:val="00AD0D43"/>
    <w:pPr>
      <w:spacing w:after="120" w:line="600" w:lineRule="exact"/>
    </w:pPr>
    <w:rPr>
      <w:b/>
      <w:bCs/>
      <w:color w:val="FFFFFF" w:themeColor="background1"/>
      <w:sz w:val="64"/>
      <w:szCs w:val="64"/>
    </w:rPr>
  </w:style>
  <w:style w:type="character" w:customStyle="1" w:styleId="TitleChar">
    <w:name w:val="Title Char"/>
    <w:aliases w:val="Main Title Char"/>
    <w:basedOn w:val="DefaultParagraphFont"/>
    <w:link w:val="Title"/>
    <w:uiPriority w:val="10"/>
    <w:rsid w:val="00AD0D43"/>
    <w:rPr>
      <w:rFonts w:eastAsia="Times New Roman" w:cstheme="minorHAnsi"/>
      <w:b/>
      <w:bCs/>
      <w:color w:val="FFFFFF" w:themeColor="background1"/>
      <w:sz w:val="64"/>
      <w:szCs w:val="64"/>
      <w:lang w:eastAsia="en-AU"/>
    </w:rPr>
  </w:style>
  <w:style w:type="character" w:customStyle="1" w:styleId="Heading5Char">
    <w:name w:val="Heading 5 Char"/>
    <w:aliases w:val="Main Subtitle Char,Heading 5 (do not use) Char,h5 Char,(A) Char,Sub Sub Sub Sub Para Char,Para5 Char,H5 Char,Sub4Para Char,Sub-Para [(i)] Char,Spare1 Char,Par5 Char,i. Char,(i) Char,TH Char,Table Char,Table Heading Char,VS5 Char"/>
    <w:basedOn w:val="DefaultParagraphFont"/>
    <w:link w:val="Heading5"/>
    <w:uiPriority w:val="9"/>
    <w:rsid w:val="00840E21"/>
    <w:rPr>
      <w:rFonts w:eastAsia="Times New Roman" w:cstheme="minorHAnsi"/>
      <w:noProof/>
      <w:color w:val="FFFFFF" w:themeColor="background1"/>
      <w:sz w:val="32"/>
      <w:szCs w:val="32"/>
      <w:lang w:eastAsia="en-AU"/>
    </w:rPr>
  </w:style>
  <w:style w:type="character" w:styleId="SubtleEmphasis">
    <w:name w:val="Subtle Emphasis"/>
    <w:aliases w:val="Inside Cover - Credits"/>
    <w:uiPriority w:val="19"/>
    <w:qFormat/>
    <w:rsid w:val="00840E21"/>
  </w:style>
  <w:style w:type="paragraph" w:styleId="TOCHeading">
    <w:name w:val="TOC Heading"/>
    <w:next w:val="Normal"/>
    <w:uiPriority w:val="39"/>
    <w:unhideWhenUsed/>
    <w:qFormat/>
    <w:rsid w:val="00606DCD"/>
    <w:pPr>
      <w:keepNext/>
      <w:keepLines/>
      <w:spacing w:before="240" w:after="240" w:line="240" w:lineRule="auto"/>
    </w:pPr>
    <w:rPr>
      <w:rFonts w:eastAsiaTheme="majorEastAsia" w:cstheme="minorHAnsi"/>
      <w:b/>
      <w:bCs/>
      <w:color w:val="3F9C35"/>
      <w:sz w:val="36"/>
      <w:szCs w:val="36"/>
      <w:lang w:val="en-US"/>
    </w:rPr>
  </w:style>
  <w:style w:type="paragraph" w:styleId="TOC1">
    <w:name w:val="toc 1"/>
    <w:basedOn w:val="Normal"/>
    <w:next w:val="Normal"/>
    <w:autoRedefine/>
    <w:uiPriority w:val="39"/>
    <w:unhideWhenUsed/>
    <w:rsid w:val="00AD6A1F"/>
    <w:pPr>
      <w:tabs>
        <w:tab w:val="left" w:pos="426"/>
        <w:tab w:val="right" w:leader="dot" w:pos="9628"/>
      </w:tabs>
      <w:spacing w:after="100"/>
      <w:ind w:left="426" w:hanging="426"/>
    </w:pPr>
    <w:rPr>
      <w:b/>
      <w:bCs/>
      <w:noProof/>
      <w:sz w:val="22"/>
      <w:szCs w:val="22"/>
    </w:rPr>
  </w:style>
  <w:style w:type="paragraph" w:styleId="TOC2">
    <w:name w:val="toc 2"/>
    <w:basedOn w:val="Normal"/>
    <w:next w:val="Normal"/>
    <w:autoRedefine/>
    <w:uiPriority w:val="39"/>
    <w:unhideWhenUsed/>
    <w:rsid w:val="00606DCD"/>
    <w:pPr>
      <w:tabs>
        <w:tab w:val="left" w:pos="993"/>
        <w:tab w:val="right" w:leader="dot" w:pos="9628"/>
      </w:tabs>
      <w:spacing w:after="100"/>
      <w:ind w:left="993" w:hanging="567"/>
    </w:pPr>
    <w:rPr>
      <w:noProof/>
    </w:rPr>
  </w:style>
  <w:style w:type="paragraph" w:styleId="TOC3">
    <w:name w:val="toc 3"/>
    <w:basedOn w:val="Normal"/>
    <w:next w:val="Normal"/>
    <w:autoRedefine/>
    <w:uiPriority w:val="39"/>
    <w:unhideWhenUsed/>
    <w:rsid w:val="00606DCD"/>
    <w:pPr>
      <w:tabs>
        <w:tab w:val="left" w:pos="1701"/>
        <w:tab w:val="right" w:leader="dot" w:pos="9628"/>
      </w:tabs>
      <w:spacing w:after="100"/>
      <w:ind w:left="1701" w:hanging="708"/>
    </w:pPr>
    <w:rPr>
      <w:noProof/>
    </w:rPr>
  </w:style>
  <w:style w:type="character" w:styleId="Hyperlink">
    <w:name w:val="Hyperlink"/>
    <w:basedOn w:val="DefaultParagraphFont"/>
    <w:uiPriority w:val="99"/>
    <w:unhideWhenUsed/>
    <w:rsid w:val="00370BAC"/>
    <w:rPr>
      <w:color w:val="0563C1" w:themeColor="hyperlink"/>
      <w:u w:val="single"/>
    </w:rPr>
  </w:style>
  <w:style w:type="character" w:styleId="Emphasis">
    <w:name w:val="Emphasis"/>
    <w:basedOn w:val="SubtleEmphasis"/>
    <w:uiPriority w:val="20"/>
    <w:rsid w:val="00370BAC"/>
  </w:style>
  <w:style w:type="character" w:customStyle="1" w:styleId="Heading6Char">
    <w:name w:val="Heading 6 Char"/>
    <w:aliases w:val="Contents title Char,not Kinhill Char,Not Kinhill Char,Heading 6 (do not use) Char,h6 Char,VS6 Char,(I) Char,Fig Char,not Kinhill4 Char,not Kinhill41 Char,Points in Text Char"/>
    <w:basedOn w:val="DefaultParagraphFont"/>
    <w:link w:val="Heading6"/>
    <w:uiPriority w:val="9"/>
    <w:rsid w:val="008B6BB2"/>
    <w:rPr>
      <w:rFonts w:eastAsia="Times New Roman" w:cstheme="minorHAnsi"/>
      <w:b/>
      <w:bCs/>
      <w:color w:val="FFFFFF" w:themeColor="background1"/>
      <w:sz w:val="36"/>
      <w:szCs w:val="20"/>
      <w:lang w:eastAsia="en-AU"/>
    </w:rPr>
  </w:style>
  <w:style w:type="paragraph" w:styleId="NormalWeb">
    <w:name w:val="Normal (Web)"/>
    <w:basedOn w:val="Normal"/>
    <w:uiPriority w:val="99"/>
    <w:semiHidden/>
    <w:unhideWhenUsed/>
    <w:rsid w:val="00716013"/>
    <w:pPr>
      <w:spacing w:before="100" w:beforeAutospacing="1" w:after="100" w:afterAutospacing="1"/>
    </w:pPr>
    <w:rPr>
      <w:rFonts w:ascii="Times New Roman" w:hAnsi="Times New Roman" w:cs="Times New Roman"/>
      <w:color w:val="auto"/>
      <w:sz w:val="24"/>
      <w:szCs w:val="24"/>
    </w:rPr>
  </w:style>
  <w:style w:type="paragraph" w:styleId="NoSpacing">
    <w:name w:val="No Spacing"/>
    <w:aliases w:val="Body"/>
    <w:link w:val="NoSpacingChar"/>
    <w:uiPriority w:val="1"/>
    <w:rsid w:val="00402A27"/>
    <w:pPr>
      <w:spacing w:after="120"/>
    </w:pPr>
    <w:rPr>
      <w:rFonts w:ascii="HelveticaNeueLT Std Lt" w:hAnsi="HelveticaNeueLT Std Lt" w:cstheme="minorHAnsi"/>
      <w:color w:val="000000"/>
      <w:sz w:val="20"/>
      <w:szCs w:val="20"/>
    </w:rPr>
  </w:style>
  <w:style w:type="character" w:customStyle="1" w:styleId="NoSpacingChar">
    <w:name w:val="No Spacing Char"/>
    <w:aliases w:val="Body Char"/>
    <w:basedOn w:val="DefaultParagraphFont"/>
    <w:link w:val="NoSpacing"/>
    <w:uiPriority w:val="1"/>
    <w:rsid w:val="00402A27"/>
    <w:rPr>
      <w:rFonts w:ascii="HelveticaNeueLT Std Lt" w:hAnsi="HelveticaNeueLT Std Lt" w:cstheme="minorHAnsi"/>
      <w:color w:val="000000"/>
      <w:sz w:val="20"/>
      <w:szCs w:val="20"/>
    </w:rPr>
  </w:style>
  <w:style w:type="paragraph" w:styleId="ListParagraph">
    <w:name w:val="List Paragraph"/>
    <w:basedOn w:val="Normal"/>
    <w:uiPriority w:val="34"/>
    <w:qFormat/>
    <w:rsid w:val="00C5386D"/>
    <w:pPr>
      <w:numPr>
        <w:numId w:val="1"/>
      </w:numPr>
      <w:spacing w:after="120"/>
    </w:pPr>
  </w:style>
  <w:style w:type="character" w:styleId="UnresolvedMention">
    <w:name w:val="Unresolved Mention"/>
    <w:basedOn w:val="DefaultParagraphFont"/>
    <w:uiPriority w:val="99"/>
    <w:semiHidden/>
    <w:unhideWhenUsed/>
    <w:rsid w:val="005A6163"/>
    <w:rPr>
      <w:color w:val="605E5C"/>
      <w:shd w:val="clear" w:color="auto" w:fill="E1DFDD"/>
    </w:rPr>
  </w:style>
  <w:style w:type="paragraph" w:customStyle="1" w:styleId="Hyperlinks">
    <w:name w:val="Hyperlinks"/>
    <w:basedOn w:val="Normal"/>
    <w:link w:val="HyperlinksChar"/>
    <w:qFormat/>
    <w:rsid w:val="00AD1860"/>
    <w:rPr>
      <w:color w:val="0089C4" w:themeColor="accent2"/>
    </w:rPr>
  </w:style>
  <w:style w:type="character" w:customStyle="1" w:styleId="HyperlinksChar">
    <w:name w:val="Hyperlinks Char"/>
    <w:basedOn w:val="DefaultParagraphFont"/>
    <w:link w:val="Hyperlinks"/>
    <w:rsid w:val="00AD1860"/>
    <w:rPr>
      <w:rFonts w:eastAsia="Times New Roman" w:cstheme="minorHAnsi"/>
      <w:color w:val="0089C4" w:themeColor="accent2"/>
      <w:sz w:val="20"/>
      <w:szCs w:val="20"/>
      <w:lang w:eastAsia="en-AU"/>
    </w:rPr>
  </w:style>
  <w:style w:type="paragraph" w:customStyle="1" w:styleId="Imagecaption">
    <w:name w:val="Image caption"/>
    <w:basedOn w:val="Normal"/>
    <w:link w:val="ImagecaptionChar"/>
    <w:rsid w:val="00E02BD6"/>
    <w:pPr>
      <w:spacing w:after="0"/>
    </w:pPr>
  </w:style>
  <w:style w:type="character" w:customStyle="1" w:styleId="ImagecaptionChar">
    <w:name w:val="Image caption Char"/>
    <w:basedOn w:val="DefaultParagraphFont"/>
    <w:link w:val="Imagecaption"/>
    <w:rsid w:val="00E02BD6"/>
    <w:rPr>
      <w:rFonts w:eastAsia="Times New Roman" w:cstheme="minorHAnsi"/>
      <w:color w:val="000000"/>
      <w:sz w:val="20"/>
      <w:szCs w:val="20"/>
      <w:lang w:eastAsia="en-AU"/>
    </w:rPr>
  </w:style>
  <w:style w:type="character" w:styleId="PageNumber">
    <w:name w:val="page number"/>
    <w:basedOn w:val="DefaultParagraphFont"/>
    <w:uiPriority w:val="99"/>
    <w:semiHidden/>
    <w:unhideWhenUsed/>
    <w:rsid w:val="00B3328B"/>
  </w:style>
  <w:style w:type="table" w:styleId="TableGrid">
    <w:name w:val="Table Grid"/>
    <w:basedOn w:val="TableNormal"/>
    <w:rsid w:val="00492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2630D"/>
    <w:rPr>
      <w:color w:val="808080"/>
    </w:rPr>
  </w:style>
  <w:style w:type="paragraph" w:styleId="Caption">
    <w:name w:val="caption"/>
    <w:basedOn w:val="Normal"/>
    <w:next w:val="Normal"/>
    <w:uiPriority w:val="35"/>
    <w:unhideWhenUsed/>
    <w:qFormat/>
    <w:rsid w:val="00130FF8"/>
    <w:rPr>
      <w:i/>
      <w:iCs/>
      <w:color w:val="284E36" w:themeColor="text2"/>
      <w:sz w:val="18"/>
      <w:szCs w:val="18"/>
    </w:rPr>
  </w:style>
  <w:style w:type="paragraph" w:customStyle="1" w:styleId="RectangleLong">
    <w:name w:val="Rectangle (Long)"/>
    <w:rsid w:val="002C19FF"/>
    <w:pPr>
      <w:numPr>
        <w:ilvl w:val="1"/>
        <w:numId w:val="11"/>
      </w:numPr>
      <w:tabs>
        <w:tab w:val="clear" w:pos="1440"/>
        <w:tab w:val="num" w:pos="360"/>
        <w:tab w:val="left" w:pos="851"/>
      </w:tabs>
      <w:spacing w:after="120" w:line="240" w:lineRule="auto"/>
      <w:ind w:left="851" w:hanging="851"/>
      <w:outlineLvl w:val="1"/>
    </w:pPr>
    <w:rPr>
      <w:rFonts w:eastAsia="Times New Roman" w:cstheme="minorHAnsi"/>
      <w:b/>
      <w:bCs/>
      <w:color w:val="3F9C35"/>
      <w:sz w:val="32"/>
      <w:szCs w:val="32"/>
      <w:lang w:eastAsia="en-AU"/>
    </w:rPr>
  </w:style>
  <w:style w:type="paragraph" w:customStyle="1" w:styleId="AWMBodyNormal">
    <w:name w:val="AWM Body Normal"/>
    <w:basedOn w:val="Normal"/>
    <w:link w:val="AWMBodyNormalChar"/>
    <w:qFormat/>
    <w:rsid w:val="001178D4"/>
    <w:pPr>
      <w:spacing w:after="120"/>
      <w:jc w:val="both"/>
    </w:pPr>
    <w:rPr>
      <w:rFonts w:cs="Times New Roman"/>
      <w:color w:val="auto"/>
      <w:lang w:eastAsia="en-US"/>
    </w:rPr>
  </w:style>
  <w:style w:type="character" w:customStyle="1" w:styleId="AWMBodyNormalChar">
    <w:name w:val="AWM Body Normal Char"/>
    <w:basedOn w:val="DefaultParagraphFont"/>
    <w:link w:val="AWMBodyNormal"/>
    <w:rsid w:val="001178D4"/>
    <w:rPr>
      <w:rFonts w:eastAsia="Times New Roman" w:cs="Times New Roman"/>
      <w:sz w:val="20"/>
      <w:szCs w:val="20"/>
    </w:rPr>
  </w:style>
  <w:style w:type="paragraph" w:customStyle="1" w:styleId="AWMBullets">
    <w:name w:val="AWM Bullets"/>
    <w:basedOn w:val="Normal"/>
    <w:link w:val="AWMBulletsChar"/>
    <w:qFormat/>
    <w:rsid w:val="00CA1875"/>
    <w:pPr>
      <w:numPr>
        <w:numId w:val="16"/>
      </w:numPr>
      <w:spacing w:after="120"/>
      <w:ind w:left="714" w:hanging="357"/>
      <w:contextualSpacing/>
      <w:jc w:val="both"/>
    </w:pPr>
    <w:rPr>
      <w:rFonts w:cs="Times New Roman"/>
      <w:color w:val="auto"/>
      <w:lang w:eastAsia="en-US"/>
    </w:rPr>
  </w:style>
  <w:style w:type="character" w:customStyle="1" w:styleId="AWMBulletsChar">
    <w:name w:val="AWM Bullets Char"/>
    <w:basedOn w:val="DefaultParagraphFont"/>
    <w:link w:val="AWMBullets"/>
    <w:rsid w:val="00CA1875"/>
    <w:rPr>
      <w:rFonts w:eastAsia="Times New Roman" w:cs="Times New Roman"/>
      <w:sz w:val="20"/>
      <w:szCs w:val="20"/>
    </w:rPr>
  </w:style>
  <w:style w:type="paragraph" w:customStyle="1" w:styleId="AWMTableCaption">
    <w:name w:val="AWM Table Caption"/>
    <w:basedOn w:val="AWMBodyNormal"/>
    <w:link w:val="AWMTableCaptionChar"/>
    <w:qFormat/>
    <w:rsid w:val="00CA1875"/>
    <w:pPr>
      <w:jc w:val="left"/>
    </w:pPr>
    <w:rPr>
      <w:b/>
    </w:rPr>
  </w:style>
  <w:style w:type="character" w:customStyle="1" w:styleId="AWMTableCaptionChar">
    <w:name w:val="AWM Table Caption Char"/>
    <w:basedOn w:val="AWMBodyNormalChar"/>
    <w:link w:val="AWMTableCaption"/>
    <w:rsid w:val="00CA1875"/>
    <w:rPr>
      <w:rFonts w:eastAsia="Times New Roman" w:cs="Times New Roman"/>
      <w:b/>
      <w:sz w:val="20"/>
      <w:szCs w:val="20"/>
    </w:rPr>
  </w:style>
  <w:style w:type="paragraph" w:customStyle="1" w:styleId="xawmbodynormal">
    <w:name w:val="x_awmbodynormal"/>
    <w:basedOn w:val="Normal"/>
    <w:rsid w:val="00CA1875"/>
    <w:pPr>
      <w:spacing w:after="120"/>
      <w:jc w:val="both"/>
    </w:pPr>
    <w:rPr>
      <w:rFonts w:ascii="Calibri" w:eastAsiaTheme="minorHAnsi" w:hAnsi="Calibri" w:cs="Calibri"/>
      <w:color w:val="auto"/>
      <w:sz w:val="22"/>
      <w:szCs w:val="22"/>
    </w:rPr>
  </w:style>
  <w:style w:type="character" w:styleId="Strong">
    <w:name w:val="Strong"/>
    <w:basedOn w:val="DefaultParagraphFont"/>
    <w:uiPriority w:val="22"/>
    <w:qFormat/>
    <w:rsid w:val="00D21900"/>
    <w:rPr>
      <w:b/>
      <w:bCs/>
    </w:rPr>
  </w:style>
  <w:style w:type="character" w:customStyle="1" w:styleId="Heading7Char">
    <w:name w:val="Heading 7 Char"/>
    <w:aliases w:val="not Kinhill3 Char,Heading 7 (do not use) Char,h7 Char,not Kinhill31 Char,Photo Char,not Kinhill311 Char,not Kinhill3111 Char,H7 Char,hdg 5 Char"/>
    <w:basedOn w:val="DefaultParagraphFont"/>
    <w:link w:val="Heading7"/>
    <w:rsid w:val="009A1050"/>
    <w:rPr>
      <w:rFonts w:ascii="Calibri" w:eastAsia="Times New Roman" w:hAnsi="Calibri" w:cs="Times New Roman"/>
      <w:sz w:val="24"/>
      <w:szCs w:val="24"/>
    </w:rPr>
  </w:style>
  <w:style w:type="character" w:customStyle="1" w:styleId="Heading8Char">
    <w:name w:val="Heading 8 Char"/>
    <w:aliases w:val="not Kinhill2 Char,not Kinhill21 Char,Heading 8 (do not use) Char,h8 Char,tah Char,not Kinhill211 Char,not Kinhill2111 Char,H8 Char,not Kinhill21111 Char"/>
    <w:basedOn w:val="DefaultParagraphFont"/>
    <w:link w:val="Heading8"/>
    <w:rsid w:val="009A1050"/>
    <w:rPr>
      <w:rFonts w:ascii="Calibri" w:eastAsia="Times New Roman" w:hAnsi="Calibri" w:cs="Times New Roman"/>
      <w:i/>
      <w:iCs/>
      <w:sz w:val="24"/>
      <w:szCs w:val="24"/>
    </w:rPr>
  </w:style>
  <w:style w:type="character" w:customStyle="1" w:styleId="Heading9Char">
    <w:name w:val="Heading 9 Char"/>
    <w:basedOn w:val="DefaultParagraphFont"/>
    <w:link w:val="Heading9"/>
    <w:uiPriority w:val="9"/>
    <w:semiHidden/>
    <w:rsid w:val="009A1050"/>
    <w:rPr>
      <w:rFonts w:ascii="Cambria" w:eastAsia="Times New Roman" w:hAnsi="Cambria" w:cs="Times New Roman"/>
    </w:rPr>
  </w:style>
  <w:style w:type="paragraph" w:customStyle="1" w:styleId="AWMHeading1">
    <w:name w:val="AWM Heading 1"/>
    <w:basedOn w:val="Normal"/>
    <w:next w:val="AWMBodyNormal"/>
    <w:qFormat/>
    <w:rsid w:val="009A1050"/>
    <w:pPr>
      <w:keepNext/>
      <w:spacing w:before="360" w:after="240"/>
      <w:ind w:left="432" w:hanging="432"/>
      <w:outlineLvl w:val="0"/>
    </w:pPr>
    <w:rPr>
      <w:rFonts w:ascii="Calibri" w:hAnsi="Calibri" w:cs="Times New Roman"/>
      <w:b/>
      <w:bCs/>
      <w:color w:val="auto"/>
      <w:sz w:val="28"/>
      <w:szCs w:val="28"/>
      <w:lang w:eastAsia="en-US"/>
    </w:rPr>
  </w:style>
  <w:style w:type="paragraph" w:customStyle="1" w:styleId="AWMHeading2">
    <w:name w:val="AWM Heading 2"/>
    <w:basedOn w:val="Heading2"/>
    <w:next w:val="AWMBodyNormal"/>
    <w:qFormat/>
    <w:rsid w:val="009A1050"/>
    <w:pPr>
      <w:keepNext/>
      <w:keepLines/>
      <w:numPr>
        <w:ilvl w:val="0"/>
        <w:numId w:val="0"/>
      </w:numPr>
      <w:tabs>
        <w:tab w:val="clear" w:pos="851"/>
      </w:tabs>
      <w:spacing w:before="200" w:after="0" w:line="276" w:lineRule="auto"/>
      <w:ind w:left="576" w:hanging="576"/>
    </w:pPr>
    <w:rPr>
      <w:rFonts w:ascii="Calibri" w:hAnsi="Calibri" w:cs="Times New Roman"/>
      <w:color w:val="auto"/>
      <w:sz w:val="26"/>
      <w:szCs w:val="26"/>
      <w:lang w:eastAsia="en-US"/>
    </w:rPr>
  </w:style>
  <w:style w:type="paragraph" w:customStyle="1" w:styleId="AWMHeading3">
    <w:name w:val="AWM Heading 3"/>
    <w:basedOn w:val="Heading3"/>
    <w:next w:val="AWMBodyNormal"/>
    <w:qFormat/>
    <w:rsid w:val="009A1050"/>
    <w:pPr>
      <w:keepNext/>
      <w:numPr>
        <w:ilvl w:val="0"/>
        <w:numId w:val="0"/>
      </w:numPr>
      <w:tabs>
        <w:tab w:val="clear" w:pos="851"/>
      </w:tabs>
      <w:spacing w:before="120" w:after="40"/>
      <w:ind w:left="720" w:hanging="720"/>
      <w:jc w:val="both"/>
    </w:pPr>
    <w:rPr>
      <w:rFonts w:cs="Times New Roman"/>
      <w:color w:val="auto"/>
      <w:sz w:val="26"/>
      <w:szCs w:val="26"/>
      <w:lang w:eastAsia="en-US"/>
    </w:rPr>
  </w:style>
  <w:style w:type="paragraph" w:styleId="Revision">
    <w:name w:val="Revision"/>
    <w:hidden/>
    <w:uiPriority w:val="99"/>
    <w:semiHidden/>
    <w:rsid w:val="005957EC"/>
    <w:pPr>
      <w:spacing w:after="0" w:line="240" w:lineRule="auto"/>
    </w:pPr>
    <w:rPr>
      <w:rFonts w:eastAsia="Times New Roman" w:cstheme="minorHAnsi"/>
      <w:color w:val="000000"/>
      <w:sz w:val="20"/>
      <w:szCs w:val="20"/>
      <w:lang w:eastAsia="en-AU"/>
    </w:rPr>
  </w:style>
  <w:style w:type="paragraph" w:customStyle="1" w:styleId="AWMTablebody">
    <w:name w:val="AWM Table body"/>
    <w:basedOn w:val="Normal"/>
    <w:next w:val="Normal"/>
    <w:qFormat/>
    <w:rsid w:val="00EE0419"/>
    <w:pPr>
      <w:spacing w:after="0"/>
    </w:pPr>
    <w:rPr>
      <w:rFonts w:cs="Arial"/>
      <w:color w:val="auto"/>
      <w:kern w:val="18"/>
      <w:szCs w:val="18"/>
      <w:lang w:eastAsia="en-US"/>
    </w:rPr>
  </w:style>
  <w:style w:type="character" w:styleId="CommentReference">
    <w:name w:val="annotation reference"/>
    <w:basedOn w:val="DefaultParagraphFont"/>
    <w:uiPriority w:val="99"/>
    <w:semiHidden/>
    <w:unhideWhenUsed/>
    <w:rsid w:val="00B3601E"/>
    <w:rPr>
      <w:sz w:val="16"/>
      <w:szCs w:val="16"/>
    </w:rPr>
  </w:style>
  <w:style w:type="paragraph" w:styleId="CommentText">
    <w:name w:val="annotation text"/>
    <w:basedOn w:val="Normal"/>
    <w:link w:val="CommentTextChar"/>
    <w:uiPriority w:val="99"/>
    <w:unhideWhenUsed/>
    <w:rsid w:val="00B3601E"/>
  </w:style>
  <w:style w:type="character" w:customStyle="1" w:styleId="CommentTextChar">
    <w:name w:val="Comment Text Char"/>
    <w:basedOn w:val="DefaultParagraphFont"/>
    <w:link w:val="CommentText"/>
    <w:uiPriority w:val="99"/>
    <w:rsid w:val="00B3601E"/>
    <w:rPr>
      <w:rFonts w:eastAsia="Times New Roman" w:cstheme="minorHAnsi"/>
      <w:color w:val="000000"/>
      <w:sz w:val="20"/>
      <w:szCs w:val="20"/>
      <w:lang w:eastAsia="en-AU"/>
    </w:rPr>
  </w:style>
  <w:style w:type="paragraph" w:styleId="CommentSubject">
    <w:name w:val="annotation subject"/>
    <w:basedOn w:val="CommentText"/>
    <w:next w:val="CommentText"/>
    <w:link w:val="CommentSubjectChar"/>
    <w:uiPriority w:val="99"/>
    <w:semiHidden/>
    <w:unhideWhenUsed/>
    <w:rsid w:val="00B3601E"/>
    <w:rPr>
      <w:b/>
      <w:bCs/>
    </w:rPr>
  </w:style>
  <w:style w:type="character" w:customStyle="1" w:styleId="CommentSubjectChar">
    <w:name w:val="Comment Subject Char"/>
    <w:basedOn w:val="CommentTextChar"/>
    <w:link w:val="CommentSubject"/>
    <w:uiPriority w:val="99"/>
    <w:semiHidden/>
    <w:rsid w:val="00B3601E"/>
    <w:rPr>
      <w:rFonts w:eastAsia="Times New Roman" w:cstheme="minorHAnsi"/>
      <w:b/>
      <w:bCs/>
      <w:color w:val="000000"/>
      <w:sz w:val="20"/>
      <w:szCs w:val="20"/>
      <w:lang w:eastAsia="en-AU"/>
    </w:rPr>
  </w:style>
  <w:style w:type="character" w:customStyle="1" w:styleId="AWMFigureCaptionChar">
    <w:name w:val="AWM  Figure Caption Char"/>
    <w:basedOn w:val="DefaultParagraphFont"/>
    <w:link w:val="AWMFigureCaption"/>
    <w:locked/>
    <w:rsid w:val="007356A2"/>
    <w:rPr>
      <w:b/>
      <w:bCs/>
    </w:rPr>
  </w:style>
  <w:style w:type="paragraph" w:customStyle="1" w:styleId="AWMFigureCaption">
    <w:name w:val="AWM  Figure Caption"/>
    <w:basedOn w:val="Normal"/>
    <w:next w:val="AWMBodyNormal"/>
    <w:link w:val="AWMFigureCaptionChar"/>
    <w:rsid w:val="007356A2"/>
    <w:pPr>
      <w:spacing w:before="40" w:after="240"/>
      <w:jc w:val="center"/>
    </w:pPr>
    <w:rPr>
      <w:rFonts w:eastAsiaTheme="minorHAnsi" w:cstheme="minorBidi"/>
      <w:b/>
      <w:bCs/>
      <w:color w:val="auto"/>
      <w:sz w:val="22"/>
      <w:szCs w:val="22"/>
      <w:lang w:eastAsia="en-US"/>
    </w:rPr>
  </w:style>
  <w:style w:type="character" w:customStyle="1" w:styleId="ui-provider">
    <w:name w:val="ui-provider"/>
    <w:basedOn w:val="DefaultParagraphFont"/>
    <w:rsid w:val="004065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8987462">
      <w:bodyDiv w:val="1"/>
      <w:marLeft w:val="0"/>
      <w:marRight w:val="0"/>
      <w:marTop w:val="0"/>
      <w:marBottom w:val="0"/>
      <w:divBdr>
        <w:top w:val="none" w:sz="0" w:space="0" w:color="auto"/>
        <w:left w:val="none" w:sz="0" w:space="0" w:color="auto"/>
        <w:bottom w:val="none" w:sz="0" w:space="0" w:color="auto"/>
        <w:right w:val="none" w:sz="0" w:space="0" w:color="auto"/>
      </w:divBdr>
    </w:div>
    <w:div w:id="1003165568">
      <w:bodyDiv w:val="1"/>
      <w:marLeft w:val="0"/>
      <w:marRight w:val="0"/>
      <w:marTop w:val="0"/>
      <w:marBottom w:val="0"/>
      <w:divBdr>
        <w:top w:val="none" w:sz="0" w:space="0" w:color="auto"/>
        <w:left w:val="none" w:sz="0" w:space="0" w:color="auto"/>
        <w:bottom w:val="none" w:sz="0" w:space="0" w:color="auto"/>
        <w:right w:val="none" w:sz="0" w:space="0" w:color="auto"/>
      </w:divBdr>
    </w:div>
    <w:div w:id="1039933029">
      <w:bodyDiv w:val="1"/>
      <w:marLeft w:val="0"/>
      <w:marRight w:val="0"/>
      <w:marTop w:val="0"/>
      <w:marBottom w:val="0"/>
      <w:divBdr>
        <w:top w:val="none" w:sz="0" w:space="0" w:color="auto"/>
        <w:left w:val="none" w:sz="0" w:space="0" w:color="auto"/>
        <w:bottom w:val="none" w:sz="0" w:space="0" w:color="auto"/>
        <w:right w:val="none" w:sz="0" w:space="0" w:color="auto"/>
      </w:divBdr>
    </w:div>
    <w:div w:id="1218936812">
      <w:bodyDiv w:val="1"/>
      <w:marLeft w:val="0"/>
      <w:marRight w:val="0"/>
      <w:marTop w:val="0"/>
      <w:marBottom w:val="0"/>
      <w:divBdr>
        <w:top w:val="none" w:sz="0" w:space="0" w:color="auto"/>
        <w:left w:val="none" w:sz="0" w:space="0" w:color="auto"/>
        <w:bottom w:val="none" w:sz="0" w:space="0" w:color="auto"/>
        <w:right w:val="none" w:sz="0" w:space="0" w:color="auto"/>
      </w:divBdr>
    </w:div>
    <w:div w:id="1291741582">
      <w:bodyDiv w:val="1"/>
      <w:marLeft w:val="0"/>
      <w:marRight w:val="0"/>
      <w:marTop w:val="0"/>
      <w:marBottom w:val="0"/>
      <w:divBdr>
        <w:top w:val="none" w:sz="0" w:space="0" w:color="auto"/>
        <w:left w:val="none" w:sz="0" w:space="0" w:color="auto"/>
        <w:bottom w:val="none" w:sz="0" w:space="0" w:color="auto"/>
        <w:right w:val="none" w:sz="0" w:space="0" w:color="auto"/>
      </w:divBdr>
    </w:div>
    <w:div w:id="1430395626">
      <w:bodyDiv w:val="1"/>
      <w:marLeft w:val="0"/>
      <w:marRight w:val="0"/>
      <w:marTop w:val="0"/>
      <w:marBottom w:val="0"/>
      <w:divBdr>
        <w:top w:val="none" w:sz="0" w:space="0" w:color="auto"/>
        <w:left w:val="none" w:sz="0" w:space="0" w:color="auto"/>
        <w:bottom w:val="none" w:sz="0" w:space="0" w:color="auto"/>
        <w:right w:val="none" w:sz="0" w:space="0" w:color="auto"/>
      </w:divBdr>
    </w:div>
    <w:div w:id="1836533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2.xml"/><Relationship Id="rId26" Type="http://schemas.openxmlformats.org/officeDocument/2006/relationships/footer" Target="footer5.xml"/><Relationship Id="rId39" Type="http://schemas.openxmlformats.org/officeDocument/2006/relationships/image" Target="media/image10.jpeg"/><Relationship Id="rId21" Type="http://schemas.openxmlformats.org/officeDocument/2006/relationships/image" Target="media/image5.jpeg"/><Relationship Id="rId34" Type="http://schemas.openxmlformats.org/officeDocument/2006/relationships/footer" Target="footer9.xml"/><Relationship Id="rId42" Type="http://schemas.openxmlformats.org/officeDocument/2006/relationships/image" Target="media/image15.jpeg"/><Relationship Id="rId47" Type="http://schemas.openxmlformats.org/officeDocument/2006/relationships/image" Target="media/image17.png"/><Relationship Id="rId50" Type="http://schemas.openxmlformats.org/officeDocument/2006/relationships/image" Target="media/image23.jpeg"/><Relationship Id="rId55" Type="http://schemas.openxmlformats.org/officeDocument/2006/relationships/header" Target="header12.xml"/><Relationship Id="rId63" Type="http://schemas.openxmlformats.org/officeDocument/2006/relationships/image" Target="media/image24.jpeg"/><Relationship Id="rId68" Type="http://schemas.openxmlformats.org/officeDocument/2006/relationships/image" Target="media/image35.jpeg"/><Relationship Id="rId76" Type="http://schemas.openxmlformats.org/officeDocument/2006/relationships/image" Target="media/image43.jpeg"/><Relationship Id="rId84" Type="http://schemas.openxmlformats.org/officeDocument/2006/relationships/image" Target="media/image41.jpg"/><Relationship Id="rId89" Type="http://schemas.openxmlformats.org/officeDocument/2006/relationships/image" Target="media/image54.jpeg"/><Relationship Id="rId7" Type="http://schemas.openxmlformats.org/officeDocument/2006/relationships/settings" Target="settings.xml"/><Relationship Id="rId71" Type="http://schemas.openxmlformats.org/officeDocument/2006/relationships/image" Target="media/image32.jpe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eader" Target="header7.xml"/><Relationship Id="rId11" Type="http://schemas.openxmlformats.org/officeDocument/2006/relationships/image" Target="media/image1.jpeg"/><Relationship Id="rId24" Type="http://schemas.openxmlformats.org/officeDocument/2006/relationships/header" Target="header5.xml"/><Relationship Id="rId32" Type="http://schemas.openxmlformats.org/officeDocument/2006/relationships/footer" Target="footer8.xml"/><Relationship Id="rId37" Type="http://schemas.openxmlformats.org/officeDocument/2006/relationships/image" Target="media/image9.jpeg"/><Relationship Id="rId40" Type="http://schemas.openxmlformats.org/officeDocument/2006/relationships/image" Target="media/image13.jpeg"/><Relationship Id="rId45" Type="http://schemas.openxmlformats.org/officeDocument/2006/relationships/image" Target="media/image16.jpeg"/><Relationship Id="rId53" Type="http://schemas.openxmlformats.org/officeDocument/2006/relationships/footer" Target="footer10.xml"/><Relationship Id="rId58" Type="http://schemas.openxmlformats.org/officeDocument/2006/relationships/image" Target="media/image25.jpeg"/><Relationship Id="rId66" Type="http://schemas.openxmlformats.org/officeDocument/2006/relationships/image" Target="media/image33.jpeg"/><Relationship Id="rId74" Type="http://schemas.openxmlformats.org/officeDocument/2006/relationships/image" Target="media/image41.png"/><Relationship Id="rId79" Type="http://schemas.openxmlformats.org/officeDocument/2006/relationships/image" Target="media/image37.png"/><Relationship Id="rId87" Type="http://schemas.openxmlformats.org/officeDocument/2006/relationships/footer" Target="footer13.xml"/><Relationship Id="rId5" Type="http://schemas.openxmlformats.org/officeDocument/2006/relationships/numbering" Target="numbering.xml"/><Relationship Id="rId61" Type="http://schemas.openxmlformats.org/officeDocument/2006/relationships/image" Target="media/image22.jpeg"/><Relationship Id="rId82" Type="http://schemas.openxmlformats.org/officeDocument/2006/relationships/image" Target="media/image40.jpeg"/><Relationship Id="rId90" Type="http://schemas.openxmlformats.org/officeDocument/2006/relationships/header" Target="header14.xml"/><Relationship Id="rId19" Type="http://schemas.openxmlformats.org/officeDocument/2006/relationships/header" Target="header3.xml"/><Relationship Id="rId14" Type="http://schemas.openxmlformats.org/officeDocument/2006/relationships/image" Target="media/image4.svg"/><Relationship Id="rId22" Type="http://schemas.openxmlformats.org/officeDocument/2006/relationships/image" Target="media/image6.jpg"/><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image" Target="media/image8.png"/><Relationship Id="rId43" Type="http://schemas.openxmlformats.org/officeDocument/2006/relationships/image" Target="media/image14.jpeg"/><Relationship Id="rId48" Type="http://schemas.openxmlformats.org/officeDocument/2006/relationships/image" Target="media/image21.png"/><Relationship Id="rId56" Type="http://schemas.openxmlformats.org/officeDocument/2006/relationships/footer" Target="footer12.xml"/><Relationship Id="rId64" Type="http://schemas.openxmlformats.org/officeDocument/2006/relationships/image" Target="media/image31.jpeg"/><Relationship Id="rId69" Type="http://schemas.openxmlformats.org/officeDocument/2006/relationships/image" Target="media/image30.jpeg"/><Relationship Id="rId77" Type="http://schemas.openxmlformats.org/officeDocument/2006/relationships/image" Target="media/image36.jpeg"/><Relationship Id="rId8" Type="http://schemas.openxmlformats.org/officeDocument/2006/relationships/webSettings" Target="webSettings.xml"/><Relationship Id="rId51" Type="http://schemas.openxmlformats.org/officeDocument/2006/relationships/header" Target="header10.xml"/><Relationship Id="rId72" Type="http://schemas.openxmlformats.org/officeDocument/2006/relationships/image" Target="media/image39.jpeg"/><Relationship Id="rId80" Type="http://schemas.openxmlformats.org/officeDocument/2006/relationships/image" Target="media/image47.png"/><Relationship Id="rId85" Type="http://schemas.openxmlformats.org/officeDocument/2006/relationships/image" Target="media/image52.jpe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header" Target="header9.xml"/><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21.jpeg"/><Relationship Id="rId67" Type="http://schemas.openxmlformats.org/officeDocument/2006/relationships/image" Target="media/image28.jpeg"/><Relationship Id="rId20" Type="http://schemas.openxmlformats.org/officeDocument/2006/relationships/footer" Target="footer3.xml"/><Relationship Id="rId41" Type="http://schemas.openxmlformats.org/officeDocument/2006/relationships/image" Target="media/image12.jpeg"/><Relationship Id="rId54" Type="http://schemas.openxmlformats.org/officeDocument/2006/relationships/footer" Target="footer11.xml"/><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34.jpeg"/><Relationship Id="rId83" Type="http://schemas.openxmlformats.org/officeDocument/2006/relationships/image" Target="media/image50.jpeg"/><Relationship Id="rId88" Type="http://schemas.openxmlformats.org/officeDocument/2006/relationships/image" Target="media/image42.jpg"/><Relationship Id="rId91"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footer" Target="footer6.xml"/><Relationship Id="rId36" Type="http://schemas.openxmlformats.org/officeDocument/2006/relationships/image" Target="media/image9.png"/><Relationship Id="rId49" Type="http://schemas.openxmlformats.org/officeDocument/2006/relationships/image" Target="media/image18.jpeg"/><Relationship Id="rId57" Type="http://schemas.openxmlformats.org/officeDocument/2006/relationships/image" Target="media/image20.jpeg"/><Relationship Id="rId10" Type="http://schemas.openxmlformats.org/officeDocument/2006/relationships/endnotes" Target="endnotes.xml"/><Relationship Id="rId31" Type="http://schemas.openxmlformats.org/officeDocument/2006/relationships/footer" Target="footer7.xml"/><Relationship Id="rId44" Type="http://schemas.openxmlformats.org/officeDocument/2006/relationships/image" Target="media/image17.jpeg"/><Relationship Id="rId52" Type="http://schemas.openxmlformats.org/officeDocument/2006/relationships/header" Target="header11.xml"/><Relationship Id="rId60" Type="http://schemas.openxmlformats.org/officeDocument/2006/relationships/image" Target="media/image27.jpeg"/><Relationship Id="rId65" Type="http://schemas.openxmlformats.org/officeDocument/2006/relationships/image" Target="media/image26.jpeg"/><Relationship Id="rId73" Type="http://schemas.openxmlformats.org/officeDocument/2006/relationships/image" Target="media/image33.png"/><Relationship Id="rId78" Type="http://schemas.openxmlformats.org/officeDocument/2006/relationships/image" Target="media/image45.jpeg"/><Relationship Id="rId81" Type="http://schemas.openxmlformats.org/officeDocument/2006/relationships/image" Target="media/image38.jpeg"/><Relationship Id="rId86" Type="http://schemas.openxmlformats.org/officeDocument/2006/relationships/header" Target="header13.xml"/><Relationship Id="rId4" Type="http://schemas.openxmlformats.org/officeDocument/2006/relationships/customXml" Target="../customXml/item4.xml"/><Relationship Id="rId9" Type="http://schemas.openxmlformats.org/officeDocument/2006/relationships/footnotes" Target="footnotes.xml"/></Relationships>
</file>

<file path=word/_rels/header12.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W:\AWM\Projects\3678%20PV%20Mornington%20and%20Sorrento%20Local%20Port%20Area%20Plans\Incoming\20230821%20PV%20Report%20Template\PV%20Report.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284E36"/>
      </a:dk2>
      <a:lt2>
        <a:srgbClr val="F2F2F2"/>
      </a:lt2>
      <a:accent1>
        <a:srgbClr val="3F9C35"/>
      </a:accent1>
      <a:accent2>
        <a:srgbClr val="0089C4"/>
      </a:accent2>
      <a:accent3>
        <a:srgbClr val="78367E"/>
      </a:accent3>
      <a:accent4>
        <a:srgbClr val="BC4377"/>
      </a:accent4>
      <a:accent5>
        <a:srgbClr val="009D8F"/>
      </a:accent5>
      <a:accent6>
        <a:srgbClr val="D8532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DD3D1"/>
        </a:solidFill>
        <a:ln w="3979" cap="flat">
          <a:noFill/>
          <a:prstDash val="solid"/>
          <a:miter/>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CE89A123606DA4CA975BBF16FE03AAA" ma:contentTypeVersion="18" ma:contentTypeDescription="Create a new document." ma:contentTypeScope="" ma:versionID="3e84d9677d0a6c99c1fd811a20ddb345">
  <xsd:schema xmlns:xsd="http://www.w3.org/2001/XMLSchema" xmlns:xs="http://www.w3.org/2001/XMLSchema" xmlns:p="http://schemas.microsoft.com/office/2006/metadata/properties" xmlns:ns2="7507dda5-4309-4b02-9b9d-72c20bb76874" xmlns:ns3="http://schemas.microsoft.com/sharepoint/v4" xmlns:ns4="ea25f069-94c0-42b3-91e2-16009908d04d" xmlns:ns5="1cb9ac70-08b3-4417-82d2-d688686f87e7" targetNamespace="http://schemas.microsoft.com/office/2006/metadata/properties" ma:root="true" ma:fieldsID="8e737d88017d29b4d4d7e05577fb1b77" ns2:_="" ns3:_="" ns4:_="" ns5:_="">
    <xsd:import namespace="7507dda5-4309-4b02-9b9d-72c20bb76874"/>
    <xsd:import namespace="http://schemas.microsoft.com/sharepoint/v4"/>
    <xsd:import namespace="ea25f069-94c0-42b3-91e2-16009908d04d"/>
    <xsd:import namespace="1cb9ac70-08b3-4417-82d2-d688686f87e7"/>
    <xsd:element name="properties">
      <xsd:complexType>
        <xsd:sequence>
          <xsd:element name="documentManagement">
            <xsd:complexType>
              <xsd:all>
                <xsd:element ref="ns2:MediaServiceMetadata" minOccurs="0"/>
                <xsd:element ref="ns2:MediaServiceFastMetadata" minOccurs="0"/>
                <xsd:element ref="ns3:IconOverlay" minOccurs="0"/>
                <xsd:element ref="ns2:MediaServiceAutoKeyPoints" minOccurs="0"/>
                <xsd:element ref="ns2:MediaServiceKeyPoints" minOccurs="0"/>
                <xsd:element ref="ns4:SharedWithUsers" minOccurs="0"/>
                <xsd:element ref="ns4:SharedWithDetails" minOccurs="0"/>
                <xsd:element ref="ns2:lcf76f155ced4ddcb4097134ff3c332f" minOccurs="0"/>
                <xsd:element ref="ns5: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07dda5-4309-4b02-9b9d-72c20bb768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17e4092-29cd-4287-a7c3-2e6e8e0a6149" ma:termSetId="09814cd3-568e-fe90-9814-8d621ff8fb84" ma:anchorId="fba54fb3-c3e1-fe81-a776-ca4b69148c4d" ma:open="true" ma:isKeyword="false">
      <xsd:complexType>
        <xsd:sequence>
          <xsd:element ref="pc:Terms" minOccurs="0" maxOccurs="1"/>
        </xsd:sequence>
      </xsd:complex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0"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a25f069-94c0-42b3-91e2-16009908d04d"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b9ac70-08b3-4417-82d2-d688686f87e7"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1307ed50-c645-435f-80a3-171eaa645ac5}" ma:internalName="TaxCatchAll" ma:showField="CatchAllData" ma:web="ea25f069-94c0-42b3-91e2-16009908d04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1cb9ac70-08b3-4417-82d2-d688686f87e7">
      <Value>5293</Value>
    </TaxCatchAll>
    <lcf76f155ced4ddcb4097134ff3c332f xmlns="7507dda5-4309-4b02-9b9d-72c20bb76874">
      <Terms xmlns="http://schemas.microsoft.com/office/infopath/2007/PartnerControls"/>
    </lcf76f155ced4ddcb4097134ff3c332f>
    <IconOverlay xmlns="http://schemas.microsoft.com/sharepoint/v4" xsi:nil="true"/>
  </documentManagement>
</p:properties>
</file>

<file path=customXml/itemProps1.xml><?xml version="1.0" encoding="utf-8"?>
<ds:datastoreItem xmlns:ds="http://schemas.openxmlformats.org/officeDocument/2006/customXml" ds:itemID="{A25C8688-C071-41D9-A5CA-E5CEE2A77CA5}">
  <ds:schemaRefs>
    <ds:schemaRef ds:uri="http://schemas.openxmlformats.org/officeDocument/2006/bibliography"/>
  </ds:schemaRefs>
</ds:datastoreItem>
</file>

<file path=customXml/itemProps2.xml><?xml version="1.0" encoding="utf-8"?>
<ds:datastoreItem xmlns:ds="http://schemas.openxmlformats.org/officeDocument/2006/customXml" ds:itemID="{92B99C4C-E8F3-4DA1-A282-930621E19FFE}">
  <ds:schemaRefs>
    <ds:schemaRef ds:uri="http://schemas.microsoft.com/sharepoint/v3/contenttype/forms"/>
  </ds:schemaRefs>
</ds:datastoreItem>
</file>

<file path=customXml/itemProps3.xml><?xml version="1.0" encoding="utf-8"?>
<ds:datastoreItem xmlns:ds="http://schemas.openxmlformats.org/officeDocument/2006/customXml" ds:itemID="{6284E590-0DD4-4FED-91D4-63AFE6FF54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07dda5-4309-4b02-9b9d-72c20bb76874"/>
    <ds:schemaRef ds:uri="http://schemas.microsoft.com/sharepoint/v4"/>
    <ds:schemaRef ds:uri="ea25f069-94c0-42b3-91e2-16009908d04d"/>
    <ds:schemaRef ds:uri="1cb9ac70-08b3-4417-82d2-d688686f87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EFDC07-11E1-4B65-BD47-F0EECEDA20B9}">
  <ds:schemaRefs>
    <ds:schemaRef ds:uri="http://schemas.microsoft.com/office/2006/metadata/properties"/>
    <ds:schemaRef ds:uri="http://schemas.microsoft.com/office/infopath/2007/PartnerControls"/>
    <ds:schemaRef ds:uri="1cb9ac70-08b3-4417-82d2-d688686f87e7"/>
    <ds:schemaRef ds:uri="7507dda5-4309-4b02-9b9d-72c20bb76874"/>
    <ds:schemaRef ds:uri="http://schemas.microsoft.com/sharepoint/v4"/>
  </ds:schemaRefs>
</ds:datastoreItem>
</file>

<file path=docProps/app.xml><?xml version="1.0" encoding="utf-8"?>
<Properties xmlns="http://schemas.openxmlformats.org/officeDocument/2006/extended-properties" xmlns:vt="http://schemas.openxmlformats.org/officeDocument/2006/docPropsVTypes">
  <Template>PV Report</Template>
  <TotalTime>9</TotalTime>
  <Pages>29</Pages>
  <Words>7505</Words>
  <Characters>42782</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50187</CharactersWithSpaces>
  <SharedDoc>false</SharedDoc>
  <HLinks>
    <vt:vector size="222" baseType="variant">
      <vt:variant>
        <vt:i4>1245237</vt:i4>
      </vt:variant>
      <vt:variant>
        <vt:i4>218</vt:i4>
      </vt:variant>
      <vt:variant>
        <vt:i4>0</vt:i4>
      </vt:variant>
      <vt:variant>
        <vt:i4>5</vt:i4>
      </vt:variant>
      <vt:variant>
        <vt:lpwstr/>
      </vt:variant>
      <vt:variant>
        <vt:lpwstr>_Toc155796800</vt:lpwstr>
      </vt:variant>
      <vt:variant>
        <vt:i4>1703994</vt:i4>
      </vt:variant>
      <vt:variant>
        <vt:i4>212</vt:i4>
      </vt:variant>
      <vt:variant>
        <vt:i4>0</vt:i4>
      </vt:variant>
      <vt:variant>
        <vt:i4>5</vt:i4>
      </vt:variant>
      <vt:variant>
        <vt:lpwstr/>
      </vt:variant>
      <vt:variant>
        <vt:lpwstr>_Toc155796799</vt:lpwstr>
      </vt:variant>
      <vt:variant>
        <vt:i4>1703994</vt:i4>
      </vt:variant>
      <vt:variant>
        <vt:i4>206</vt:i4>
      </vt:variant>
      <vt:variant>
        <vt:i4>0</vt:i4>
      </vt:variant>
      <vt:variant>
        <vt:i4>5</vt:i4>
      </vt:variant>
      <vt:variant>
        <vt:lpwstr/>
      </vt:variant>
      <vt:variant>
        <vt:lpwstr>_Toc155796798</vt:lpwstr>
      </vt:variant>
      <vt:variant>
        <vt:i4>1703994</vt:i4>
      </vt:variant>
      <vt:variant>
        <vt:i4>200</vt:i4>
      </vt:variant>
      <vt:variant>
        <vt:i4>0</vt:i4>
      </vt:variant>
      <vt:variant>
        <vt:i4>5</vt:i4>
      </vt:variant>
      <vt:variant>
        <vt:lpwstr/>
      </vt:variant>
      <vt:variant>
        <vt:lpwstr>_Toc155796797</vt:lpwstr>
      </vt:variant>
      <vt:variant>
        <vt:i4>1703994</vt:i4>
      </vt:variant>
      <vt:variant>
        <vt:i4>194</vt:i4>
      </vt:variant>
      <vt:variant>
        <vt:i4>0</vt:i4>
      </vt:variant>
      <vt:variant>
        <vt:i4>5</vt:i4>
      </vt:variant>
      <vt:variant>
        <vt:lpwstr/>
      </vt:variant>
      <vt:variant>
        <vt:lpwstr>_Toc155796796</vt:lpwstr>
      </vt:variant>
      <vt:variant>
        <vt:i4>1703994</vt:i4>
      </vt:variant>
      <vt:variant>
        <vt:i4>188</vt:i4>
      </vt:variant>
      <vt:variant>
        <vt:i4>0</vt:i4>
      </vt:variant>
      <vt:variant>
        <vt:i4>5</vt:i4>
      </vt:variant>
      <vt:variant>
        <vt:lpwstr/>
      </vt:variant>
      <vt:variant>
        <vt:lpwstr>_Toc155796795</vt:lpwstr>
      </vt:variant>
      <vt:variant>
        <vt:i4>1703994</vt:i4>
      </vt:variant>
      <vt:variant>
        <vt:i4>182</vt:i4>
      </vt:variant>
      <vt:variant>
        <vt:i4>0</vt:i4>
      </vt:variant>
      <vt:variant>
        <vt:i4>5</vt:i4>
      </vt:variant>
      <vt:variant>
        <vt:lpwstr/>
      </vt:variant>
      <vt:variant>
        <vt:lpwstr>_Toc155796794</vt:lpwstr>
      </vt:variant>
      <vt:variant>
        <vt:i4>1703994</vt:i4>
      </vt:variant>
      <vt:variant>
        <vt:i4>176</vt:i4>
      </vt:variant>
      <vt:variant>
        <vt:i4>0</vt:i4>
      </vt:variant>
      <vt:variant>
        <vt:i4>5</vt:i4>
      </vt:variant>
      <vt:variant>
        <vt:lpwstr/>
      </vt:variant>
      <vt:variant>
        <vt:lpwstr>_Toc155796793</vt:lpwstr>
      </vt:variant>
      <vt:variant>
        <vt:i4>1703994</vt:i4>
      </vt:variant>
      <vt:variant>
        <vt:i4>170</vt:i4>
      </vt:variant>
      <vt:variant>
        <vt:i4>0</vt:i4>
      </vt:variant>
      <vt:variant>
        <vt:i4>5</vt:i4>
      </vt:variant>
      <vt:variant>
        <vt:lpwstr/>
      </vt:variant>
      <vt:variant>
        <vt:lpwstr>_Toc155796792</vt:lpwstr>
      </vt:variant>
      <vt:variant>
        <vt:i4>1703994</vt:i4>
      </vt:variant>
      <vt:variant>
        <vt:i4>164</vt:i4>
      </vt:variant>
      <vt:variant>
        <vt:i4>0</vt:i4>
      </vt:variant>
      <vt:variant>
        <vt:i4>5</vt:i4>
      </vt:variant>
      <vt:variant>
        <vt:lpwstr/>
      </vt:variant>
      <vt:variant>
        <vt:lpwstr>_Toc155796791</vt:lpwstr>
      </vt:variant>
      <vt:variant>
        <vt:i4>1703994</vt:i4>
      </vt:variant>
      <vt:variant>
        <vt:i4>158</vt:i4>
      </vt:variant>
      <vt:variant>
        <vt:i4>0</vt:i4>
      </vt:variant>
      <vt:variant>
        <vt:i4>5</vt:i4>
      </vt:variant>
      <vt:variant>
        <vt:lpwstr/>
      </vt:variant>
      <vt:variant>
        <vt:lpwstr>_Toc155796790</vt:lpwstr>
      </vt:variant>
      <vt:variant>
        <vt:i4>1769530</vt:i4>
      </vt:variant>
      <vt:variant>
        <vt:i4>152</vt:i4>
      </vt:variant>
      <vt:variant>
        <vt:i4>0</vt:i4>
      </vt:variant>
      <vt:variant>
        <vt:i4>5</vt:i4>
      </vt:variant>
      <vt:variant>
        <vt:lpwstr/>
      </vt:variant>
      <vt:variant>
        <vt:lpwstr>_Toc155796789</vt:lpwstr>
      </vt:variant>
      <vt:variant>
        <vt:i4>1769530</vt:i4>
      </vt:variant>
      <vt:variant>
        <vt:i4>146</vt:i4>
      </vt:variant>
      <vt:variant>
        <vt:i4>0</vt:i4>
      </vt:variant>
      <vt:variant>
        <vt:i4>5</vt:i4>
      </vt:variant>
      <vt:variant>
        <vt:lpwstr/>
      </vt:variant>
      <vt:variant>
        <vt:lpwstr>_Toc155796788</vt:lpwstr>
      </vt:variant>
      <vt:variant>
        <vt:i4>1769530</vt:i4>
      </vt:variant>
      <vt:variant>
        <vt:i4>140</vt:i4>
      </vt:variant>
      <vt:variant>
        <vt:i4>0</vt:i4>
      </vt:variant>
      <vt:variant>
        <vt:i4>5</vt:i4>
      </vt:variant>
      <vt:variant>
        <vt:lpwstr/>
      </vt:variant>
      <vt:variant>
        <vt:lpwstr>_Toc155796787</vt:lpwstr>
      </vt:variant>
      <vt:variant>
        <vt:i4>1769530</vt:i4>
      </vt:variant>
      <vt:variant>
        <vt:i4>134</vt:i4>
      </vt:variant>
      <vt:variant>
        <vt:i4>0</vt:i4>
      </vt:variant>
      <vt:variant>
        <vt:i4>5</vt:i4>
      </vt:variant>
      <vt:variant>
        <vt:lpwstr/>
      </vt:variant>
      <vt:variant>
        <vt:lpwstr>_Toc155796786</vt:lpwstr>
      </vt:variant>
      <vt:variant>
        <vt:i4>1769530</vt:i4>
      </vt:variant>
      <vt:variant>
        <vt:i4>128</vt:i4>
      </vt:variant>
      <vt:variant>
        <vt:i4>0</vt:i4>
      </vt:variant>
      <vt:variant>
        <vt:i4>5</vt:i4>
      </vt:variant>
      <vt:variant>
        <vt:lpwstr/>
      </vt:variant>
      <vt:variant>
        <vt:lpwstr>_Toc155796785</vt:lpwstr>
      </vt:variant>
      <vt:variant>
        <vt:i4>1769530</vt:i4>
      </vt:variant>
      <vt:variant>
        <vt:i4>122</vt:i4>
      </vt:variant>
      <vt:variant>
        <vt:i4>0</vt:i4>
      </vt:variant>
      <vt:variant>
        <vt:i4>5</vt:i4>
      </vt:variant>
      <vt:variant>
        <vt:lpwstr/>
      </vt:variant>
      <vt:variant>
        <vt:lpwstr>_Toc155796784</vt:lpwstr>
      </vt:variant>
      <vt:variant>
        <vt:i4>1769530</vt:i4>
      </vt:variant>
      <vt:variant>
        <vt:i4>116</vt:i4>
      </vt:variant>
      <vt:variant>
        <vt:i4>0</vt:i4>
      </vt:variant>
      <vt:variant>
        <vt:i4>5</vt:i4>
      </vt:variant>
      <vt:variant>
        <vt:lpwstr/>
      </vt:variant>
      <vt:variant>
        <vt:lpwstr>_Toc155796783</vt:lpwstr>
      </vt:variant>
      <vt:variant>
        <vt:i4>1769530</vt:i4>
      </vt:variant>
      <vt:variant>
        <vt:i4>110</vt:i4>
      </vt:variant>
      <vt:variant>
        <vt:i4>0</vt:i4>
      </vt:variant>
      <vt:variant>
        <vt:i4>5</vt:i4>
      </vt:variant>
      <vt:variant>
        <vt:lpwstr/>
      </vt:variant>
      <vt:variant>
        <vt:lpwstr>_Toc155796782</vt:lpwstr>
      </vt:variant>
      <vt:variant>
        <vt:i4>1769530</vt:i4>
      </vt:variant>
      <vt:variant>
        <vt:i4>104</vt:i4>
      </vt:variant>
      <vt:variant>
        <vt:i4>0</vt:i4>
      </vt:variant>
      <vt:variant>
        <vt:i4>5</vt:i4>
      </vt:variant>
      <vt:variant>
        <vt:lpwstr/>
      </vt:variant>
      <vt:variant>
        <vt:lpwstr>_Toc155796781</vt:lpwstr>
      </vt:variant>
      <vt:variant>
        <vt:i4>1769530</vt:i4>
      </vt:variant>
      <vt:variant>
        <vt:i4>98</vt:i4>
      </vt:variant>
      <vt:variant>
        <vt:i4>0</vt:i4>
      </vt:variant>
      <vt:variant>
        <vt:i4>5</vt:i4>
      </vt:variant>
      <vt:variant>
        <vt:lpwstr/>
      </vt:variant>
      <vt:variant>
        <vt:lpwstr>_Toc155796780</vt:lpwstr>
      </vt:variant>
      <vt:variant>
        <vt:i4>1310778</vt:i4>
      </vt:variant>
      <vt:variant>
        <vt:i4>92</vt:i4>
      </vt:variant>
      <vt:variant>
        <vt:i4>0</vt:i4>
      </vt:variant>
      <vt:variant>
        <vt:i4>5</vt:i4>
      </vt:variant>
      <vt:variant>
        <vt:lpwstr/>
      </vt:variant>
      <vt:variant>
        <vt:lpwstr>_Toc155796779</vt:lpwstr>
      </vt:variant>
      <vt:variant>
        <vt:i4>1310778</vt:i4>
      </vt:variant>
      <vt:variant>
        <vt:i4>86</vt:i4>
      </vt:variant>
      <vt:variant>
        <vt:i4>0</vt:i4>
      </vt:variant>
      <vt:variant>
        <vt:i4>5</vt:i4>
      </vt:variant>
      <vt:variant>
        <vt:lpwstr/>
      </vt:variant>
      <vt:variant>
        <vt:lpwstr>_Toc155796778</vt:lpwstr>
      </vt:variant>
      <vt:variant>
        <vt:i4>1310778</vt:i4>
      </vt:variant>
      <vt:variant>
        <vt:i4>80</vt:i4>
      </vt:variant>
      <vt:variant>
        <vt:i4>0</vt:i4>
      </vt:variant>
      <vt:variant>
        <vt:i4>5</vt:i4>
      </vt:variant>
      <vt:variant>
        <vt:lpwstr/>
      </vt:variant>
      <vt:variant>
        <vt:lpwstr>_Toc155796777</vt:lpwstr>
      </vt:variant>
      <vt:variant>
        <vt:i4>1310778</vt:i4>
      </vt:variant>
      <vt:variant>
        <vt:i4>74</vt:i4>
      </vt:variant>
      <vt:variant>
        <vt:i4>0</vt:i4>
      </vt:variant>
      <vt:variant>
        <vt:i4>5</vt:i4>
      </vt:variant>
      <vt:variant>
        <vt:lpwstr/>
      </vt:variant>
      <vt:variant>
        <vt:lpwstr>_Toc155796776</vt:lpwstr>
      </vt:variant>
      <vt:variant>
        <vt:i4>1310778</vt:i4>
      </vt:variant>
      <vt:variant>
        <vt:i4>68</vt:i4>
      </vt:variant>
      <vt:variant>
        <vt:i4>0</vt:i4>
      </vt:variant>
      <vt:variant>
        <vt:i4>5</vt:i4>
      </vt:variant>
      <vt:variant>
        <vt:lpwstr/>
      </vt:variant>
      <vt:variant>
        <vt:lpwstr>_Toc155796775</vt:lpwstr>
      </vt:variant>
      <vt:variant>
        <vt:i4>1310778</vt:i4>
      </vt:variant>
      <vt:variant>
        <vt:i4>62</vt:i4>
      </vt:variant>
      <vt:variant>
        <vt:i4>0</vt:i4>
      </vt:variant>
      <vt:variant>
        <vt:i4>5</vt:i4>
      </vt:variant>
      <vt:variant>
        <vt:lpwstr/>
      </vt:variant>
      <vt:variant>
        <vt:lpwstr>_Toc155796774</vt:lpwstr>
      </vt:variant>
      <vt:variant>
        <vt:i4>1310778</vt:i4>
      </vt:variant>
      <vt:variant>
        <vt:i4>56</vt:i4>
      </vt:variant>
      <vt:variant>
        <vt:i4>0</vt:i4>
      </vt:variant>
      <vt:variant>
        <vt:i4>5</vt:i4>
      </vt:variant>
      <vt:variant>
        <vt:lpwstr/>
      </vt:variant>
      <vt:variant>
        <vt:lpwstr>_Toc155796773</vt:lpwstr>
      </vt:variant>
      <vt:variant>
        <vt:i4>1310778</vt:i4>
      </vt:variant>
      <vt:variant>
        <vt:i4>50</vt:i4>
      </vt:variant>
      <vt:variant>
        <vt:i4>0</vt:i4>
      </vt:variant>
      <vt:variant>
        <vt:i4>5</vt:i4>
      </vt:variant>
      <vt:variant>
        <vt:lpwstr/>
      </vt:variant>
      <vt:variant>
        <vt:lpwstr>_Toc155796772</vt:lpwstr>
      </vt:variant>
      <vt:variant>
        <vt:i4>1310778</vt:i4>
      </vt:variant>
      <vt:variant>
        <vt:i4>44</vt:i4>
      </vt:variant>
      <vt:variant>
        <vt:i4>0</vt:i4>
      </vt:variant>
      <vt:variant>
        <vt:i4>5</vt:i4>
      </vt:variant>
      <vt:variant>
        <vt:lpwstr/>
      </vt:variant>
      <vt:variant>
        <vt:lpwstr>_Toc155796771</vt:lpwstr>
      </vt:variant>
      <vt:variant>
        <vt:i4>1310778</vt:i4>
      </vt:variant>
      <vt:variant>
        <vt:i4>38</vt:i4>
      </vt:variant>
      <vt:variant>
        <vt:i4>0</vt:i4>
      </vt:variant>
      <vt:variant>
        <vt:i4>5</vt:i4>
      </vt:variant>
      <vt:variant>
        <vt:lpwstr/>
      </vt:variant>
      <vt:variant>
        <vt:lpwstr>_Toc155796770</vt:lpwstr>
      </vt:variant>
      <vt:variant>
        <vt:i4>1376314</vt:i4>
      </vt:variant>
      <vt:variant>
        <vt:i4>32</vt:i4>
      </vt:variant>
      <vt:variant>
        <vt:i4>0</vt:i4>
      </vt:variant>
      <vt:variant>
        <vt:i4>5</vt:i4>
      </vt:variant>
      <vt:variant>
        <vt:lpwstr/>
      </vt:variant>
      <vt:variant>
        <vt:lpwstr>_Toc155796769</vt:lpwstr>
      </vt:variant>
      <vt:variant>
        <vt:i4>1376314</vt:i4>
      </vt:variant>
      <vt:variant>
        <vt:i4>26</vt:i4>
      </vt:variant>
      <vt:variant>
        <vt:i4>0</vt:i4>
      </vt:variant>
      <vt:variant>
        <vt:i4>5</vt:i4>
      </vt:variant>
      <vt:variant>
        <vt:lpwstr/>
      </vt:variant>
      <vt:variant>
        <vt:lpwstr>_Toc155796768</vt:lpwstr>
      </vt:variant>
      <vt:variant>
        <vt:i4>1376314</vt:i4>
      </vt:variant>
      <vt:variant>
        <vt:i4>20</vt:i4>
      </vt:variant>
      <vt:variant>
        <vt:i4>0</vt:i4>
      </vt:variant>
      <vt:variant>
        <vt:i4>5</vt:i4>
      </vt:variant>
      <vt:variant>
        <vt:lpwstr/>
      </vt:variant>
      <vt:variant>
        <vt:lpwstr>_Toc155796767</vt:lpwstr>
      </vt:variant>
      <vt:variant>
        <vt:i4>1376314</vt:i4>
      </vt:variant>
      <vt:variant>
        <vt:i4>14</vt:i4>
      </vt:variant>
      <vt:variant>
        <vt:i4>0</vt:i4>
      </vt:variant>
      <vt:variant>
        <vt:i4>5</vt:i4>
      </vt:variant>
      <vt:variant>
        <vt:lpwstr/>
      </vt:variant>
      <vt:variant>
        <vt:lpwstr>_Toc155796766</vt:lpwstr>
      </vt:variant>
      <vt:variant>
        <vt:i4>1376314</vt:i4>
      </vt:variant>
      <vt:variant>
        <vt:i4>8</vt:i4>
      </vt:variant>
      <vt:variant>
        <vt:i4>0</vt:i4>
      </vt:variant>
      <vt:variant>
        <vt:i4>5</vt:i4>
      </vt:variant>
      <vt:variant>
        <vt:lpwstr/>
      </vt:variant>
      <vt:variant>
        <vt:lpwstr>_Toc155796765</vt:lpwstr>
      </vt:variant>
      <vt:variant>
        <vt:i4>1376314</vt:i4>
      </vt:variant>
      <vt:variant>
        <vt:i4>2</vt:i4>
      </vt:variant>
      <vt:variant>
        <vt:i4>0</vt:i4>
      </vt:variant>
      <vt:variant>
        <vt:i4>5</vt:i4>
      </vt:variant>
      <vt:variant>
        <vt:lpwstr/>
      </vt:variant>
      <vt:variant>
        <vt:lpwstr>_Toc155796764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Gregore</dc:creator>
  <cp:keywords/>
  <dc:description/>
  <cp:lastModifiedBy>Sarah Stanaway</cp:lastModifiedBy>
  <cp:revision>8</cp:revision>
  <cp:lastPrinted>2024-02-29T04:01:00Z</cp:lastPrinted>
  <dcterms:created xsi:type="dcterms:W3CDTF">2024-02-29T04:00:00Z</dcterms:created>
  <dcterms:modified xsi:type="dcterms:W3CDTF">2024-03-11T05:59:00Z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e,f,14,1,5,6,7,9,a,b,c,10,13,19,1a,1b</vt:lpwstr>
  </property>
  <property fmtid="{D5CDD505-2E9C-101B-9397-08002B2CF9AE}" pid="3" name="ClassificationContentMarkingHeaderFontProps">
    <vt:lpwstr>#000000,18,Calibri</vt:lpwstr>
  </property>
  <property fmtid="{D5CDD505-2E9C-101B-9397-08002B2CF9AE}" pid="4" name="ClassificationContentMarkingHeaderText">
    <vt:lpwstr>OFFICIAL</vt:lpwstr>
  </property>
  <property fmtid="{D5CDD505-2E9C-101B-9397-08002B2CF9AE}" pid="5" name="ClassificationContentMarkingFooterShapeIds">
    <vt:lpwstr>15,16,17,7,8,9,1e,1f,20,21,22,23,24,27,28,29,2a,2c</vt:lpwstr>
  </property>
  <property fmtid="{D5CDD505-2E9C-101B-9397-08002B2CF9AE}" pid="6" name="ClassificationContentMarkingFooterFontProps">
    <vt:lpwstr>#000000,18,Calibri</vt:lpwstr>
  </property>
  <property fmtid="{D5CDD505-2E9C-101B-9397-08002B2CF9AE}" pid="7" name="ClassificationContentMarkingFooterText">
    <vt:lpwstr>OFFICIAL</vt:lpwstr>
  </property>
  <property fmtid="{D5CDD505-2E9C-101B-9397-08002B2CF9AE}" pid="8" name="ContentTypeId">
    <vt:lpwstr>0x01010093C339B511BE534AA2DCDF36064DB0C5</vt:lpwstr>
  </property>
  <property fmtid="{D5CDD505-2E9C-101B-9397-08002B2CF9AE}" pid="9" name="RevIMBCS">
    <vt:lpwstr>5293;#High Value - Do Not Delete|09088ba9-0f65-42e3-b6c2-74cb9c697e4e</vt:lpwstr>
  </property>
  <property fmtid="{D5CDD505-2E9C-101B-9397-08002B2CF9AE}" pid="10" name="_dlc_DocIdItemGuid">
    <vt:lpwstr>ce10a840-4773-4f02-a1de-a44206570ea1</vt:lpwstr>
  </property>
  <property fmtid="{D5CDD505-2E9C-101B-9397-08002B2CF9AE}" pid="11" name="MSIP_Label_aa7b84f4-e404-4af7-8458-858657fe2447_Enabled">
    <vt:lpwstr>true</vt:lpwstr>
  </property>
  <property fmtid="{D5CDD505-2E9C-101B-9397-08002B2CF9AE}" pid="12" name="MSIP_Label_aa7b84f4-e404-4af7-8458-858657fe2447_SetDate">
    <vt:lpwstr>2023-05-26T05:20:40Z</vt:lpwstr>
  </property>
  <property fmtid="{D5CDD505-2E9C-101B-9397-08002B2CF9AE}" pid="13" name="MSIP_Label_aa7b84f4-e404-4af7-8458-858657fe2447_Method">
    <vt:lpwstr>Privileged</vt:lpwstr>
  </property>
  <property fmtid="{D5CDD505-2E9C-101B-9397-08002B2CF9AE}" pid="14" name="MSIP_Label_aa7b84f4-e404-4af7-8458-858657fe2447_Name">
    <vt:lpwstr>SEC=OFFICIAL</vt:lpwstr>
  </property>
  <property fmtid="{D5CDD505-2E9C-101B-9397-08002B2CF9AE}" pid="15" name="MSIP_Label_aa7b84f4-e404-4af7-8458-858657fe2447_SiteId">
    <vt:lpwstr>b3994ab7-fdfc-416d-836d-9cc3bacce769</vt:lpwstr>
  </property>
  <property fmtid="{D5CDD505-2E9C-101B-9397-08002B2CF9AE}" pid="16" name="MSIP_Label_aa7b84f4-e404-4af7-8458-858657fe2447_ActionId">
    <vt:lpwstr>b6f5217b-cc5c-4705-8b8a-9bb46af5788e</vt:lpwstr>
  </property>
  <property fmtid="{D5CDD505-2E9C-101B-9397-08002B2CF9AE}" pid="17" name="MSIP_Label_aa7b84f4-e404-4af7-8458-858657fe2447_ContentBits">
    <vt:lpwstr>3</vt:lpwstr>
  </property>
  <property fmtid="{D5CDD505-2E9C-101B-9397-08002B2CF9AE}" pid="18" name="MediaServiceImageTags">
    <vt:lpwstr/>
  </property>
</Properties>
</file>