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568B4" w14:textId="59EE3B66" w:rsidR="002D19CE" w:rsidRPr="00A0471D" w:rsidRDefault="002F38D6" w:rsidP="00B34B1D">
      <w:pPr>
        <w:pStyle w:val="Heading1"/>
        <w:sectPr w:rsidR="002D19CE" w:rsidRPr="00A0471D" w:rsidSect="00BB396D">
          <w:headerReference w:type="default" r:id="rId12"/>
          <w:footerReference w:type="default" r:id="rId13"/>
          <w:headerReference w:type="first" r:id="rId14"/>
          <w:footerReference w:type="first" r:id="rId15"/>
          <w:type w:val="continuous"/>
          <w:pgSz w:w="11906" w:h="16838"/>
          <w:pgMar w:top="0" w:right="851" w:bottom="851" w:left="851" w:header="964" w:footer="454" w:gutter="0"/>
          <w:cols w:space="708"/>
          <w:titlePg/>
          <w:docGrid w:linePitch="360"/>
        </w:sectPr>
      </w:pPr>
      <w:r>
        <mc:AlternateContent>
          <mc:Choice Requires="wps">
            <w:drawing>
              <wp:anchor distT="0" distB="0" distL="114300" distR="114300" simplePos="0" relativeHeight="251673600" behindDoc="0" locked="0" layoutInCell="1" allowOverlap="1" wp14:anchorId="63E43CCF" wp14:editId="74BB9CC1">
                <wp:simplePos x="0" y="0"/>
                <wp:positionH relativeFrom="margin">
                  <wp:posOffset>-2559685</wp:posOffset>
                </wp:positionH>
                <wp:positionV relativeFrom="paragraph">
                  <wp:posOffset>56837</wp:posOffset>
                </wp:positionV>
                <wp:extent cx="13374749" cy="7029896"/>
                <wp:effectExtent l="0" t="0" r="0" b="0"/>
                <wp:wrapNone/>
                <wp:docPr id="206083114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74749" cy="7029896"/>
                        </a:xfrm>
                        <a:prstGeom prst="rect">
                          <a:avLst/>
                        </a:prstGeom>
                        <a:blipFill>
                          <a:blip r:embed="rId16">
                            <a:extLst>
                              <a:ext uri="{28A0092B-C50C-407E-A947-70E740481C1C}">
                                <a14:useLocalDpi xmlns:a14="http://schemas.microsoft.com/office/drawing/2010/main" val="0"/>
                              </a:ext>
                            </a:extLst>
                          </a:blip>
                          <a:stretch>
                            <a:fillRect/>
                          </a:stretch>
                        </a:blip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533ED" id="Rectangle 2" o:spid="_x0000_s1026" alt="&quot;&quot;" style="position:absolute;margin-left:-201.55pt;margin-top:4.5pt;width:1053.15pt;height:553.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" stroked="f" strokeweight=".1105mm">
                <v:fill r:id="rId17" o:title="" recolor="t" rotate="t" type="frame"/>
                <w10:wrap anchorx="margin"/>
              </v:rect>
            </w:pict>
          </mc:Fallback>
        </mc:AlternateContent>
      </w:r>
      <w:r w:rsidR="00BC18B5" w:rsidRPr="0047485A">
        <mc:AlternateContent>
          <mc:Choice Requires="wps">
            <w:drawing>
              <wp:anchor distT="0" distB="0" distL="114300" distR="114300" simplePos="0" relativeHeight="251678720" behindDoc="0" locked="0" layoutInCell="1" allowOverlap="1" wp14:anchorId="30BCA31D" wp14:editId="731F32FB">
                <wp:simplePos x="0" y="0"/>
                <wp:positionH relativeFrom="page">
                  <wp:posOffset>-99604</wp:posOffset>
                </wp:positionH>
                <wp:positionV relativeFrom="paragraph">
                  <wp:posOffset>-435610</wp:posOffset>
                </wp:positionV>
                <wp:extent cx="7723505" cy="1407160"/>
                <wp:effectExtent l="0" t="0" r="0" b="0"/>
                <wp:wrapNone/>
                <wp:docPr id="2"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723505" cy="1407160"/>
                        </a:xfrm>
                        <a:custGeom>
                          <a:avLst/>
                          <a:gdLst>
                            <a:gd name="connsiteX0" fmla="*/ 0 w 7547613"/>
                            <a:gd name="connsiteY0" fmla="*/ 14293 h 2627306"/>
                            <a:gd name="connsiteX1" fmla="*/ 0 w 7547613"/>
                            <a:gd name="connsiteY1" fmla="*/ 2627115 h 2627306"/>
                            <a:gd name="connsiteX2" fmla="*/ 7547613 w 7547613"/>
                            <a:gd name="connsiteY2" fmla="*/ 2627115 h 2627306"/>
                            <a:gd name="connsiteX3" fmla="*/ 7547613 w 7547613"/>
                            <a:gd name="connsiteY3" fmla="*/ 805726 h 2627306"/>
                            <a:gd name="connsiteX4" fmla="*/ 7341345 w 7547613"/>
                            <a:gd name="connsiteY4" fmla="*/ 760212 h 2627306"/>
                            <a:gd name="connsiteX5" fmla="*/ 7040864 w 7547613"/>
                            <a:gd name="connsiteY5" fmla="*/ 730375 h 2627306"/>
                            <a:gd name="connsiteX6" fmla="*/ 6432839 w 7547613"/>
                            <a:gd name="connsiteY6" fmla="*/ 669353 h 2627306"/>
                            <a:gd name="connsiteX7" fmla="*/ 6095788 w 7547613"/>
                            <a:gd name="connsiteY7" fmla="*/ 638000 h 2627306"/>
                            <a:gd name="connsiteX8" fmla="*/ 5553656 w 7547613"/>
                            <a:gd name="connsiteY8" fmla="*/ 581023 h 2627306"/>
                            <a:gd name="connsiteX9" fmla="*/ 4792607 w 7547613"/>
                            <a:gd name="connsiteY9" fmla="*/ 496738 h 2627306"/>
                            <a:gd name="connsiteX10" fmla="*/ 4452699 w 7547613"/>
                            <a:gd name="connsiteY10" fmla="*/ 461001 h 2627306"/>
                            <a:gd name="connsiteX11" fmla="*/ 3730921 w 7547613"/>
                            <a:gd name="connsiteY11" fmla="*/ 385314 h 2627306"/>
                            <a:gd name="connsiteX12" fmla="*/ 2866907 w 7547613"/>
                            <a:gd name="connsiteY12" fmla="*/ 294455 h 2627306"/>
                            <a:gd name="connsiteX13" fmla="*/ 2479304 w 7547613"/>
                            <a:gd name="connsiteY13" fmla="*/ 253662 h 2627306"/>
                            <a:gd name="connsiteX14" fmla="*/ 2003394 w 7547613"/>
                            <a:gd name="connsiteY14" fmla="*/ 203090 h 2627306"/>
                            <a:gd name="connsiteX15" fmla="*/ 1512151 w 7547613"/>
                            <a:gd name="connsiteY15" fmla="*/ 151509 h 2627306"/>
                            <a:gd name="connsiteX16" fmla="*/ 1036241 w 7547613"/>
                            <a:gd name="connsiteY16" fmla="*/ 100937 h 2627306"/>
                            <a:gd name="connsiteX17" fmla="*/ 777731 w 7547613"/>
                            <a:gd name="connsiteY17" fmla="*/ 94869 h 2627306"/>
                            <a:gd name="connsiteX18" fmla="*/ 509106 w 7547613"/>
                            <a:gd name="connsiteY18" fmla="*/ 46490 h 2627306"/>
                            <a:gd name="connsiteX19" fmla="*/ 287836 w 7547613"/>
                            <a:gd name="connsiteY19" fmla="*/ 20867 h 2627306"/>
                            <a:gd name="connsiteX20" fmla="*/ 123022 w 7547613"/>
                            <a:gd name="connsiteY20" fmla="*/ 7550 h 2627306"/>
                            <a:gd name="connsiteX21" fmla="*/ 0 w 7547613"/>
                            <a:gd name="connsiteY21" fmla="*/ 14293 h 2627306"/>
                            <a:gd name="connsiteX0" fmla="*/ 0 w 7547613"/>
                            <a:gd name="connsiteY0" fmla="*/ 204226 h 2817048"/>
                            <a:gd name="connsiteX1" fmla="*/ 0 w 7547613"/>
                            <a:gd name="connsiteY1" fmla="*/ 2817048 h 2817048"/>
                            <a:gd name="connsiteX2" fmla="*/ 7547613 w 7547613"/>
                            <a:gd name="connsiteY2" fmla="*/ 0 h 2817048"/>
                            <a:gd name="connsiteX3" fmla="*/ 7547613 w 7547613"/>
                            <a:gd name="connsiteY3" fmla="*/ 995659 h 2817048"/>
                            <a:gd name="connsiteX4" fmla="*/ 7341345 w 7547613"/>
                            <a:gd name="connsiteY4" fmla="*/ 950145 h 2817048"/>
                            <a:gd name="connsiteX5" fmla="*/ 7040864 w 7547613"/>
                            <a:gd name="connsiteY5" fmla="*/ 920308 h 2817048"/>
                            <a:gd name="connsiteX6" fmla="*/ 6432839 w 7547613"/>
                            <a:gd name="connsiteY6" fmla="*/ 859286 h 2817048"/>
                            <a:gd name="connsiteX7" fmla="*/ 6095788 w 7547613"/>
                            <a:gd name="connsiteY7" fmla="*/ 827933 h 2817048"/>
                            <a:gd name="connsiteX8" fmla="*/ 5553656 w 7547613"/>
                            <a:gd name="connsiteY8" fmla="*/ 770956 h 2817048"/>
                            <a:gd name="connsiteX9" fmla="*/ 4792607 w 7547613"/>
                            <a:gd name="connsiteY9" fmla="*/ 686671 h 2817048"/>
                            <a:gd name="connsiteX10" fmla="*/ 4452699 w 7547613"/>
                            <a:gd name="connsiteY10" fmla="*/ 650934 h 2817048"/>
                            <a:gd name="connsiteX11" fmla="*/ 3730921 w 7547613"/>
                            <a:gd name="connsiteY11" fmla="*/ 575247 h 2817048"/>
                            <a:gd name="connsiteX12" fmla="*/ 2866907 w 7547613"/>
                            <a:gd name="connsiteY12" fmla="*/ 484388 h 2817048"/>
                            <a:gd name="connsiteX13" fmla="*/ 2479304 w 7547613"/>
                            <a:gd name="connsiteY13" fmla="*/ 443595 h 2817048"/>
                            <a:gd name="connsiteX14" fmla="*/ 2003394 w 7547613"/>
                            <a:gd name="connsiteY14" fmla="*/ 393023 h 2817048"/>
                            <a:gd name="connsiteX15" fmla="*/ 1512151 w 7547613"/>
                            <a:gd name="connsiteY15" fmla="*/ 341442 h 2817048"/>
                            <a:gd name="connsiteX16" fmla="*/ 1036241 w 7547613"/>
                            <a:gd name="connsiteY16" fmla="*/ 290870 h 2817048"/>
                            <a:gd name="connsiteX17" fmla="*/ 777731 w 7547613"/>
                            <a:gd name="connsiteY17" fmla="*/ 284802 h 2817048"/>
                            <a:gd name="connsiteX18" fmla="*/ 509106 w 7547613"/>
                            <a:gd name="connsiteY18" fmla="*/ 236423 h 2817048"/>
                            <a:gd name="connsiteX19" fmla="*/ 287836 w 7547613"/>
                            <a:gd name="connsiteY19" fmla="*/ 210800 h 2817048"/>
                            <a:gd name="connsiteX20" fmla="*/ 123022 w 7547613"/>
                            <a:gd name="connsiteY20" fmla="*/ 197483 h 2817048"/>
                            <a:gd name="connsiteX21" fmla="*/ 0 w 7547613"/>
                            <a:gd name="connsiteY21" fmla="*/ 204226 h 2817048"/>
                            <a:gd name="connsiteX0" fmla="*/ 0 w 7547613"/>
                            <a:gd name="connsiteY0" fmla="*/ 216442 h 1007875"/>
                            <a:gd name="connsiteX1" fmla="*/ 0 w 7547613"/>
                            <a:gd name="connsiteY1" fmla="*/ 0 h 1007875"/>
                            <a:gd name="connsiteX2" fmla="*/ 7547613 w 7547613"/>
                            <a:gd name="connsiteY2" fmla="*/ 12216 h 1007875"/>
                            <a:gd name="connsiteX3" fmla="*/ 7547613 w 7547613"/>
                            <a:gd name="connsiteY3" fmla="*/ 1007875 h 1007875"/>
                            <a:gd name="connsiteX4" fmla="*/ 7341345 w 7547613"/>
                            <a:gd name="connsiteY4" fmla="*/ 962361 h 1007875"/>
                            <a:gd name="connsiteX5" fmla="*/ 7040864 w 7547613"/>
                            <a:gd name="connsiteY5" fmla="*/ 932524 h 1007875"/>
                            <a:gd name="connsiteX6" fmla="*/ 6432839 w 7547613"/>
                            <a:gd name="connsiteY6" fmla="*/ 871502 h 1007875"/>
                            <a:gd name="connsiteX7" fmla="*/ 6095788 w 7547613"/>
                            <a:gd name="connsiteY7" fmla="*/ 840149 h 1007875"/>
                            <a:gd name="connsiteX8" fmla="*/ 5553656 w 7547613"/>
                            <a:gd name="connsiteY8" fmla="*/ 783172 h 1007875"/>
                            <a:gd name="connsiteX9" fmla="*/ 4792607 w 7547613"/>
                            <a:gd name="connsiteY9" fmla="*/ 698887 h 1007875"/>
                            <a:gd name="connsiteX10" fmla="*/ 4452699 w 7547613"/>
                            <a:gd name="connsiteY10" fmla="*/ 663150 h 1007875"/>
                            <a:gd name="connsiteX11" fmla="*/ 3730921 w 7547613"/>
                            <a:gd name="connsiteY11" fmla="*/ 587463 h 1007875"/>
                            <a:gd name="connsiteX12" fmla="*/ 2866907 w 7547613"/>
                            <a:gd name="connsiteY12" fmla="*/ 496604 h 1007875"/>
                            <a:gd name="connsiteX13" fmla="*/ 2479304 w 7547613"/>
                            <a:gd name="connsiteY13" fmla="*/ 455811 h 1007875"/>
                            <a:gd name="connsiteX14" fmla="*/ 2003394 w 7547613"/>
                            <a:gd name="connsiteY14" fmla="*/ 405239 h 1007875"/>
                            <a:gd name="connsiteX15" fmla="*/ 1512151 w 7547613"/>
                            <a:gd name="connsiteY15" fmla="*/ 353658 h 1007875"/>
                            <a:gd name="connsiteX16" fmla="*/ 1036241 w 7547613"/>
                            <a:gd name="connsiteY16" fmla="*/ 303086 h 1007875"/>
                            <a:gd name="connsiteX17" fmla="*/ 777731 w 7547613"/>
                            <a:gd name="connsiteY17" fmla="*/ 297018 h 1007875"/>
                            <a:gd name="connsiteX18" fmla="*/ 509106 w 7547613"/>
                            <a:gd name="connsiteY18" fmla="*/ 248639 h 1007875"/>
                            <a:gd name="connsiteX19" fmla="*/ 287836 w 7547613"/>
                            <a:gd name="connsiteY19" fmla="*/ 223016 h 1007875"/>
                            <a:gd name="connsiteX20" fmla="*/ 123022 w 7547613"/>
                            <a:gd name="connsiteY20" fmla="*/ 209699 h 1007875"/>
                            <a:gd name="connsiteX21" fmla="*/ 0 w 7547613"/>
                            <a:gd name="connsiteY21" fmla="*/ 216442 h 1007875"/>
                            <a:gd name="connsiteX0" fmla="*/ 0 w 7555230"/>
                            <a:gd name="connsiteY0" fmla="*/ 216442 h 1007875"/>
                            <a:gd name="connsiteX1" fmla="*/ 0 w 7555230"/>
                            <a:gd name="connsiteY1" fmla="*/ 0 h 1007875"/>
                            <a:gd name="connsiteX2" fmla="*/ 7555230 w 7555230"/>
                            <a:gd name="connsiteY2" fmla="*/ 0 h 1007875"/>
                            <a:gd name="connsiteX3" fmla="*/ 7547613 w 7555230"/>
                            <a:gd name="connsiteY3" fmla="*/ 1007875 h 1007875"/>
                            <a:gd name="connsiteX4" fmla="*/ 7341345 w 7555230"/>
                            <a:gd name="connsiteY4" fmla="*/ 962361 h 1007875"/>
                            <a:gd name="connsiteX5" fmla="*/ 7040864 w 7555230"/>
                            <a:gd name="connsiteY5" fmla="*/ 932524 h 1007875"/>
                            <a:gd name="connsiteX6" fmla="*/ 6432839 w 7555230"/>
                            <a:gd name="connsiteY6" fmla="*/ 871502 h 1007875"/>
                            <a:gd name="connsiteX7" fmla="*/ 6095788 w 7555230"/>
                            <a:gd name="connsiteY7" fmla="*/ 840149 h 1007875"/>
                            <a:gd name="connsiteX8" fmla="*/ 5553656 w 7555230"/>
                            <a:gd name="connsiteY8" fmla="*/ 783172 h 1007875"/>
                            <a:gd name="connsiteX9" fmla="*/ 4792607 w 7555230"/>
                            <a:gd name="connsiteY9" fmla="*/ 698887 h 1007875"/>
                            <a:gd name="connsiteX10" fmla="*/ 4452699 w 7555230"/>
                            <a:gd name="connsiteY10" fmla="*/ 663150 h 1007875"/>
                            <a:gd name="connsiteX11" fmla="*/ 3730921 w 7555230"/>
                            <a:gd name="connsiteY11" fmla="*/ 587463 h 1007875"/>
                            <a:gd name="connsiteX12" fmla="*/ 2866907 w 7555230"/>
                            <a:gd name="connsiteY12" fmla="*/ 496604 h 1007875"/>
                            <a:gd name="connsiteX13" fmla="*/ 2479304 w 7555230"/>
                            <a:gd name="connsiteY13" fmla="*/ 455811 h 1007875"/>
                            <a:gd name="connsiteX14" fmla="*/ 2003394 w 7555230"/>
                            <a:gd name="connsiteY14" fmla="*/ 405239 h 1007875"/>
                            <a:gd name="connsiteX15" fmla="*/ 1512151 w 7555230"/>
                            <a:gd name="connsiteY15" fmla="*/ 353658 h 1007875"/>
                            <a:gd name="connsiteX16" fmla="*/ 1036241 w 7555230"/>
                            <a:gd name="connsiteY16" fmla="*/ 303086 h 1007875"/>
                            <a:gd name="connsiteX17" fmla="*/ 777731 w 7555230"/>
                            <a:gd name="connsiteY17" fmla="*/ 297018 h 1007875"/>
                            <a:gd name="connsiteX18" fmla="*/ 509106 w 7555230"/>
                            <a:gd name="connsiteY18" fmla="*/ 248639 h 1007875"/>
                            <a:gd name="connsiteX19" fmla="*/ 287836 w 7555230"/>
                            <a:gd name="connsiteY19" fmla="*/ 223016 h 1007875"/>
                            <a:gd name="connsiteX20" fmla="*/ 123022 w 7555230"/>
                            <a:gd name="connsiteY20" fmla="*/ 209699 h 1007875"/>
                            <a:gd name="connsiteX21" fmla="*/ 0 w 7555230"/>
                            <a:gd name="connsiteY21" fmla="*/ 216442 h 1007875"/>
                            <a:gd name="connsiteX0" fmla="*/ 7617 w 7562847"/>
                            <a:gd name="connsiteY0" fmla="*/ 703611 h 1495044"/>
                            <a:gd name="connsiteX1" fmla="*/ 0 w 7562847"/>
                            <a:gd name="connsiteY1" fmla="*/ 0 h 1495044"/>
                            <a:gd name="connsiteX2" fmla="*/ 7562847 w 7562847"/>
                            <a:gd name="connsiteY2" fmla="*/ 487169 h 1495044"/>
                            <a:gd name="connsiteX3" fmla="*/ 7555230 w 7562847"/>
                            <a:gd name="connsiteY3" fmla="*/ 1495044 h 1495044"/>
                            <a:gd name="connsiteX4" fmla="*/ 7348962 w 7562847"/>
                            <a:gd name="connsiteY4" fmla="*/ 1449530 h 1495044"/>
                            <a:gd name="connsiteX5" fmla="*/ 7048481 w 7562847"/>
                            <a:gd name="connsiteY5" fmla="*/ 1419693 h 1495044"/>
                            <a:gd name="connsiteX6" fmla="*/ 6440456 w 7562847"/>
                            <a:gd name="connsiteY6" fmla="*/ 1358671 h 1495044"/>
                            <a:gd name="connsiteX7" fmla="*/ 6103405 w 7562847"/>
                            <a:gd name="connsiteY7" fmla="*/ 1327318 h 1495044"/>
                            <a:gd name="connsiteX8" fmla="*/ 5561273 w 7562847"/>
                            <a:gd name="connsiteY8" fmla="*/ 1270341 h 1495044"/>
                            <a:gd name="connsiteX9" fmla="*/ 4800224 w 7562847"/>
                            <a:gd name="connsiteY9" fmla="*/ 1186056 h 1495044"/>
                            <a:gd name="connsiteX10" fmla="*/ 4460316 w 7562847"/>
                            <a:gd name="connsiteY10" fmla="*/ 1150319 h 1495044"/>
                            <a:gd name="connsiteX11" fmla="*/ 3738538 w 7562847"/>
                            <a:gd name="connsiteY11" fmla="*/ 1074632 h 1495044"/>
                            <a:gd name="connsiteX12" fmla="*/ 2874524 w 7562847"/>
                            <a:gd name="connsiteY12" fmla="*/ 983773 h 1495044"/>
                            <a:gd name="connsiteX13" fmla="*/ 2486921 w 7562847"/>
                            <a:gd name="connsiteY13" fmla="*/ 942980 h 1495044"/>
                            <a:gd name="connsiteX14" fmla="*/ 2011011 w 7562847"/>
                            <a:gd name="connsiteY14" fmla="*/ 892408 h 1495044"/>
                            <a:gd name="connsiteX15" fmla="*/ 1519768 w 7562847"/>
                            <a:gd name="connsiteY15" fmla="*/ 840827 h 1495044"/>
                            <a:gd name="connsiteX16" fmla="*/ 1043858 w 7562847"/>
                            <a:gd name="connsiteY16" fmla="*/ 790255 h 1495044"/>
                            <a:gd name="connsiteX17" fmla="*/ 785348 w 7562847"/>
                            <a:gd name="connsiteY17" fmla="*/ 784187 h 1495044"/>
                            <a:gd name="connsiteX18" fmla="*/ 516723 w 7562847"/>
                            <a:gd name="connsiteY18" fmla="*/ 735808 h 1495044"/>
                            <a:gd name="connsiteX19" fmla="*/ 295453 w 7562847"/>
                            <a:gd name="connsiteY19" fmla="*/ 710185 h 1495044"/>
                            <a:gd name="connsiteX20" fmla="*/ 130639 w 7562847"/>
                            <a:gd name="connsiteY20" fmla="*/ 696868 h 1495044"/>
                            <a:gd name="connsiteX21" fmla="*/ 7617 w 7562847"/>
                            <a:gd name="connsiteY21" fmla="*/ 703611 h 1495044"/>
                            <a:gd name="connsiteX0" fmla="*/ 7617 w 7555230"/>
                            <a:gd name="connsiteY0" fmla="*/ 703611 h 1495044"/>
                            <a:gd name="connsiteX1" fmla="*/ 0 w 7555230"/>
                            <a:gd name="connsiteY1" fmla="*/ 0 h 1495044"/>
                            <a:gd name="connsiteX2" fmla="*/ 7555230 w 7555230"/>
                            <a:gd name="connsiteY2" fmla="*/ 70604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7617 w 7555230"/>
                            <a:gd name="connsiteY0" fmla="*/ 703611 h 1495044"/>
                            <a:gd name="connsiteX1" fmla="*/ 0 w 7555230"/>
                            <a:gd name="connsiteY1" fmla="*/ 0 h 1495044"/>
                            <a:gd name="connsiteX2" fmla="*/ 7555230 w 7555230"/>
                            <a:gd name="connsiteY2" fmla="*/ 21181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7617 w 7555230"/>
                            <a:gd name="connsiteY0" fmla="*/ 703611 h 1495044"/>
                            <a:gd name="connsiteX1" fmla="*/ 0 w 7555230"/>
                            <a:gd name="connsiteY1" fmla="*/ 0 h 1495044"/>
                            <a:gd name="connsiteX2" fmla="*/ 7555230 w 7555230"/>
                            <a:gd name="connsiteY2" fmla="*/ 0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7617 w 7555230"/>
                            <a:gd name="connsiteY0" fmla="*/ 703611 h 1495044"/>
                            <a:gd name="connsiteX1" fmla="*/ 0 w 7555230"/>
                            <a:gd name="connsiteY1" fmla="*/ 0 h 1495044"/>
                            <a:gd name="connsiteX2" fmla="*/ 7555230 w 7555230"/>
                            <a:gd name="connsiteY2" fmla="*/ 0 h 1495044"/>
                            <a:gd name="connsiteX3" fmla="*/ 7555230 w 7555230"/>
                            <a:gd name="connsiteY3" fmla="*/ 1495044 h 1495044"/>
                            <a:gd name="connsiteX4" fmla="*/ 7348962 w 7555230"/>
                            <a:gd name="connsiteY4" fmla="*/ 1449530 h 1495044"/>
                            <a:gd name="connsiteX5" fmla="*/ 7048481 w 7555230"/>
                            <a:gd name="connsiteY5" fmla="*/ 1419693 h 1495044"/>
                            <a:gd name="connsiteX6" fmla="*/ 6440456 w 7555230"/>
                            <a:gd name="connsiteY6" fmla="*/ 1358671 h 1495044"/>
                            <a:gd name="connsiteX7" fmla="*/ 6103405 w 7555230"/>
                            <a:gd name="connsiteY7" fmla="*/ 1327318 h 1495044"/>
                            <a:gd name="connsiteX8" fmla="*/ 5561273 w 7555230"/>
                            <a:gd name="connsiteY8" fmla="*/ 1270341 h 1495044"/>
                            <a:gd name="connsiteX9" fmla="*/ 4800224 w 7555230"/>
                            <a:gd name="connsiteY9" fmla="*/ 1186056 h 1495044"/>
                            <a:gd name="connsiteX10" fmla="*/ 4460316 w 7555230"/>
                            <a:gd name="connsiteY10" fmla="*/ 1150319 h 1495044"/>
                            <a:gd name="connsiteX11" fmla="*/ 3738538 w 7555230"/>
                            <a:gd name="connsiteY11" fmla="*/ 1074632 h 1495044"/>
                            <a:gd name="connsiteX12" fmla="*/ 2874524 w 7555230"/>
                            <a:gd name="connsiteY12" fmla="*/ 983773 h 1495044"/>
                            <a:gd name="connsiteX13" fmla="*/ 2486921 w 7555230"/>
                            <a:gd name="connsiteY13" fmla="*/ 942980 h 1495044"/>
                            <a:gd name="connsiteX14" fmla="*/ 2011011 w 7555230"/>
                            <a:gd name="connsiteY14" fmla="*/ 892408 h 1495044"/>
                            <a:gd name="connsiteX15" fmla="*/ 1519768 w 7555230"/>
                            <a:gd name="connsiteY15" fmla="*/ 840827 h 1495044"/>
                            <a:gd name="connsiteX16" fmla="*/ 1043858 w 7555230"/>
                            <a:gd name="connsiteY16" fmla="*/ 790255 h 1495044"/>
                            <a:gd name="connsiteX17" fmla="*/ 785348 w 7555230"/>
                            <a:gd name="connsiteY17" fmla="*/ 784187 h 1495044"/>
                            <a:gd name="connsiteX18" fmla="*/ 516723 w 7555230"/>
                            <a:gd name="connsiteY18" fmla="*/ 735808 h 1495044"/>
                            <a:gd name="connsiteX19" fmla="*/ 295453 w 7555230"/>
                            <a:gd name="connsiteY19" fmla="*/ 710185 h 1495044"/>
                            <a:gd name="connsiteX20" fmla="*/ 130639 w 7555230"/>
                            <a:gd name="connsiteY20" fmla="*/ 696868 h 1495044"/>
                            <a:gd name="connsiteX21" fmla="*/ 7617 w 7555230"/>
                            <a:gd name="connsiteY21" fmla="*/ 703611 h 1495044"/>
                            <a:gd name="connsiteX0" fmla="*/ 0 w 7547613"/>
                            <a:gd name="connsiteY0" fmla="*/ 703611 h 1495044"/>
                            <a:gd name="connsiteX1" fmla="*/ 8148 w 7547613"/>
                            <a:gd name="connsiteY1" fmla="*/ 142107 h 1495044"/>
                            <a:gd name="connsiteX2" fmla="*/ 7547613 w 7547613"/>
                            <a:gd name="connsiteY2" fmla="*/ 0 h 1495044"/>
                            <a:gd name="connsiteX3" fmla="*/ 7547613 w 7547613"/>
                            <a:gd name="connsiteY3" fmla="*/ 1495044 h 1495044"/>
                            <a:gd name="connsiteX4" fmla="*/ 7341345 w 7547613"/>
                            <a:gd name="connsiteY4" fmla="*/ 1449530 h 1495044"/>
                            <a:gd name="connsiteX5" fmla="*/ 7040864 w 7547613"/>
                            <a:gd name="connsiteY5" fmla="*/ 1419693 h 1495044"/>
                            <a:gd name="connsiteX6" fmla="*/ 6432839 w 7547613"/>
                            <a:gd name="connsiteY6" fmla="*/ 1358671 h 1495044"/>
                            <a:gd name="connsiteX7" fmla="*/ 6095788 w 7547613"/>
                            <a:gd name="connsiteY7" fmla="*/ 1327318 h 1495044"/>
                            <a:gd name="connsiteX8" fmla="*/ 5553656 w 7547613"/>
                            <a:gd name="connsiteY8" fmla="*/ 1270341 h 1495044"/>
                            <a:gd name="connsiteX9" fmla="*/ 4792607 w 7547613"/>
                            <a:gd name="connsiteY9" fmla="*/ 1186056 h 1495044"/>
                            <a:gd name="connsiteX10" fmla="*/ 4452699 w 7547613"/>
                            <a:gd name="connsiteY10" fmla="*/ 1150319 h 1495044"/>
                            <a:gd name="connsiteX11" fmla="*/ 3730921 w 7547613"/>
                            <a:gd name="connsiteY11" fmla="*/ 1074632 h 1495044"/>
                            <a:gd name="connsiteX12" fmla="*/ 2866907 w 7547613"/>
                            <a:gd name="connsiteY12" fmla="*/ 983773 h 1495044"/>
                            <a:gd name="connsiteX13" fmla="*/ 2479304 w 7547613"/>
                            <a:gd name="connsiteY13" fmla="*/ 942980 h 1495044"/>
                            <a:gd name="connsiteX14" fmla="*/ 2003394 w 7547613"/>
                            <a:gd name="connsiteY14" fmla="*/ 892408 h 1495044"/>
                            <a:gd name="connsiteX15" fmla="*/ 1512151 w 7547613"/>
                            <a:gd name="connsiteY15" fmla="*/ 840827 h 1495044"/>
                            <a:gd name="connsiteX16" fmla="*/ 1036241 w 7547613"/>
                            <a:gd name="connsiteY16" fmla="*/ 790255 h 1495044"/>
                            <a:gd name="connsiteX17" fmla="*/ 777731 w 7547613"/>
                            <a:gd name="connsiteY17" fmla="*/ 784187 h 1495044"/>
                            <a:gd name="connsiteX18" fmla="*/ 509106 w 7547613"/>
                            <a:gd name="connsiteY18" fmla="*/ 735808 h 1495044"/>
                            <a:gd name="connsiteX19" fmla="*/ 287836 w 7547613"/>
                            <a:gd name="connsiteY19" fmla="*/ 710185 h 1495044"/>
                            <a:gd name="connsiteX20" fmla="*/ 123022 w 7547613"/>
                            <a:gd name="connsiteY20" fmla="*/ 696868 h 1495044"/>
                            <a:gd name="connsiteX21" fmla="*/ 0 w 7547613"/>
                            <a:gd name="connsiteY21" fmla="*/ 703611 h 1495044"/>
                            <a:gd name="connsiteX0" fmla="*/ 0 w 7547613"/>
                            <a:gd name="connsiteY0" fmla="*/ 561504 h 1352937"/>
                            <a:gd name="connsiteX1" fmla="*/ 8148 w 7547613"/>
                            <a:gd name="connsiteY1" fmla="*/ 0 h 1352937"/>
                            <a:gd name="connsiteX2" fmla="*/ 7531848 w 7547613"/>
                            <a:gd name="connsiteY2" fmla="*/ 28421 h 1352937"/>
                            <a:gd name="connsiteX3" fmla="*/ 7547613 w 7547613"/>
                            <a:gd name="connsiteY3" fmla="*/ 1352937 h 1352937"/>
                            <a:gd name="connsiteX4" fmla="*/ 7341345 w 7547613"/>
                            <a:gd name="connsiteY4" fmla="*/ 1307423 h 1352937"/>
                            <a:gd name="connsiteX5" fmla="*/ 7040864 w 7547613"/>
                            <a:gd name="connsiteY5" fmla="*/ 1277586 h 1352937"/>
                            <a:gd name="connsiteX6" fmla="*/ 6432839 w 7547613"/>
                            <a:gd name="connsiteY6" fmla="*/ 1216564 h 1352937"/>
                            <a:gd name="connsiteX7" fmla="*/ 6095788 w 7547613"/>
                            <a:gd name="connsiteY7" fmla="*/ 1185211 h 1352937"/>
                            <a:gd name="connsiteX8" fmla="*/ 5553656 w 7547613"/>
                            <a:gd name="connsiteY8" fmla="*/ 1128234 h 1352937"/>
                            <a:gd name="connsiteX9" fmla="*/ 4792607 w 7547613"/>
                            <a:gd name="connsiteY9" fmla="*/ 1043949 h 1352937"/>
                            <a:gd name="connsiteX10" fmla="*/ 4452699 w 7547613"/>
                            <a:gd name="connsiteY10" fmla="*/ 1008212 h 1352937"/>
                            <a:gd name="connsiteX11" fmla="*/ 3730921 w 7547613"/>
                            <a:gd name="connsiteY11" fmla="*/ 932525 h 1352937"/>
                            <a:gd name="connsiteX12" fmla="*/ 2866907 w 7547613"/>
                            <a:gd name="connsiteY12" fmla="*/ 841666 h 1352937"/>
                            <a:gd name="connsiteX13" fmla="*/ 2479304 w 7547613"/>
                            <a:gd name="connsiteY13" fmla="*/ 800873 h 1352937"/>
                            <a:gd name="connsiteX14" fmla="*/ 2003394 w 7547613"/>
                            <a:gd name="connsiteY14" fmla="*/ 750301 h 1352937"/>
                            <a:gd name="connsiteX15" fmla="*/ 1512151 w 7547613"/>
                            <a:gd name="connsiteY15" fmla="*/ 698720 h 1352937"/>
                            <a:gd name="connsiteX16" fmla="*/ 1036241 w 7547613"/>
                            <a:gd name="connsiteY16" fmla="*/ 648148 h 1352937"/>
                            <a:gd name="connsiteX17" fmla="*/ 777731 w 7547613"/>
                            <a:gd name="connsiteY17" fmla="*/ 642080 h 1352937"/>
                            <a:gd name="connsiteX18" fmla="*/ 509106 w 7547613"/>
                            <a:gd name="connsiteY18" fmla="*/ 593701 h 1352937"/>
                            <a:gd name="connsiteX19" fmla="*/ 287836 w 7547613"/>
                            <a:gd name="connsiteY19" fmla="*/ 568078 h 1352937"/>
                            <a:gd name="connsiteX20" fmla="*/ 123022 w 7547613"/>
                            <a:gd name="connsiteY20" fmla="*/ 554761 h 1352937"/>
                            <a:gd name="connsiteX21" fmla="*/ 0 w 7547613"/>
                            <a:gd name="connsiteY21" fmla="*/ 561504 h 1352937"/>
                            <a:gd name="connsiteX0" fmla="*/ 0 w 7547613"/>
                            <a:gd name="connsiteY0" fmla="*/ 561504 h 1352937"/>
                            <a:gd name="connsiteX1" fmla="*/ 8148 w 7547613"/>
                            <a:gd name="connsiteY1" fmla="*/ 0 h 1352937"/>
                            <a:gd name="connsiteX2" fmla="*/ 7547613 w 7547613"/>
                            <a:gd name="connsiteY2" fmla="*/ 83661 h 1352937"/>
                            <a:gd name="connsiteX3" fmla="*/ 7547613 w 7547613"/>
                            <a:gd name="connsiteY3" fmla="*/ 1352937 h 1352937"/>
                            <a:gd name="connsiteX4" fmla="*/ 7341345 w 7547613"/>
                            <a:gd name="connsiteY4" fmla="*/ 1307423 h 1352937"/>
                            <a:gd name="connsiteX5" fmla="*/ 7040864 w 7547613"/>
                            <a:gd name="connsiteY5" fmla="*/ 1277586 h 1352937"/>
                            <a:gd name="connsiteX6" fmla="*/ 6432839 w 7547613"/>
                            <a:gd name="connsiteY6" fmla="*/ 1216564 h 1352937"/>
                            <a:gd name="connsiteX7" fmla="*/ 6095788 w 7547613"/>
                            <a:gd name="connsiteY7" fmla="*/ 1185211 h 1352937"/>
                            <a:gd name="connsiteX8" fmla="*/ 5553656 w 7547613"/>
                            <a:gd name="connsiteY8" fmla="*/ 1128234 h 1352937"/>
                            <a:gd name="connsiteX9" fmla="*/ 4792607 w 7547613"/>
                            <a:gd name="connsiteY9" fmla="*/ 1043949 h 1352937"/>
                            <a:gd name="connsiteX10" fmla="*/ 4452699 w 7547613"/>
                            <a:gd name="connsiteY10" fmla="*/ 1008212 h 1352937"/>
                            <a:gd name="connsiteX11" fmla="*/ 3730921 w 7547613"/>
                            <a:gd name="connsiteY11" fmla="*/ 932525 h 1352937"/>
                            <a:gd name="connsiteX12" fmla="*/ 2866907 w 7547613"/>
                            <a:gd name="connsiteY12" fmla="*/ 841666 h 1352937"/>
                            <a:gd name="connsiteX13" fmla="*/ 2479304 w 7547613"/>
                            <a:gd name="connsiteY13" fmla="*/ 800873 h 1352937"/>
                            <a:gd name="connsiteX14" fmla="*/ 2003394 w 7547613"/>
                            <a:gd name="connsiteY14" fmla="*/ 750301 h 1352937"/>
                            <a:gd name="connsiteX15" fmla="*/ 1512151 w 7547613"/>
                            <a:gd name="connsiteY15" fmla="*/ 698720 h 1352937"/>
                            <a:gd name="connsiteX16" fmla="*/ 1036241 w 7547613"/>
                            <a:gd name="connsiteY16" fmla="*/ 648148 h 1352937"/>
                            <a:gd name="connsiteX17" fmla="*/ 777731 w 7547613"/>
                            <a:gd name="connsiteY17" fmla="*/ 642080 h 1352937"/>
                            <a:gd name="connsiteX18" fmla="*/ 509106 w 7547613"/>
                            <a:gd name="connsiteY18" fmla="*/ 593701 h 1352937"/>
                            <a:gd name="connsiteX19" fmla="*/ 287836 w 7547613"/>
                            <a:gd name="connsiteY19" fmla="*/ 568078 h 1352937"/>
                            <a:gd name="connsiteX20" fmla="*/ 123022 w 7547613"/>
                            <a:gd name="connsiteY20" fmla="*/ 554761 h 1352937"/>
                            <a:gd name="connsiteX21" fmla="*/ 0 w 7547613"/>
                            <a:gd name="connsiteY21" fmla="*/ 561504 h 1352937"/>
                            <a:gd name="connsiteX0" fmla="*/ 0 w 7547613"/>
                            <a:gd name="connsiteY0" fmla="*/ 477843 h 1269276"/>
                            <a:gd name="connsiteX1" fmla="*/ 18905 w 7547613"/>
                            <a:gd name="connsiteY1" fmla="*/ 13376 h 1269276"/>
                            <a:gd name="connsiteX2" fmla="*/ 7547613 w 7547613"/>
                            <a:gd name="connsiteY2" fmla="*/ 0 h 1269276"/>
                            <a:gd name="connsiteX3" fmla="*/ 7547613 w 7547613"/>
                            <a:gd name="connsiteY3" fmla="*/ 1269276 h 1269276"/>
                            <a:gd name="connsiteX4" fmla="*/ 7341345 w 7547613"/>
                            <a:gd name="connsiteY4" fmla="*/ 1223762 h 1269276"/>
                            <a:gd name="connsiteX5" fmla="*/ 7040864 w 7547613"/>
                            <a:gd name="connsiteY5" fmla="*/ 1193925 h 1269276"/>
                            <a:gd name="connsiteX6" fmla="*/ 6432839 w 7547613"/>
                            <a:gd name="connsiteY6" fmla="*/ 1132903 h 1269276"/>
                            <a:gd name="connsiteX7" fmla="*/ 6095788 w 7547613"/>
                            <a:gd name="connsiteY7" fmla="*/ 1101550 h 1269276"/>
                            <a:gd name="connsiteX8" fmla="*/ 5553656 w 7547613"/>
                            <a:gd name="connsiteY8" fmla="*/ 1044573 h 1269276"/>
                            <a:gd name="connsiteX9" fmla="*/ 4792607 w 7547613"/>
                            <a:gd name="connsiteY9" fmla="*/ 960288 h 1269276"/>
                            <a:gd name="connsiteX10" fmla="*/ 4452699 w 7547613"/>
                            <a:gd name="connsiteY10" fmla="*/ 924551 h 1269276"/>
                            <a:gd name="connsiteX11" fmla="*/ 3730921 w 7547613"/>
                            <a:gd name="connsiteY11" fmla="*/ 848864 h 1269276"/>
                            <a:gd name="connsiteX12" fmla="*/ 2866907 w 7547613"/>
                            <a:gd name="connsiteY12" fmla="*/ 758005 h 1269276"/>
                            <a:gd name="connsiteX13" fmla="*/ 2479304 w 7547613"/>
                            <a:gd name="connsiteY13" fmla="*/ 717212 h 1269276"/>
                            <a:gd name="connsiteX14" fmla="*/ 2003394 w 7547613"/>
                            <a:gd name="connsiteY14" fmla="*/ 666640 h 1269276"/>
                            <a:gd name="connsiteX15" fmla="*/ 1512151 w 7547613"/>
                            <a:gd name="connsiteY15" fmla="*/ 615059 h 1269276"/>
                            <a:gd name="connsiteX16" fmla="*/ 1036241 w 7547613"/>
                            <a:gd name="connsiteY16" fmla="*/ 564487 h 1269276"/>
                            <a:gd name="connsiteX17" fmla="*/ 777731 w 7547613"/>
                            <a:gd name="connsiteY17" fmla="*/ 558419 h 1269276"/>
                            <a:gd name="connsiteX18" fmla="*/ 509106 w 7547613"/>
                            <a:gd name="connsiteY18" fmla="*/ 510040 h 1269276"/>
                            <a:gd name="connsiteX19" fmla="*/ 287836 w 7547613"/>
                            <a:gd name="connsiteY19" fmla="*/ 484417 h 1269276"/>
                            <a:gd name="connsiteX20" fmla="*/ 123022 w 7547613"/>
                            <a:gd name="connsiteY20" fmla="*/ 471100 h 1269276"/>
                            <a:gd name="connsiteX21" fmla="*/ 0 w 7547613"/>
                            <a:gd name="connsiteY21" fmla="*/ 477843 h 1269276"/>
                            <a:gd name="connsiteX0" fmla="*/ 13365 w 7560978"/>
                            <a:gd name="connsiteY0" fmla="*/ 477843 h 1269276"/>
                            <a:gd name="connsiteX1" fmla="*/ 0 w 7560978"/>
                            <a:gd name="connsiteY1" fmla="*/ 13376 h 1269276"/>
                            <a:gd name="connsiteX2" fmla="*/ 7560978 w 7560978"/>
                            <a:gd name="connsiteY2" fmla="*/ 0 h 1269276"/>
                            <a:gd name="connsiteX3" fmla="*/ 7560978 w 7560978"/>
                            <a:gd name="connsiteY3" fmla="*/ 1269276 h 1269276"/>
                            <a:gd name="connsiteX4" fmla="*/ 7354710 w 7560978"/>
                            <a:gd name="connsiteY4" fmla="*/ 1223762 h 1269276"/>
                            <a:gd name="connsiteX5" fmla="*/ 7054229 w 7560978"/>
                            <a:gd name="connsiteY5" fmla="*/ 1193925 h 1269276"/>
                            <a:gd name="connsiteX6" fmla="*/ 6446204 w 7560978"/>
                            <a:gd name="connsiteY6" fmla="*/ 1132903 h 1269276"/>
                            <a:gd name="connsiteX7" fmla="*/ 6109153 w 7560978"/>
                            <a:gd name="connsiteY7" fmla="*/ 1101550 h 1269276"/>
                            <a:gd name="connsiteX8" fmla="*/ 5567021 w 7560978"/>
                            <a:gd name="connsiteY8" fmla="*/ 1044573 h 1269276"/>
                            <a:gd name="connsiteX9" fmla="*/ 4805972 w 7560978"/>
                            <a:gd name="connsiteY9" fmla="*/ 960288 h 1269276"/>
                            <a:gd name="connsiteX10" fmla="*/ 4466064 w 7560978"/>
                            <a:gd name="connsiteY10" fmla="*/ 924551 h 1269276"/>
                            <a:gd name="connsiteX11" fmla="*/ 3744286 w 7560978"/>
                            <a:gd name="connsiteY11" fmla="*/ 848864 h 1269276"/>
                            <a:gd name="connsiteX12" fmla="*/ 2880272 w 7560978"/>
                            <a:gd name="connsiteY12" fmla="*/ 758005 h 1269276"/>
                            <a:gd name="connsiteX13" fmla="*/ 2492669 w 7560978"/>
                            <a:gd name="connsiteY13" fmla="*/ 717212 h 1269276"/>
                            <a:gd name="connsiteX14" fmla="*/ 2016759 w 7560978"/>
                            <a:gd name="connsiteY14" fmla="*/ 666640 h 1269276"/>
                            <a:gd name="connsiteX15" fmla="*/ 1525516 w 7560978"/>
                            <a:gd name="connsiteY15" fmla="*/ 615059 h 1269276"/>
                            <a:gd name="connsiteX16" fmla="*/ 1049606 w 7560978"/>
                            <a:gd name="connsiteY16" fmla="*/ 564487 h 1269276"/>
                            <a:gd name="connsiteX17" fmla="*/ 791096 w 7560978"/>
                            <a:gd name="connsiteY17" fmla="*/ 558419 h 1269276"/>
                            <a:gd name="connsiteX18" fmla="*/ 522471 w 7560978"/>
                            <a:gd name="connsiteY18" fmla="*/ 510040 h 1269276"/>
                            <a:gd name="connsiteX19" fmla="*/ 301201 w 7560978"/>
                            <a:gd name="connsiteY19" fmla="*/ 484417 h 1269276"/>
                            <a:gd name="connsiteX20" fmla="*/ 136387 w 7560978"/>
                            <a:gd name="connsiteY20" fmla="*/ 471100 h 1269276"/>
                            <a:gd name="connsiteX21" fmla="*/ 13365 w 7560978"/>
                            <a:gd name="connsiteY21" fmla="*/ 477843 h 1269276"/>
                            <a:gd name="connsiteX0" fmla="*/ 0 w 7547613"/>
                            <a:gd name="connsiteY0" fmla="*/ 477843 h 1269276"/>
                            <a:gd name="connsiteX1" fmla="*/ 8148 w 7547613"/>
                            <a:gd name="connsiteY1" fmla="*/ 13376 h 1269276"/>
                            <a:gd name="connsiteX2" fmla="*/ 7547613 w 7547613"/>
                            <a:gd name="connsiteY2" fmla="*/ 0 h 1269276"/>
                            <a:gd name="connsiteX3" fmla="*/ 7547613 w 7547613"/>
                            <a:gd name="connsiteY3" fmla="*/ 1269276 h 1269276"/>
                            <a:gd name="connsiteX4" fmla="*/ 7341345 w 7547613"/>
                            <a:gd name="connsiteY4" fmla="*/ 1223762 h 1269276"/>
                            <a:gd name="connsiteX5" fmla="*/ 7040864 w 7547613"/>
                            <a:gd name="connsiteY5" fmla="*/ 1193925 h 1269276"/>
                            <a:gd name="connsiteX6" fmla="*/ 6432839 w 7547613"/>
                            <a:gd name="connsiteY6" fmla="*/ 1132903 h 1269276"/>
                            <a:gd name="connsiteX7" fmla="*/ 6095788 w 7547613"/>
                            <a:gd name="connsiteY7" fmla="*/ 1101550 h 1269276"/>
                            <a:gd name="connsiteX8" fmla="*/ 5553656 w 7547613"/>
                            <a:gd name="connsiteY8" fmla="*/ 1044573 h 1269276"/>
                            <a:gd name="connsiteX9" fmla="*/ 4792607 w 7547613"/>
                            <a:gd name="connsiteY9" fmla="*/ 960288 h 1269276"/>
                            <a:gd name="connsiteX10" fmla="*/ 4452699 w 7547613"/>
                            <a:gd name="connsiteY10" fmla="*/ 924551 h 1269276"/>
                            <a:gd name="connsiteX11" fmla="*/ 3730921 w 7547613"/>
                            <a:gd name="connsiteY11" fmla="*/ 848864 h 1269276"/>
                            <a:gd name="connsiteX12" fmla="*/ 2866907 w 7547613"/>
                            <a:gd name="connsiteY12" fmla="*/ 758005 h 1269276"/>
                            <a:gd name="connsiteX13" fmla="*/ 2479304 w 7547613"/>
                            <a:gd name="connsiteY13" fmla="*/ 717212 h 1269276"/>
                            <a:gd name="connsiteX14" fmla="*/ 2003394 w 7547613"/>
                            <a:gd name="connsiteY14" fmla="*/ 666640 h 1269276"/>
                            <a:gd name="connsiteX15" fmla="*/ 1512151 w 7547613"/>
                            <a:gd name="connsiteY15" fmla="*/ 615059 h 1269276"/>
                            <a:gd name="connsiteX16" fmla="*/ 1036241 w 7547613"/>
                            <a:gd name="connsiteY16" fmla="*/ 564487 h 1269276"/>
                            <a:gd name="connsiteX17" fmla="*/ 777731 w 7547613"/>
                            <a:gd name="connsiteY17" fmla="*/ 558419 h 1269276"/>
                            <a:gd name="connsiteX18" fmla="*/ 509106 w 7547613"/>
                            <a:gd name="connsiteY18" fmla="*/ 510040 h 1269276"/>
                            <a:gd name="connsiteX19" fmla="*/ 287836 w 7547613"/>
                            <a:gd name="connsiteY19" fmla="*/ 484417 h 1269276"/>
                            <a:gd name="connsiteX20" fmla="*/ 123022 w 7547613"/>
                            <a:gd name="connsiteY20" fmla="*/ 471100 h 1269276"/>
                            <a:gd name="connsiteX21" fmla="*/ 0 w 7547613"/>
                            <a:gd name="connsiteY21" fmla="*/ 477843 h 1269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547613" h="1269276">
                              <a:moveTo>
                                <a:pt x="0" y="477843"/>
                              </a:moveTo>
                              <a:lnTo>
                                <a:pt x="8148" y="13376"/>
                              </a:lnTo>
                              <a:lnTo>
                                <a:pt x="7547613" y="0"/>
                              </a:lnTo>
                              <a:lnTo>
                                <a:pt x="7547613" y="1269276"/>
                              </a:lnTo>
                              <a:cubicBezTo>
                                <a:pt x="7447340" y="1265567"/>
                                <a:pt x="7472785" y="1238764"/>
                                <a:pt x="7341345" y="1223762"/>
                              </a:cubicBezTo>
                              <a:cubicBezTo>
                                <a:pt x="7202312" y="1207917"/>
                                <a:pt x="7189672" y="1183137"/>
                                <a:pt x="7040864" y="1193925"/>
                              </a:cubicBezTo>
                              <a:cubicBezTo>
                                <a:pt x="6892057" y="1204714"/>
                                <a:pt x="6543051" y="1146052"/>
                                <a:pt x="6432839" y="1132903"/>
                              </a:cubicBezTo>
                              <a:cubicBezTo>
                                <a:pt x="6329700" y="1120597"/>
                                <a:pt x="6230614" y="1087726"/>
                                <a:pt x="6095788" y="1101550"/>
                              </a:cubicBezTo>
                              <a:cubicBezTo>
                                <a:pt x="5960972" y="1115372"/>
                                <a:pt x="5662353" y="1072387"/>
                                <a:pt x="5553656" y="1044573"/>
                              </a:cubicBezTo>
                              <a:cubicBezTo>
                                <a:pt x="5444959" y="1016759"/>
                                <a:pt x="4891529" y="1005465"/>
                                <a:pt x="4792607" y="960288"/>
                              </a:cubicBezTo>
                              <a:cubicBezTo>
                                <a:pt x="4693685" y="915112"/>
                                <a:pt x="4594087" y="959277"/>
                                <a:pt x="4452699" y="924551"/>
                              </a:cubicBezTo>
                              <a:cubicBezTo>
                                <a:pt x="4311312" y="889826"/>
                                <a:pt x="3849055" y="851055"/>
                                <a:pt x="3730921" y="848864"/>
                              </a:cubicBezTo>
                              <a:cubicBezTo>
                                <a:pt x="3612788" y="846672"/>
                                <a:pt x="3059019" y="761039"/>
                                <a:pt x="2866907" y="758005"/>
                              </a:cubicBezTo>
                              <a:cubicBezTo>
                                <a:pt x="2674785" y="754971"/>
                                <a:pt x="2657764" y="703894"/>
                                <a:pt x="2479304" y="717212"/>
                              </a:cubicBezTo>
                              <a:cubicBezTo>
                                <a:pt x="2300836" y="730528"/>
                                <a:pt x="2197031" y="655515"/>
                                <a:pt x="2003394" y="666640"/>
                              </a:cubicBezTo>
                              <a:cubicBezTo>
                                <a:pt x="1809766" y="677766"/>
                                <a:pt x="1653201" y="613204"/>
                                <a:pt x="1512151" y="615059"/>
                              </a:cubicBezTo>
                              <a:cubicBezTo>
                                <a:pt x="1352291" y="612936"/>
                                <a:pt x="1192979" y="596007"/>
                                <a:pt x="1036241" y="564487"/>
                              </a:cubicBezTo>
                              <a:cubicBezTo>
                                <a:pt x="935128" y="541393"/>
                                <a:pt x="850870" y="569882"/>
                                <a:pt x="777731" y="558419"/>
                              </a:cubicBezTo>
                              <a:cubicBezTo>
                                <a:pt x="704592" y="546956"/>
                                <a:pt x="606680" y="503128"/>
                                <a:pt x="509106" y="510040"/>
                              </a:cubicBezTo>
                              <a:cubicBezTo>
                                <a:pt x="434641" y="509517"/>
                                <a:pt x="360451" y="500926"/>
                                <a:pt x="287836" y="484417"/>
                              </a:cubicBezTo>
                              <a:cubicBezTo>
                                <a:pt x="249413" y="473629"/>
                                <a:pt x="188914" y="482394"/>
                                <a:pt x="123022" y="471100"/>
                              </a:cubicBezTo>
                              <a:cubicBezTo>
                                <a:pt x="2865" y="450366"/>
                                <a:pt x="0" y="477843"/>
                                <a:pt x="0" y="477843"/>
                              </a:cubicBezTo>
                            </a:path>
                          </a:pathLst>
                        </a:custGeom>
                        <a:solidFill>
                          <a:srgbClr val="00402E"/>
                        </a:solidFill>
                        <a:ln w="9122" cap="flat">
                          <a:noFill/>
                          <a:prstDash val="solid"/>
                          <a:miter/>
                        </a:ln>
                      </wps:spPr>
                      <wps:txbx>
                        <w:txbxContent>
                          <w:p w14:paraId="4012BCC2" w14:textId="67E9D593" w:rsidR="00BC18B5" w:rsidRDefault="00563A88" w:rsidP="00BC18B5">
                            <w:pPr>
                              <w:spacing w:line="460" w:lineRule="exact"/>
                              <w:rPr>
                                <w:b/>
                                <w:bCs/>
                                <w:color w:val="FFFFFF" w:themeColor="background1"/>
                                <w:sz w:val="56"/>
                                <w:szCs w:val="56"/>
                              </w:rPr>
                            </w:pPr>
                            <w:r>
                              <w:rPr>
                                <w:b/>
                                <w:bCs/>
                                <w:color w:val="FFFFFF" w:themeColor="background1"/>
                                <w:sz w:val="56"/>
                                <w:szCs w:val="56"/>
                              </w:rPr>
                              <w:t>Serendip Sanctuary</w:t>
                            </w:r>
                          </w:p>
                          <w:p w14:paraId="29E0329F" w14:textId="6F8348BF" w:rsidR="00BC18B5" w:rsidRPr="003D0032" w:rsidRDefault="00BC18B5" w:rsidP="00BC18B5">
                            <w:pPr>
                              <w:spacing w:line="460" w:lineRule="exact"/>
                              <w:rPr>
                                <w:b/>
                                <w:bCs/>
                                <w:color w:val="FFFFFF" w:themeColor="background1"/>
                                <w:sz w:val="56"/>
                                <w:szCs w:val="56"/>
                              </w:rPr>
                            </w:pPr>
                            <w:r>
                              <w:rPr>
                                <w:b/>
                                <w:bCs/>
                                <w:color w:val="FFFFFF" w:themeColor="background1"/>
                                <w:sz w:val="56"/>
                                <w:szCs w:val="56"/>
                              </w:rPr>
                              <w:t xml:space="preserve">Education Program </w:t>
                            </w:r>
                          </w:p>
                          <w:p w14:paraId="1902D6EE" w14:textId="77777777" w:rsidR="00BC18B5" w:rsidRPr="00775F53" w:rsidRDefault="00BC18B5" w:rsidP="00BC18B5">
                            <w:pPr>
                              <w:spacing w:after="80" w:line="340" w:lineRule="exact"/>
                              <w:rPr>
                                <w:color w:val="FFFFFF" w:themeColor="background1"/>
                                <w:sz w:val="32"/>
                                <w:szCs w:val="32"/>
                              </w:rPr>
                            </w:pPr>
                            <w:r>
                              <w:rPr>
                                <w:color w:val="FFFFFF" w:themeColor="background1"/>
                                <w:sz w:val="32"/>
                                <w:szCs w:val="32"/>
                              </w:rPr>
                              <w:t>Ranger-led activities</w:t>
                            </w:r>
                          </w:p>
                        </w:txbxContent>
                      </wps:txbx>
                      <wps:bodyPr rot="0" spcFirstLastPara="0" vertOverflow="overflow" horzOverflow="overflow" vert="horz" wrap="square" lIns="540000" tIns="144000" rIns="360000" bIns="54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CA31D" id="Graphic 1" o:spid="_x0000_s1026" alt="&quot;&quot;" style="position:absolute;margin-left:-7.85pt;margin-top:-34.3pt;width:608.15pt;height:110.8pt;flip:x;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47613,12692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" adj="-11796480,,5400" path="m,477843l8148,13376,7547613,r,1269276c7447340,1265567,7472785,1238764,7341345,1223762v-139033,-15845,-151673,-40625,-300481,-29837c6892057,1204714,6543051,1146052,6432839,1132903v-103139,-12306,-202225,-45177,-337051,-31353c5960972,1115372,5662353,1072387,5553656,1044573v-108697,-27814,-662127,-39108,-761049,-84285c4693685,915112,4594087,959277,4452699,924551,4311312,889826,3849055,851055,3730921,848864v-118133,-2192,-671902,-87825,-864014,-90859c2674785,754971,2657764,703894,2479304,717212v-178468,13316,-282273,-61697,-475910,-50572c1809766,677766,1653201,613204,1512151,615059v-159860,-2123,-319172,-19052,-475910,-50572c935128,541393,850870,569882,777731,558419,704592,546956,606680,503128,509106,510040v-74465,-523,-148655,-9114,-221270,-25623c249413,473629,188914,482394,123022,471100,2865,450366,,477843,,477843e" fillcolor="#00402e" stroked="f" strokeweight=".25339mm">
                <v:stroke joinstyle="miter"/>
                <v:formulas/>
                <v:path arrowok="t" o:connecttype="custom" o:connectlocs="0,529752;8338,14829;7723505,0;7723505,1407160;7512430,1356702;7204947,1323623;6582752,1255973;6237846,1221214;5683080,1158047;4904295,1064606;4556466,1024987;3817868,941078;2933718,840349;2537082,795124;2050082,739058;1547391,681874;1060390,625808;795855,619081;520970,565447;294544,537040;125889,522277;0,529752" o:connectangles="0,0,0,0,0,0,0,0,0,0,0,0,0,0,0,0,0,0,0,0,0,0" textboxrect="0,0,7547613,1269276"/>
                <v:textbox style="mso-fit-shape-to-text:t" inset="15mm,4mm,10mm,15mm">
                  <w:txbxContent>
                    <w:p w14:paraId="4012BCC2" w14:textId="67E9D593" w:rsidR="00BC18B5" w:rsidRDefault="00563A88" w:rsidP="00BC18B5">
                      <w:pPr>
                        <w:spacing w:line="460" w:lineRule="exact"/>
                        <w:rPr>
                          <w:b/>
                          <w:bCs/>
                          <w:color w:val="FFFFFF" w:themeColor="background1"/>
                          <w:sz w:val="56"/>
                          <w:szCs w:val="56"/>
                        </w:rPr>
                      </w:pPr>
                      <w:r>
                        <w:rPr>
                          <w:b/>
                          <w:bCs/>
                          <w:color w:val="FFFFFF" w:themeColor="background1"/>
                          <w:sz w:val="56"/>
                          <w:szCs w:val="56"/>
                        </w:rPr>
                        <w:t>Serendip Sanctuary</w:t>
                      </w:r>
                    </w:p>
                    <w:p w14:paraId="29E0329F" w14:textId="6F8348BF" w:rsidR="00BC18B5" w:rsidRPr="003D0032" w:rsidRDefault="00BC18B5" w:rsidP="00BC18B5">
                      <w:pPr>
                        <w:spacing w:line="460" w:lineRule="exact"/>
                        <w:rPr>
                          <w:b/>
                          <w:bCs/>
                          <w:color w:val="FFFFFF" w:themeColor="background1"/>
                          <w:sz w:val="56"/>
                          <w:szCs w:val="56"/>
                        </w:rPr>
                      </w:pPr>
                      <w:r>
                        <w:rPr>
                          <w:b/>
                          <w:bCs/>
                          <w:color w:val="FFFFFF" w:themeColor="background1"/>
                          <w:sz w:val="56"/>
                          <w:szCs w:val="56"/>
                        </w:rPr>
                        <w:t xml:space="preserve">Education Program </w:t>
                      </w:r>
                    </w:p>
                    <w:p w14:paraId="1902D6EE" w14:textId="77777777" w:rsidR="00BC18B5" w:rsidRPr="00775F53" w:rsidRDefault="00BC18B5" w:rsidP="00BC18B5">
                      <w:pPr>
                        <w:spacing w:after="80" w:line="340" w:lineRule="exact"/>
                        <w:rPr>
                          <w:color w:val="FFFFFF" w:themeColor="background1"/>
                          <w:sz w:val="32"/>
                          <w:szCs w:val="32"/>
                        </w:rPr>
                      </w:pPr>
                      <w:r>
                        <w:rPr>
                          <w:color w:val="FFFFFF" w:themeColor="background1"/>
                          <w:sz w:val="32"/>
                          <w:szCs w:val="32"/>
                        </w:rPr>
                        <w:t>Ranger-led activities</w:t>
                      </w:r>
                    </w:p>
                  </w:txbxContent>
                </v:textbox>
                <w10:wrap anchorx="page"/>
              </v:shape>
            </w:pict>
          </mc:Fallback>
        </mc:AlternateContent>
      </w:r>
    </w:p>
    <w:p w14:paraId="41CEAA11" w14:textId="6FA9A365" w:rsidR="00BC18B5" w:rsidRDefault="00BC18B5" w:rsidP="0047485A">
      <w:pPr>
        <w:pStyle w:val="Heading1"/>
      </w:pPr>
    </w:p>
    <w:p w14:paraId="305F1E80" w14:textId="77777777" w:rsidR="00BC18B5" w:rsidRDefault="00BC18B5">
      <w:pPr>
        <w:spacing w:after="160" w:line="259" w:lineRule="auto"/>
        <w:rPr>
          <w:b/>
          <w:bCs/>
          <w:noProof/>
          <w:color w:val="3F9C35"/>
          <w:sz w:val="40"/>
          <w:szCs w:val="40"/>
        </w:rPr>
      </w:pPr>
      <w:bookmarkStart w:id="0" w:name="_Hlk136008355"/>
      <w:bookmarkEnd w:id="0"/>
      <w:r>
        <w:rPr>
          <w:noProof/>
        </w:rPr>
        <mc:AlternateContent>
          <mc:Choice Requires="wps">
            <w:drawing>
              <wp:anchor distT="0" distB="0" distL="114300" distR="114300" simplePos="0" relativeHeight="251674624" behindDoc="0" locked="0" layoutInCell="1" allowOverlap="1" wp14:anchorId="2367577B" wp14:editId="4E93C780">
                <wp:simplePos x="0" y="0"/>
                <wp:positionH relativeFrom="column">
                  <wp:posOffset>-1008380</wp:posOffset>
                </wp:positionH>
                <wp:positionV relativeFrom="paragraph">
                  <wp:posOffset>6306729</wp:posOffset>
                </wp:positionV>
                <wp:extent cx="8280728" cy="45719"/>
                <wp:effectExtent l="0" t="38100" r="25400" b="31115"/>
                <wp:wrapNone/>
                <wp:docPr id="241020342" name="Graphic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0728" cy="45719"/>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76200" cap="flat">
                          <a:solidFill>
                            <a:srgbClr val="F4F6F2"/>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F42DE9" id="Graphic 11" o:spid="_x0000_s1026" alt="&quot;&quot;" style="position:absolute;margin-left:-79.4pt;margin-top:496.6pt;width:652.0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5185504,2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f4f6f2" strokeweight="6pt">
                <v:stroke joinstyle="miter"/>
                <v:path arrowok="t" o:connecttype="custom" o:connectlocs="8280730,45721;8068696,16056;7867462,36996;7700908,32554;7575269,39375;7403998,35092;7052181,31761;6840604,10346;6560730,12091;5994141,14787;5680197,18753;5175057,18753;4465185,14787;4148350,14787;3475439,14787;2670044,14787;2308340,14787;1864651,14787;1407272,14787;963583,14787;724627,34934;472438,14469;266031,12091;112862,15898;0,19071" o:connectangles="0,0,0,0,0,0,0,0,0,0,0,0,0,0,0,0,0,0,0,0,0,0,0,0,0"/>
              </v:shape>
            </w:pict>
          </mc:Fallback>
        </mc:AlternateContent>
      </w:r>
      <w:r>
        <w:br w:type="page"/>
      </w:r>
    </w:p>
    <w:p w14:paraId="4C21E38D" w14:textId="77777777" w:rsidR="00631016" w:rsidRPr="00E36795" w:rsidRDefault="00631016" w:rsidP="00E36795">
      <w:pPr>
        <w:pStyle w:val="Heading1"/>
      </w:pPr>
      <w:r w:rsidRPr="00E36795">
        <w:lastRenderedPageBreak/>
        <w:t>Program logistics</w:t>
      </w:r>
    </w:p>
    <w:tbl>
      <w:tblPr>
        <w:tblStyle w:val="GridTable1Light"/>
        <w:tblpPr w:leftFromText="180" w:rightFromText="180" w:vertAnchor="text" w:horzAnchor="margin" w:tblpY="156"/>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20" w:firstRow="1" w:lastRow="0" w:firstColumn="0" w:lastColumn="0" w:noHBand="0" w:noVBand="1"/>
      </w:tblPr>
      <w:tblGrid>
        <w:gridCol w:w="1134"/>
        <w:gridCol w:w="1985"/>
        <w:gridCol w:w="6804"/>
      </w:tblGrid>
      <w:tr w:rsidR="00A23688" w14:paraId="2069DD19" w14:textId="77777777" w:rsidTr="000D4B66">
        <w:trPr>
          <w:cnfStyle w:val="100000000000" w:firstRow="1" w:lastRow="0" w:firstColumn="0" w:lastColumn="0" w:oddVBand="0" w:evenVBand="0" w:oddHBand="0" w:evenHBand="0" w:firstRowFirstColumn="0" w:firstRowLastColumn="0" w:lastRowFirstColumn="0" w:lastRowLastColumn="0"/>
          <w:trHeight w:val="737"/>
        </w:trPr>
        <w:tc>
          <w:tcPr>
            <w:tcW w:w="1134" w:type="dxa"/>
            <w:tcBorders>
              <w:bottom w:val="none" w:sz="0" w:space="0" w:color="auto"/>
            </w:tcBorders>
          </w:tcPr>
          <w:p w14:paraId="4B2363E6" w14:textId="77777777" w:rsidR="00A23688" w:rsidRPr="00631016" w:rsidRDefault="00A23688" w:rsidP="00CB1DA7">
            <w:pPr>
              <w:spacing w:after="0"/>
              <w:ind w:right="35"/>
              <w:jc w:val="right"/>
            </w:pPr>
            <w:r>
              <w:rPr>
                <w:noProof/>
              </w:rPr>
              <w:drawing>
                <wp:inline distT="0" distB="0" distL="0" distR="0" wp14:anchorId="16594DB9" wp14:editId="7B076BF9">
                  <wp:extent cx="468000" cy="468000"/>
                  <wp:effectExtent l="0" t="0" r="8255" b="0"/>
                  <wp:docPr id="1764872278" name="Graphic 21"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72278" name="Graphic 1764872278" descr="Coins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68000" cy="468000"/>
                          </a:xfrm>
                          <a:prstGeom prst="rect">
                            <a:avLst/>
                          </a:prstGeom>
                        </pic:spPr>
                      </pic:pic>
                    </a:graphicData>
                  </a:graphic>
                </wp:inline>
              </w:drawing>
            </w:r>
          </w:p>
        </w:tc>
        <w:tc>
          <w:tcPr>
            <w:tcW w:w="1985" w:type="dxa"/>
            <w:tcBorders>
              <w:bottom w:val="single" w:sz="4" w:space="0" w:color="DADADA" w:themeColor="background2" w:themeShade="E6"/>
            </w:tcBorders>
            <w:shd w:val="clear" w:color="auto" w:fill="auto"/>
          </w:tcPr>
          <w:p w14:paraId="27BC59EE" w14:textId="77777777" w:rsidR="00A23688" w:rsidRPr="00D752EF" w:rsidRDefault="00A23688" w:rsidP="00CB1DA7">
            <w:pPr>
              <w:spacing w:after="0"/>
              <w:ind w:firstLine="42"/>
              <w:rPr>
                <w:color w:val="284E36" w:themeColor="text2"/>
                <w:sz w:val="28"/>
                <w:szCs w:val="28"/>
              </w:rPr>
            </w:pPr>
            <w:r w:rsidRPr="00D752EF">
              <w:rPr>
                <w:color w:val="284E36" w:themeColor="text2"/>
                <w:sz w:val="28"/>
                <w:szCs w:val="28"/>
              </w:rPr>
              <w:t>Cost</w:t>
            </w:r>
          </w:p>
        </w:tc>
        <w:tc>
          <w:tcPr>
            <w:tcW w:w="6804" w:type="dxa"/>
            <w:tcBorders>
              <w:bottom w:val="single" w:sz="4" w:space="0" w:color="DADADA" w:themeColor="background2" w:themeShade="E6"/>
            </w:tcBorders>
          </w:tcPr>
          <w:p w14:paraId="52D3BF97" w14:textId="42822937" w:rsidR="00A23688" w:rsidRPr="000D4B66" w:rsidRDefault="00CB1DA7" w:rsidP="00CB1DA7">
            <w:pPr>
              <w:spacing w:after="60"/>
              <w:rPr>
                <w:b w:val="0"/>
                <w:bCs w:val="0"/>
                <w:noProof/>
              </w:rPr>
            </w:pPr>
            <w:r w:rsidRPr="000D4B66">
              <w:rPr>
                <w:b w:val="0"/>
                <w:bCs w:val="0"/>
                <w:noProof/>
              </w:rPr>
              <w:t>$</w:t>
            </w:r>
            <w:r w:rsidR="00F23EB7">
              <w:rPr>
                <w:b w:val="0"/>
                <w:bCs w:val="0"/>
                <w:noProof/>
              </w:rPr>
              <w:t>8.50</w:t>
            </w:r>
            <w:r w:rsidRPr="000D4B66">
              <w:rPr>
                <w:b w:val="0"/>
                <w:bCs w:val="0"/>
                <w:noProof/>
              </w:rPr>
              <w:t xml:space="preserve"> per student</w:t>
            </w:r>
            <w:r w:rsidR="00B61618">
              <w:rPr>
                <w:b w:val="0"/>
                <w:bCs w:val="0"/>
                <w:noProof/>
              </w:rPr>
              <w:t xml:space="preserve">. </w:t>
            </w:r>
            <w:r w:rsidRPr="000D4B66">
              <w:rPr>
                <w:b w:val="0"/>
                <w:bCs w:val="0"/>
                <w:noProof/>
              </w:rPr>
              <w:t>Supervising teachers attend for free. An invoice will be sent via email after your visit to the park.</w:t>
            </w:r>
          </w:p>
        </w:tc>
      </w:tr>
      <w:tr w:rsidR="00A23688" w14:paraId="392E3011" w14:textId="77777777" w:rsidTr="000D4B66">
        <w:trPr>
          <w:trHeight w:val="737"/>
        </w:trPr>
        <w:tc>
          <w:tcPr>
            <w:tcW w:w="1134" w:type="dxa"/>
          </w:tcPr>
          <w:p w14:paraId="1853C860" w14:textId="77777777" w:rsidR="00A23688" w:rsidRPr="003E0028" w:rsidRDefault="00A23688" w:rsidP="00A23688">
            <w:pPr>
              <w:spacing w:after="0"/>
              <w:jc w:val="right"/>
            </w:pPr>
            <w:r>
              <w:rPr>
                <w:noProof/>
              </w:rPr>
              <w:drawing>
                <wp:inline distT="0" distB="0" distL="0" distR="0" wp14:anchorId="66C63161" wp14:editId="5C61553E">
                  <wp:extent cx="468000" cy="468000"/>
                  <wp:effectExtent l="0" t="0" r="8255" b="8255"/>
                  <wp:docPr id="2098645064" name="Graphic 20" descr="Deciduous tr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45064" name="Graphic 2098645064" descr="Deciduous tree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68000" cy="468000"/>
                          </a:xfrm>
                          <a:prstGeom prst="rect">
                            <a:avLst/>
                          </a:prstGeom>
                        </pic:spPr>
                      </pic:pic>
                    </a:graphicData>
                  </a:graphic>
                </wp:inline>
              </w:drawing>
            </w:r>
          </w:p>
        </w:tc>
        <w:tc>
          <w:tcPr>
            <w:tcW w:w="1985" w:type="dxa"/>
            <w:tcBorders>
              <w:top w:val="single" w:sz="4" w:space="0" w:color="DADADA" w:themeColor="background2" w:themeShade="E6"/>
              <w:bottom w:val="single" w:sz="4" w:space="0" w:color="DADADA" w:themeColor="background2" w:themeShade="E6"/>
            </w:tcBorders>
            <w:shd w:val="clear" w:color="auto" w:fill="auto"/>
          </w:tcPr>
          <w:p w14:paraId="613AB881" w14:textId="77777777" w:rsidR="00A23688" w:rsidRPr="00D752EF" w:rsidRDefault="00A23688" w:rsidP="00CB1DA7">
            <w:pPr>
              <w:spacing w:after="0"/>
              <w:ind w:firstLine="42"/>
              <w:rPr>
                <w:b/>
                <w:bCs/>
                <w:color w:val="284E36" w:themeColor="text2"/>
                <w:sz w:val="28"/>
                <w:szCs w:val="28"/>
              </w:rPr>
            </w:pPr>
            <w:r w:rsidRPr="00D752EF">
              <w:rPr>
                <w:b/>
                <w:bCs/>
                <w:color w:val="284E36" w:themeColor="text2"/>
                <w:sz w:val="28"/>
                <w:szCs w:val="28"/>
              </w:rPr>
              <w:t>Location</w:t>
            </w:r>
          </w:p>
        </w:tc>
        <w:tc>
          <w:tcPr>
            <w:tcW w:w="6804" w:type="dxa"/>
            <w:tcBorders>
              <w:top w:val="single" w:sz="4" w:space="0" w:color="DADADA" w:themeColor="background2" w:themeShade="E6"/>
              <w:bottom w:val="single" w:sz="4" w:space="0" w:color="DADADA" w:themeColor="background2" w:themeShade="E6"/>
            </w:tcBorders>
          </w:tcPr>
          <w:p w14:paraId="7CBF6CC1" w14:textId="77777777" w:rsidR="00B61618" w:rsidRDefault="00B61618" w:rsidP="00CB1DA7">
            <w:pPr>
              <w:spacing w:after="60"/>
            </w:pPr>
            <w:r>
              <w:t>Serendip Sanctuary</w:t>
            </w:r>
          </w:p>
          <w:p w14:paraId="24C51E75" w14:textId="74ABC55D" w:rsidR="00A23688" w:rsidRPr="000D4B66" w:rsidRDefault="00B61618" w:rsidP="00CB1DA7">
            <w:pPr>
              <w:spacing w:after="60"/>
            </w:pPr>
            <w:r w:rsidRPr="00B61618">
              <w:t>100 Windermere Rd, Lara VIC 3212</w:t>
            </w:r>
          </w:p>
        </w:tc>
      </w:tr>
      <w:tr w:rsidR="00A23688" w14:paraId="01A832FE" w14:textId="77777777" w:rsidTr="000D4B66">
        <w:trPr>
          <w:trHeight w:val="737"/>
        </w:trPr>
        <w:tc>
          <w:tcPr>
            <w:tcW w:w="1134" w:type="dxa"/>
          </w:tcPr>
          <w:p w14:paraId="3BF6D38B" w14:textId="77777777" w:rsidR="00A23688" w:rsidRDefault="00A23688" w:rsidP="00A23688">
            <w:pPr>
              <w:spacing w:after="0"/>
              <w:jc w:val="right"/>
            </w:pPr>
            <w:r>
              <w:rPr>
                <w:noProof/>
              </w:rPr>
              <w:drawing>
                <wp:inline distT="0" distB="0" distL="0" distR="0" wp14:anchorId="1D1000CB" wp14:editId="09FB3A59">
                  <wp:extent cx="468000" cy="468000"/>
                  <wp:effectExtent l="0" t="0" r="8255" b="0"/>
                  <wp:docPr id="759803751" name="Graphic 22"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68000" cy="468000"/>
                          </a:xfrm>
                          <a:prstGeom prst="rect">
                            <a:avLst/>
                          </a:prstGeom>
                        </pic:spPr>
                      </pic:pic>
                    </a:graphicData>
                  </a:graphic>
                </wp:inline>
              </w:drawing>
            </w:r>
          </w:p>
        </w:tc>
        <w:tc>
          <w:tcPr>
            <w:tcW w:w="1985" w:type="dxa"/>
            <w:tcBorders>
              <w:top w:val="single" w:sz="4" w:space="0" w:color="DADADA" w:themeColor="background2" w:themeShade="E6"/>
              <w:bottom w:val="single" w:sz="4" w:space="0" w:color="DADADA" w:themeColor="background2" w:themeShade="E6"/>
            </w:tcBorders>
            <w:shd w:val="clear" w:color="auto" w:fill="auto"/>
          </w:tcPr>
          <w:p w14:paraId="071E4D66" w14:textId="77777777" w:rsidR="00A23688" w:rsidRPr="00D752EF" w:rsidRDefault="00A23688" w:rsidP="00CB1DA7">
            <w:pPr>
              <w:spacing w:after="0"/>
              <w:ind w:firstLine="42"/>
              <w:rPr>
                <w:b/>
                <w:bCs/>
                <w:color w:val="284E36" w:themeColor="text2"/>
                <w:sz w:val="28"/>
                <w:szCs w:val="28"/>
              </w:rPr>
            </w:pPr>
            <w:r w:rsidRPr="00D752EF">
              <w:rPr>
                <w:b/>
                <w:bCs/>
                <w:color w:val="284E36" w:themeColor="text2"/>
                <w:sz w:val="28"/>
                <w:szCs w:val="28"/>
              </w:rPr>
              <w:t>Year levels</w:t>
            </w:r>
          </w:p>
        </w:tc>
        <w:tc>
          <w:tcPr>
            <w:tcW w:w="6804" w:type="dxa"/>
            <w:tcBorders>
              <w:top w:val="single" w:sz="4" w:space="0" w:color="DADADA" w:themeColor="background2" w:themeShade="E6"/>
              <w:bottom w:val="single" w:sz="4" w:space="0" w:color="DADADA" w:themeColor="background2" w:themeShade="E6"/>
            </w:tcBorders>
          </w:tcPr>
          <w:p w14:paraId="308BE3A0" w14:textId="39FEE6E4" w:rsidR="00A23688" w:rsidRPr="000D4B66" w:rsidRDefault="00CF25C6" w:rsidP="00CB1DA7">
            <w:pPr>
              <w:spacing w:after="60"/>
            </w:pPr>
            <w:r>
              <w:t xml:space="preserve">Foundation – Year </w:t>
            </w:r>
            <w:r w:rsidR="00A23688" w:rsidRPr="000D4B66">
              <w:t>12</w:t>
            </w:r>
          </w:p>
        </w:tc>
      </w:tr>
      <w:tr w:rsidR="00A23688" w14:paraId="477C2BE5" w14:textId="77777777" w:rsidTr="000D4B66">
        <w:trPr>
          <w:trHeight w:val="737"/>
        </w:trPr>
        <w:tc>
          <w:tcPr>
            <w:tcW w:w="1134" w:type="dxa"/>
          </w:tcPr>
          <w:p w14:paraId="2CB8E0CA" w14:textId="77777777" w:rsidR="00A23688" w:rsidRDefault="00A23688" w:rsidP="00A23688">
            <w:pPr>
              <w:spacing w:after="0"/>
              <w:jc w:val="right"/>
            </w:pPr>
            <w:r>
              <w:rPr>
                <w:noProof/>
              </w:rPr>
              <w:drawing>
                <wp:inline distT="0" distB="0" distL="0" distR="0" wp14:anchorId="05FA3091" wp14:editId="6A25E20C">
                  <wp:extent cx="468000" cy="468000"/>
                  <wp:effectExtent l="0" t="0" r="8255" b="8255"/>
                  <wp:docPr id="679637659" name="Graphic 23"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c>
        <w:tc>
          <w:tcPr>
            <w:tcW w:w="1985" w:type="dxa"/>
            <w:tcBorders>
              <w:top w:val="single" w:sz="4" w:space="0" w:color="DADADA" w:themeColor="background2" w:themeShade="E6"/>
              <w:bottom w:val="single" w:sz="4" w:space="0" w:color="DADADA" w:themeColor="background2" w:themeShade="E6"/>
            </w:tcBorders>
            <w:shd w:val="clear" w:color="auto" w:fill="auto"/>
          </w:tcPr>
          <w:p w14:paraId="4B9466CC" w14:textId="507BA7A8" w:rsidR="00A23688" w:rsidRPr="00D752EF" w:rsidRDefault="00F23EB7" w:rsidP="00CB1DA7">
            <w:pPr>
              <w:spacing w:after="0"/>
              <w:ind w:firstLine="42"/>
              <w:rPr>
                <w:b/>
                <w:bCs/>
                <w:color w:val="284E36" w:themeColor="text2"/>
                <w:sz w:val="28"/>
                <w:szCs w:val="28"/>
              </w:rPr>
            </w:pPr>
            <w:r>
              <w:rPr>
                <w:b/>
                <w:bCs/>
                <w:color w:val="284E36" w:themeColor="text2"/>
                <w:sz w:val="28"/>
                <w:szCs w:val="28"/>
              </w:rPr>
              <w:t>Learning areas</w:t>
            </w:r>
          </w:p>
        </w:tc>
        <w:tc>
          <w:tcPr>
            <w:tcW w:w="6804" w:type="dxa"/>
            <w:tcBorders>
              <w:top w:val="single" w:sz="4" w:space="0" w:color="DADADA" w:themeColor="background2" w:themeShade="E6"/>
              <w:bottom w:val="single" w:sz="4" w:space="0" w:color="DADADA" w:themeColor="background2" w:themeShade="E6"/>
            </w:tcBorders>
          </w:tcPr>
          <w:p w14:paraId="1738750B" w14:textId="2F7D4D6E" w:rsidR="00A23688" w:rsidRPr="000D4B66" w:rsidRDefault="00F23EB7" w:rsidP="00CB1DA7">
            <w:pPr>
              <w:spacing w:after="60"/>
            </w:pPr>
            <w:r>
              <w:t>Science</w:t>
            </w:r>
          </w:p>
          <w:p w14:paraId="5A125D52" w14:textId="32DBCB59" w:rsidR="00A23688" w:rsidRDefault="00F23EB7" w:rsidP="00CB1DA7">
            <w:pPr>
              <w:spacing w:after="60"/>
            </w:pPr>
            <w:r>
              <w:t xml:space="preserve">Geography </w:t>
            </w:r>
          </w:p>
          <w:p w14:paraId="3514DDB7" w14:textId="7B88ED9C" w:rsidR="00F23EB7" w:rsidRDefault="00F23EB7" w:rsidP="00CB1DA7">
            <w:pPr>
              <w:spacing w:after="60"/>
            </w:pPr>
            <w:r>
              <w:t>VCE Environmental Science</w:t>
            </w:r>
          </w:p>
          <w:p w14:paraId="6BEEE961" w14:textId="3DBB6B5B" w:rsidR="00F23EB7" w:rsidRPr="000D4B66" w:rsidRDefault="00F23EB7" w:rsidP="00CB1DA7">
            <w:pPr>
              <w:spacing w:after="60"/>
            </w:pPr>
          </w:p>
        </w:tc>
      </w:tr>
      <w:tr w:rsidR="00A23688" w14:paraId="677A1B5E" w14:textId="77777777" w:rsidTr="000D4B66">
        <w:trPr>
          <w:trHeight w:val="737"/>
        </w:trPr>
        <w:tc>
          <w:tcPr>
            <w:tcW w:w="1134" w:type="dxa"/>
          </w:tcPr>
          <w:p w14:paraId="01ACBB33" w14:textId="77777777" w:rsidR="00A23688" w:rsidRDefault="00A23688" w:rsidP="00A23688">
            <w:pPr>
              <w:spacing w:after="0"/>
              <w:jc w:val="right"/>
            </w:pPr>
            <w:r>
              <w:rPr>
                <w:noProof/>
              </w:rPr>
              <w:drawing>
                <wp:inline distT="0" distB="0" distL="0" distR="0" wp14:anchorId="4A5DC91D" wp14:editId="0AF946D0">
                  <wp:extent cx="468000" cy="468000"/>
                  <wp:effectExtent l="0" t="0" r="0" b="8255"/>
                  <wp:docPr id="395751052" name="Graphic 24" descr="Wheelchai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51052" name="Graphic 395751052" descr="Wheelchair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c>
        <w:tc>
          <w:tcPr>
            <w:tcW w:w="1985" w:type="dxa"/>
            <w:tcBorders>
              <w:top w:val="single" w:sz="4" w:space="0" w:color="DADADA" w:themeColor="background2" w:themeShade="E6"/>
              <w:bottom w:val="single" w:sz="4" w:space="0" w:color="DADADA" w:themeColor="background2" w:themeShade="E6"/>
            </w:tcBorders>
            <w:shd w:val="clear" w:color="auto" w:fill="auto"/>
          </w:tcPr>
          <w:p w14:paraId="5A96402F" w14:textId="77777777" w:rsidR="00A23688" w:rsidRPr="00D752EF" w:rsidRDefault="00A23688" w:rsidP="00CB1DA7">
            <w:pPr>
              <w:spacing w:after="0"/>
              <w:ind w:firstLine="42"/>
              <w:rPr>
                <w:b/>
                <w:bCs/>
                <w:color w:val="284E36" w:themeColor="text2"/>
                <w:sz w:val="28"/>
                <w:szCs w:val="28"/>
              </w:rPr>
            </w:pPr>
            <w:r w:rsidRPr="00D752EF">
              <w:rPr>
                <w:b/>
                <w:bCs/>
                <w:color w:val="284E36" w:themeColor="text2"/>
                <w:sz w:val="28"/>
                <w:szCs w:val="28"/>
              </w:rPr>
              <w:t xml:space="preserve">Accessibility </w:t>
            </w:r>
          </w:p>
        </w:tc>
        <w:tc>
          <w:tcPr>
            <w:tcW w:w="6804" w:type="dxa"/>
            <w:tcBorders>
              <w:top w:val="single" w:sz="4" w:space="0" w:color="DADADA" w:themeColor="background2" w:themeShade="E6"/>
              <w:bottom w:val="single" w:sz="4" w:space="0" w:color="DADADA" w:themeColor="background2" w:themeShade="E6"/>
            </w:tcBorders>
          </w:tcPr>
          <w:p w14:paraId="33F57C9D" w14:textId="0EB015E1" w:rsidR="00CB1DA7" w:rsidRPr="00060032" w:rsidRDefault="00CB1DA7" w:rsidP="00CB1DA7">
            <w:pPr>
              <w:spacing w:after="60"/>
              <w:rPr>
                <w:color w:val="auto"/>
              </w:rPr>
            </w:pPr>
            <w:r w:rsidRPr="00060032">
              <w:t>Please inform education staff at the time of booking if students have specific access or other requirements.</w:t>
            </w:r>
            <w:r w:rsidRPr="00060032">
              <w:rPr>
                <w:color w:val="auto"/>
              </w:rPr>
              <w:t xml:space="preserve"> </w:t>
            </w:r>
          </w:p>
          <w:p w14:paraId="6BBA5C76" w14:textId="55B46642" w:rsidR="00A23688" w:rsidRPr="00060032" w:rsidRDefault="00CB1DA7" w:rsidP="00CB1DA7">
            <w:pPr>
              <w:spacing w:after="60"/>
            </w:pPr>
            <w:r w:rsidRPr="00060032">
              <w:t xml:space="preserve">A social script is available for participants on the autism spectrum. Using plain text and images, the social script describes what children may see and experience during their visit to </w:t>
            </w:r>
            <w:r w:rsidR="00F23EB7" w:rsidRPr="00060032">
              <w:t>Serendip Sanctuary</w:t>
            </w:r>
            <w:r w:rsidRPr="00060032">
              <w:t xml:space="preserve">. View this resource here - </w:t>
            </w:r>
            <w:hyperlink r:id="rId28" w:history="1">
              <w:r w:rsidRPr="00060032">
                <w:rPr>
                  <w:rStyle w:val="Hyperlink"/>
                </w:rPr>
                <w:t>https://www.parks.vic.gov.au/get-into-nature/all-abilities-access/autism-friendly-visits</w:t>
              </w:r>
            </w:hyperlink>
          </w:p>
        </w:tc>
      </w:tr>
      <w:tr w:rsidR="00A23688" w14:paraId="75BE2E0C" w14:textId="77777777" w:rsidTr="000D4B66">
        <w:trPr>
          <w:trHeight w:val="737"/>
        </w:trPr>
        <w:tc>
          <w:tcPr>
            <w:tcW w:w="1134" w:type="dxa"/>
          </w:tcPr>
          <w:p w14:paraId="5278D2C5" w14:textId="77777777" w:rsidR="00A23688" w:rsidRPr="003E0028" w:rsidRDefault="00A23688" w:rsidP="00A23688">
            <w:pPr>
              <w:spacing w:after="0"/>
              <w:jc w:val="right"/>
            </w:pPr>
            <w:r>
              <w:rPr>
                <w:noProof/>
              </w:rPr>
              <w:drawing>
                <wp:inline distT="0" distB="0" distL="0" distR="0" wp14:anchorId="181E54E9" wp14:editId="5EAC1CB9">
                  <wp:extent cx="468000" cy="468000"/>
                  <wp:effectExtent l="0" t="0" r="8255" b="8255"/>
                  <wp:docPr id="1330907155" name="Graphic 25"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07155" name="Graphic 1330907155" descr="Email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8000" cy="468000"/>
                          </a:xfrm>
                          <a:prstGeom prst="rect">
                            <a:avLst/>
                          </a:prstGeom>
                        </pic:spPr>
                      </pic:pic>
                    </a:graphicData>
                  </a:graphic>
                </wp:inline>
              </w:drawing>
            </w:r>
          </w:p>
        </w:tc>
        <w:tc>
          <w:tcPr>
            <w:tcW w:w="1985" w:type="dxa"/>
            <w:tcBorders>
              <w:top w:val="single" w:sz="4" w:space="0" w:color="DADADA" w:themeColor="background2" w:themeShade="E6"/>
            </w:tcBorders>
            <w:shd w:val="clear" w:color="auto" w:fill="auto"/>
          </w:tcPr>
          <w:p w14:paraId="003A9F72" w14:textId="77777777" w:rsidR="00A23688" w:rsidRPr="00D752EF" w:rsidRDefault="00A23688" w:rsidP="00CB1DA7">
            <w:pPr>
              <w:spacing w:after="0"/>
              <w:ind w:firstLine="42"/>
              <w:rPr>
                <w:b/>
                <w:bCs/>
                <w:color w:val="284E36" w:themeColor="text2"/>
                <w:sz w:val="28"/>
                <w:szCs w:val="28"/>
              </w:rPr>
            </w:pPr>
            <w:r w:rsidRPr="00D752EF">
              <w:rPr>
                <w:b/>
                <w:bCs/>
                <w:color w:val="284E36" w:themeColor="text2"/>
                <w:sz w:val="28"/>
                <w:szCs w:val="28"/>
              </w:rPr>
              <w:t>Contact</w:t>
            </w:r>
          </w:p>
        </w:tc>
        <w:tc>
          <w:tcPr>
            <w:tcW w:w="6804" w:type="dxa"/>
            <w:tcBorders>
              <w:top w:val="single" w:sz="4" w:space="0" w:color="DADADA" w:themeColor="background2" w:themeShade="E6"/>
            </w:tcBorders>
          </w:tcPr>
          <w:p w14:paraId="74F85412" w14:textId="6B262E74" w:rsidR="00CB1DA7" w:rsidRPr="00AC5DC8" w:rsidRDefault="00CB1DA7" w:rsidP="00CB1DA7">
            <w:pPr>
              <w:spacing w:after="60"/>
              <w:rPr>
                <w:noProof/>
                <w:color w:val="0563C1" w:themeColor="hyperlink"/>
                <w:u w:val="single"/>
              </w:rPr>
            </w:pPr>
            <w:r w:rsidRPr="000D4B66">
              <w:t>To book or discuss your school needs, please emai</w:t>
            </w:r>
            <w:r w:rsidR="00731F6A">
              <w:t xml:space="preserve">l </w:t>
            </w:r>
            <w:hyperlink r:id="rId31" w:history="1">
              <w:r w:rsidR="00AC5DC8" w:rsidRPr="00DA41C0">
                <w:rPr>
                  <w:rStyle w:val="Hyperlink"/>
                </w:rPr>
                <w:t>SerendipEducationCentre@parks.vic.gov.au</w:t>
              </w:r>
            </w:hyperlink>
            <w:r w:rsidR="00AC5DC8">
              <w:t xml:space="preserve"> </w:t>
            </w:r>
            <w:r w:rsidRPr="000D4B66">
              <w:t xml:space="preserve">or contact the </w:t>
            </w:r>
            <w:r w:rsidR="00AC5DC8">
              <w:t>Education Officer</w:t>
            </w:r>
            <w:r w:rsidRPr="000D4B66">
              <w:t xml:space="preserve"> on</w:t>
            </w:r>
            <w:r w:rsidR="00AC5DC8">
              <w:t xml:space="preserve"> </w:t>
            </w:r>
            <w:r w:rsidR="00B45B49">
              <w:t xml:space="preserve">8427 </w:t>
            </w:r>
            <w:r w:rsidR="00E52C55">
              <w:t>3486</w:t>
            </w:r>
          </w:p>
        </w:tc>
      </w:tr>
    </w:tbl>
    <w:p w14:paraId="1BF977C6" w14:textId="77777777" w:rsidR="00631016" w:rsidRDefault="00631016" w:rsidP="006672FA">
      <w:pPr>
        <w:jc w:val="right"/>
      </w:pPr>
    </w:p>
    <w:p w14:paraId="4C74B2AF" w14:textId="77777777" w:rsidR="00CB1DA7" w:rsidRDefault="00CB1DA7" w:rsidP="00CB1DA7">
      <w:pPr>
        <w:pStyle w:val="Heading1"/>
        <w:spacing w:before="240"/>
        <w:rPr>
          <w:color w:val="3F9C35" w:themeColor="accent1"/>
        </w:rPr>
        <w:sectPr w:rsidR="00CB1DA7" w:rsidSect="00631016">
          <w:headerReference w:type="even" r:id="rId32"/>
          <w:headerReference w:type="default" r:id="rId33"/>
          <w:footerReference w:type="even" r:id="rId34"/>
          <w:footerReference w:type="default" r:id="rId35"/>
          <w:headerReference w:type="first" r:id="rId36"/>
          <w:footerReference w:type="first" r:id="rId37"/>
          <w:type w:val="continuous"/>
          <w:pgSz w:w="11906" w:h="16838"/>
          <w:pgMar w:top="0" w:right="851" w:bottom="851" w:left="851" w:header="964" w:footer="1304" w:gutter="0"/>
          <w:cols w:space="708"/>
          <w:docGrid w:linePitch="360"/>
        </w:sectPr>
      </w:pPr>
    </w:p>
    <w:p w14:paraId="01627655" w14:textId="77777777" w:rsidR="000D4B66" w:rsidRPr="00CB1DA7" w:rsidRDefault="000D4B66" w:rsidP="00E36795">
      <w:pPr>
        <w:pStyle w:val="Heading3"/>
      </w:pPr>
      <w:r w:rsidRPr="00CB1DA7">
        <w:t xml:space="preserve">Additional resources to support </w:t>
      </w:r>
      <w:r w:rsidR="00E36795">
        <w:br/>
      </w:r>
      <w:r w:rsidRPr="00CB1DA7">
        <w:t>your learning</w:t>
      </w:r>
    </w:p>
    <w:p w14:paraId="5EFB8A7C" w14:textId="6ECBEB1D" w:rsidR="00F23EB7" w:rsidRDefault="000D4B66" w:rsidP="007836C1">
      <w:pPr>
        <w:rPr>
          <w:rStyle w:val="Hyperlink"/>
        </w:rPr>
      </w:pPr>
      <w:r>
        <w:t xml:space="preserve">Visit </w:t>
      </w:r>
      <w:hyperlink r:id="rId38" w:history="1">
        <w:r w:rsidR="007836C1">
          <w:rPr>
            <w:rStyle w:val="Hyperlink"/>
          </w:rPr>
          <w:t>http://www.parks.vic.gov.au/get-into-nature/learning-in-nature/plan-your-learning</w:t>
        </w:r>
      </w:hyperlink>
    </w:p>
    <w:p w14:paraId="1C60C667" w14:textId="77777777" w:rsidR="00060032" w:rsidRDefault="00060032" w:rsidP="007836C1">
      <w:pPr>
        <w:rPr>
          <w:rStyle w:val="Hyperlink"/>
        </w:rPr>
      </w:pPr>
    </w:p>
    <w:p w14:paraId="650FB6F7" w14:textId="77777777" w:rsidR="00B53B72" w:rsidRDefault="00B53B72" w:rsidP="00E36795">
      <w:pPr>
        <w:pStyle w:val="Heading3"/>
        <w:rPr>
          <w:noProof/>
        </w:rPr>
      </w:pPr>
    </w:p>
    <w:p w14:paraId="2100F35C" w14:textId="77777777" w:rsidR="00B53B72" w:rsidRDefault="00B53B72" w:rsidP="00E36795">
      <w:pPr>
        <w:pStyle w:val="Heading3"/>
        <w:rPr>
          <w:noProof/>
        </w:rPr>
      </w:pPr>
    </w:p>
    <w:p w14:paraId="4CBAFBF5" w14:textId="77777777" w:rsidR="00B53B72" w:rsidRDefault="00B53B72" w:rsidP="00E36795">
      <w:pPr>
        <w:pStyle w:val="Heading3"/>
        <w:rPr>
          <w:noProof/>
        </w:rPr>
      </w:pPr>
    </w:p>
    <w:p w14:paraId="693915C8" w14:textId="77777777" w:rsidR="00B53B72" w:rsidRDefault="00B53B72" w:rsidP="00E36795">
      <w:pPr>
        <w:pStyle w:val="Heading3"/>
        <w:rPr>
          <w:noProof/>
        </w:rPr>
      </w:pPr>
    </w:p>
    <w:p w14:paraId="45A4D8D9" w14:textId="77777777" w:rsidR="00B53B72" w:rsidRDefault="00B53B72" w:rsidP="00E36795">
      <w:pPr>
        <w:pStyle w:val="Heading3"/>
        <w:rPr>
          <w:noProof/>
        </w:rPr>
      </w:pPr>
    </w:p>
    <w:p w14:paraId="3F4D83BC" w14:textId="77777777" w:rsidR="00B53B72" w:rsidRDefault="00B53B72" w:rsidP="00E36795">
      <w:pPr>
        <w:pStyle w:val="Heading3"/>
        <w:rPr>
          <w:noProof/>
        </w:rPr>
      </w:pPr>
    </w:p>
    <w:p w14:paraId="3BF9E7AB" w14:textId="77777777" w:rsidR="00B53B72" w:rsidRDefault="00B53B72" w:rsidP="00E36795">
      <w:pPr>
        <w:pStyle w:val="Heading3"/>
        <w:rPr>
          <w:noProof/>
        </w:rPr>
      </w:pPr>
    </w:p>
    <w:p w14:paraId="1F729111" w14:textId="77777777" w:rsidR="00B53B72" w:rsidRDefault="00B53B72" w:rsidP="00E36795">
      <w:pPr>
        <w:pStyle w:val="Heading3"/>
        <w:rPr>
          <w:noProof/>
        </w:rPr>
      </w:pPr>
    </w:p>
    <w:p w14:paraId="2860D076" w14:textId="77777777" w:rsidR="00B53B72" w:rsidRDefault="00B53B72" w:rsidP="00E36795">
      <w:pPr>
        <w:pStyle w:val="Heading3"/>
        <w:rPr>
          <w:noProof/>
        </w:rPr>
      </w:pPr>
    </w:p>
    <w:p w14:paraId="09C6DD5C" w14:textId="0933EEE7" w:rsidR="007836C1" w:rsidRPr="00BE16E3" w:rsidRDefault="007836C1" w:rsidP="00E36795">
      <w:pPr>
        <w:pStyle w:val="Heading3"/>
        <w:rPr>
          <w:noProof/>
        </w:rPr>
      </w:pPr>
      <w:r w:rsidRPr="00BE16E3">
        <w:rPr>
          <w:noProof/>
        </w:rPr>
        <w:t>On the day</w:t>
      </w:r>
    </w:p>
    <w:p w14:paraId="2D26BC88" w14:textId="174D624D" w:rsidR="007836C1" w:rsidRPr="00060032" w:rsidRDefault="007836C1" w:rsidP="007836C1">
      <w:pPr>
        <w:pStyle w:val="ListParagraph"/>
        <w:numPr>
          <w:ilvl w:val="0"/>
          <w:numId w:val="1"/>
        </w:numPr>
        <w:spacing w:after="120"/>
        <w:ind w:left="567" w:hanging="283"/>
        <w:rPr>
          <w:noProof/>
        </w:rPr>
      </w:pPr>
      <w:r w:rsidRPr="00060032">
        <w:rPr>
          <w:noProof/>
        </w:rPr>
        <w:t xml:space="preserve">Ensure students bring sunscreen, a drink bottle and pens/clipboard. </w:t>
      </w:r>
    </w:p>
    <w:p w14:paraId="44D2297D" w14:textId="77777777" w:rsidR="00F23EB7" w:rsidRPr="00060032" w:rsidRDefault="007836C1" w:rsidP="00F23EB7">
      <w:pPr>
        <w:pStyle w:val="ListParagraph"/>
        <w:numPr>
          <w:ilvl w:val="0"/>
          <w:numId w:val="1"/>
        </w:numPr>
        <w:spacing w:after="120"/>
        <w:ind w:left="567" w:hanging="283"/>
        <w:rPr>
          <w:noProof/>
        </w:rPr>
      </w:pPr>
      <w:r w:rsidRPr="00060032">
        <w:rPr>
          <w:noProof/>
        </w:rPr>
        <w:t>Students must wear suitable clothing and sturdy covered footwear (no thongs or crocs).</w:t>
      </w:r>
    </w:p>
    <w:p w14:paraId="4AD99FBF" w14:textId="4D8E73BB" w:rsidR="007836C1" w:rsidRDefault="007836C1" w:rsidP="00F23EB7">
      <w:pPr>
        <w:pStyle w:val="ListParagraph"/>
        <w:numPr>
          <w:ilvl w:val="0"/>
          <w:numId w:val="1"/>
        </w:numPr>
        <w:spacing w:after="120"/>
        <w:ind w:left="567" w:hanging="283"/>
        <w:rPr>
          <w:noProof/>
        </w:rPr>
      </w:pPr>
      <w:r w:rsidRPr="00060032">
        <w:rPr>
          <w:noProof/>
        </w:rPr>
        <w:t>Local weather may vary from regional forecasts. Check the local weather and dress accordingly.</w:t>
      </w:r>
    </w:p>
    <w:p w14:paraId="37BD098B" w14:textId="77777777" w:rsidR="00F75911" w:rsidRDefault="00F75911" w:rsidP="00F75911">
      <w:pPr>
        <w:pStyle w:val="ListParagraph"/>
        <w:numPr>
          <w:ilvl w:val="0"/>
          <w:numId w:val="1"/>
        </w:numPr>
        <w:spacing w:after="120"/>
        <w:ind w:left="567" w:hanging="283"/>
        <w:rPr>
          <w:noProof/>
        </w:rPr>
      </w:pPr>
      <w:r>
        <w:rPr>
          <w:noProof/>
        </w:rPr>
        <w:t xml:space="preserve">The healthiest food for wild animals occurs in nature – do not feed or encourage animals to take any human food. </w:t>
      </w:r>
    </w:p>
    <w:p w14:paraId="6A23F0A3" w14:textId="77777777" w:rsidR="00F75911" w:rsidRDefault="00F75911" w:rsidP="00F75911">
      <w:pPr>
        <w:pStyle w:val="ListParagraph"/>
        <w:numPr>
          <w:ilvl w:val="0"/>
          <w:numId w:val="1"/>
        </w:numPr>
        <w:spacing w:after="120"/>
        <w:ind w:left="567" w:hanging="283"/>
        <w:rPr>
          <w:noProof/>
        </w:rPr>
      </w:pPr>
      <w:r>
        <w:rPr>
          <w:noProof/>
        </w:rPr>
        <w:t xml:space="preserve">Leave as little trace of your visit as possible – take all rubbish out of the park and keep to existing tracks. </w:t>
      </w:r>
    </w:p>
    <w:p w14:paraId="7FD38091" w14:textId="77777777" w:rsidR="00F75911" w:rsidRDefault="00F75911" w:rsidP="00F75911">
      <w:pPr>
        <w:pStyle w:val="ListParagraph"/>
        <w:numPr>
          <w:ilvl w:val="0"/>
          <w:numId w:val="1"/>
        </w:numPr>
        <w:spacing w:after="120"/>
        <w:ind w:left="567" w:hanging="283"/>
        <w:rPr>
          <w:noProof/>
        </w:rPr>
      </w:pPr>
      <w:r>
        <w:rPr>
          <w:noProof/>
        </w:rPr>
        <w:t>Plants, animals and other natural features, objects, and cultural sites in the park are protected by law and must not be disturbed or removed.</w:t>
      </w:r>
    </w:p>
    <w:p w14:paraId="5DF5BF69" w14:textId="77777777" w:rsidR="00F75911" w:rsidRPr="00060032" w:rsidRDefault="00F75911" w:rsidP="00F75911">
      <w:pPr>
        <w:spacing w:after="120"/>
        <w:ind w:left="284"/>
        <w:rPr>
          <w:noProof/>
        </w:rPr>
      </w:pPr>
    </w:p>
    <w:p w14:paraId="6C326B96" w14:textId="2959DD64" w:rsidR="00F23EB7" w:rsidRDefault="00F23EB7" w:rsidP="00F23EB7">
      <w:pPr>
        <w:pStyle w:val="ListParagraph"/>
        <w:numPr>
          <w:ilvl w:val="0"/>
          <w:numId w:val="0"/>
        </w:numPr>
        <w:spacing w:after="120"/>
        <w:ind w:left="567"/>
        <w:rPr>
          <w:noProof/>
        </w:rPr>
      </w:pPr>
    </w:p>
    <w:p w14:paraId="7D846781" w14:textId="77777777" w:rsidR="00F23EB7" w:rsidRDefault="00F23EB7" w:rsidP="007836C1">
      <w:pPr>
        <w:spacing w:after="160" w:line="259" w:lineRule="auto"/>
        <w:rPr>
          <w:noProof/>
        </w:rPr>
      </w:pPr>
    </w:p>
    <w:p w14:paraId="2788F3E3" w14:textId="77777777" w:rsidR="000D4B66" w:rsidRDefault="000D4B66" w:rsidP="00CB1DA7">
      <w:pPr>
        <w:ind w:left="71"/>
        <w:sectPr w:rsidR="000D4B66" w:rsidSect="007836C1">
          <w:type w:val="continuous"/>
          <w:pgSz w:w="11906" w:h="16838"/>
          <w:pgMar w:top="0" w:right="851" w:bottom="851" w:left="851" w:header="964" w:footer="1304" w:gutter="0"/>
          <w:cols w:num="2" w:space="708"/>
          <w:docGrid w:linePitch="360"/>
        </w:sectPr>
      </w:pPr>
    </w:p>
    <w:p w14:paraId="4C011558" w14:textId="77777777" w:rsidR="000D4B66" w:rsidRDefault="000D4B66" w:rsidP="00CB1DA7">
      <w:pPr>
        <w:ind w:left="71"/>
        <w:sectPr w:rsidR="000D4B66" w:rsidSect="007836C1">
          <w:type w:val="continuous"/>
          <w:pgSz w:w="11906" w:h="16838"/>
          <w:pgMar w:top="0" w:right="851" w:bottom="851" w:left="851" w:header="964" w:footer="1304" w:gutter="0"/>
          <w:cols w:num="2" w:space="708"/>
          <w:docGrid w:linePitch="360"/>
        </w:sectPr>
      </w:pPr>
    </w:p>
    <w:p w14:paraId="609CAE8D" w14:textId="2B8156C3" w:rsidR="00784E6E" w:rsidRPr="00D63F0F" w:rsidRDefault="00784E6E" w:rsidP="00784E6E">
      <w:pPr>
        <w:pStyle w:val="Heading1"/>
      </w:pPr>
      <w:r>
        <w:lastRenderedPageBreak/>
        <w:t>About the park</w:t>
      </w:r>
      <w:r w:rsidR="005C1E70">
        <w:br/>
      </w:r>
      <w:r w:rsidR="00F23EB7">
        <w:rPr>
          <w:rStyle w:val="Heading2Char"/>
        </w:rPr>
        <w:t>Serendip Sanctuary</w:t>
      </w:r>
    </w:p>
    <w:p w14:paraId="11210B0C" w14:textId="522B03AC" w:rsidR="00F23EB7" w:rsidRDefault="005C1E70" w:rsidP="00F23EB7">
      <w:r w:rsidRPr="005C1E70">
        <w:rPr>
          <w:noProof/>
        </w:rPr>
        <mc:AlternateContent>
          <mc:Choice Requires="wps">
            <w:drawing>
              <wp:anchor distT="0" distB="0" distL="114300" distR="114300" simplePos="0" relativeHeight="251679744" behindDoc="0" locked="0" layoutInCell="1" allowOverlap="1" wp14:anchorId="0BD6DA40" wp14:editId="7989AC69">
                <wp:simplePos x="0" y="0"/>
                <wp:positionH relativeFrom="margin">
                  <wp:align>right</wp:align>
                </wp:positionH>
                <wp:positionV relativeFrom="paragraph">
                  <wp:posOffset>10110</wp:posOffset>
                </wp:positionV>
                <wp:extent cx="2764790" cy="1916430"/>
                <wp:effectExtent l="0" t="0" r="0" b="7620"/>
                <wp:wrapSquare wrapText="bothSides"/>
                <wp:docPr id="21" name="Graphic 59"/>
                <wp:cNvGraphicFramePr/>
                <a:graphic xmlns:a="http://schemas.openxmlformats.org/drawingml/2006/main">
                  <a:graphicData uri="http://schemas.microsoft.com/office/word/2010/wordprocessingShape">
                    <wps:wsp>
                      <wps:cNvSpPr/>
                      <wps:spPr>
                        <a:xfrm>
                          <a:off x="0" y="0"/>
                          <a:ext cx="2764790" cy="191643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39"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71C5" id="Graphic 59" o:spid="_x0000_s1026" style="position:absolute;margin-left:166.5pt;margin-top:.8pt;width:217.7pt;height:150.9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40" o:title="" recolor="t" rotate="t" type="frame"/>
                <v:stroke joinstyle="miter"/>
                <v:path arrowok="t" o:connecttype="custom" o:connectlocs="2764791,1898398;2689565,1909284;2587433,1911509;2449902,1910158;2281748,1898557;2122446,1910158;1826762,1910158;1521963,1910158;1226278,1910158;985200,1910158;448438,1910158;0,1910158;0,6272;448349,6272;985111,6272;1226190,6272;1521874,6272;1826674,6272;2122358,6272;2281660,17873;2449814,6272;2587433,4921;2689565,7146;2764791,18032" o:connectangles="0,0,0,0,0,0,0,0,0,0,0,0,0,0,0,0,0,0,0,0,0,0,0,0"/>
                <w10:wrap type="square" anchorx="margin"/>
              </v:shape>
            </w:pict>
          </mc:Fallback>
        </mc:AlternateContent>
      </w:r>
      <w:r w:rsidR="00F23EB7">
        <w:t>Serendip Sanctuary is a wildlife oasis close to Melbourne where you can see kangaroos, wallabies</w:t>
      </w:r>
      <w:r w:rsidR="007B7BED">
        <w:t>,</w:t>
      </w:r>
      <w:r w:rsidR="00F23EB7">
        <w:t xml:space="preserve"> and </w:t>
      </w:r>
      <w:r w:rsidR="007B7BED">
        <w:t>a huge variety of birds including emus</w:t>
      </w:r>
      <w:r w:rsidR="00F23EB7">
        <w:t xml:space="preserve">. Close to Geelong, the sanctuary showcases the open grassy woodlands and wetlands of the volcanic Western Plains, making it an ideal spot to see birdlife and learn about wetlands ecology. </w:t>
      </w:r>
      <w:r w:rsidR="009F03A4">
        <w:t xml:space="preserve">The </w:t>
      </w:r>
      <w:r w:rsidR="00F23EB7">
        <w:t xml:space="preserve">bird hides </w:t>
      </w:r>
      <w:r w:rsidR="009F03A4">
        <w:t>help visitors to</w:t>
      </w:r>
      <w:r w:rsidR="00F23EB7">
        <w:t xml:space="preserve"> see some of the </w:t>
      </w:r>
      <w:r w:rsidR="007B7BED">
        <w:t>200</w:t>
      </w:r>
      <w:r w:rsidR="00F23EB7">
        <w:t xml:space="preserve"> bird species that breed at, or visit, Serendip Sanctuary.</w:t>
      </w:r>
    </w:p>
    <w:p w14:paraId="5DB38EC8" w14:textId="57A4CD30" w:rsidR="004D73C3" w:rsidRDefault="00F23EB7" w:rsidP="007121E0">
      <w:r>
        <w:t>Curriculum-aligned education sessions at Serendip offer students an excellent opportunity to learn about the many habitats of the Western Volcanic Plains and how the park plays an important role in safeguarding threatened species</w:t>
      </w:r>
      <w:r w:rsidR="009F03A4">
        <w:t xml:space="preserve">. </w:t>
      </w:r>
    </w:p>
    <w:p w14:paraId="4C79674C" w14:textId="5EB133E7" w:rsidR="004D73C3" w:rsidRPr="004D73C3" w:rsidRDefault="004D73C3" w:rsidP="003F7870">
      <w:pPr>
        <w:pStyle w:val="Heading1"/>
        <w:spacing w:after="0"/>
        <w:rPr>
          <w:color w:val="78367E" w:themeColor="accent3"/>
        </w:rPr>
      </w:pPr>
      <w:r w:rsidRPr="004D73C3">
        <w:rPr>
          <w:color w:val="78367E" w:themeColor="accent3"/>
        </w:rPr>
        <w:t>Primary school programs</w:t>
      </w:r>
    </w:p>
    <w:p w14:paraId="687CA3E0" w14:textId="7CFCC0DB" w:rsidR="003F7870" w:rsidRPr="004D73C3" w:rsidRDefault="00277D19" w:rsidP="003F7870">
      <w:pPr>
        <w:pStyle w:val="Heading2"/>
        <w:spacing w:before="120" w:after="240"/>
        <w:rPr>
          <w:color w:val="78367E" w:themeColor="accent3"/>
        </w:rPr>
      </w:pPr>
      <w:r w:rsidRPr="00277D19">
        <w:rPr>
          <w:color w:val="78367E" w:themeColor="accent3"/>
        </w:rPr>
        <w:t xml:space="preserve">Minibeast </w:t>
      </w:r>
      <w:r w:rsidR="00CF25C6">
        <w:rPr>
          <w:color w:val="78367E" w:themeColor="accent3"/>
        </w:rPr>
        <w:t>d</w:t>
      </w:r>
      <w:r w:rsidRPr="00277D19">
        <w:rPr>
          <w:color w:val="78367E" w:themeColor="accent3"/>
        </w:rPr>
        <w:t>iscovery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AF563D" w14:paraId="7CAA220D" w14:textId="77777777" w:rsidTr="00555BE6">
        <w:tc>
          <w:tcPr>
            <w:tcW w:w="906" w:type="dxa"/>
          </w:tcPr>
          <w:p w14:paraId="10A7BD57" w14:textId="77777777" w:rsidR="003F7870" w:rsidRDefault="003F7870" w:rsidP="00555BE6">
            <w:pPr>
              <w:spacing w:after="0" w:line="259" w:lineRule="auto"/>
              <w:rPr>
                <w:color w:val="78367E" w:themeColor="accent3"/>
              </w:rPr>
            </w:pPr>
            <w:r>
              <w:rPr>
                <w:noProof/>
              </w:rPr>
              <w:drawing>
                <wp:inline distT="0" distB="0" distL="0" distR="0" wp14:anchorId="50488F9B" wp14:editId="0ABA1071">
                  <wp:extent cx="417444" cy="362227"/>
                  <wp:effectExtent l="0" t="0" r="1905" b="0"/>
                  <wp:docPr id="1542603448" name="Graphic 1542603448"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0E177AD7" w14:textId="77777777" w:rsidR="003F7870" w:rsidRDefault="003F7870" w:rsidP="00555BE6">
            <w:pPr>
              <w:spacing w:after="0" w:line="259" w:lineRule="auto"/>
              <w:rPr>
                <w:color w:val="78367E" w:themeColor="accent3"/>
                <w:sz w:val="28"/>
                <w:szCs w:val="28"/>
              </w:rPr>
            </w:pPr>
            <w:r w:rsidRPr="004D73C3">
              <w:rPr>
                <w:color w:val="78367E" w:themeColor="accent3"/>
                <w:sz w:val="28"/>
                <w:szCs w:val="28"/>
              </w:rPr>
              <w:t>Levels</w:t>
            </w:r>
          </w:p>
          <w:p w14:paraId="35D0417A" w14:textId="47AF8835" w:rsidR="003F7870" w:rsidRDefault="00CF25C6" w:rsidP="00555BE6">
            <w:pPr>
              <w:spacing w:after="0" w:line="259" w:lineRule="auto"/>
              <w:rPr>
                <w:color w:val="78367E" w:themeColor="accent3"/>
              </w:rPr>
            </w:pPr>
            <w:r>
              <w:rPr>
                <w:sz w:val="22"/>
                <w:szCs w:val="22"/>
              </w:rPr>
              <w:t>F</w:t>
            </w:r>
            <w:r w:rsidR="00277D19">
              <w:rPr>
                <w:sz w:val="22"/>
                <w:szCs w:val="22"/>
              </w:rPr>
              <w:t>-2</w:t>
            </w:r>
          </w:p>
        </w:tc>
        <w:tc>
          <w:tcPr>
            <w:tcW w:w="6379" w:type="dxa"/>
            <w:vMerge w:val="restart"/>
          </w:tcPr>
          <w:p w14:paraId="116CC814" w14:textId="4468EB12" w:rsidR="003F7870" w:rsidRDefault="003F7870" w:rsidP="00555BE6">
            <w:pPr>
              <w:rPr>
                <w:noProof/>
              </w:rPr>
            </w:pPr>
            <w:r>
              <w:rPr>
                <w:noProof/>
              </w:rPr>
              <mc:AlternateContent>
                <mc:Choice Requires="wps">
                  <w:drawing>
                    <wp:anchor distT="0" distB="0" distL="114300" distR="114300" simplePos="0" relativeHeight="251688960" behindDoc="0" locked="0" layoutInCell="1" allowOverlap="1" wp14:anchorId="1F157E71" wp14:editId="1E2F7DD2">
                      <wp:simplePos x="0" y="0"/>
                      <wp:positionH relativeFrom="column">
                        <wp:posOffset>2350770</wp:posOffset>
                      </wp:positionH>
                      <wp:positionV relativeFrom="paragraph">
                        <wp:posOffset>22225</wp:posOffset>
                      </wp:positionV>
                      <wp:extent cx="1618615" cy="1112520"/>
                      <wp:effectExtent l="0" t="0" r="635" b="0"/>
                      <wp:wrapSquare wrapText="bothSides"/>
                      <wp:docPr id="1637628893"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43"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DC4E" id="Graphic 59" o:spid="_x0000_s1026" style="position:absolute;margin-left:185.1pt;margin-top:1.75pt;width:127.45pt;height:8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zsLfVJ8FAQCfBQEAFQAAAGRycy9tZWRp&#10;YS9pbWFnZTEuanBlZ//Y/+AAEEpGSUYAAQEBANwA3AAA/9sAQwACAQEBAQECAQEBAgICAgIEAwIC&#10;AgIFBAQDBAYFBgYGBQYGBgcJCAYHCQcGBggLCAkKCgoKCgYICwwLCgwJCgoK/9sAQwECAgICAgIF&#10;AwMFCgcGBwoKCgoKCgoKCgoKCgoKCgoKCgoKCgoKCgoKCgoKCgoKCgoKCgoKCgoKCgoKCgoKCgoK&#10;/8AAEQgBDA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44"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277D19">
              <w:rPr>
                <w:noProof/>
              </w:rPr>
              <w:t>Students collect aquatic invertebrates at one of Serendip’s wetlan</w:t>
            </w:r>
            <w:r w:rsidR="00757469">
              <w:rPr>
                <w:noProof/>
              </w:rPr>
              <w:t xml:space="preserve">ds, </w:t>
            </w:r>
            <w:r w:rsidR="00277D19">
              <w:rPr>
                <w:noProof/>
              </w:rPr>
              <w:t>explore the features of these organisms</w:t>
            </w:r>
            <w:r w:rsidR="00757469">
              <w:rPr>
                <w:noProof/>
              </w:rPr>
              <w:t xml:space="preserve"> and name them by matching them to pictures. </w:t>
            </w:r>
            <w:r w:rsidR="00DA4E8B">
              <w:rPr>
                <w:noProof/>
              </w:rPr>
              <w:t xml:space="preserve">They learn about the needs of these </w:t>
            </w:r>
            <w:r w:rsidR="00757469">
              <w:rPr>
                <w:noProof/>
              </w:rPr>
              <w:t>living things</w:t>
            </w:r>
            <w:r w:rsidR="00DA4E8B">
              <w:rPr>
                <w:noProof/>
              </w:rPr>
              <w:t xml:space="preserve"> and how changes in the environment</w:t>
            </w:r>
            <w:r w:rsidR="00757469">
              <w:rPr>
                <w:noProof/>
              </w:rPr>
              <w:t xml:space="preserve"> and human use of water</w:t>
            </w:r>
            <w:r w:rsidR="00DA4E8B">
              <w:rPr>
                <w:noProof/>
              </w:rPr>
              <w:t xml:space="preserve"> can affect </w:t>
            </w:r>
            <w:r w:rsidR="00757469">
              <w:rPr>
                <w:noProof/>
              </w:rPr>
              <w:t>them</w:t>
            </w:r>
            <w:r w:rsidR="00DA4E8B">
              <w:rPr>
                <w:noProof/>
              </w:rPr>
              <w:t xml:space="preserve">. </w:t>
            </w:r>
            <w:r w:rsidR="00277D19">
              <w:rPr>
                <w:noProof/>
              </w:rPr>
              <w:t xml:space="preserve"> </w:t>
            </w:r>
          </w:p>
          <w:p w14:paraId="427E9933" w14:textId="77777777" w:rsidR="00277D19" w:rsidRDefault="00277D19" w:rsidP="00AF563D">
            <w:pPr>
              <w:spacing w:after="120"/>
              <w:rPr>
                <w:b/>
                <w:bCs/>
                <w:color w:val="78367E" w:themeColor="accent3"/>
              </w:rPr>
            </w:pPr>
            <w:r>
              <w:rPr>
                <w:b/>
                <w:bCs/>
                <w:color w:val="78367E" w:themeColor="accent3"/>
              </w:rPr>
              <w:t>Learning outcomes:</w:t>
            </w:r>
          </w:p>
          <w:p w14:paraId="05F55579" w14:textId="5495CBF6" w:rsidR="00DA4E8B" w:rsidRDefault="00DA4E8B" w:rsidP="00AF563D">
            <w:pPr>
              <w:spacing w:after="120"/>
            </w:pPr>
            <w:r w:rsidRPr="00DA4E8B">
              <w:t>VCSSU042</w:t>
            </w:r>
            <w:r>
              <w:t xml:space="preserve">, </w:t>
            </w:r>
            <w:r w:rsidRPr="00DA4E8B">
              <w:t>VCSSU047</w:t>
            </w:r>
            <w:r>
              <w:t xml:space="preserve">, </w:t>
            </w:r>
            <w:r w:rsidRPr="00DA4E8B">
              <w:t>VCSIS053</w:t>
            </w:r>
          </w:p>
          <w:p w14:paraId="23A33881" w14:textId="4D8BC444" w:rsidR="00277D19" w:rsidRDefault="00277D19" w:rsidP="00AF563D">
            <w:pPr>
              <w:spacing w:after="120"/>
              <w:rPr>
                <w:b/>
                <w:bCs/>
                <w:color w:val="78367E" w:themeColor="accent3"/>
              </w:rPr>
            </w:pPr>
            <w:r>
              <w:rPr>
                <w:b/>
                <w:bCs/>
                <w:color w:val="78367E" w:themeColor="accent3"/>
              </w:rPr>
              <w:t>Links to UN Sustainable Development Goals:</w:t>
            </w:r>
          </w:p>
          <w:p w14:paraId="15446A2E" w14:textId="785DDD63" w:rsidR="00277D19" w:rsidRPr="00277D19" w:rsidRDefault="00AF563D" w:rsidP="00AF563D">
            <w:pPr>
              <w:spacing w:after="0"/>
              <w:rPr>
                <w:color w:val="78367E" w:themeColor="accent3"/>
              </w:rPr>
            </w:pPr>
            <w:r>
              <w:rPr>
                <w:noProof/>
                <w:color w:val="78367E" w:themeColor="accent3"/>
              </w:rPr>
              <w:drawing>
                <wp:inline distT="0" distB="0" distL="0" distR="0" wp14:anchorId="7A46B771" wp14:editId="37B12612">
                  <wp:extent cx="476701" cy="4767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EF6C479" wp14:editId="23B8E44B">
                  <wp:extent cx="481035" cy="481035"/>
                  <wp:effectExtent l="0" t="0" r="0" b="0"/>
                  <wp:docPr id="16" name="Picture 16"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2FCA383" wp14:editId="4738F731">
                  <wp:extent cx="485330" cy="485330"/>
                  <wp:effectExtent l="0" t="0" r="0" b="0"/>
                  <wp:docPr id="17" name="Picture 17"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E08186E" wp14:editId="3922B02A">
                  <wp:extent cx="485368" cy="485368"/>
                  <wp:effectExtent l="0" t="0" r="0" b="0"/>
                  <wp:docPr id="18" name="Picture 18"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639F5B0" wp14:editId="42E0241A">
                  <wp:extent cx="483870" cy="483870"/>
                  <wp:effectExtent l="0" t="0" r="0" b="0"/>
                  <wp:docPr id="19" name="Picture 19"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56459BAB" wp14:editId="111416BF">
                  <wp:extent cx="483728" cy="483728"/>
                  <wp:effectExtent l="0" t="0" r="0" b="0"/>
                  <wp:docPr id="20" name="Picture 20"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E03AAA4" wp14:editId="4D9D3016">
                  <wp:extent cx="484018" cy="484018"/>
                  <wp:effectExtent l="0" t="0" r="0" b="0"/>
                  <wp:docPr id="23" name="Picture 23"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AF563D" w14:paraId="63EF4049" w14:textId="77777777" w:rsidTr="00555BE6">
        <w:trPr>
          <w:trHeight w:val="57"/>
        </w:trPr>
        <w:tc>
          <w:tcPr>
            <w:tcW w:w="906" w:type="dxa"/>
          </w:tcPr>
          <w:p w14:paraId="25E94788" w14:textId="77777777" w:rsidR="003F7870" w:rsidRDefault="003F7870" w:rsidP="00555BE6">
            <w:pPr>
              <w:spacing w:after="0" w:line="259" w:lineRule="auto"/>
              <w:rPr>
                <w:color w:val="78367E" w:themeColor="accent3"/>
              </w:rPr>
            </w:pPr>
            <w:r>
              <w:rPr>
                <w:noProof/>
              </w:rPr>
              <w:drawing>
                <wp:inline distT="0" distB="0" distL="0" distR="0" wp14:anchorId="26ADE87D" wp14:editId="78BCC079">
                  <wp:extent cx="432000" cy="432000"/>
                  <wp:effectExtent l="0" t="0" r="6350" b="6350"/>
                  <wp:docPr id="930349402" name="Graphic 930349402"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2000" cy="432000"/>
                          </a:xfrm>
                          <a:prstGeom prst="rect">
                            <a:avLst/>
                          </a:prstGeom>
                        </pic:spPr>
                      </pic:pic>
                    </a:graphicData>
                  </a:graphic>
                </wp:inline>
              </w:drawing>
            </w:r>
          </w:p>
        </w:tc>
        <w:tc>
          <w:tcPr>
            <w:tcW w:w="2775" w:type="dxa"/>
          </w:tcPr>
          <w:p w14:paraId="0169FB29" w14:textId="5E3B12FD" w:rsidR="003F7870" w:rsidRDefault="00277D19" w:rsidP="00555BE6">
            <w:pPr>
              <w:spacing w:after="0" w:line="259" w:lineRule="auto"/>
              <w:rPr>
                <w:color w:val="78367E" w:themeColor="accent3"/>
                <w:sz w:val="28"/>
                <w:szCs w:val="28"/>
              </w:rPr>
            </w:pPr>
            <w:r>
              <w:rPr>
                <w:color w:val="78367E" w:themeColor="accent3"/>
                <w:sz w:val="28"/>
                <w:szCs w:val="28"/>
              </w:rPr>
              <w:t>L</w:t>
            </w:r>
            <w:r w:rsidR="003F7870" w:rsidRPr="004D73C3">
              <w:rPr>
                <w:color w:val="78367E" w:themeColor="accent3"/>
                <w:sz w:val="28"/>
                <w:szCs w:val="28"/>
              </w:rPr>
              <w:t>earning area</w:t>
            </w:r>
          </w:p>
          <w:p w14:paraId="59D503B3" w14:textId="3A59F62C" w:rsidR="003F7870" w:rsidRDefault="003F7870" w:rsidP="00555BE6">
            <w:pPr>
              <w:spacing w:after="0" w:line="259" w:lineRule="auto"/>
              <w:rPr>
                <w:color w:val="78367E" w:themeColor="accent3"/>
              </w:rPr>
            </w:pPr>
            <w:r>
              <w:rPr>
                <w:sz w:val="22"/>
                <w:szCs w:val="22"/>
              </w:rPr>
              <w:t>Science</w:t>
            </w:r>
          </w:p>
        </w:tc>
        <w:tc>
          <w:tcPr>
            <w:tcW w:w="6379" w:type="dxa"/>
            <w:vMerge/>
          </w:tcPr>
          <w:p w14:paraId="5BFBBF85" w14:textId="77777777" w:rsidR="003F7870" w:rsidRDefault="003F7870" w:rsidP="00555BE6">
            <w:pPr>
              <w:spacing w:after="0" w:line="259" w:lineRule="auto"/>
              <w:rPr>
                <w:color w:val="78367E" w:themeColor="accent3"/>
              </w:rPr>
            </w:pPr>
          </w:p>
        </w:tc>
      </w:tr>
      <w:tr w:rsidR="00AF563D" w14:paraId="3194668B" w14:textId="77777777" w:rsidTr="00555BE6">
        <w:tc>
          <w:tcPr>
            <w:tcW w:w="906" w:type="dxa"/>
          </w:tcPr>
          <w:p w14:paraId="6C820ABB" w14:textId="77777777" w:rsidR="003F7870" w:rsidRDefault="003F7870" w:rsidP="00555BE6">
            <w:pPr>
              <w:spacing w:after="0" w:line="259" w:lineRule="auto"/>
              <w:rPr>
                <w:color w:val="78367E" w:themeColor="accent3"/>
              </w:rPr>
            </w:pPr>
            <w:r>
              <w:rPr>
                <w:noProof/>
              </w:rPr>
              <w:drawing>
                <wp:inline distT="0" distB="0" distL="0" distR="0" wp14:anchorId="7C30E394" wp14:editId="7A97AE41">
                  <wp:extent cx="432000" cy="432000"/>
                  <wp:effectExtent l="0" t="0" r="0" b="0"/>
                  <wp:docPr id="1597971561" name="Graphic 159797156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32000" cy="432000"/>
                          </a:xfrm>
                          <a:prstGeom prst="rect">
                            <a:avLst/>
                          </a:prstGeom>
                        </pic:spPr>
                      </pic:pic>
                    </a:graphicData>
                  </a:graphic>
                </wp:inline>
              </w:drawing>
            </w:r>
          </w:p>
        </w:tc>
        <w:tc>
          <w:tcPr>
            <w:tcW w:w="2775" w:type="dxa"/>
          </w:tcPr>
          <w:p w14:paraId="53E29C72" w14:textId="362BD1F8" w:rsidR="003F7870" w:rsidRDefault="003F7870" w:rsidP="00555BE6">
            <w:pPr>
              <w:spacing w:after="0" w:line="259" w:lineRule="auto"/>
              <w:rPr>
                <w:color w:val="78367E" w:themeColor="accent3"/>
                <w:sz w:val="28"/>
                <w:szCs w:val="28"/>
              </w:rPr>
            </w:pPr>
            <w:r w:rsidRPr="004D73C3">
              <w:rPr>
                <w:color w:val="78367E" w:themeColor="accent3"/>
                <w:sz w:val="28"/>
                <w:szCs w:val="28"/>
              </w:rPr>
              <w:t>Location</w:t>
            </w:r>
          </w:p>
          <w:p w14:paraId="3798ACA3" w14:textId="09DB1D60" w:rsidR="003F7870" w:rsidRDefault="00277D19" w:rsidP="00555BE6">
            <w:pPr>
              <w:spacing w:after="0" w:line="259" w:lineRule="auto"/>
              <w:rPr>
                <w:color w:val="78367E" w:themeColor="accent3"/>
              </w:rPr>
            </w:pPr>
            <w:r>
              <w:rPr>
                <w:sz w:val="22"/>
                <w:szCs w:val="22"/>
              </w:rPr>
              <w:t>Ponding site, Serendip Sanctuary</w:t>
            </w:r>
          </w:p>
        </w:tc>
        <w:tc>
          <w:tcPr>
            <w:tcW w:w="6379" w:type="dxa"/>
            <w:vMerge/>
          </w:tcPr>
          <w:p w14:paraId="7723C047" w14:textId="77777777" w:rsidR="003F7870" w:rsidRDefault="003F7870" w:rsidP="00555BE6">
            <w:pPr>
              <w:spacing w:after="0" w:line="259" w:lineRule="auto"/>
              <w:rPr>
                <w:color w:val="78367E" w:themeColor="accent3"/>
              </w:rPr>
            </w:pPr>
          </w:p>
        </w:tc>
      </w:tr>
      <w:tr w:rsidR="00AF563D" w14:paraId="17B3866B" w14:textId="77777777" w:rsidTr="00555BE6">
        <w:tc>
          <w:tcPr>
            <w:tcW w:w="906" w:type="dxa"/>
          </w:tcPr>
          <w:p w14:paraId="252EBAFD" w14:textId="77777777" w:rsidR="003F7870" w:rsidRDefault="003F7870" w:rsidP="00555BE6">
            <w:pPr>
              <w:spacing w:after="0" w:line="259" w:lineRule="auto"/>
              <w:rPr>
                <w:color w:val="78367E" w:themeColor="accent3"/>
              </w:rPr>
            </w:pPr>
            <w:r>
              <w:rPr>
                <w:noProof/>
              </w:rPr>
              <w:drawing>
                <wp:inline distT="0" distB="0" distL="0" distR="0" wp14:anchorId="2804FFCE" wp14:editId="62D655FB">
                  <wp:extent cx="432000" cy="432000"/>
                  <wp:effectExtent l="0" t="0" r="0" b="0"/>
                  <wp:docPr id="1004142941" name="Graphic 1004142941"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32000" cy="432000"/>
                          </a:xfrm>
                          <a:prstGeom prst="rect">
                            <a:avLst/>
                          </a:prstGeom>
                        </pic:spPr>
                      </pic:pic>
                    </a:graphicData>
                  </a:graphic>
                </wp:inline>
              </w:drawing>
            </w:r>
          </w:p>
        </w:tc>
        <w:tc>
          <w:tcPr>
            <w:tcW w:w="2775" w:type="dxa"/>
          </w:tcPr>
          <w:p w14:paraId="0CC8433F" w14:textId="74053192" w:rsidR="003F7870" w:rsidRDefault="003F7870" w:rsidP="00555BE6">
            <w:pPr>
              <w:spacing w:after="0" w:line="259" w:lineRule="auto"/>
              <w:rPr>
                <w:color w:val="78367E" w:themeColor="accent3"/>
                <w:sz w:val="28"/>
                <w:szCs w:val="28"/>
              </w:rPr>
            </w:pPr>
            <w:r w:rsidRPr="004D73C3">
              <w:rPr>
                <w:color w:val="78367E" w:themeColor="accent3"/>
                <w:sz w:val="28"/>
                <w:szCs w:val="28"/>
              </w:rPr>
              <w:t>Time</w:t>
            </w:r>
          </w:p>
          <w:p w14:paraId="79C8785D" w14:textId="01F36CC4" w:rsidR="003F7870" w:rsidRDefault="00663B0A" w:rsidP="00555BE6">
            <w:pPr>
              <w:spacing w:after="0" w:line="259" w:lineRule="auto"/>
              <w:rPr>
                <w:color w:val="78367E" w:themeColor="accent3"/>
              </w:rPr>
            </w:pPr>
            <w:r>
              <w:rPr>
                <w:sz w:val="22"/>
                <w:szCs w:val="22"/>
              </w:rPr>
              <w:t>6</w:t>
            </w:r>
            <w:r w:rsidR="003F7870" w:rsidRPr="0050671C">
              <w:rPr>
                <w:sz w:val="22"/>
                <w:szCs w:val="22"/>
              </w:rPr>
              <w:t>0 minutes</w:t>
            </w:r>
          </w:p>
        </w:tc>
        <w:tc>
          <w:tcPr>
            <w:tcW w:w="6379" w:type="dxa"/>
            <w:vMerge/>
          </w:tcPr>
          <w:p w14:paraId="1ABE75A2" w14:textId="77777777" w:rsidR="003F7870" w:rsidRDefault="003F7870" w:rsidP="00555BE6">
            <w:pPr>
              <w:spacing w:after="0" w:line="259" w:lineRule="auto"/>
              <w:rPr>
                <w:color w:val="78367E" w:themeColor="accent3"/>
              </w:rPr>
            </w:pPr>
          </w:p>
        </w:tc>
      </w:tr>
    </w:tbl>
    <w:p w14:paraId="5D38840C" w14:textId="77777777" w:rsidR="003F7870" w:rsidRDefault="003F7870" w:rsidP="003F7870">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53AD5759" wp14:editId="3BFCD104">
                <wp:extent cx="2599200" cy="18000"/>
                <wp:effectExtent l="0" t="0" r="10795" b="20320"/>
                <wp:docPr id="1191283457"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85C35F"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TS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2S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78367e [3206]"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1EF0FF01" w14:textId="7E3D9CCE" w:rsidR="00AF563D" w:rsidRPr="004D73C3" w:rsidRDefault="00CF25C6" w:rsidP="00AF563D">
      <w:pPr>
        <w:pStyle w:val="Heading2"/>
        <w:spacing w:before="120" w:after="240"/>
        <w:rPr>
          <w:color w:val="78367E" w:themeColor="accent3"/>
        </w:rPr>
      </w:pPr>
      <w:r>
        <w:rPr>
          <w:color w:val="78367E" w:themeColor="accent3"/>
        </w:rPr>
        <w:t>Creature features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AF563D" w14:paraId="68E21897" w14:textId="77777777" w:rsidTr="00646AD4">
        <w:tc>
          <w:tcPr>
            <w:tcW w:w="906" w:type="dxa"/>
          </w:tcPr>
          <w:p w14:paraId="1E7399C4" w14:textId="77777777" w:rsidR="00AF563D" w:rsidRDefault="00AF563D" w:rsidP="00646AD4">
            <w:pPr>
              <w:spacing w:after="0" w:line="259" w:lineRule="auto"/>
              <w:rPr>
                <w:color w:val="78367E" w:themeColor="accent3"/>
              </w:rPr>
            </w:pPr>
            <w:r>
              <w:rPr>
                <w:noProof/>
              </w:rPr>
              <w:drawing>
                <wp:inline distT="0" distB="0" distL="0" distR="0" wp14:anchorId="5B02C2B3" wp14:editId="13F44630">
                  <wp:extent cx="417444" cy="362227"/>
                  <wp:effectExtent l="0" t="0" r="1905" b="0"/>
                  <wp:docPr id="26" name="Graphic 26"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53DEA3DB" w14:textId="77777777" w:rsidR="00AF563D" w:rsidRDefault="00AF563D" w:rsidP="00646AD4">
            <w:pPr>
              <w:spacing w:after="0" w:line="259" w:lineRule="auto"/>
              <w:rPr>
                <w:color w:val="78367E" w:themeColor="accent3"/>
                <w:sz w:val="28"/>
                <w:szCs w:val="28"/>
              </w:rPr>
            </w:pPr>
            <w:r w:rsidRPr="004D73C3">
              <w:rPr>
                <w:color w:val="78367E" w:themeColor="accent3"/>
                <w:sz w:val="28"/>
                <w:szCs w:val="28"/>
              </w:rPr>
              <w:t>Levels</w:t>
            </w:r>
          </w:p>
          <w:p w14:paraId="1F40F67B" w14:textId="6D054BBA" w:rsidR="00AF563D" w:rsidRDefault="00AF563D" w:rsidP="00646AD4">
            <w:pPr>
              <w:spacing w:after="0" w:line="259" w:lineRule="auto"/>
              <w:rPr>
                <w:color w:val="78367E" w:themeColor="accent3"/>
              </w:rPr>
            </w:pPr>
            <w:r>
              <w:rPr>
                <w:sz w:val="22"/>
                <w:szCs w:val="22"/>
              </w:rPr>
              <w:t>3-4</w:t>
            </w:r>
          </w:p>
        </w:tc>
        <w:tc>
          <w:tcPr>
            <w:tcW w:w="6379" w:type="dxa"/>
            <w:vMerge w:val="restart"/>
          </w:tcPr>
          <w:p w14:paraId="79474DEE" w14:textId="29E74AE8" w:rsidR="00AF563D" w:rsidRPr="007121E0" w:rsidRDefault="00AF563D" w:rsidP="00FF40CD">
            <w:pPr>
              <w:rPr>
                <w:b/>
                <w:bCs/>
              </w:rPr>
            </w:pPr>
            <w:r>
              <w:rPr>
                <w:noProof/>
              </w:rPr>
              <mc:AlternateContent>
                <mc:Choice Requires="wps">
                  <w:drawing>
                    <wp:anchor distT="0" distB="0" distL="114300" distR="114300" simplePos="0" relativeHeight="251695104" behindDoc="0" locked="0" layoutInCell="1" allowOverlap="1" wp14:anchorId="1D356E44" wp14:editId="144402B3">
                      <wp:simplePos x="0" y="0"/>
                      <wp:positionH relativeFrom="column">
                        <wp:posOffset>2350770</wp:posOffset>
                      </wp:positionH>
                      <wp:positionV relativeFrom="paragraph">
                        <wp:posOffset>22225</wp:posOffset>
                      </wp:positionV>
                      <wp:extent cx="1618615" cy="1112520"/>
                      <wp:effectExtent l="0" t="0" r="635" b="0"/>
                      <wp:wrapSquare wrapText="bothSides"/>
                      <wp:docPr id="24"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58"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C4054" id="Graphic 59" o:spid="_x0000_s1026" style="position:absolute;margin-left:185.1pt;margin-top:1.75pt;width:127.45pt;height:8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Vg7s+1PGAABTxgAAFQAAAGRycy9tZWRp&#10;YS9pbWFnZTEuanBlZ//Y/+AAEEpGSUYAAQEBANwA3AAA/9sAQwACAQEBAQECAQEBAgICAgIEAwIC&#10;AgIFBAQDBAYFBgYGBQYGBgcJCAYHCQcGBggLCAkKCgoKCgYICwwLCgwJCgoK/9sAQwECAgICAgIF&#10;AwMFCgcGBwoKCgoKCgoKCgoKCgoKCgoKCgoKCgoKCgoKCgoKCgoKCgoKCgoKCgoKCgoKCgoKCgoK&#10;/8AAEQgBDAG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59"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Pr>
                <w:noProof/>
              </w:rPr>
              <w:t xml:space="preserve">Students collect aquatic invertebrates at one of Serendip’s wetlands and </w:t>
            </w:r>
            <w:r w:rsidR="00AB1613">
              <w:rPr>
                <w:noProof/>
              </w:rPr>
              <w:t>investigate</w:t>
            </w:r>
            <w:r>
              <w:rPr>
                <w:noProof/>
              </w:rPr>
              <w:t xml:space="preserve"> the </w:t>
            </w:r>
            <w:r w:rsidR="00AB1613">
              <w:rPr>
                <w:noProof/>
              </w:rPr>
              <w:t xml:space="preserve">observable </w:t>
            </w:r>
            <w:r>
              <w:rPr>
                <w:noProof/>
              </w:rPr>
              <w:t>features of these organisms.</w:t>
            </w:r>
            <w:r w:rsidR="00AB1613">
              <w:rPr>
                <w:noProof/>
              </w:rPr>
              <w:t xml:space="preserve"> They </w:t>
            </w:r>
            <w:r w:rsidR="000738A1">
              <w:rPr>
                <w:noProof/>
              </w:rPr>
              <w:t>learn about relationships between invertebrates</w:t>
            </w:r>
            <w:r w:rsidR="00FF40CD">
              <w:rPr>
                <w:noProof/>
              </w:rPr>
              <w:t xml:space="preserve"> and other animals, </w:t>
            </w:r>
            <w:r w:rsidR="000738A1">
              <w:rPr>
                <w:noProof/>
              </w:rPr>
              <w:t xml:space="preserve">and </w:t>
            </w:r>
            <w:r w:rsidR="00FF40CD">
              <w:rPr>
                <w:noProof/>
              </w:rPr>
              <w:t xml:space="preserve">the </w:t>
            </w:r>
            <w:r w:rsidR="000738A1">
              <w:rPr>
                <w:noProof/>
              </w:rPr>
              <w:t xml:space="preserve">aquatic conditions important for survival. </w:t>
            </w:r>
            <w:r w:rsidR="00FF40CD">
              <w:rPr>
                <w:noProof/>
              </w:rPr>
              <w:t xml:space="preserve">Students make predictions about the health of the wetland and compare their findings with these predictions. They discuss how changes to wetland health can impact organisms and what they can do to help. </w:t>
            </w:r>
          </w:p>
          <w:p w14:paraId="3F85A4DD" w14:textId="77777777" w:rsidR="00AF563D" w:rsidRDefault="00AF563D" w:rsidP="00646AD4">
            <w:pPr>
              <w:spacing w:after="120"/>
              <w:rPr>
                <w:b/>
                <w:bCs/>
                <w:color w:val="78367E" w:themeColor="accent3"/>
              </w:rPr>
            </w:pPr>
            <w:r>
              <w:rPr>
                <w:b/>
                <w:bCs/>
                <w:color w:val="78367E" w:themeColor="accent3"/>
              </w:rPr>
              <w:t>Learning outcomes:</w:t>
            </w:r>
          </w:p>
          <w:p w14:paraId="0404BCD6" w14:textId="7EA89880" w:rsidR="00FF40CD" w:rsidRDefault="00FF40CD" w:rsidP="00646AD4">
            <w:pPr>
              <w:spacing w:after="120"/>
            </w:pPr>
            <w:r w:rsidRPr="00FF40CD">
              <w:t>VCSSU057</w:t>
            </w:r>
            <w:r>
              <w:t>, VCSSU058, V</w:t>
            </w:r>
            <w:r w:rsidRPr="00FF40CD">
              <w:t>CSIS070</w:t>
            </w:r>
          </w:p>
          <w:p w14:paraId="31D60D79" w14:textId="6E711A24" w:rsidR="00AF563D" w:rsidRDefault="00AF563D" w:rsidP="00646AD4">
            <w:pPr>
              <w:spacing w:after="120"/>
              <w:rPr>
                <w:b/>
                <w:bCs/>
                <w:color w:val="78367E" w:themeColor="accent3"/>
              </w:rPr>
            </w:pPr>
            <w:r>
              <w:rPr>
                <w:b/>
                <w:bCs/>
                <w:color w:val="78367E" w:themeColor="accent3"/>
              </w:rPr>
              <w:lastRenderedPageBreak/>
              <w:t>Links to UN Sustainable Development Goals:</w:t>
            </w:r>
          </w:p>
          <w:p w14:paraId="7BCFAB0D" w14:textId="77777777" w:rsidR="00AF563D" w:rsidRPr="00277D19" w:rsidRDefault="00AF563D" w:rsidP="00AF563D">
            <w:pPr>
              <w:spacing w:after="0"/>
              <w:rPr>
                <w:color w:val="78367E" w:themeColor="accent3"/>
              </w:rPr>
            </w:pPr>
            <w:r>
              <w:rPr>
                <w:noProof/>
                <w:color w:val="78367E" w:themeColor="accent3"/>
              </w:rPr>
              <w:drawing>
                <wp:inline distT="0" distB="0" distL="0" distR="0" wp14:anchorId="4BE462B1" wp14:editId="13AB042F">
                  <wp:extent cx="476701" cy="4767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2CC376C" wp14:editId="0F76F47E">
                  <wp:extent cx="481035" cy="481035"/>
                  <wp:effectExtent l="0" t="0" r="0" b="0"/>
                  <wp:docPr id="28" name="Picture 28"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18E3979" wp14:editId="283FBD89">
                  <wp:extent cx="485330" cy="485330"/>
                  <wp:effectExtent l="0" t="0" r="0" b="0"/>
                  <wp:docPr id="29" name="Picture 29"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3056FDCC" wp14:editId="14534A76">
                  <wp:extent cx="485368" cy="485368"/>
                  <wp:effectExtent l="0" t="0" r="0" b="0"/>
                  <wp:docPr id="30" name="Picture 30"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5A5C520E" wp14:editId="22C4BDFA">
                  <wp:extent cx="483870" cy="483870"/>
                  <wp:effectExtent l="0" t="0" r="0" b="0"/>
                  <wp:docPr id="31" name="Picture 31"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0B8DFF5" wp14:editId="7F74A66C">
                  <wp:extent cx="483728" cy="483728"/>
                  <wp:effectExtent l="0" t="0" r="0" b="0"/>
                  <wp:docPr id="1925906272" name="Picture 1925906272"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39217725" wp14:editId="53E48E4C">
                  <wp:extent cx="484018" cy="484018"/>
                  <wp:effectExtent l="0" t="0" r="0" b="0"/>
                  <wp:docPr id="1925906273" name="Picture 1925906273"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AF563D" w14:paraId="0376BBF6" w14:textId="77777777" w:rsidTr="00646AD4">
        <w:trPr>
          <w:trHeight w:val="57"/>
        </w:trPr>
        <w:tc>
          <w:tcPr>
            <w:tcW w:w="906" w:type="dxa"/>
          </w:tcPr>
          <w:p w14:paraId="44D65742" w14:textId="77777777" w:rsidR="00AF563D" w:rsidRDefault="00AF563D" w:rsidP="00646AD4">
            <w:pPr>
              <w:spacing w:after="0" w:line="259" w:lineRule="auto"/>
              <w:rPr>
                <w:color w:val="78367E" w:themeColor="accent3"/>
              </w:rPr>
            </w:pPr>
            <w:r>
              <w:rPr>
                <w:noProof/>
              </w:rPr>
              <w:drawing>
                <wp:inline distT="0" distB="0" distL="0" distR="0" wp14:anchorId="0233DADF" wp14:editId="1A6047A6">
                  <wp:extent cx="432000" cy="432000"/>
                  <wp:effectExtent l="0" t="0" r="6350" b="6350"/>
                  <wp:docPr id="1925906275" name="Graphic 1925906275"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2000" cy="432000"/>
                          </a:xfrm>
                          <a:prstGeom prst="rect">
                            <a:avLst/>
                          </a:prstGeom>
                        </pic:spPr>
                      </pic:pic>
                    </a:graphicData>
                  </a:graphic>
                </wp:inline>
              </w:drawing>
            </w:r>
          </w:p>
        </w:tc>
        <w:tc>
          <w:tcPr>
            <w:tcW w:w="2775" w:type="dxa"/>
          </w:tcPr>
          <w:p w14:paraId="6DDE6939" w14:textId="77777777" w:rsidR="00AF563D" w:rsidRDefault="00AF563D" w:rsidP="00646AD4">
            <w:pPr>
              <w:spacing w:after="0" w:line="259" w:lineRule="auto"/>
              <w:rPr>
                <w:color w:val="78367E" w:themeColor="accent3"/>
                <w:sz w:val="28"/>
                <w:szCs w:val="28"/>
              </w:rPr>
            </w:pPr>
            <w:r>
              <w:rPr>
                <w:color w:val="78367E" w:themeColor="accent3"/>
                <w:sz w:val="28"/>
                <w:szCs w:val="28"/>
              </w:rPr>
              <w:t>L</w:t>
            </w:r>
            <w:r w:rsidRPr="004D73C3">
              <w:rPr>
                <w:color w:val="78367E" w:themeColor="accent3"/>
                <w:sz w:val="28"/>
                <w:szCs w:val="28"/>
              </w:rPr>
              <w:t>earning area</w:t>
            </w:r>
          </w:p>
          <w:p w14:paraId="08779F47" w14:textId="77777777" w:rsidR="00AF563D" w:rsidRDefault="00AF563D" w:rsidP="00646AD4">
            <w:pPr>
              <w:spacing w:after="0" w:line="259" w:lineRule="auto"/>
              <w:rPr>
                <w:color w:val="78367E" w:themeColor="accent3"/>
              </w:rPr>
            </w:pPr>
            <w:r>
              <w:rPr>
                <w:sz w:val="22"/>
                <w:szCs w:val="22"/>
              </w:rPr>
              <w:t>Science</w:t>
            </w:r>
          </w:p>
        </w:tc>
        <w:tc>
          <w:tcPr>
            <w:tcW w:w="6379" w:type="dxa"/>
            <w:vMerge/>
          </w:tcPr>
          <w:p w14:paraId="70262C19" w14:textId="77777777" w:rsidR="00AF563D" w:rsidRDefault="00AF563D" w:rsidP="00646AD4">
            <w:pPr>
              <w:spacing w:after="0" w:line="259" w:lineRule="auto"/>
              <w:rPr>
                <w:color w:val="78367E" w:themeColor="accent3"/>
              </w:rPr>
            </w:pPr>
          </w:p>
        </w:tc>
      </w:tr>
      <w:tr w:rsidR="00AF563D" w14:paraId="00942188" w14:textId="77777777" w:rsidTr="00646AD4">
        <w:tc>
          <w:tcPr>
            <w:tcW w:w="906" w:type="dxa"/>
          </w:tcPr>
          <w:p w14:paraId="7D159006" w14:textId="77777777" w:rsidR="00AF563D" w:rsidRDefault="00AF563D" w:rsidP="00646AD4">
            <w:pPr>
              <w:spacing w:after="0" w:line="259" w:lineRule="auto"/>
              <w:rPr>
                <w:color w:val="78367E" w:themeColor="accent3"/>
              </w:rPr>
            </w:pPr>
            <w:r>
              <w:rPr>
                <w:noProof/>
              </w:rPr>
              <w:drawing>
                <wp:inline distT="0" distB="0" distL="0" distR="0" wp14:anchorId="7AA96C57" wp14:editId="50AE4FEC">
                  <wp:extent cx="432000" cy="432000"/>
                  <wp:effectExtent l="0" t="0" r="0" b="0"/>
                  <wp:docPr id="1925906276" name="Graphic 1925906276"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32000" cy="432000"/>
                          </a:xfrm>
                          <a:prstGeom prst="rect">
                            <a:avLst/>
                          </a:prstGeom>
                        </pic:spPr>
                      </pic:pic>
                    </a:graphicData>
                  </a:graphic>
                </wp:inline>
              </w:drawing>
            </w:r>
          </w:p>
        </w:tc>
        <w:tc>
          <w:tcPr>
            <w:tcW w:w="2775" w:type="dxa"/>
          </w:tcPr>
          <w:p w14:paraId="3F433735" w14:textId="77777777" w:rsidR="00AF563D" w:rsidRDefault="00AF563D" w:rsidP="00646AD4">
            <w:pPr>
              <w:spacing w:after="0" w:line="259" w:lineRule="auto"/>
              <w:rPr>
                <w:color w:val="78367E" w:themeColor="accent3"/>
                <w:sz w:val="28"/>
                <w:szCs w:val="28"/>
              </w:rPr>
            </w:pPr>
            <w:r w:rsidRPr="004D73C3">
              <w:rPr>
                <w:color w:val="78367E" w:themeColor="accent3"/>
                <w:sz w:val="28"/>
                <w:szCs w:val="28"/>
              </w:rPr>
              <w:t>Location</w:t>
            </w:r>
          </w:p>
          <w:p w14:paraId="10A9BE01" w14:textId="77777777" w:rsidR="00AF563D" w:rsidRDefault="00AF563D" w:rsidP="00646AD4">
            <w:pPr>
              <w:spacing w:after="0" w:line="259" w:lineRule="auto"/>
              <w:rPr>
                <w:color w:val="78367E" w:themeColor="accent3"/>
              </w:rPr>
            </w:pPr>
            <w:r>
              <w:rPr>
                <w:sz w:val="22"/>
                <w:szCs w:val="22"/>
              </w:rPr>
              <w:t>Ponding site, Serendip Sanctuary</w:t>
            </w:r>
          </w:p>
        </w:tc>
        <w:tc>
          <w:tcPr>
            <w:tcW w:w="6379" w:type="dxa"/>
            <w:vMerge/>
          </w:tcPr>
          <w:p w14:paraId="5AEAE65B" w14:textId="77777777" w:rsidR="00AF563D" w:rsidRDefault="00AF563D" w:rsidP="00646AD4">
            <w:pPr>
              <w:spacing w:after="0" w:line="259" w:lineRule="auto"/>
              <w:rPr>
                <w:color w:val="78367E" w:themeColor="accent3"/>
              </w:rPr>
            </w:pPr>
          </w:p>
        </w:tc>
      </w:tr>
      <w:tr w:rsidR="00AF563D" w14:paraId="3D772AF4" w14:textId="77777777" w:rsidTr="00646AD4">
        <w:tc>
          <w:tcPr>
            <w:tcW w:w="906" w:type="dxa"/>
          </w:tcPr>
          <w:p w14:paraId="4DD7042B" w14:textId="77777777" w:rsidR="00AF563D" w:rsidRDefault="00AF563D" w:rsidP="00646AD4">
            <w:pPr>
              <w:spacing w:after="0" w:line="259" w:lineRule="auto"/>
              <w:rPr>
                <w:color w:val="78367E" w:themeColor="accent3"/>
              </w:rPr>
            </w:pPr>
            <w:r>
              <w:rPr>
                <w:noProof/>
              </w:rPr>
              <w:drawing>
                <wp:inline distT="0" distB="0" distL="0" distR="0" wp14:anchorId="4A3CF690" wp14:editId="1FCBC662">
                  <wp:extent cx="432000" cy="432000"/>
                  <wp:effectExtent l="0" t="0" r="0" b="0"/>
                  <wp:docPr id="1925906277" name="Graphic 1925906277"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32000" cy="432000"/>
                          </a:xfrm>
                          <a:prstGeom prst="rect">
                            <a:avLst/>
                          </a:prstGeom>
                        </pic:spPr>
                      </pic:pic>
                    </a:graphicData>
                  </a:graphic>
                </wp:inline>
              </w:drawing>
            </w:r>
          </w:p>
        </w:tc>
        <w:tc>
          <w:tcPr>
            <w:tcW w:w="2775" w:type="dxa"/>
          </w:tcPr>
          <w:p w14:paraId="4CC7D471" w14:textId="77777777" w:rsidR="00AF563D" w:rsidRDefault="00AF563D" w:rsidP="00646AD4">
            <w:pPr>
              <w:spacing w:after="0" w:line="259" w:lineRule="auto"/>
              <w:rPr>
                <w:color w:val="78367E" w:themeColor="accent3"/>
                <w:sz w:val="28"/>
                <w:szCs w:val="28"/>
              </w:rPr>
            </w:pPr>
            <w:r w:rsidRPr="004D73C3">
              <w:rPr>
                <w:color w:val="78367E" w:themeColor="accent3"/>
                <w:sz w:val="28"/>
                <w:szCs w:val="28"/>
              </w:rPr>
              <w:t>Time</w:t>
            </w:r>
          </w:p>
          <w:p w14:paraId="292DCACB" w14:textId="0AD79C50" w:rsidR="00AF563D" w:rsidRDefault="00663B0A" w:rsidP="00646AD4">
            <w:pPr>
              <w:spacing w:after="0" w:line="259" w:lineRule="auto"/>
              <w:rPr>
                <w:color w:val="78367E" w:themeColor="accent3"/>
              </w:rPr>
            </w:pPr>
            <w:r>
              <w:rPr>
                <w:sz w:val="22"/>
                <w:szCs w:val="22"/>
              </w:rPr>
              <w:t>6</w:t>
            </w:r>
            <w:r w:rsidR="00AF563D" w:rsidRPr="0050671C">
              <w:rPr>
                <w:sz w:val="22"/>
                <w:szCs w:val="22"/>
              </w:rPr>
              <w:t>0 minutes</w:t>
            </w:r>
          </w:p>
        </w:tc>
        <w:tc>
          <w:tcPr>
            <w:tcW w:w="6379" w:type="dxa"/>
            <w:vMerge/>
          </w:tcPr>
          <w:p w14:paraId="5CC99C1F" w14:textId="77777777" w:rsidR="00AF563D" w:rsidRDefault="00AF563D" w:rsidP="00646AD4">
            <w:pPr>
              <w:spacing w:after="0" w:line="259" w:lineRule="auto"/>
              <w:rPr>
                <w:color w:val="78367E" w:themeColor="accent3"/>
              </w:rPr>
            </w:pPr>
          </w:p>
        </w:tc>
      </w:tr>
    </w:tbl>
    <w:p w14:paraId="1FB79661" w14:textId="77777777" w:rsidR="00AF563D" w:rsidRDefault="00AF563D" w:rsidP="00AF563D">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67866FCC" wp14:editId="2B7BC8EA">
                <wp:extent cx="2599200" cy="18000"/>
                <wp:effectExtent l="0" t="0" r="10795" b="20320"/>
                <wp:docPr id="25"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B83ACD"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TS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2S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78367e [3206]"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5D6B3381" w14:textId="0E8FD1FB" w:rsidR="00AF563D" w:rsidRPr="004D73C3" w:rsidRDefault="00AF563D" w:rsidP="00AF563D">
      <w:pPr>
        <w:pStyle w:val="Heading2"/>
        <w:spacing w:before="120" w:after="240"/>
        <w:rPr>
          <w:color w:val="78367E" w:themeColor="accent3"/>
        </w:rPr>
      </w:pPr>
      <w:r w:rsidRPr="00277D19">
        <w:rPr>
          <w:color w:val="78367E" w:themeColor="accent3"/>
        </w:rPr>
        <w:t xml:space="preserve">Minibeast </w:t>
      </w:r>
      <w:r w:rsidR="00CF25C6">
        <w:rPr>
          <w:color w:val="78367E" w:themeColor="accent3"/>
        </w:rPr>
        <w:t>adaptations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AF563D" w14:paraId="42801DAE" w14:textId="77777777" w:rsidTr="00646AD4">
        <w:tc>
          <w:tcPr>
            <w:tcW w:w="906" w:type="dxa"/>
          </w:tcPr>
          <w:p w14:paraId="74A3BACB" w14:textId="77777777" w:rsidR="00AF563D" w:rsidRDefault="00AF563D" w:rsidP="00646AD4">
            <w:pPr>
              <w:spacing w:after="0" w:line="259" w:lineRule="auto"/>
              <w:rPr>
                <w:color w:val="78367E" w:themeColor="accent3"/>
              </w:rPr>
            </w:pPr>
            <w:r>
              <w:rPr>
                <w:noProof/>
              </w:rPr>
              <w:drawing>
                <wp:inline distT="0" distB="0" distL="0" distR="0" wp14:anchorId="131E4946" wp14:editId="0BEDB5AF">
                  <wp:extent cx="417444" cy="362227"/>
                  <wp:effectExtent l="0" t="0" r="1905" b="0"/>
                  <wp:docPr id="1925906280" name="Graphic 1925906280"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48420345" w14:textId="77777777" w:rsidR="00AF563D" w:rsidRDefault="00AF563D" w:rsidP="00646AD4">
            <w:pPr>
              <w:spacing w:after="0" w:line="259" w:lineRule="auto"/>
              <w:rPr>
                <w:color w:val="78367E" w:themeColor="accent3"/>
                <w:sz w:val="28"/>
                <w:szCs w:val="28"/>
              </w:rPr>
            </w:pPr>
            <w:r w:rsidRPr="004D73C3">
              <w:rPr>
                <w:color w:val="78367E" w:themeColor="accent3"/>
                <w:sz w:val="28"/>
                <w:szCs w:val="28"/>
              </w:rPr>
              <w:t>Levels</w:t>
            </w:r>
          </w:p>
          <w:p w14:paraId="27843BEB" w14:textId="1B11771B" w:rsidR="00AF563D" w:rsidRDefault="007121E0" w:rsidP="00646AD4">
            <w:pPr>
              <w:spacing w:after="0" w:line="259" w:lineRule="auto"/>
              <w:rPr>
                <w:color w:val="78367E" w:themeColor="accent3"/>
              </w:rPr>
            </w:pPr>
            <w:r>
              <w:rPr>
                <w:sz w:val="22"/>
                <w:szCs w:val="22"/>
              </w:rPr>
              <w:t>5-6</w:t>
            </w:r>
          </w:p>
        </w:tc>
        <w:tc>
          <w:tcPr>
            <w:tcW w:w="6379" w:type="dxa"/>
            <w:vMerge w:val="restart"/>
          </w:tcPr>
          <w:p w14:paraId="16FB75A6" w14:textId="26CABE7F" w:rsidR="00AF563D" w:rsidRDefault="00FF40CD" w:rsidP="00646AD4">
            <w:pPr>
              <w:rPr>
                <w:noProof/>
              </w:rPr>
            </w:pPr>
            <w:r>
              <w:rPr>
                <w:noProof/>
              </w:rPr>
              <w:t>Students collect aquatic invertebrates at one of Serendip’s wetlands and investigate the structural features and adaptations of these organisms. They learn how the growth and survival of these organisms are affected by the physical aquatic conditions of the wetlands. Students make predictions about the health of the wetland and compare their findings with these predictions. They discuss how changes to wetland health can impact organisms and what they can do to help</w:t>
            </w:r>
            <w:r w:rsidR="00AF563D">
              <w:rPr>
                <w:noProof/>
              </w:rPr>
              <mc:AlternateContent>
                <mc:Choice Requires="wps">
                  <w:drawing>
                    <wp:anchor distT="0" distB="0" distL="114300" distR="114300" simplePos="0" relativeHeight="251697152" behindDoc="0" locked="0" layoutInCell="1" allowOverlap="1" wp14:anchorId="395FB758" wp14:editId="45508F35">
                      <wp:simplePos x="0" y="0"/>
                      <wp:positionH relativeFrom="column">
                        <wp:posOffset>2350770</wp:posOffset>
                      </wp:positionH>
                      <wp:positionV relativeFrom="paragraph">
                        <wp:posOffset>22225</wp:posOffset>
                      </wp:positionV>
                      <wp:extent cx="1618615" cy="1112520"/>
                      <wp:effectExtent l="0" t="0" r="635" b="0"/>
                      <wp:wrapSquare wrapText="bothSides"/>
                      <wp:docPr id="1925906278"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60"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AE10" id="Graphic 59" o:spid="_x0000_s1026" style="position:absolute;margin-left:185.1pt;margin-top:1.75pt;width:127.45pt;height:8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WuRjH3m8AAB5vAAAFQAAAGRycy9tZWRp&#10;YS9pbWFnZTEuanBlZ//Y/+AAEEpGSUYAAQEBANwA3AAA/9sAQwACAQEBAQECAQEBAgICAgIEAwIC&#10;AgIFBAQDBAYFBgYGBQYGBgcJCAYHCQcGBggLCAkKCgoKCgYICwwLCgwJCgoK/9sAQwECAgICAgIF&#10;AwMFCgcGBwoKCgoKCgoKCgoKCgoKCgoKCgoKCgoKCgoKCgoKCgoKCgoKCgoKCgoKCgoKCgoKCgoK&#10;/8AAEQgBDAG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61"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AF563D">
              <w:rPr>
                <w:noProof/>
              </w:rPr>
              <w:t xml:space="preserve">. </w:t>
            </w:r>
          </w:p>
          <w:p w14:paraId="28BAC011" w14:textId="77777777" w:rsidR="00AF563D" w:rsidRDefault="00AF563D" w:rsidP="00646AD4">
            <w:pPr>
              <w:spacing w:after="120"/>
              <w:rPr>
                <w:b/>
                <w:bCs/>
                <w:color w:val="78367E" w:themeColor="accent3"/>
              </w:rPr>
            </w:pPr>
            <w:r>
              <w:rPr>
                <w:b/>
                <w:bCs/>
                <w:color w:val="78367E" w:themeColor="accent3"/>
              </w:rPr>
              <w:t>Learning outcomes:</w:t>
            </w:r>
          </w:p>
          <w:p w14:paraId="6E0D9CFE" w14:textId="0514833C" w:rsidR="00FF40CD" w:rsidRDefault="00FF40CD" w:rsidP="00FF40CD">
            <w:pPr>
              <w:spacing w:after="120"/>
            </w:pPr>
            <w:r w:rsidRPr="00FF40CD">
              <w:t>VCSSU07</w:t>
            </w:r>
            <w:r>
              <w:t>4, VCSSU075, V</w:t>
            </w:r>
            <w:r w:rsidRPr="00FF40CD">
              <w:t>CSIS0</w:t>
            </w:r>
            <w:r>
              <w:t>86</w:t>
            </w:r>
          </w:p>
          <w:p w14:paraId="50BA7530" w14:textId="77777777" w:rsidR="00AF563D" w:rsidRDefault="00AF563D" w:rsidP="00646AD4">
            <w:pPr>
              <w:spacing w:after="120"/>
              <w:rPr>
                <w:b/>
                <w:bCs/>
                <w:color w:val="78367E" w:themeColor="accent3"/>
              </w:rPr>
            </w:pPr>
            <w:r>
              <w:rPr>
                <w:b/>
                <w:bCs/>
                <w:color w:val="78367E" w:themeColor="accent3"/>
              </w:rPr>
              <w:t>Links to UN Sustainable Development Goals:</w:t>
            </w:r>
          </w:p>
          <w:p w14:paraId="1C2E97BE" w14:textId="77777777" w:rsidR="00AF563D" w:rsidRPr="00277D19" w:rsidRDefault="00AF563D" w:rsidP="00646AD4">
            <w:pPr>
              <w:spacing w:after="0"/>
              <w:rPr>
                <w:color w:val="78367E" w:themeColor="accent3"/>
              </w:rPr>
            </w:pPr>
            <w:r>
              <w:rPr>
                <w:noProof/>
                <w:color w:val="78367E" w:themeColor="accent3"/>
              </w:rPr>
              <w:drawing>
                <wp:inline distT="0" distB="0" distL="0" distR="0" wp14:anchorId="0C421887" wp14:editId="5EB3A2FF">
                  <wp:extent cx="476701" cy="476701"/>
                  <wp:effectExtent l="0" t="0" r="0" b="0"/>
                  <wp:docPr id="1925906281" name="Picture 192590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C80F411" wp14:editId="6A200B70">
                  <wp:extent cx="481035" cy="481035"/>
                  <wp:effectExtent l="0" t="0" r="0" b="0"/>
                  <wp:docPr id="1925906282" name="Picture 1925906282"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A63AAAA" wp14:editId="0C9739F1">
                  <wp:extent cx="485330" cy="485330"/>
                  <wp:effectExtent l="0" t="0" r="0" b="0"/>
                  <wp:docPr id="1925906283" name="Picture 1925906283"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0968188" wp14:editId="48F413F9">
                  <wp:extent cx="485368" cy="485368"/>
                  <wp:effectExtent l="0" t="0" r="0" b="0"/>
                  <wp:docPr id="1925906284" name="Picture 1925906284"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56AF21EE" wp14:editId="17B58593">
                  <wp:extent cx="483870" cy="483870"/>
                  <wp:effectExtent l="0" t="0" r="0" b="0"/>
                  <wp:docPr id="1925906285" name="Picture 1925906285"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9D21146" wp14:editId="7AED7F18">
                  <wp:extent cx="483728" cy="483728"/>
                  <wp:effectExtent l="0" t="0" r="0" b="0"/>
                  <wp:docPr id="1925906286" name="Picture 1925906286"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0431C5AA" wp14:editId="0478CDAC">
                  <wp:extent cx="484018" cy="484018"/>
                  <wp:effectExtent l="0" t="0" r="0" b="0"/>
                  <wp:docPr id="1925906287" name="Picture 1925906287"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AF563D" w14:paraId="42A242D0" w14:textId="77777777" w:rsidTr="00646AD4">
        <w:trPr>
          <w:trHeight w:val="57"/>
        </w:trPr>
        <w:tc>
          <w:tcPr>
            <w:tcW w:w="906" w:type="dxa"/>
          </w:tcPr>
          <w:p w14:paraId="47FF64E4" w14:textId="77777777" w:rsidR="00AF563D" w:rsidRDefault="00AF563D" w:rsidP="00646AD4">
            <w:pPr>
              <w:spacing w:after="0" w:line="259" w:lineRule="auto"/>
              <w:rPr>
                <w:color w:val="78367E" w:themeColor="accent3"/>
              </w:rPr>
            </w:pPr>
            <w:r>
              <w:rPr>
                <w:noProof/>
              </w:rPr>
              <w:drawing>
                <wp:inline distT="0" distB="0" distL="0" distR="0" wp14:anchorId="2976FAD4" wp14:editId="54816B75">
                  <wp:extent cx="432000" cy="432000"/>
                  <wp:effectExtent l="0" t="0" r="6350" b="6350"/>
                  <wp:docPr id="1925906288" name="Graphic 1925906288"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2000" cy="432000"/>
                          </a:xfrm>
                          <a:prstGeom prst="rect">
                            <a:avLst/>
                          </a:prstGeom>
                        </pic:spPr>
                      </pic:pic>
                    </a:graphicData>
                  </a:graphic>
                </wp:inline>
              </w:drawing>
            </w:r>
          </w:p>
        </w:tc>
        <w:tc>
          <w:tcPr>
            <w:tcW w:w="2775" w:type="dxa"/>
          </w:tcPr>
          <w:p w14:paraId="2BCE6003" w14:textId="77777777" w:rsidR="00AF563D" w:rsidRDefault="00AF563D" w:rsidP="00646AD4">
            <w:pPr>
              <w:spacing w:after="0" w:line="259" w:lineRule="auto"/>
              <w:rPr>
                <w:color w:val="78367E" w:themeColor="accent3"/>
                <w:sz w:val="28"/>
                <w:szCs w:val="28"/>
              </w:rPr>
            </w:pPr>
            <w:r>
              <w:rPr>
                <w:color w:val="78367E" w:themeColor="accent3"/>
                <w:sz w:val="28"/>
                <w:szCs w:val="28"/>
              </w:rPr>
              <w:t>L</w:t>
            </w:r>
            <w:r w:rsidRPr="004D73C3">
              <w:rPr>
                <w:color w:val="78367E" w:themeColor="accent3"/>
                <w:sz w:val="28"/>
                <w:szCs w:val="28"/>
              </w:rPr>
              <w:t>earning area</w:t>
            </w:r>
          </w:p>
          <w:p w14:paraId="27461D1F" w14:textId="77777777" w:rsidR="00AF563D" w:rsidRDefault="00AF563D" w:rsidP="00646AD4">
            <w:pPr>
              <w:spacing w:after="0" w:line="259" w:lineRule="auto"/>
              <w:rPr>
                <w:color w:val="78367E" w:themeColor="accent3"/>
              </w:rPr>
            </w:pPr>
            <w:r>
              <w:rPr>
                <w:sz w:val="22"/>
                <w:szCs w:val="22"/>
              </w:rPr>
              <w:t>Science</w:t>
            </w:r>
          </w:p>
        </w:tc>
        <w:tc>
          <w:tcPr>
            <w:tcW w:w="6379" w:type="dxa"/>
            <w:vMerge/>
          </w:tcPr>
          <w:p w14:paraId="47D7F36C" w14:textId="77777777" w:rsidR="00AF563D" w:rsidRDefault="00AF563D" w:rsidP="00646AD4">
            <w:pPr>
              <w:spacing w:after="0" w:line="259" w:lineRule="auto"/>
              <w:rPr>
                <w:color w:val="78367E" w:themeColor="accent3"/>
              </w:rPr>
            </w:pPr>
          </w:p>
        </w:tc>
      </w:tr>
      <w:tr w:rsidR="00AF563D" w14:paraId="71A3C827" w14:textId="77777777" w:rsidTr="00646AD4">
        <w:tc>
          <w:tcPr>
            <w:tcW w:w="906" w:type="dxa"/>
          </w:tcPr>
          <w:p w14:paraId="65E9F176" w14:textId="77777777" w:rsidR="00AF563D" w:rsidRDefault="00AF563D" w:rsidP="00646AD4">
            <w:pPr>
              <w:spacing w:after="0" w:line="259" w:lineRule="auto"/>
              <w:rPr>
                <w:color w:val="78367E" w:themeColor="accent3"/>
              </w:rPr>
            </w:pPr>
            <w:r>
              <w:rPr>
                <w:noProof/>
              </w:rPr>
              <w:drawing>
                <wp:inline distT="0" distB="0" distL="0" distR="0" wp14:anchorId="04045C8C" wp14:editId="365F0FB2">
                  <wp:extent cx="432000" cy="432000"/>
                  <wp:effectExtent l="0" t="0" r="0" b="0"/>
                  <wp:docPr id="1925906289" name="Graphic 1925906289"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32000" cy="432000"/>
                          </a:xfrm>
                          <a:prstGeom prst="rect">
                            <a:avLst/>
                          </a:prstGeom>
                        </pic:spPr>
                      </pic:pic>
                    </a:graphicData>
                  </a:graphic>
                </wp:inline>
              </w:drawing>
            </w:r>
          </w:p>
        </w:tc>
        <w:tc>
          <w:tcPr>
            <w:tcW w:w="2775" w:type="dxa"/>
          </w:tcPr>
          <w:p w14:paraId="5AE13C25" w14:textId="77777777" w:rsidR="00AF563D" w:rsidRDefault="00AF563D" w:rsidP="00646AD4">
            <w:pPr>
              <w:spacing w:after="0" w:line="259" w:lineRule="auto"/>
              <w:rPr>
                <w:color w:val="78367E" w:themeColor="accent3"/>
                <w:sz w:val="28"/>
                <w:szCs w:val="28"/>
              </w:rPr>
            </w:pPr>
            <w:r w:rsidRPr="004D73C3">
              <w:rPr>
                <w:color w:val="78367E" w:themeColor="accent3"/>
                <w:sz w:val="28"/>
                <w:szCs w:val="28"/>
              </w:rPr>
              <w:t>Location</w:t>
            </w:r>
          </w:p>
          <w:p w14:paraId="0DCD3016" w14:textId="77777777" w:rsidR="00AF563D" w:rsidRDefault="00AF563D" w:rsidP="00646AD4">
            <w:pPr>
              <w:spacing w:after="0" w:line="259" w:lineRule="auto"/>
              <w:rPr>
                <w:color w:val="78367E" w:themeColor="accent3"/>
              </w:rPr>
            </w:pPr>
            <w:r>
              <w:rPr>
                <w:sz w:val="22"/>
                <w:szCs w:val="22"/>
              </w:rPr>
              <w:t>Ponding site, Serendip Sanctuary</w:t>
            </w:r>
          </w:p>
        </w:tc>
        <w:tc>
          <w:tcPr>
            <w:tcW w:w="6379" w:type="dxa"/>
            <w:vMerge/>
          </w:tcPr>
          <w:p w14:paraId="13BA6AE6" w14:textId="77777777" w:rsidR="00AF563D" w:rsidRDefault="00AF563D" w:rsidP="00646AD4">
            <w:pPr>
              <w:spacing w:after="0" w:line="259" w:lineRule="auto"/>
              <w:rPr>
                <w:color w:val="78367E" w:themeColor="accent3"/>
              </w:rPr>
            </w:pPr>
          </w:p>
        </w:tc>
      </w:tr>
      <w:tr w:rsidR="00AF563D" w14:paraId="48FFA18B" w14:textId="77777777" w:rsidTr="00646AD4">
        <w:tc>
          <w:tcPr>
            <w:tcW w:w="906" w:type="dxa"/>
          </w:tcPr>
          <w:p w14:paraId="33426EC3" w14:textId="77777777" w:rsidR="00AF563D" w:rsidRDefault="00AF563D" w:rsidP="00646AD4">
            <w:pPr>
              <w:spacing w:after="0" w:line="259" w:lineRule="auto"/>
              <w:rPr>
                <w:color w:val="78367E" w:themeColor="accent3"/>
              </w:rPr>
            </w:pPr>
            <w:r>
              <w:rPr>
                <w:noProof/>
              </w:rPr>
              <w:drawing>
                <wp:inline distT="0" distB="0" distL="0" distR="0" wp14:anchorId="77E9F946" wp14:editId="660CFBEC">
                  <wp:extent cx="432000" cy="432000"/>
                  <wp:effectExtent l="0" t="0" r="0" b="0"/>
                  <wp:docPr id="1925906290" name="Graphic 1925906290"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32000" cy="432000"/>
                          </a:xfrm>
                          <a:prstGeom prst="rect">
                            <a:avLst/>
                          </a:prstGeom>
                        </pic:spPr>
                      </pic:pic>
                    </a:graphicData>
                  </a:graphic>
                </wp:inline>
              </w:drawing>
            </w:r>
          </w:p>
        </w:tc>
        <w:tc>
          <w:tcPr>
            <w:tcW w:w="2775" w:type="dxa"/>
          </w:tcPr>
          <w:p w14:paraId="16A00C94" w14:textId="77777777" w:rsidR="00AF563D" w:rsidRDefault="00AF563D" w:rsidP="00646AD4">
            <w:pPr>
              <w:spacing w:after="0" w:line="259" w:lineRule="auto"/>
              <w:rPr>
                <w:color w:val="78367E" w:themeColor="accent3"/>
                <w:sz w:val="28"/>
                <w:szCs w:val="28"/>
              </w:rPr>
            </w:pPr>
            <w:r w:rsidRPr="004D73C3">
              <w:rPr>
                <w:color w:val="78367E" w:themeColor="accent3"/>
                <w:sz w:val="28"/>
                <w:szCs w:val="28"/>
              </w:rPr>
              <w:t>Time</w:t>
            </w:r>
          </w:p>
          <w:p w14:paraId="150F4629" w14:textId="6A781A26" w:rsidR="00AF563D" w:rsidRDefault="00E44108" w:rsidP="00646AD4">
            <w:pPr>
              <w:spacing w:after="0" w:line="259" w:lineRule="auto"/>
              <w:rPr>
                <w:color w:val="78367E" w:themeColor="accent3"/>
              </w:rPr>
            </w:pPr>
            <w:r>
              <w:rPr>
                <w:sz w:val="22"/>
                <w:szCs w:val="22"/>
              </w:rPr>
              <w:t>6</w:t>
            </w:r>
            <w:r w:rsidR="00AF563D" w:rsidRPr="0050671C">
              <w:rPr>
                <w:sz w:val="22"/>
                <w:szCs w:val="22"/>
              </w:rPr>
              <w:t>0 minutes</w:t>
            </w:r>
          </w:p>
        </w:tc>
        <w:tc>
          <w:tcPr>
            <w:tcW w:w="6379" w:type="dxa"/>
            <w:vMerge/>
          </w:tcPr>
          <w:p w14:paraId="060355CF" w14:textId="77777777" w:rsidR="00AF563D" w:rsidRDefault="00AF563D" w:rsidP="00646AD4">
            <w:pPr>
              <w:spacing w:after="0" w:line="259" w:lineRule="auto"/>
              <w:rPr>
                <w:color w:val="78367E" w:themeColor="accent3"/>
              </w:rPr>
            </w:pPr>
          </w:p>
        </w:tc>
      </w:tr>
    </w:tbl>
    <w:p w14:paraId="11E525F2" w14:textId="77777777" w:rsidR="00AF563D" w:rsidRDefault="00AF563D" w:rsidP="00AF563D">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1B297291" wp14:editId="201CD262">
                <wp:extent cx="2599200" cy="18000"/>
                <wp:effectExtent l="0" t="0" r="10795" b="20320"/>
                <wp:docPr id="1925906279"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53D5C2"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TS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2S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78367e [3206]"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1D261874" w14:textId="622640ED" w:rsidR="007121E0" w:rsidRPr="004D73C3" w:rsidRDefault="007121E0" w:rsidP="007121E0">
      <w:pPr>
        <w:pStyle w:val="Heading2"/>
        <w:spacing w:before="120" w:after="240"/>
        <w:rPr>
          <w:color w:val="78367E" w:themeColor="accent3"/>
        </w:rPr>
      </w:pPr>
      <w:r>
        <w:rPr>
          <w:color w:val="78367E" w:themeColor="accent3"/>
        </w:rPr>
        <w:t>Water</w:t>
      </w:r>
      <w:r w:rsidR="00060032">
        <w:rPr>
          <w:color w:val="78367E" w:themeColor="accent3"/>
        </w:rPr>
        <w:t xml:space="preserve"> quality testing</w:t>
      </w:r>
      <w:r>
        <w:rPr>
          <w:color w:val="78367E" w:themeColor="accent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7121E0" w14:paraId="2D7D68BE" w14:textId="77777777" w:rsidTr="00646AD4">
        <w:tc>
          <w:tcPr>
            <w:tcW w:w="906" w:type="dxa"/>
          </w:tcPr>
          <w:p w14:paraId="5984D57C" w14:textId="77777777" w:rsidR="007121E0" w:rsidRDefault="007121E0" w:rsidP="00646AD4">
            <w:pPr>
              <w:spacing w:after="0" w:line="259" w:lineRule="auto"/>
              <w:rPr>
                <w:color w:val="78367E" w:themeColor="accent3"/>
              </w:rPr>
            </w:pPr>
            <w:r>
              <w:rPr>
                <w:noProof/>
              </w:rPr>
              <w:drawing>
                <wp:inline distT="0" distB="0" distL="0" distR="0" wp14:anchorId="641360C3" wp14:editId="56740C4E">
                  <wp:extent cx="417444" cy="362227"/>
                  <wp:effectExtent l="0" t="0" r="1905" b="0"/>
                  <wp:docPr id="1925906293" name="Graphic 1925906293"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57FECA7D" w14:textId="77777777" w:rsidR="007121E0" w:rsidRDefault="007121E0" w:rsidP="00646AD4">
            <w:pPr>
              <w:spacing w:after="0" w:line="259" w:lineRule="auto"/>
              <w:rPr>
                <w:color w:val="78367E" w:themeColor="accent3"/>
                <w:sz w:val="28"/>
                <w:szCs w:val="28"/>
              </w:rPr>
            </w:pPr>
            <w:r w:rsidRPr="004D73C3">
              <w:rPr>
                <w:color w:val="78367E" w:themeColor="accent3"/>
                <w:sz w:val="28"/>
                <w:szCs w:val="28"/>
              </w:rPr>
              <w:t>Levels</w:t>
            </w:r>
          </w:p>
          <w:p w14:paraId="64AB1272" w14:textId="77777777" w:rsidR="007121E0" w:rsidRDefault="007121E0" w:rsidP="00646AD4">
            <w:pPr>
              <w:spacing w:after="0" w:line="259" w:lineRule="auto"/>
              <w:rPr>
                <w:color w:val="78367E" w:themeColor="accent3"/>
              </w:rPr>
            </w:pPr>
            <w:r>
              <w:rPr>
                <w:sz w:val="22"/>
                <w:szCs w:val="22"/>
              </w:rPr>
              <w:t>5-6</w:t>
            </w:r>
          </w:p>
        </w:tc>
        <w:tc>
          <w:tcPr>
            <w:tcW w:w="6379" w:type="dxa"/>
            <w:vMerge w:val="restart"/>
          </w:tcPr>
          <w:p w14:paraId="11EF94FB" w14:textId="37C0DDD2" w:rsidR="007121E0" w:rsidRDefault="002150AB" w:rsidP="00646AD4">
            <w:pPr>
              <w:rPr>
                <w:noProof/>
              </w:rPr>
            </w:pPr>
            <w:r w:rsidRPr="002150AB">
              <w:rPr>
                <w:noProof/>
              </w:rPr>
              <w:t xml:space="preserve">Students assess the health of one of Serendip’s wetlands by testing the water for turbidity, pH, electronic conductivity and temperature. </w:t>
            </w:r>
            <w:r w:rsidR="004D1AFD">
              <w:rPr>
                <w:noProof/>
              </w:rPr>
              <w:t>They predict and describe the effect of changes to the aquatic environment on the survival of living things. By applying the scientific method, students</w:t>
            </w:r>
            <w:r w:rsidRPr="002150AB">
              <w:rPr>
                <w:noProof/>
              </w:rPr>
              <w:t xml:space="preserve"> </w:t>
            </w:r>
            <w:r w:rsidR="004D1AFD">
              <w:rPr>
                <w:noProof/>
              </w:rPr>
              <w:t xml:space="preserve">pose questions, record and organise data, analyse patterns and relationships, and </w:t>
            </w:r>
            <w:r w:rsidRPr="002150AB">
              <w:rPr>
                <w:noProof/>
              </w:rPr>
              <w:t xml:space="preserve">learn that testing the water is essential for maintaining or improving water quality. </w:t>
            </w:r>
            <w:r w:rsidR="007121E0">
              <w:rPr>
                <w:noProof/>
              </w:rPr>
              <mc:AlternateContent>
                <mc:Choice Requires="wps">
                  <w:drawing>
                    <wp:anchor distT="0" distB="0" distL="114300" distR="114300" simplePos="0" relativeHeight="251699200" behindDoc="0" locked="0" layoutInCell="1" allowOverlap="1" wp14:anchorId="3D08E2A7" wp14:editId="62B18BC1">
                      <wp:simplePos x="0" y="0"/>
                      <wp:positionH relativeFrom="column">
                        <wp:posOffset>2350770</wp:posOffset>
                      </wp:positionH>
                      <wp:positionV relativeFrom="paragraph">
                        <wp:posOffset>22225</wp:posOffset>
                      </wp:positionV>
                      <wp:extent cx="1618615" cy="1112520"/>
                      <wp:effectExtent l="0" t="0" r="635" b="0"/>
                      <wp:wrapSquare wrapText="bothSides"/>
                      <wp:docPr id="1925906291"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62"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F77C" id="Graphic 59" o:spid="_x0000_s1026" style="position:absolute;margin-left:185.1pt;margin-top:1.75pt;width:127.45pt;height:8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PqvPSqguAQCoLgEAFQAAAGRycy9tZWRp&#10;YS9pbWFnZTEuanBlZ//Y/+AAEEpGSUYAAQEBANwA3AAA/9sAQwACAQEBAQECAQEBAgICAgIEAwIC&#10;AgIFBAQDBAYFBgYGBQYGBgcJCAYHCQcGBggLCAkKCgoKCgYICwwLCgwJCgoK/9sAQwECAgICAgIF&#10;AwMFCgcGBwoKCgoKCgoKCgoKCgoKCgoKCgoKCgoKCgoKCgoKCgoKCgoKCgoKCgoKCgoKCgoKCgoK&#10;/8AAEQgBDA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63"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7121E0">
              <w:rPr>
                <w:noProof/>
              </w:rPr>
              <w:t xml:space="preserve"> </w:t>
            </w:r>
          </w:p>
          <w:p w14:paraId="55A3C974" w14:textId="77777777" w:rsidR="007121E0" w:rsidRDefault="007121E0" w:rsidP="00646AD4">
            <w:pPr>
              <w:spacing w:after="120"/>
              <w:rPr>
                <w:b/>
                <w:bCs/>
                <w:color w:val="78367E" w:themeColor="accent3"/>
              </w:rPr>
            </w:pPr>
            <w:r>
              <w:rPr>
                <w:b/>
                <w:bCs/>
                <w:color w:val="78367E" w:themeColor="accent3"/>
              </w:rPr>
              <w:t>Learning outcomes:</w:t>
            </w:r>
          </w:p>
          <w:p w14:paraId="30509D57" w14:textId="7824A2D2" w:rsidR="004D1AFD" w:rsidRDefault="004D1AFD" w:rsidP="00646AD4">
            <w:pPr>
              <w:spacing w:after="120"/>
            </w:pPr>
            <w:r>
              <w:t>VCSSU075, V</w:t>
            </w:r>
            <w:r w:rsidRPr="00FF40CD">
              <w:t>CSIS0</w:t>
            </w:r>
            <w:r>
              <w:t>82, V</w:t>
            </w:r>
            <w:r w:rsidRPr="00FF40CD">
              <w:t>CSIS0</w:t>
            </w:r>
            <w:r>
              <w:t>83, V</w:t>
            </w:r>
            <w:r w:rsidRPr="00FF40CD">
              <w:t>CSIS0</w:t>
            </w:r>
            <w:r>
              <w:t>85, V</w:t>
            </w:r>
            <w:r w:rsidRPr="00FF40CD">
              <w:t>CSIS0</w:t>
            </w:r>
            <w:r>
              <w:t>86</w:t>
            </w:r>
          </w:p>
          <w:p w14:paraId="13B6BA4C" w14:textId="1033DA76" w:rsidR="007121E0" w:rsidRDefault="007121E0" w:rsidP="00646AD4">
            <w:pPr>
              <w:spacing w:after="120"/>
              <w:rPr>
                <w:b/>
                <w:bCs/>
                <w:color w:val="78367E" w:themeColor="accent3"/>
              </w:rPr>
            </w:pPr>
            <w:r>
              <w:rPr>
                <w:b/>
                <w:bCs/>
                <w:color w:val="78367E" w:themeColor="accent3"/>
              </w:rPr>
              <w:t>Links to UN Sustainable Development Goals:</w:t>
            </w:r>
          </w:p>
          <w:p w14:paraId="6415A590" w14:textId="0CF13F8D" w:rsidR="007121E0" w:rsidRPr="00277D19" w:rsidRDefault="007121E0" w:rsidP="00646AD4">
            <w:pPr>
              <w:spacing w:after="0"/>
              <w:rPr>
                <w:color w:val="78367E" w:themeColor="accent3"/>
              </w:rPr>
            </w:pPr>
            <w:r>
              <w:rPr>
                <w:noProof/>
                <w:color w:val="78367E" w:themeColor="accent3"/>
              </w:rPr>
              <w:drawing>
                <wp:inline distT="0" distB="0" distL="0" distR="0" wp14:anchorId="31660E59" wp14:editId="334128F3">
                  <wp:extent cx="476701" cy="476701"/>
                  <wp:effectExtent l="0" t="0" r="0" b="0"/>
                  <wp:docPr id="1925906294" name="Picture 192590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5CCCA17" wp14:editId="7C71D00F">
                  <wp:extent cx="481035" cy="481035"/>
                  <wp:effectExtent l="0" t="0" r="0" b="0"/>
                  <wp:docPr id="1925906295" name="Picture 1925906295"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3547CB62" wp14:editId="1E5232DD">
                  <wp:extent cx="485330" cy="485330"/>
                  <wp:effectExtent l="0" t="0" r="0" b="0"/>
                  <wp:docPr id="1925906296" name="Picture 1925906296"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52760DF8" wp14:editId="1602BA17">
                  <wp:extent cx="485368" cy="485368"/>
                  <wp:effectExtent l="0" t="0" r="0" b="0"/>
                  <wp:docPr id="1925906297" name="Picture 1925906297"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01A9B36A" wp14:editId="66549FAE">
                  <wp:extent cx="483870" cy="483870"/>
                  <wp:effectExtent l="0" t="0" r="0" b="0"/>
                  <wp:docPr id="1925906298" name="Picture 1925906298"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577EBC90" wp14:editId="3414CA43">
                  <wp:extent cx="483728" cy="483728"/>
                  <wp:effectExtent l="0" t="0" r="0" b="0"/>
                  <wp:docPr id="1925906299" name="Picture 1925906299"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Pr>
                <w:color w:val="78367E" w:themeColor="accent3"/>
              </w:rPr>
              <w:t xml:space="preserve"> </w:t>
            </w:r>
          </w:p>
        </w:tc>
      </w:tr>
      <w:tr w:rsidR="007121E0" w14:paraId="52F12FA3" w14:textId="77777777" w:rsidTr="00646AD4">
        <w:trPr>
          <w:trHeight w:val="57"/>
        </w:trPr>
        <w:tc>
          <w:tcPr>
            <w:tcW w:w="906" w:type="dxa"/>
          </w:tcPr>
          <w:p w14:paraId="3F281C49" w14:textId="77777777" w:rsidR="007121E0" w:rsidRDefault="007121E0" w:rsidP="00646AD4">
            <w:pPr>
              <w:spacing w:after="0" w:line="259" w:lineRule="auto"/>
              <w:rPr>
                <w:color w:val="78367E" w:themeColor="accent3"/>
              </w:rPr>
            </w:pPr>
            <w:r>
              <w:rPr>
                <w:noProof/>
              </w:rPr>
              <w:drawing>
                <wp:inline distT="0" distB="0" distL="0" distR="0" wp14:anchorId="133FB1F6" wp14:editId="0D9AD9E0">
                  <wp:extent cx="432000" cy="432000"/>
                  <wp:effectExtent l="0" t="0" r="6350" b="6350"/>
                  <wp:docPr id="1925906301" name="Graphic 1925906301"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2000" cy="432000"/>
                          </a:xfrm>
                          <a:prstGeom prst="rect">
                            <a:avLst/>
                          </a:prstGeom>
                        </pic:spPr>
                      </pic:pic>
                    </a:graphicData>
                  </a:graphic>
                </wp:inline>
              </w:drawing>
            </w:r>
          </w:p>
        </w:tc>
        <w:tc>
          <w:tcPr>
            <w:tcW w:w="2775" w:type="dxa"/>
          </w:tcPr>
          <w:p w14:paraId="00D1FF81" w14:textId="77777777" w:rsidR="007121E0" w:rsidRDefault="007121E0" w:rsidP="00646AD4">
            <w:pPr>
              <w:spacing w:after="0" w:line="259" w:lineRule="auto"/>
              <w:rPr>
                <w:color w:val="78367E" w:themeColor="accent3"/>
                <w:sz w:val="28"/>
                <w:szCs w:val="28"/>
              </w:rPr>
            </w:pPr>
            <w:r>
              <w:rPr>
                <w:color w:val="78367E" w:themeColor="accent3"/>
                <w:sz w:val="28"/>
                <w:szCs w:val="28"/>
              </w:rPr>
              <w:t>L</w:t>
            </w:r>
            <w:r w:rsidRPr="004D73C3">
              <w:rPr>
                <w:color w:val="78367E" w:themeColor="accent3"/>
                <w:sz w:val="28"/>
                <w:szCs w:val="28"/>
              </w:rPr>
              <w:t>earning area</w:t>
            </w:r>
          </w:p>
          <w:p w14:paraId="1343A952" w14:textId="77777777" w:rsidR="007121E0" w:rsidRDefault="007121E0" w:rsidP="00646AD4">
            <w:pPr>
              <w:spacing w:after="0" w:line="259" w:lineRule="auto"/>
              <w:rPr>
                <w:color w:val="78367E" w:themeColor="accent3"/>
              </w:rPr>
            </w:pPr>
            <w:r>
              <w:rPr>
                <w:sz w:val="22"/>
                <w:szCs w:val="22"/>
              </w:rPr>
              <w:t>Science</w:t>
            </w:r>
          </w:p>
        </w:tc>
        <w:tc>
          <w:tcPr>
            <w:tcW w:w="6379" w:type="dxa"/>
            <w:vMerge/>
          </w:tcPr>
          <w:p w14:paraId="25C35DC6" w14:textId="77777777" w:rsidR="007121E0" w:rsidRDefault="007121E0" w:rsidP="00646AD4">
            <w:pPr>
              <w:spacing w:after="0" w:line="259" w:lineRule="auto"/>
              <w:rPr>
                <w:color w:val="78367E" w:themeColor="accent3"/>
              </w:rPr>
            </w:pPr>
          </w:p>
        </w:tc>
      </w:tr>
      <w:tr w:rsidR="007121E0" w14:paraId="2B2D1DDC" w14:textId="77777777" w:rsidTr="00646AD4">
        <w:tc>
          <w:tcPr>
            <w:tcW w:w="906" w:type="dxa"/>
          </w:tcPr>
          <w:p w14:paraId="09BD52FA" w14:textId="77777777" w:rsidR="007121E0" w:rsidRDefault="007121E0" w:rsidP="00646AD4">
            <w:pPr>
              <w:spacing w:after="0" w:line="259" w:lineRule="auto"/>
              <w:rPr>
                <w:color w:val="78367E" w:themeColor="accent3"/>
              </w:rPr>
            </w:pPr>
            <w:r>
              <w:rPr>
                <w:noProof/>
              </w:rPr>
              <w:drawing>
                <wp:inline distT="0" distB="0" distL="0" distR="0" wp14:anchorId="08A52000" wp14:editId="41C94743">
                  <wp:extent cx="432000" cy="432000"/>
                  <wp:effectExtent l="0" t="0" r="0" b="0"/>
                  <wp:docPr id="1925906302" name="Graphic 1925906302"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32000" cy="432000"/>
                          </a:xfrm>
                          <a:prstGeom prst="rect">
                            <a:avLst/>
                          </a:prstGeom>
                        </pic:spPr>
                      </pic:pic>
                    </a:graphicData>
                  </a:graphic>
                </wp:inline>
              </w:drawing>
            </w:r>
          </w:p>
        </w:tc>
        <w:tc>
          <w:tcPr>
            <w:tcW w:w="2775" w:type="dxa"/>
          </w:tcPr>
          <w:p w14:paraId="3F24F904" w14:textId="77777777" w:rsidR="007121E0" w:rsidRDefault="007121E0" w:rsidP="00646AD4">
            <w:pPr>
              <w:spacing w:after="0" w:line="259" w:lineRule="auto"/>
              <w:rPr>
                <w:color w:val="78367E" w:themeColor="accent3"/>
                <w:sz w:val="28"/>
                <w:szCs w:val="28"/>
              </w:rPr>
            </w:pPr>
            <w:r w:rsidRPr="004D73C3">
              <w:rPr>
                <w:color w:val="78367E" w:themeColor="accent3"/>
                <w:sz w:val="28"/>
                <w:szCs w:val="28"/>
              </w:rPr>
              <w:t>Location</w:t>
            </w:r>
          </w:p>
          <w:p w14:paraId="0871F123" w14:textId="77777777" w:rsidR="007121E0" w:rsidRDefault="007121E0" w:rsidP="00646AD4">
            <w:pPr>
              <w:spacing w:after="0" w:line="259" w:lineRule="auto"/>
              <w:rPr>
                <w:color w:val="78367E" w:themeColor="accent3"/>
              </w:rPr>
            </w:pPr>
            <w:r>
              <w:rPr>
                <w:sz w:val="22"/>
                <w:szCs w:val="22"/>
              </w:rPr>
              <w:t>Ponding site, Serendip Sanctuary</w:t>
            </w:r>
          </w:p>
        </w:tc>
        <w:tc>
          <w:tcPr>
            <w:tcW w:w="6379" w:type="dxa"/>
            <w:vMerge/>
          </w:tcPr>
          <w:p w14:paraId="163C87A9" w14:textId="77777777" w:rsidR="007121E0" w:rsidRDefault="007121E0" w:rsidP="00646AD4">
            <w:pPr>
              <w:spacing w:after="0" w:line="259" w:lineRule="auto"/>
              <w:rPr>
                <w:color w:val="78367E" w:themeColor="accent3"/>
              </w:rPr>
            </w:pPr>
          </w:p>
        </w:tc>
      </w:tr>
      <w:tr w:rsidR="007121E0" w14:paraId="61F77F60" w14:textId="77777777" w:rsidTr="00646AD4">
        <w:tc>
          <w:tcPr>
            <w:tcW w:w="906" w:type="dxa"/>
          </w:tcPr>
          <w:p w14:paraId="7CDF54FD" w14:textId="77777777" w:rsidR="007121E0" w:rsidRDefault="007121E0" w:rsidP="00646AD4">
            <w:pPr>
              <w:spacing w:after="0" w:line="259" w:lineRule="auto"/>
              <w:rPr>
                <w:color w:val="78367E" w:themeColor="accent3"/>
              </w:rPr>
            </w:pPr>
            <w:r>
              <w:rPr>
                <w:noProof/>
              </w:rPr>
              <w:drawing>
                <wp:inline distT="0" distB="0" distL="0" distR="0" wp14:anchorId="61BFB612" wp14:editId="12B8BD7D">
                  <wp:extent cx="432000" cy="432000"/>
                  <wp:effectExtent l="0" t="0" r="0" b="0"/>
                  <wp:docPr id="1925906303" name="Graphic 1925906303"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32000" cy="432000"/>
                          </a:xfrm>
                          <a:prstGeom prst="rect">
                            <a:avLst/>
                          </a:prstGeom>
                        </pic:spPr>
                      </pic:pic>
                    </a:graphicData>
                  </a:graphic>
                </wp:inline>
              </w:drawing>
            </w:r>
          </w:p>
        </w:tc>
        <w:tc>
          <w:tcPr>
            <w:tcW w:w="2775" w:type="dxa"/>
          </w:tcPr>
          <w:p w14:paraId="1ECC6679" w14:textId="77777777" w:rsidR="007121E0" w:rsidRDefault="007121E0" w:rsidP="00646AD4">
            <w:pPr>
              <w:spacing w:after="0" w:line="259" w:lineRule="auto"/>
              <w:rPr>
                <w:color w:val="78367E" w:themeColor="accent3"/>
                <w:sz w:val="28"/>
                <w:szCs w:val="28"/>
              </w:rPr>
            </w:pPr>
            <w:r w:rsidRPr="004D73C3">
              <w:rPr>
                <w:color w:val="78367E" w:themeColor="accent3"/>
                <w:sz w:val="28"/>
                <w:szCs w:val="28"/>
              </w:rPr>
              <w:t>Time</w:t>
            </w:r>
          </w:p>
          <w:p w14:paraId="2283ED7A" w14:textId="5CEB1EA0" w:rsidR="007121E0" w:rsidRDefault="00E44108" w:rsidP="00646AD4">
            <w:pPr>
              <w:spacing w:after="0" w:line="259" w:lineRule="auto"/>
              <w:rPr>
                <w:color w:val="78367E" w:themeColor="accent3"/>
              </w:rPr>
            </w:pPr>
            <w:r>
              <w:rPr>
                <w:sz w:val="22"/>
                <w:szCs w:val="22"/>
              </w:rPr>
              <w:t>6</w:t>
            </w:r>
            <w:r w:rsidR="007121E0" w:rsidRPr="0050671C">
              <w:rPr>
                <w:sz w:val="22"/>
                <w:szCs w:val="22"/>
              </w:rPr>
              <w:t>0 minutes</w:t>
            </w:r>
          </w:p>
        </w:tc>
        <w:tc>
          <w:tcPr>
            <w:tcW w:w="6379" w:type="dxa"/>
            <w:vMerge/>
          </w:tcPr>
          <w:p w14:paraId="3A3A19AB" w14:textId="77777777" w:rsidR="007121E0" w:rsidRDefault="007121E0" w:rsidP="00646AD4">
            <w:pPr>
              <w:spacing w:after="0" w:line="259" w:lineRule="auto"/>
              <w:rPr>
                <w:color w:val="78367E" w:themeColor="accent3"/>
              </w:rPr>
            </w:pPr>
          </w:p>
        </w:tc>
      </w:tr>
    </w:tbl>
    <w:p w14:paraId="6EDE5FF0" w14:textId="77777777" w:rsidR="007121E0" w:rsidRDefault="007121E0" w:rsidP="007121E0">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544A1BEE" wp14:editId="3A1E6A27">
                <wp:extent cx="2599200" cy="18000"/>
                <wp:effectExtent l="0" t="0" r="10795" b="20320"/>
                <wp:docPr id="1925906292"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3"/>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752B3D"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TS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2S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78367e [3206]"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5C2E9DA5" w14:textId="02025354" w:rsidR="003F7870" w:rsidRDefault="003F7870">
      <w:pPr>
        <w:spacing w:after="160" w:line="259" w:lineRule="auto"/>
        <w:rPr>
          <w:b/>
          <w:bCs/>
          <w:color w:val="78367E" w:themeColor="accent3"/>
          <w:sz w:val="32"/>
          <w:szCs w:val="32"/>
        </w:rPr>
      </w:pPr>
      <w:r>
        <w:rPr>
          <w:color w:val="78367E" w:themeColor="accent3"/>
        </w:rPr>
        <w:br w:type="page"/>
      </w:r>
    </w:p>
    <w:p w14:paraId="4DFC9FF9" w14:textId="77777777" w:rsidR="003F7870" w:rsidRPr="003F7870" w:rsidRDefault="003F7870" w:rsidP="003F7870">
      <w:pPr>
        <w:pStyle w:val="Heading1"/>
        <w:spacing w:after="0"/>
        <w:rPr>
          <w:color w:val="009D8F" w:themeColor="accent5"/>
        </w:rPr>
      </w:pPr>
      <w:r w:rsidRPr="003F7870">
        <w:rPr>
          <w:color w:val="009D8F" w:themeColor="accent5"/>
        </w:rPr>
        <w:lastRenderedPageBreak/>
        <w:t>Secondary school programs</w:t>
      </w:r>
    </w:p>
    <w:p w14:paraId="6F91DF82" w14:textId="1BBF5FD7" w:rsidR="003F7870" w:rsidRPr="003F7870" w:rsidRDefault="009D4946" w:rsidP="003F7870">
      <w:pPr>
        <w:pStyle w:val="Heading2"/>
        <w:spacing w:before="120" w:after="240"/>
        <w:rPr>
          <w:color w:val="009D8F" w:themeColor="accent5"/>
        </w:rPr>
      </w:pPr>
      <w:r>
        <w:rPr>
          <w:color w:val="009D8F" w:themeColor="accent5"/>
        </w:rPr>
        <w:t>Assessing grassy woodland habitat</w:t>
      </w:r>
      <w:r w:rsidR="00CF25C6">
        <w:rPr>
          <w:color w:val="009D8F" w:themeColor="accent5"/>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3F7870" w14:paraId="6D415AEA" w14:textId="77777777" w:rsidTr="00555BE6">
        <w:tc>
          <w:tcPr>
            <w:tcW w:w="906" w:type="dxa"/>
          </w:tcPr>
          <w:p w14:paraId="4A386614" w14:textId="77777777" w:rsidR="003F7870" w:rsidRDefault="003F7870" w:rsidP="00555BE6">
            <w:pPr>
              <w:spacing w:after="0" w:line="259" w:lineRule="auto"/>
              <w:rPr>
                <w:color w:val="78367E" w:themeColor="accent3"/>
              </w:rPr>
            </w:pPr>
            <w:r>
              <w:rPr>
                <w:noProof/>
              </w:rPr>
              <w:drawing>
                <wp:inline distT="0" distB="0" distL="0" distR="0" wp14:anchorId="50AC7558" wp14:editId="031E9EBE">
                  <wp:extent cx="417444" cy="362227"/>
                  <wp:effectExtent l="0" t="0" r="1905" b="0"/>
                  <wp:docPr id="712770165" name="Graphic 712770165"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70B0DDD0" w14:textId="77777777" w:rsidR="003F7870" w:rsidRPr="003F7870" w:rsidRDefault="003F7870" w:rsidP="00555BE6">
            <w:pPr>
              <w:spacing w:after="0" w:line="259" w:lineRule="auto"/>
              <w:rPr>
                <w:color w:val="009D8F" w:themeColor="accent5"/>
                <w:sz w:val="28"/>
                <w:szCs w:val="28"/>
              </w:rPr>
            </w:pPr>
            <w:r w:rsidRPr="003F7870">
              <w:rPr>
                <w:color w:val="009D8F" w:themeColor="accent5"/>
                <w:sz w:val="28"/>
                <w:szCs w:val="28"/>
              </w:rPr>
              <w:t>Levels</w:t>
            </w:r>
          </w:p>
          <w:p w14:paraId="4C3A5884" w14:textId="338A844E" w:rsidR="003F7870" w:rsidRDefault="00CF25C6" w:rsidP="00555BE6">
            <w:pPr>
              <w:spacing w:after="0" w:line="259" w:lineRule="auto"/>
              <w:rPr>
                <w:color w:val="78367E" w:themeColor="accent3"/>
              </w:rPr>
            </w:pPr>
            <w:r>
              <w:rPr>
                <w:sz w:val="22"/>
                <w:szCs w:val="22"/>
              </w:rPr>
              <w:t>7-8</w:t>
            </w:r>
          </w:p>
        </w:tc>
        <w:tc>
          <w:tcPr>
            <w:tcW w:w="6379" w:type="dxa"/>
            <w:vMerge w:val="restart"/>
          </w:tcPr>
          <w:p w14:paraId="39847E1D" w14:textId="062990BA" w:rsidR="00CF25C6" w:rsidRPr="00CF25C6" w:rsidRDefault="003F7870" w:rsidP="005D0E22">
            <w:pPr>
              <w:rPr>
                <w:b/>
                <w:bCs/>
              </w:rPr>
            </w:pPr>
            <w:r>
              <w:rPr>
                <w:noProof/>
              </w:rPr>
              <mc:AlternateContent>
                <mc:Choice Requires="wps">
                  <w:drawing>
                    <wp:anchor distT="0" distB="0" distL="114300" distR="114300" simplePos="0" relativeHeight="251691008" behindDoc="0" locked="0" layoutInCell="1" allowOverlap="1" wp14:anchorId="48BC9678" wp14:editId="10285C14">
                      <wp:simplePos x="0" y="0"/>
                      <wp:positionH relativeFrom="column">
                        <wp:posOffset>2350770</wp:posOffset>
                      </wp:positionH>
                      <wp:positionV relativeFrom="paragraph">
                        <wp:posOffset>22225</wp:posOffset>
                      </wp:positionV>
                      <wp:extent cx="1618615" cy="1112520"/>
                      <wp:effectExtent l="0" t="0" r="635" b="0"/>
                      <wp:wrapSquare wrapText="bothSides"/>
                      <wp:docPr id="632915187"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66"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65194" id="Graphic 59" o:spid="_x0000_s1026" style="position:absolute;margin-left:185.1pt;margin-top:1.75pt;width:127.45pt;height:8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LY4+YIgIAQCICAEAFQAAAGRycy9tZWRp&#10;YS9pbWFnZTEuanBlZ//Y/+AAEEpGSUYAAQEBANwA3AAA/9sAQwACAQEBAQECAQEBAgICAgIEAwIC&#10;AgIFBAQDBAYFBgYGBQYGBgcJCAYHCQcGBggLCAkKCgoKCgYICwwLCgwJCgoK/9sAQwECAgICAgIF&#10;AwMFCgcGBwoKCgoKCgoKCgoKCgoKCgoKCgoKCgoKCgoKCgoKCgoKCgoKCgoKCgoKCgoKCgoKCgoK&#10;/8AAEQgBDA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67"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CF25C6" w:rsidRPr="00CF25C6">
              <w:t>Students learn about the impacts humans have had on grasslands and species like the Eastern Barred Bandicoot</w:t>
            </w:r>
            <w:r w:rsidR="005D0E22">
              <w:t>, including strategies to maintain remaining grassland ecosystems</w:t>
            </w:r>
            <w:r w:rsidR="00CF25C6" w:rsidRPr="00CF25C6">
              <w:t xml:space="preserve">. They </w:t>
            </w:r>
            <w:r w:rsidR="005D0E22">
              <w:t>conduct</w:t>
            </w:r>
            <w:r w:rsidR="00CF25C6" w:rsidRPr="00CF25C6">
              <w:t xml:space="preserve"> a habitat quality assessment of a grassy woodland ecosystem and assess if it is a suitable area</w:t>
            </w:r>
            <w:r w:rsidR="009139D2">
              <w:t xml:space="preserve"> </w:t>
            </w:r>
            <w:r w:rsidR="009139D2" w:rsidRPr="00CF25C6">
              <w:t>for an Eastern Barred Bandicoot release</w:t>
            </w:r>
            <w:r w:rsidR="005E66FC">
              <w:t>.</w:t>
            </w:r>
            <w:r w:rsidR="00CF25C6" w:rsidRPr="00CF25C6">
              <w:t xml:space="preserve"> </w:t>
            </w:r>
          </w:p>
          <w:p w14:paraId="2FB9EF00" w14:textId="77777777" w:rsidR="00CF25C6" w:rsidRPr="00CF25C6" w:rsidRDefault="00CF25C6" w:rsidP="00CF25C6">
            <w:pPr>
              <w:spacing w:after="120"/>
              <w:rPr>
                <w:b/>
                <w:bCs/>
                <w:color w:val="009D8F" w:themeColor="accent5"/>
              </w:rPr>
            </w:pPr>
            <w:r w:rsidRPr="00CF25C6">
              <w:rPr>
                <w:b/>
                <w:bCs/>
                <w:color w:val="009D8F" w:themeColor="accent5"/>
              </w:rPr>
              <w:t>Learning outcomes:</w:t>
            </w:r>
          </w:p>
          <w:p w14:paraId="0B129F95" w14:textId="2DF4170C" w:rsidR="00CF25C6" w:rsidRDefault="009D4946" w:rsidP="00CF25C6">
            <w:r>
              <w:t xml:space="preserve">VCSSU093, </w:t>
            </w:r>
            <w:r w:rsidRPr="009D4946">
              <w:t>VCSIS108</w:t>
            </w:r>
            <w:r>
              <w:t xml:space="preserve">, </w:t>
            </w:r>
            <w:r w:rsidRPr="009D4946">
              <w:t>VCSIS111</w:t>
            </w:r>
          </w:p>
          <w:p w14:paraId="6480BCAB" w14:textId="77777777" w:rsidR="00CF25C6" w:rsidRPr="00CF25C6" w:rsidRDefault="00CF25C6" w:rsidP="00CF25C6">
            <w:pPr>
              <w:spacing w:after="120"/>
              <w:rPr>
                <w:b/>
                <w:bCs/>
                <w:color w:val="009D8F" w:themeColor="accent5"/>
              </w:rPr>
            </w:pPr>
            <w:r w:rsidRPr="00CF25C6">
              <w:rPr>
                <w:b/>
                <w:bCs/>
                <w:color w:val="009D8F" w:themeColor="accent5"/>
              </w:rPr>
              <w:t>Links to UN Sustainable Development Goals:</w:t>
            </w:r>
          </w:p>
          <w:p w14:paraId="647EBDB9" w14:textId="39D2C609" w:rsidR="003F7870" w:rsidRPr="00CF25C6" w:rsidRDefault="00CF25C6" w:rsidP="00CF25C6">
            <w:pPr>
              <w:spacing w:after="0"/>
            </w:pPr>
            <w:r>
              <w:rPr>
                <w:noProof/>
                <w:color w:val="78367E" w:themeColor="accent3"/>
              </w:rPr>
              <w:drawing>
                <wp:inline distT="0" distB="0" distL="0" distR="0" wp14:anchorId="66041FE8" wp14:editId="474902EA">
                  <wp:extent cx="476701" cy="476701"/>
                  <wp:effectExtent l="0" t="0" r="0" b="0"/>
                  <wp:docPr id="1741747072" name="Picture 174174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5701999B" wp14:editId="736EBDE6">
                  <wp:extent cx="481035" cy="481035"/>
                  <wp:effectExtent l="0" t="0" r="0" b="0"/>
                  <wp:docPr id="1741747073" name="Picture 1741747073"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A7824A6" wp14:editId="6E22FD7F">
                  <wp:extent cx="485330" cy="485330"/>
                  <wp:effectExtent l="0" t="0" r="0" b="0"/>
                  <wp:docPr id="1741747074" name="Picture 1741747074"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F63E174" wp14:editId="45CD03C5">
                  <wp:extent cx="485368" cy="485368"/>
                  <wp:effectExtent l="0" t="0" r="0" b="0"/>
                  <wp:docPr id="1741747075" name="Picture 1741747075"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516743B" wp14:editId="2975E935">
                  <wp:extent cx="483870" cy="483870"/>
                  <wp:effectExtent l="0" t="0" r="0" b="0"/>
                  <wp:docPr id="1741747076" name="Picture 1741747076"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B804DB4" wp14:editId="7431B5C0">
                  <wp:extent cx="483728" cy="483728"/>
                  <wp:effectExtent l="0" t="0" r="0" b="0"/>
                  <wp:docPr id="1741747077" name="Picture 1741747077"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32166BE8" wp14:editId="21365F27">
                  <wp:extent cx="484018" cy="484018"/>
                  <wp:effectExtent l="0" t="0" r="0" b="0"/>
                  <wp:docPr id="1741747078" name="Picture 1741747078"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3F7870" w14:paraId="407413DD" w14:textId="77777777" w:rsidTr="00555BE6">
        <w:trPr>
          <w:trHeight w:val="57"/>
        </w:trPr>
        <w:tc>
          <w:tcPr>
            <w:tcW w:w="906" w:type="dxa"/>
          </w:tcPr>
          <w:p w14:paraId="7F49B4BF" w14:textId="77777777" w:rsidR="003F7870" w:rsidRDefault="003F7870" w:rsidP="00555BE6">
            <w:pPr>
              <w:spacing w:after="0" w:line="259" w:lineRule="auto"/>
              <w:rPr>
                <w:color w:val="78367E" w:themeColor="accent3"/>
              </w:rPr>
            </w:pPr>
            <w:r>
              <w:rPr>
                <w:noProof/>
              </w:rPr>
              <w:drawing>
                <wp:inline distT="0" distB="0" distL="0" distR="0" wp14:anchorId="4C201695" wp14:editId="060F2B26">
                  <wp:extent cx="432000" cy="432000"/>
                  <wp:effectExtent l="0" t="0" r="6350" b="6350"/>
                  <wp:docPr id="1994161931" name="Graphic 1994161931"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32000" cy="432000"/>
                          </a:xfrm>
                          <a:prstGeom prst="rect">
                            <a:avLst/>
                          </a:prstGeom>
                        </pic:spPr>
                      </pic:pic>
                    </a:graphicData>
                  </a:graphic>
                </wp:inline>
              </w:drawing>
            </w:r>
          </w:p>
        </w:tc>
        <w:tc>
          <w:tcPr>
            <w:tcW w:w="2775" w:type="dxa"/>
          </w:tcPr>
          <w:p w14:paraId="49A7F966" w14:textId="6BD8F45B" w:rsidR="003F7870" w:rsidRPr="003F7870" w:rsidRDefault="00CF25C6" w:rsidP="00555BE6">
            <w:pPr>
              <w:spacing w:after="0" w:line="259" w:lineRule="auto"/>
              <w:rPr>
                <w:color w:val="009D8F" w:themeColor="accent5"/>
                <w:sz w:val="28"/>
                <w:szCs w:val="28"/>
              </w:rPr>
            </w:pPr>
            <w:r>
              <w:rPr>
                <w:color w:val="009D8F" w:themeColor="accent5"/>
                <w:sz w:val="28"/>
                <w:szCs w:val="28"/>
              </w:rPr>
              <w:t>L</w:t>
            </w:r>
            <w:r w:rsidR="003F7870" w:rsidRPr="003F7870">
              <w:rPr>
                <w:color w:val="009D8F" w:themeColor="accent5"/>
                <w:sz w:val="28"/>
                <w:szCs w:val="28"/>
              </w:rPr>
              <w:t>earning area</w:t>
            </w:r>
          </w:p>
          <w:p w14:paraId="4C179B31" w14:textId="4A8E1DAC" w:rsidR="003F7870" w:rsidRDefault="00CF25C6" w:rsidP="00555BE6">
            <w:pPr>
              <w:spacing w:after="0" w:line="259" w:lineRule="auto"/>
              <w:rPr>
                <w:color w:val="78367E" w:themeColor="accent3"/>
              </w:rPr>
            </w:pPr>
            <w:r>
              <w:rPr>
                <w:sz w:val="22"/>
                <w:szCs w:val="22"/>
              </w:rPr>
              <w:t>Science</w:t>
            </w:r>
          </w:p>
        </w:tc>
        <w:tc>
          <w:tcPr>
            <w:tcW w:w="6379" w:type="dxa"/>
            <w:vMerge/>
          </w:tcPr>
          <w:p w14:paraId="40A9782C" w14:textId="77777777" w:rsidR="003F7870" w:rsidRDefault="003F7870" w:rsidP="00555BE6">
            <w:pPr>
              <w:spacing w:after="0" w:line="259" w:lineRule="auto"/>
              <w:rPr>
                <w:color w:val="78367E" w:themeColor="accent3"/>
              </w:rPr>
            </w:pPr>
          </w:p>
        </w:tc>
      </w:tr>
      <w:tr w:rsidR="003F7870" w14:paraId="65F106E1" w14:textId="77777777" w:rsidTr="00555BE6">
        <w:tc>
          <w:tcPr>
            <w:tcW w:w="906" w:type="dxa"/>
          </w:tcPr>
          <w:p w14:paraId="402AE3FF" w14:textId="77777777" w:rsidR="003F7870" w:rsidRDefault="003F7870" w:rsidP="00555BE6">
            <w:pPr>
              <w:spacing w:after="0" w:line="259" w:lineRule="auto"/>
              <w:rPr>
                <w:color w:val="78367E" w:themeColor="accent3"/>
              </w:rPr>
            </w:pPr>
            <w:r>
              <w:rPr>
                <w:noProof/>
              </w:rPr>
              <w:drawing>
                <wp:inline distT="0" distB="0" distL="0" distR="0" wp14:anchorId="0EF6FC31" wp14:editId="34359DCC">
                  <wp:extent cx="432000" cy="432000"/>
                  <wp:effectExtent l="0" t="0" r="0" b="0"/>
                  <wp:docPr id="2108364879" name="Graphic 2108364879"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32000" cy="432000"/>
                          </a:xfrm>
                          <a:prstGeom prst="rect">
                            <a:avLst/>
                          </a:prstGeom>
                        </pic:spPr>
                      </pic:pic>
                    </a:graphicData>
                  </a:graphic>
                </wp:inline>
              </w:drawing>
            </w:r>
          </w:p>
        </w:tc>
        <w:tc>
          <w:tcPr>
            <w:tcW w:w="2775" w:type="dxa"/>
          </w:tcPr>
          <w:p w14:paraId="487977E4" w14:textId="77777777" w:rsidR="003F7870" w:rsidRPr="003F7870" w:rsidRDefault="003F7870" w:rsidP="00555BE6">
            <w:pPr>
              <w:spacing w:after="0" w:line="259" w:lineRule="auto"/>
              <w:rPr>
                <w:color w:val="009D8F" w:themeColor="accent5"/>
                <w:sz w:val="28"/>
                <w:szCs w:val="28"/>
              </w:rPr>
            </w:pPr>
            <w:r w:rsidRPr="003F7870">
              <w:rPr>
                <w:color w:val="009D8F" w:themeColor="accent5"/>
                <w:sz w:val="28"/>
                <w:szCs w:val="28"/>
              </w:rPr>
              <w:t>Location</w:t>
            </w:r>
          </w:p>
          <w:p w14:paraId="76F93FE4" w14:textId="4AA5C8B1" w:rsidR="003F7870" w:rsidRDefault="00CF25C6" w:rsidP="00555BE6">
            <w:pPr>
              <w:spacing w:after="0" w:line="259" w:lineRule="auto"/>
              <w:rPr>
                <w:color w:val="78367E" w:themeColor="accent3"/>
              </w:rPr>
            </w:pPr>
            <w:r>
              <w:rPr>
                <w:sz w:val="22"/>
                <w:szCs w:val="22"/>
              </w:rPr>
              <w:t>Picnic area, Serendip Sanctuary</w:t>
            </w:r>
          </w:p>
        </w:tc>
        <w:tc>
          <w:tcPr>
            <w:tcW w:w="6379" w:type="dxa"/>
            <w:vMerge/>
          </w:tcPr>
          <w:p w14:paraId="5314F467" w14:textId="77777777" w:rsidR="003F7870" w:rsidRDefault="003F7870" w:rsidP="00555BE6">
            <w:pPr>
              <w:spacing w:after="0" w:line="259" w:lineRule="auto"/>
              <w:rPr>
                <w:color w:val="78367E" w:themeColor="accent3"/>
              </w:rPr>
            </w:pPr>
          </w:p>
        </w:tc>
      </w:tr>
      <w:tr w:rsidR="003F7870" w14:paraId="691D751B" w14:textId="77777777" w:rsidTr="00555BE6">
        <w:tc>
          <w:tcPr>
            <w:tcW w:w="906" w:type="dxa"/>
          </w:tcPr>
          <w:p w14:paraId="6AA1E26B" w14:textId="77777777" w:rsidR="003F7870" w:rsidRDefault="003F7870" w:rsidP="00555BE6">
            <w:pPr>
              <w:spacing w:after="0" w:line="259" w:lineRule="auto"/>
              <w:rPr>
                <w:color w:val="78367E" w:themeColor="accent3"/>
              </w:rPr>
            </w:pPr>
            <w:r>
              <w:rPr>
                <w:noProof/>
              </w:rPr>
              <w:drawing>
                <wp:inline distT="0" distB="0" distL="0" distR="0" wp14:anchorId="07F36538" wp14:editId="1F7EBB1C">
                  <wp:extent cx="432000" cy="432000"/>
                  <wp:effectExtent l="0" t="0" r="0" b="0"/>
                  <wp:docPr id="167187787" name="Graphic 167187787"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32000" cy="432000"/>
                          </a:xfrm>
                          <a:prstGeom prst="rect">
                            <a:avLst/>
                          </a:prstGeom>
                        </pic:spPr>
                      </pic:pic>
                    </a:graphicData>
                  </a:graphic>
                </wp:inline>
              </w:drawing>
            </w:r>
          </w:p>
        </w:tc>
        <w:tc>
          <w:tcPr>
            <w:tcW w:w="2775" w:type="dxa"/>
          </w:tcPr>
          <w:p w14:paraId="5F78064D" w14:textId="77777777" w:rsidR="003F7870" w:rsidRPr="003F7870" w:rsidRDefault="003F7870" w:rsidP="00555BE6">
            <w:pPr>
              <w:spacing w:after="0" w:line="259" w:lineRule="auto"/>
              <w:rPr>
                <w:color w:val="009D8F" w:themeColor="accent5"/>
                <w:sz w:val="28"/>
                <w:szCs w:val="28"/>
              </w:rPr>
            </w:pPr>
            <w:r w:rsidRPr="003F7870">
              <w:rPr>
                <w:color w:val="009D8F" w:themeColor="accent5"/>
                <w:sz w:val="28"/>
                <w:szCs w:val="28"/>
              </w:rPr>
              <w:t>Time</w:t>
            </w:r>
          </w:p>
          <w:p w14:paraId="1A96933D" w14:textId="5ED25A4B" w:rsidR="003F7870" w:rsidRDefault="00E44108" w:rsidP="00555BE6">
            <w:pPr>
              <w:spacing w:after="0" w:line="259" w:lineRule="auto"/>
              <w:rPr>
                <w:color w:val="78367E" w:themeColor="accent3"/>
              </w:rPr>
            </w:pPr>
            <w:r>
              <w:rPr>
                <w:sz w:val="22"/>
                <w:szCs w:val="22"/>
              </w:rPr>
              <w:t>6</w:t>
            </w:r>
            <w:r w:rsidR="003F7870" w:rsidRPr="0050671C">
              <w:rPr>
                <w:sz w:val="22"/>
                <w:szCs w:val="22"/>
              </w:rPr>
              <w:t>0 minutes</w:t>
            </w:r>
          </w:p>
        </w:tc>
        <w:tc>
          <w:tcPr>
            <w:tcW w:w="6379" w:type="dxa"/>
            <w:vMerge/>
          </w:tcPr>
          <w:p w14:paraId="1D9B47C8" w14:textId="77777777" w:rsidR="003F7870" w:rsidRDefault="003F7870" w:rsidP="00555BE6">
            <w:pPr>
              <w:spacing w:after="0" w:line="259" w:lineRule="auto"/>
              <w:rPr>
                <w:color w:val="78367E" w:themeColor="accent3"/>
              </w:rPr>
            </w:pPr>
          </w:p>
        </w:tc>
      </w:tr>
    </w:tbl>
    <w:p w14:paraId="2A228884" w14:textId="77777777" w:rsidR="003F7870" w:rsidRDefault="003F7870" w:rsidP="003F7870">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5BDCE9A0" wp14:editId="44FB91C4">
                <wp:extent cx="2599200" cy="18000"/>
                <wp:effectExtent l="0" t="0" r="10795" b="20320"/>
                <wp:docPr id="1428185666"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CE9FC3"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6A395C43" w14:textId="3269FFED" w:rsidR="00CF25C6" w:rsidRPr="003F7870" w:rsidRDefault="004A0DC5" w:rsidP="00CF25C6">
      <w:pPr>
        <w:pStyle w:val="Heading2"/>
        <w:spacing w:before="120" w:after="240"/>
        <w:rPr>
          <w:color w:val="009D8F" w:themeColor="accent5"/>
        </w:rPr>
      </w:pPr>
      <w:r>
        <w:rPr>
          <w:color w:val="009D8F" w:themeColor="accent5"/>
        </w:rPr>
        <w:t>Exploring wetland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CF25C6" w14:paraId="1C263B84" w14:textId="77777777" w:rsidTr="00646AD4">
        <w:tc>
          <w:tcPr>
            <w:tcW w:w="906" w:type="dxa"/>
          </w:tcPr>
          <w:p w14:paraId="359559B2" w14:textId="77777777" w:rsidR="00CF25C6" w:rsidRDefault="00CF25C6" w:rsidP="00646AD4">
            <w:pPr>
              <w:spacing w:after="0" w:line="259" w:lineRule="auto"/>
              <w:rPr>
                <w:color w:val="78367E" w:themeColor="accent3"/>
              </w:rPr>
            </w:pPr>
            <w:r>
              <w:rPr>
                <w:noProof/>
              </w:rPr>
              <w:drawing>
                <wp:inline distT="0" distB="0" distL="0" distR="0" wp14:anchorId="3BDD1884" wp14:editId="2C0240EB">
                  <wp:extent cx="417444" cy="362227"/>
                  <wp:effectExtent l="0" t="0" r="1905" b="0"/>
                  <wp:docPr id="59442436" name="Graphic 59442436"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3D9ED5F5"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Levels</w:t>
            </w:r>
          </w:p>
          <w:p w14:paraId="1182FF1C" w14:textId="1407E6C7" w:rsidR="00CF25C6" w:rsidRDefault="00CF25C6" w:rsidP="00646AD4">
            <w:pPr>
              <w:spacing w:after="0" w:line="259" w:lineRule="auto"/>
              <w:rPr>
                <w:color w:val="78367E" w:themeColor="accent3"/>
              </w:rPr>
            </w:pPr>
            <w:r>
              <w:rPr>
                <w:sz w:val="22"/>
                <w:szCs w:val="22"/>
              </w:rPr>
              <w:t>7-8</w:t>
            </w:r>
          </w:p>
        </w:tc>
        <w:tc>
          <w:tcPr>
            <w:tcW w:w="6379" w:type="dxa"/>
            <w:vMerge w:val="restart"/>
          </w:tcPr>
          <w:p w14:paraId="6981863F" w14:textId="5CB757A0" w:rsidR="00CF25C6" w:rsidRDefault="005D0E22" w:rsidP="00646AD4">
            <w:r w:rsidRPr="002150AB">
              <w:rPr>
                <w:noProof/>
              </w:rPr>
              <w:t xml:space="preserve">Students assess the health of one of Serendip’s wetlands by testing the water for turbidity, pH, electronic conductivity and temperature. </w:t>
            </w:r>
            <w:r>
              <w:rPr>
                <w:noProof/>
              </w:rPr>
              <w:t xml:space="preserve">They investigate how water as a resource cycles through the environment and is important for the survival of living things. Students plan and conduct their fieldwork investigation, collecting data to evaluate the health of the wetlands. They </w:t>
            </w:r>
            <w:r w:rsidRPr="002150AB">
              <w:rPr>
                <w:noProof/>
              </w:rPr>
              <w:t xml:space="preserve">learn that testing the water is essential for maintaining </w:t>
            </w:r>
            <w:r w:rsidR="00CF25C6">
              <w:rPr>
                <w:noProof/>
              </w:rPr>
              <mc:AlternateContent>
                <mc:Choice Requires="wps">
                  <w:drawing>
                    <wp:anchor distT="0" distB="0" distL="114300" distR="114300" simplePos="0" relativeHeight="251705344" behindDoc="0" locked="0" layoutInCell="1" allowOverlap="1" wp14:anchorId="6D813D5A" wp14:editId="6785A6EC">
                      <wp:simplePos x="0" y="0"/>
                      <wp:positionH relativeFrom="column">
                        <wp:posOffset>2350770</wp:posOffset>
                      </wp:positionH>
                      <wp:positionV relativeFrom="paragraph">
                        <wp:posOffset>22225</wp:posOffset>
                      </wp:positionV>
                      <wp:extent cx="1618615" cy="1112520"/>
                      <wp:effectExtent l="0" t="0" r="635" b="0"/>
                      <wp:wrapSquare wrapText="bothSides"/>
                      <wp:docPr id="59442434"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74"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EF91" id="Graphic 59" o:spid="_x0000_s1026" style="position:absolute;margin-left:185.1pt;margin-top:1.75pt;width:127.45pt;height:8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r4FBlzjMAAA4zAAAFQAAAGRycy9tZWRp&#10;YS9pbWFnZTEuanBlZ//Y/+AAEEpGSUYAAQEBANwA3AAA/9sAQwACAQEBAQECAQEBAgICAgIEAwIC&#10;AgIFBAQDBAYFBgYGBQYGBgcJCAYHCQcGBggLCAkKCgoKCgYICwwLCgwJCgoK/9sAQwECAgICAgIF&#10;AwMFCgcGBwoKCgoKCgoKCgoKCgoKCgoKCgoKCgoKCgoKCgoKCgoKCgoKCgoKCgoKCgoKCgoKCgoK&#10;/8AAEQgBDA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75"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Pr>
                <w:noProof/>
              </w:rPr>
              <w:t>aquatic ecosystems that have been impacted by human activities</w:t>
            </w:r>
            <w:r w:rsidR="00CF25C6" w:rsidRPr="00CF25C6">
              <w:t>.</w:t>
            </w:r>
          </w:p>
          <w:p w14:paraId="377828B6" w14:textId="13178A3B" w:rsidR="00CF25C6" w:rsidRPr="00CF25C6" w:rsidRDefault="00CF25C6" w:rsidP="00646AD4">
            <w:pPr>
              <w:spacing w:after="120"/>
              <w:rPr>
                <w:b/>
                <w:bCs/>
                <w:color w:val="009D8F" w:themeColor="accent5"/>
              </w:rPr>
            </w:pPr>
            <w:r w:rsidRPr="00CF25C6">
              <w:rPr>
                <w:b/>
                <w:bCs/>
                <w:color w:val="009D8F" w:themeColor="accent5"/>
              </w:rPr>
              <w:t>Learning outcomes:</w:t>
            </w:r>
          </w:p>
          <w:p w14:paraId="05FC1076" w14:textId="621EDE90" w:rsidR="009D4946" w:rsidRDefault="009D4946" w:rsidP="00646AD4">
            <w:pPr>
              <w:spacing w:after="120"/>
            </w:pPr>
            <w:r w:rsidRPr="009D4946">
              <w:t>VCSSU090</w:t>
            </w:r>
            <w:r>
              <w:t xml:space="preserve">, </w:t>
            </w:r>
            <w:r w:rsidRPr="009D4946">
              <w:t>VCSSU101</w:t>
            </w:r>
            <w:r>
              <w:t xml:space="preserve">, </w:t>
            </w:r>
            <w:r w:rsidRPr="009D4946">
              <w:t>VCSIS108</w:t>
            </w:r>
            <w:r>
              <w:t xml:space="preserve">, </w:t>
            </w:r>
            <w:r w:rsidRPr="009D4946">
              <w:t>VCSIS111</w:t>
            </w:r>
          </w:p>
          <w:p w14:paraId="04B4BC6B" w14:textId="2779C80B" w:rsidR="00CF25C6" w:rsidRPr="00CF25C6" w:rsidRDefault="00CF25C6" w:rsidP="00646AD4">
            <w:pPr>
              <w:spacing w:after="120"/>
              <w:rPr>
                <w:b/>
                <w:bCs/>
                <w:color w:val="009D8F" w:themeColor="accent5"/>
              </w:rPr>
            </w:pPr>
            <w:r w:rsidRPr="00CF25C6">
              <w:rPr>
                <w:b/>
                <w:bCs/>
                <w:color w:val="009D8F" w:themeColor="accent5"/>
              </w:rPr>
              <w:t>Links to UN Sustainable Development Goals:</w:t>
            </w:r>
          </w:p>
          <w:p w14:paraId="24AD01AE" w14:textId="4E28E451" w:rsidR="00CF25C6" w:rsidRPr="00CF25C6" w:rsidRDefault="00CF25C6" w:rsidP="00646AD4">
            <w:pPr>
              <w:spacing w:after="0"/>
            </w:pPr>
            <w:r>
              <w:rPr>
                <w:noProof/>
                <w:color w:val="78367E" w:themeColor="accent3"/>
              </w:rPr>
              <w:drawing>
                <wp:inline distT="0" distB="0" distL="0" distR="0" wp14:anchorId="47B89152" wp14:editId="0EABDBCC">
                  <wp:extent cx="476701" cy="476701"/>
                  <wp:effectExtent l="0" t="0" r="0" b="0"/>
                  <wp:docPr id="59442437" name="Picture 5944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21BCEE3" wp14:editId="2FDCD9FE">
                  <wp:extent cx="481035" cy="481035"/>
                  <wp:effectExtent l="0" t="0" r="0" b="0"/>
                  <wp:docPr id="59442438" name="Picture 59442438"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6A3C51B" wp14:editId="13CD82DD">
                  <wp:extent cx="485330" cy="485330"/>
                  <wp:effectExtent l="0" t="0" r="0" b="0"/>
                  <wp:docPr id="59442439" name="Picture 59442439"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E221AE5" wp14:editId="0D6EAF64">
                  <wp:extent cx="485368" cy="485368"/>
                  <wp:effectExtent l="0" t="0" r="0" b="0"/>
                  <wp:docPr id="59442440" name="Picture 59442440"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A4B4DE4" wp14:editId="65F8175E">
                  <wp:extent cx="483870" cy="483870"/>
                  <wp:effectExtent l="0" t="0" r="0" b="0"/>
                  <wp:docPr id="59442441" name="Picture 59442441"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9A54E6E" wp14:editId="55BED7A2">
                  <wp:extent cx="483728" cy="483728"/>
                  <wp:effectExtent l="0" t="0" r="0" b="0"/>
                  <wp:docPr id="59442442" name="Picture 59442442"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Pr>
                <w:color w:val="78367E" w:themeColor="accent3"/>
              </w:rPr>
              <w:t xml:space="preserve"> </w:t>
            </w:r>
          </w:p>
        </w:tc>
      </w:tr>
      <w:tr w:rsidR="00CF25C6" w14:paraId="52F9D37D" w14:textId="77777777" w:rsidTr="00646AD4">
        <w:trPr>
          <w:trHeight w:val="57"/>
        </w:trPr>
        <w:tc>
          <w:tcPr>
            <w:tcW w:w="906" w:type="dxa"/>
          </w:tcPr>
          <w:p w14:paraId="01C5FF7D" w14:textId="77777777" w:rsidR="00CF25C6" w:rsidRDefault="00CF25C6" w:rsidP="00646AD4">
            <w:pPr>
              <w:spacing w:after="0" w:line="259" w:lineRule="auto"/>
              <w:rPr>
                <w:color w:val="78367E" w:themeColor="accent3"/>
              </w:rPr>
            </w:pPr>
            <w:r>
              <w:rPr>
                <w:noProof/>
              </w:rPr>
              <w:drawing>
                <wp:inline distT="0" distB="0" distL="0" distR="0" wp14:anchorId="38790539" wp14:editId="15CA32ED">
                  <wp:extent cx="432000" cy="432000"/>
                  <wp:effectExtent l="0" t="0" r="6350" b="6350"/>
                  <wp:docPr id="59442444" name="Graphic 59442444"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32000" cy="432000"/>
                          </a:xfrm>
                          <a:prstGeom prst="rect">
                            <a:avLst/>
                          </a:prstGeom>
                        </pic:spPr>
                      </pic:pic>
                    </a:graphicData>
                  </a:graphic>
                </wp:inline>
              </w:drawing>
            </w:r>
          </w:p>
        </w:tc>
        <w:tc>
          <w:tcPr>
            <w:tcW w:w="2775" w:type="dxa"/>
          </w:tcPr>
          <w:p w14:paraId="23E70B4B" w14:textId="77777777" w:rsidR="00CF25C6" w:rsidRPr="003F7870" w:rsidRDefault="00CF25C6" w:rsidP="00646AD4">
            <w:pPr>
              <w:spacing w:after="0" w:line="259" w:lineRule="auto"/>
              <w:rPr>
                <w:color w:val="009D8F" w:themeColor="accent5"/>
                <w:sz w:val="28"/>
                <w:szCs w:val="28"/>
              </w:rPr>
            </w:pPr>
            <w:r>
              <w:rPr>
                <w:color w:val="009D8F" w:themeColor="accent5"/>
                <w:sz w:val="28"/>
                <w:szCs w:val="28"/>
              </w:rPr>
              <w:t>L</w:t>
            </w:r>
            <w:r w:rsidRPr="003F7870">
              <w:rPr>
                <w:color w:val="009D8F" w:themeColor="accent5"/>
                <w:sz w:val="28"/>
                <w:szCs w:val="28"/>
              </w:rPr>
              <w:t>earning area</w:t>
            </w:r>
          </w:p>
          <w:p w14:paraId="71A90E84" w14:textId="2AE36A24" w:rsidR="00CF25C6" w:rsidRDefault="00CF25C6" w:rsidP="00646AD4">
            <w:pPr>
              <w:spacing w:after="0" w:line="259" w:lineRule="auto"/>
              <w:rPr>
                <w:color w:val="78367E" w:themeColor="accent3"/>
              </w:rPr>
            </w:pPr>
            <w:r>
              <w:rPr>
                <w:sz w:val="22"/>
                <w:szCs w:val="22"/>
              </w:rPr>
              <w:t>Scienc</w:t>
            </w:r>
            <w:r w:rsidR="00AA6DEC">
              <w:rPr>
                <w:sz w:val="22"/>
                <w:szCs w:val="22"/>
              </w:rPr>
              <w:t>e</w:t>
            </w:r>
          </w:p>
        </w:tc>
        <w:tc>
          <w:tcPr>
            <w:tcW w:w="6379" w:type="dxa"/>
            <w:vMerge/>
          </w:tcPr>
          <w:p w14:paraId="7D9EDFBA" w14:textId="77777777" w:rsidR="00CF25C6" w:rsidRDefault="00CF25C6" w:rsidP="00646AD4">
            <w:pPr>
              <w:spacing w:after="0" w:line="259" w:lineRule="auto"/>
              <w:rPr>
                <w:color w:val="78367E" w:themeColor="accent3"/>
              </w:rPr>
            </w:pPr>
          </w:p>
        </w:tc>
      </w:tr>
      <w:tr w:rsidR="00CF25C6" w14:paraId="6EF3D4C3" w14:textId="77777777" w:rsidTr="00646AD4">
        <w:tc>
          <w:tcPr>
            <w:tcW w:w="906" w:type="dxa"/>
          </w:tcPr>
          <w:p w14:paraId="5533320F" w14:textId="77777777" w:rsidR="00CF25C6" w:rsidRDefault="00CF25C6" w:rsidP="00646AD4">
            <w:pPr>
              <w:spacing w:after="0" w:line="259" w:lineRule="auto"/>
              <w:rPr>
                <w:color w:val="78367E" w:themeColor="accent3"/>
              </w:rPr>
            </w:pPr>
            <w:r>
              <w:rPr>
                <w:noProof/>
              </w:rPr>
              <w:drawing>
                <wp:inline distT="0" distB="0" distL="0" distR="0" wp14:anchorId="09107210" wp14:editId="56F4799F">
                  <wp:extent cx="432000" cy="432000"/>
                  <wp:effectExtent l="0" t="0" r="0" b="0"/>
                  <wp:docPr id="59442445" name="Graphic 5944244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32000" cy="432000"/>
                          </a:xfrm>
                          <a:prstGeom prst="rect">
                            <a:avLst/>
                          </a:prstGeom>
                        </pic:spPr>
                      </pic:pic>
                    </a:graphicData>
                  </a:graphic>
                </wp:inline>
              </w:drawing>
            </w:r>
          </w:p>
        </w:tc>
        <w:tc>
          <w:tcPr>
            <w:tcW w:w="2775" w:type="dxa"/>
          </w:tcPr>
          <w:p w14:paraId="28144683"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Location</w:t>
            </w:r>
          </w:p>
          <w:p w14:paraId="2CE1D9FF" w14:textId="5E0D8BA2" w:rsidR="00CF25C6" w:rsidRDefault="00CF25C6" w:rsidP="00646AD4">
            <w:pPr>
              <w:spacing w:after="0" w:line="259" w:lineRule="auto"/>
              <w:rPr>
                <w:color w:val="78367E" w:themeColor="accent3"/>
              </w:rPr>
            </w:pPr>
            <w:r>
              <w:rPr>
                <w:sz w:val="22"/>
                <w:szCs w:val="22"/>
              </w:rPr>
              <w:t>Ponding site, Serendip Sanctuary</w:t>
            </w:r>
          </w:p>
        </w:tc>
        <w:tc>
          <w:tcPr>
            <w:tcW w:w="6379" w:type="dxa"/>
            <w:vMerge/>
          </w:tcPr>
          <w:p w14:paraId="6F74CD45" w14:textId="77777777" w:rsidR="00CF25C6" w:rsidRDefault="00CF25C6" w:rsidP="00646AD4">
            <w:pPr>
              <w:spacing w:after="0" w:line="259" w:lineRule="auto"/>
              <w:rPr>
                <w:color w:val="78367E" w:themeColor="accent3"/>
              </w:rPr>
            </w:pPr>
          </w:p>
        </w:tc>
      </w:tr>
      <w:tr w:rsidR="00CF25C6" w14:paraId="37D146D8" w14:textId="77777777" w:rsidTr="00646AD4">
        <w:tc>
          <w:tcPr>
            <w:tcW w:w="906" w:type="dxa"/>
          </w:tcPr>
          <w:p w14:paraId="1B36310E" w14:textId="77777777" w:rsidR="00CF25C6" w:rsidRDefault="00CF25C6" w:rsidP="00646AD4">
            <w:pPr>
              <w:spacing w:after="0" w:line="259" w:lineRule="auto"/>
              <w:rPr>
                <w:color w:val="78367E" w:themeColor="accent3"/>
              </w:rPr>
            </w:pPr>
            <w:r>
              <w:rPr>
                <w:noProof/>
              </w:rPr>
              <w:drawing>
                <wp:inline distT="0" distB="0" distL="0" distR="0" wp14:anchorId="7BEAB03C" wp14:editId="7577E814">
                  <wp:extent cx="432000" cy="432000"/>
                  <wp:effectExtent l="0" t="0" r="0" b="0"/>
                  <wp:docPr id="59442446" name="Graphic 59442446"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32000" cy="432000"/>
                          </a:xfrm>
                          <a:prstGeom prst="rect">
                            <a:avLst/>
                          </a:prstGeom>
                        </pic:spPr>
                      </pic:pic>
                    </a:graphicData>
                  </a:graphic>
                </wp:inline>
              </w:drawing>
            </w:r>
          </w:p>
        </w:tc>
        <w:tc>
          <w:tcPr>
            <w:tcW w:w="2775" w:type="dxa"/>
          </w:tcPr>
          <w:p w14:paraId="0904B570"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Time</w:t>
            </w:r>
          </w:p>
          <w:p w14:paraId="14B14AE1" w14:textId="6BFD60DA" w:rsidR="00CF25C6" w:rsidRDefault="00E44108" w:rsidP="00646AD4">
            <w:pPr>
              <w:spacing w:after="0" w:line="259" w:lineRule="auto"/>
              <w:rPr>
                <w:color w:val="78367E" w:themeColor="accent3"/>
              </w:rPr>
            </w:pPr>
            <w:r>
              <w:rPr>
                <w:sz w:val="22"/>
                <w:szCs w:val="22"/>
              </w:rPr>
              <w:t>6</w:t>
            </w:r>
            <w:r w:rsidR="00CF25C6" w:rsidRPr="0050671C">
              <w:rPr>
                <w:sz w:val="22"/>
                <w:szCs w:val="22"/>
              </w:rPr>
              <w:t>0 minutes</w:t>
            </w:r>
          </w:p>
        </w:tc>
        <w:tc>
          <w:tcPr>
            <w:tcW w:w="6379" w:type="dxa"/>
            <w:vMerge/>
          </w:tcPr>
          <w:p w14:paraId="70924E43" w14:textId="77777777" w:rsidR="00CF25C6" w:rsidRDefault="00CF25C6" w:rsidP="00646AD4">
            <w:pPr>
              <w:spacing w:after="0" w:line="259" w:lineRule="auto"/>
              <w:rPr>
                <w:color w:val="78367E" w:themeColor="accent3"/>
              </w:rPr>
            </w:pPr>
          </w:p>
        </w:tc>
      </w:tr>
    </w:tbl>
    <w:p w14:paraId="41C629AB" w14:textId="598695E5" w:rsidR="00CF25C6" w:rsidRDefault="00CF25C6" w:rsidP="00CF25C6">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140F31E4" wp14:editId="25F9BD97">
                <wp:extent cx="2599200" cy="18000"/>
                <wp:effectExtent l="0" t="0" r="10795" b="20320"/>
                <wp:docPr id="59442435"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920CC7"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173F9321" w14:textId="77777777" w:rsidR="00AA6DEC" w:rsidRDefault="00AA6DEC" w:rsidP="00F8543D">
      <w:pPr>
        <w:pStyle w:val="Heading2"/>
        <w:spacing w:before="120" w:after="240"/>
        <w:rPr>
          <w:color w:val="009D8F" w:themeColor="accent5"/>
        </w:rPr>
      </w:pPr>
    </w:p>
    <w:p w14:paraId="6FE3BB75" w14:textId="77777777" w:rsidR="00AA6DEC" w:rsidRDefault="00AA6DEC" w:rsidP="00F8543D">
      <w:pPr>
        <w:pStyle w:val="Heading2"/>
        <w:spacing w:before="120" w:after="240"/>
        <w:rPr>
          <w:color w:val="009D8F" w:themeColor="accent5"/>
        </w:rPr>
      </w:pPr>
    </w:p>
    <w:p w14:paraId="78D9DFB6" w14:textId="77777777" w:rsidR="00AA6DEC" w:rsidRDefault="00AA6DEC" w:rsidP="00F8543D">
      <w:pPr>
        <w:pStyle w:val="Heading2"/>
        <w:spacing w:before="120" w:after="240"/>
        <w:rPr>
          <w:color w:val="009D8F" w:themeColor="accent5"/>
        </w:rPr>
      </w:pPr>
    </w:p>
    <w:p w14:paraId="0F2553E2" w14:textId="77777777" w:rsidR="00AA6DEC" w:rsidRDefault="00AA6DEC" w:rsidP="00F8543D">
      <w:pPr>
        <w:pStyle w:val="Heading2"/>
        <w:spacing w:before="120" w:after="240"/>
        <w:rPr>
          <w:color w:val="009D8F" w:themeColor="accent5"/>
        </w:rPr>
      </w:pPr>
    </w:p>
    <w:p w14:paraId="4E1916C0" w14:textId="59683E27" w:rsidR="00F8543D" w:rsidRPr="003F7870" w:rsidRDefault="00F8543D" w:rsidP="00F8543D">
      <w:pPr>
        <w:pStyle w:val="Heading2"/>
        <w:spacing w:before="120" w:after="240"/>
        <w:rPr>
          <w:color w:val="009D8F" w:themeColor="accent5"/>
        </w:rPr>
      </w:pPr>
      <w:r>
        <w:rPr>
          <w:color w:val="009D8F" w:themeColor="accent5"/>
        </w:rPr>
        <w:lastRenderedPageBreak/>
        <w:t>Climate connections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F8543D" w:rsidRPr="00F8543D" w14:paraId="5251CEC9" w14:textId="77777777" w:rsidTr="000008AA">
        <w:tc>
          <w:tcPr>
            <w:tcW w:w="906" w:type="dxa"/>
          </w:tcPr>
          <w:p w14:paraId="338A96D9" w14:textId="77777777" w:rsidR="00F8543D" w:rsidRDefault="00F8543D" w:rsidP="000008AA">
            <w:pPr>
              <w:spacing w:after="0" w:line="259" w:lineRule="auto"/>
              <w:rPr>
                <w:color w:val="78367E" w:themeColor="accent3"/>
              </w:rPr>
            </w:pPr>
            <w:r>
              <w:rPr>
                <w:noProof/>
              </w:rPr>
              <w:drawing>
                <wp:inline distT="0" distB="0" distL="0" distR="0" wp14:anchorId="7727A14E" wp14:editId="466417F5">
                  <wp:extent cx="417444" cy="362227"/>
                  <wp:effectExtent l="0" t="0" r="1905" b="0"/>
                  <wp:docPr id="930349398" name="Graphic 930349398"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66C9C72A" w14:textId="77777777" w:rsidR="00F8543D" w:rsidRPr="007F56EC" w:rsidRDefault="00F8543D" w:rsidP="000008AA">
            <w:pPr>
              <w:spacing w:after="0" w:line="259" w:lineRule="auto"/>
              <w:rPr>
                <w:color w:val="009D8F" w:themeColor="accent5"/>
                <w:sz w:val="28"/>
                <w:szCs w:val="28"/>
              </w:rPr>
            </w:pPr>
            <w:r w:rsidRPr="007F56EC">
              <w:rPr>
                <w:color w:val="009D8F" w:themeColor="accent5"/>
                <w:sz w:val="28"/>
                <w:szCs w:val="28"/>
              </w:rPr>
              <w:t>Levels</w:t>
            </w:r>
          </w:p>
          <w:p w14:paraId="65EA8945" w14:textId="7384E5B6" w:rsidR="00F8543D" w:rsidRPr="007F56EC" w:rsidRDefault="00F8543D" w:rsidP="000008AA">
            <w:pPr>
              <w:spacing w:after="0" w:line="259" w:lineRule="auto"/>
              <w:rPr>
                <w:color w:val="78367E" w:themeColor="accent3"/>
              </w:rPr>
            </w:pPr>
            <w:r w:rsidRPr="007F56EC">
              <w:rPr>
                <w:sz w:val="22"/>
                <w:szCs w:val="22"/>
              </w:rPr>
              <w:t>8-10</w:t>
            </w:r>
          </w:p>
        </w:tc>
        <w:tc>
          <w:tcPr>
            <w:tcW w:w="6379" w:type="dxa"/>
            <w:vMerge w:val="restart"/>
          </w:tcPr>
          <w:p w14:paraId="71A1154C" w14:textId="3DCD7255" w:rsidR="00F8543D" w:rsidRPr="007F56EC" w:rsidRDefault="007C3809" w:rsidP="00F8543D">
            <w:r w:rsidRPr="007F56EC">
              <w:t xml:space="preserve">Students investigate the interconnections between people and </w:t>
            </w:r>
            <w:r w:rsidR="00C771A4" w:rsidRPr="007F56EC">
              <w:t>nature and</w:t>
            </w:r>
            <w:r w:rsidRPr="007F56EC">
              <w:t xml:space="preserve"> contribute to the study of climate change by becoming citizen scientists for the day. Using the concept of phenology, or the study of cyclic and seasonal natural </w:t>
            </w:r>
            <w:r w:rsidR="005D7DFA" w:rsidRPr="007F56EC">
              <w:t>phenomena, students</w:t>
            </w:r>
            <w:r w:rsidRPr="007F56EC">
              <w:t xml:space="preserve"> walk the Climate Watch trail and make observations about the life stages of various local flora and fauna, their behaviours and where they are found in the park. Students also investigate </w:t>
            </w:r>
            <w:r w:rsidR="00AA6DEC" w:rsidRPr="007F56EC">
              <w:rPr>
                <w:noProof/>
              </w:rPr>
              <mc:AlternateContent>
                <mc:Choice Requires="wps">
                  <w:drawing>
                    <wp:anchor distT="0" distB="0" distL="114300" distR="114300" simplePos="0" relativeHeight="251658240" behindDoc="0" locked="0" layoutInCell="1" allowOverlap="1" wp14:anchorId="08F7FE21" wp14:editId="3499784B">
                      <wp:simplePos x="0" y="0"/>
                      <wp:positionH relativeFrom="column">
                        <wp:posOffset>2363415</wp:posOffset>
                      </wp:positionH>
                      <wp:positionV relativeFrom="paragraph">
                        <wp:posOffset>552</wp:posOffset>
                      </wp:positionV>
                      <wp:extent cx="1618615" cy="1112520"/>
                      <wp:effectExtent l="0" t="0" r="635" b="0"/>
                      <wp:wrapSquare wrapText="bothSides"/>
                      <wp:docPr id="930349397"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76"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32E4" id="Graphic 59" o:spid="_x0000_s1026" style="position:absolute;margin-left:186.1pt;margin-top:.05pt;width:127.45pt;height:8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e2fOA7MJAQCzCQEAFQAAAGRycy9tZWRp&#10;YS9pbWFnZTEuanBlZ//Y/+AAEEpGSUYAAQEBANwA3AAA/9sAQwACAQEBAQECAQEBAgICAgIEAwIC&#10;AgIFBAQDBAYFBgYGBQYGBgcJCAYHCQcGBggLCAkKCgoKCgYICwwLCgwJCgoK/9sAQwECAgICAgIF&#10;AwMFCgcGBwoKCgoKCgoKCgoKCgoKCgoKCgoKCgoKCgoKCgoKCgoKCgoKCgoKCgoKCgoKCgoKCgoK&#10;/8AAEQgBDAG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77"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Pr="007F56EC">
              <w:t xml:space="preserve">the adaptations of the plants and animals they find. After completing the walk, students reflect on the importance of collecting data at different times of the year to monitor the impacts of climate change on local ecosystems.  </w:t>
            </w:r>
          </w:p>
          <w:p w14:paraId="4BBB00C4" w14:textId="3AE619D1" w:rsidR="00F8543D" w:rsidRPr="007F56EC" w:rsidRDefault="00F8543D" w:rsidP="000008AA">
            <w:pPr>
              <w:spacing w:after="120"/>
              <w:rPr>
                <w:b/>
                <w:bCs/>
                <w:color w:val="009D8F" w:themeColor="accent5"/>
              </w:rPr>
            </w:pPr>
            <w:r w:rsidRPr="007F56EC">
              <w:rPr>
                <w:b/>
                <w:bCs/>
                <w:color w:val="009D8F" w:themeColor="accent5"/>
              </w:rPr>
              <w:t>Learning outcomes:</w:t>
            </w:r>
          </w:p>
          <w:p w14:paraId="16ED0707" w14:textId="1CDB68EE" w:rsidR="007F56EC" w:rsidRPr="007F56EC" w:rsidRDefault="007F56EC" w:rsidP="000008AA">
            <w:pPr>
              <w:spacing w:after="120"/>
            </w:pPr>
            <w:r w:rsidRPr="007F56EC">
              <w:t>VCSSU090, VCSSU091, VCSSU121, VCSSU129</w:t>
            </w:r>
            <w:r w:rsidR="00AA6DEC">
              <w:t>, VCGGK147</w:t>
            </w:r>
          </w:p>
          <w:p w14:paraId="42916DF6" w14:textId="2DB6DD14" w:rsidR="00F8543D" w:rsidRPr="007F56EC" w:rsidRDefault="00F8543D" w:rsidP="000008AA">
            <w:pPr>
              <w:spacing w:after="120"/>
              <w:rPr>
                <w:b/>
                <w:bCs/>
                <w:color w:val="009D8F" w:themeColor="accent5"/>
              </w:rPr>
            </w:pPr>
            <w:r w:rsidRPr="007F56EC">
              <w:rPr>
                <w:b/>
                <w:bCs/>
                <w:color w:val="009D8F" w:themeColor="accent5"/>
              </w:rPr>
              <w:t>Links to UN Sustainable Development Goals:</w:t>
            </w:r>
          </w:p>
          <w:p w14:paraId="6034529A" w14:textId="1F36E62F" w:rsidR="00F8543D" w:rsidRPr="007F56EC" w:rsidRDefault="00F8543D" w:rsidP="000008AA">
            <w:pPr>
              <w:spacing w:after="0"/>
            </w:pPr>
            <w:r w:rsidRPr="007F56EC">
              <w:rPr>
                <w:noProof/>
                <w:color w:val="78367E" w:themeColor="accent3"/>
              </w:rPr>
              <w:drawing>
                <wp:inline distT="0" distB="0" distL="0" distR="0" wp14:anchorId="32E01ECA" wp14:editId="5B0A084B">
                  <wp:extent cx="476701" cy="476701"/>
                  <wp:effectExtent l="0" t="0" r="0" b="0"/>
                  <wp:docPr id="930349399" name="Picture 93034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sidRPr="007F56EC">
              <w:rPr>
                <w:color w:val="78367E" w:themeColor="accent3"/>
              </w:rPr>
              <w:t xml:space="preserve"> </w:t>
            </w:r>
            <w:r w:rsidRPr="007F56EC">
              <w:rPr>
                <w:noProof/>
                <w:color w:val="78367E" w:themeColor="accent3"/>
              </w:rPr>
              <w:drawing>
                <wp:inline distT="0" distB="0" distL="0" distR="0" wp14:anchorId="2AED0814" wp14:editId="625BB125">
                  <wp:extent cx="481035" cy="481035"/>
                  <wp:effectExtent l="0" t="0" r="0" b="0"/>
                  <wp:docPr id="930349400" name="Picture 930349400"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sidRPr="007F56EC">
              <w:rPr>
                <w:color w:val="78367E" w:themeColor="accent3"/>
              </w:rPr>
              <w:t xml:space="preserve"> </w:t>
            </w:r>
            <w:r w:rsidRPr="007F56EC">
              <w:rPr>
                <w:noProof/>
                <w:color w:val="78367E" w:themeColor="accent3"/>
              </w:rPr>
              <w:drawing>
                <wp:inline distT="0" distB="0" distL="0" distR="0" wp14:anchorId="2C61E3EE" wp14:editId="4271F2FC">
                  <wp:extent cx="483870" cy="483870"/>
                  <wp:effectExtent l="0" t="0" r="0" b="0"/>
                  <wp:docPr id="930349404" name="Picture 930349404"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sidRPr="007F56EC">
              <w:rPr>
                <w:color w:val="78367E" w:themeColor="accent3"/>
              </w:rPr>
              <w:t xml:space="preserve"> </w:t>
            </w:r>
            <w:r w:rsidRPr="007F56EC">
              <w:rPr>
                <w:noProof/>
                <w:color w:val="78367E" w:themeColor="accent3"/>
              </w:rPr>
              <w:drawing>
                <wp:inline distT="0" distB="0" distL="0" distR="0" wp14:anchorId="28837900" wp14:editId="56C5CB77">
                  <wp:extent cx="483728" cy="483728"/>
                  <wp:effectExtent l="0" t="0" r="0" b="0"/>
                  <wp:docPr id="930349405" name="Picture 930349405"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sidRPr="007F56EC">
              <w:rPr>
                <w:color w:val="78367E" w:themeColor="accent3"/>
              </w:rPr>
              <w:t xml:space="preserve"> </w:t>
            </w:r>
            <w:r w:rsidRPr="007F56EC">
              <w:rPr>
                <w:noProof/>
                <w:color w:val="78367E" w:themeColor="accent3"/>
              </w:rPr>
              <w:drawing>
                <wp:inline distT="0" distB="0" distL="0" distR="0" wp14:anchorId="7D1B8598" wp14:editId="23E1119B">
                  <wp:extent cx="484018" cy="484018"/>
                  <wp:effectExtent l="0" t="0" r="0" b="0"/>
                  <wp:docPr id="930349406" name="Picture 930349406"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F8543D" w:rsidRPr="00F8543D" w14:paraId="5C3AF25D" w14:textId="77777777" w:rsidTr="000008AA">
        <w:trPr>
          <w:trHeight w:val="57"/>
        </w:trPr>
        <w:tc>
          <w:tcPr>
            <w:tcW w:w="906" w:type="dxa"/>
          </w:tcPr>
          <w:p w14:paraId="2776E3FD" w14:textId="77777777" w:rsidR="00F8543D" w:rsidRDefault="00F8543D" w:rsidP="000008AA">
            <w:pPr>
              <w:spacing w:after="0" w:line="259" w:lineRule="auto"/>
              <w:rPr>
                <w:color w:val="78367E" w:themeColor="accent3"/>
              </w:rPr>
            </w:pPr>
            <w:r>
              <w:rPr>
                <w:noProof/>
              </w:rPr>
              <w:drawing>
                <wp:inline distT="0" distB="0" distL="0" distR="0" wp14:anchorId="0C6D24AE" wp14:editId="5224D19F">
                  <wp:extent cx="432000" cy="432000"/>
                  <wp:effectExtent l="0" t="0" r="6350" b="6350"/>
                  <wp:docPr id="930349407" name="Graphic 930349407"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32000" cy="432000"/>
                          </a:xfrm>
                          <a:prstGeom prst="rect">
                            <a:avLst/>
                          </a:prstGeom>
                        </pic:spPr>
                      </pic:pic>
                    </a:graphicData>
                  </a:graphic>
                </wp:inline>
              </w:drawing>
            </w:r>
          </w:p>
        </w:tc>
        <w:tc>
          <w:tcPr>
            <w:tcW w:w="2775" w:type="dxa"/>
          </w:tcPr>
          <w:p w14:paraId="17153B20" w14:textId="77777777" w:rsidR="00F8543D" w:rsidRPr="003F7870" w:rsidRDefault="00F8543D" w:rsidP="000008AA">
            <w:pPr>
              <w:spacing w:after="0" w:line="259" w:lineRule="auto"/>
              <w:rPr>
                <w:color w:val="009D8F" w:themeColor="accent5"/>
                <w:sz w:val="28"/>
                <w:szCs w:val="28"/>
              </w:rPr>
            </w:pPr>
            <w:r>
              <w:rPr>
                <w:color w:val="009D8F" w:themeColor="accent5"/>
                <w:sz w:val="28"/>
                <w:szCs w:val="28"/>
              </w:rPr>
              <w:t>L</w:t>
            </w:r>
            <w:r w:rsidRPr="003F7870">
              <w:rPr>
                <w:color w:val="009D8F" w:themeColor="accent5"/>
                <w:sz w:val="28"/>
                <w:szCs w:val="28"/>
              </w:rPr>
              <w:t>earning area</w:t>
            </w:r>
          </w:p>
          <w:p w14:paraId="248A08C7" w14:textId="06D4CFFE" w:rsidR="00F8543D" w:rsidRDefault="00F8543D" w:rsidP="000008AA">
            <w:pPr>
              <w:spacing w:after="0" w:line="259" w:lineRule="auto"/>
              <w:rPr>
                <w:color w:val="78367E" w:themeColor="accent3"/>
              </w:rPr>
            </w:pPr>
            <w:r>
              <w:rPr>
                <w:sz w:val="22"/>
                <w:szCs w:val="22"/>
              </w:rPr>
              <w:t>Science</w:t>
            </w:r>
            <w:r w:rsidR="00AA6DEC">
              <w:rPr>
                <w:sz w:val="22"/>
                <w:szCs w:val="22"/>
              </w:rPr>
              <w:t>, Geography</w:t>
            </w:r>
          </w:p>
        </w:tc>
        <w:tc>
          <w:tcPr>
            <w:tcW w:w="6379" w:type="dxa"/>
            <w:vMerge/>
          </w:tcPr>
          <w:p w14:paraId="5E7F7F13" w14:textId="77777777" w:rsidR="00F8543D" w:rsidRPr="00F8543D" w:rsidRDefault="00F8543D" w:rsidP="000008AA">
            <w:pPr>
              <w:spacing w:after="0" w:line="259" w:lineRule="auto"/>
              <w:rPr>
                <w:color w:val="78367E" w:themeColor="accent3"/>
                <w:highlight w:val="yellow"/>
              </w:rPr>
            </w:pPr>
          </w:p>
        </w:tc>
      </w:tr>
      <w:tr w:rsidR="00F8543D" w:rsidRPr="00F8543D" w14:paraId="028CF3E9" w14:textId="77777777" w:rsidTr="000008AA">
        <w:tc>
          <w:tcPr>
            <w:tcW w:w="906" w:type="dxa"/>
          </w:tcPr>
          <w:p w14:paraId="5C70BA4B" w14:textId="77777777" w:rsidR="00F8543D" w:rsidRDefault="00F8543D" w:rsidP="000008AA">
            <w:pPr>
              <w:spacing w:after="0" w:line="259" w:lineRule="auto"/>
              <w:rPr>
                <w:color w:val="78367E" w:themeColor="accent3"/>
              </w:rPr>
            </w:pPr>
            <w:r>
              <w:rPr>
                <w:noProof/>
              </w:rPr>
              <w:drawing>
                <wp:inline distT="0" distB="0" distL="0" distR="0" wp14:anchorId="698A9341" wp14:editId="0440244C">
                  <wp:extent cx="432000" cy="432000"/>
                  <wp:effectExtent l="0" t="0" r="0" b="0"/>
                  <wp:docPr id="1330907136" name="Graphic 1330907136"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32000" cy="432000"/>
                          </a:xfrm>
                          <a:prstGeom prst="rect">
                            <a:avLst/>
                          </a:prstGeom>
                        </pic:spPr>
                      </pic:pic>
                    </a:graphicData>
                  </a:graphic>
                </wp:inline>
              </w:drawing>
            </w:r>
          </w:p>
        </w:tc>
        <w:tc>
          <w:tcPr>
            <w:tcW w:w="2775" w:type="dxa"/>
          </w:tcPr>
          <w:p w14:paraId="6BA7A749" w14:textId="77777777" w:rsidR="00F8543D" w:rsidRPr="003F7870" w:rsidRDefault="00F8543D" w:rsidP="000008AA">
            <w:pPr>
              <w:spacing w:after="0" w:line="259" w:lineRule="auto"/>
              <w:rPr>
                <w:color w:val="009D8F" w:themeColor="accent5"/>
                <w:sz w:val="28"/>
                <w:szCs w:val="28"/>
              </w:rPr>
            </w:pPr>
            <w:r w:rsidRPr="003F7870">
              <w:rPr>
                <w:color w:val="009D8F" w:themeColor="accent5"/>
                <w:sz w:val="28"/>
                <w:szCs w:val="28"/>
              </w:rPr>
              <w:t>Location</w:t>
            </w:r>
          </w:p>
          <w:p w14:paraId="19C985C5" w14:textId="77777777" w:rsidR="00F8543D" w:rsidRDefault="00F8543D" w:rsidP="000008AA">
            <w:pPr>
              <w:spacing w:after="0" w:line="259" w:lineRule="auto"/>
              <w:rPr>
                <w:color w:val="78367E" w:themeColor="accent3"/>
              </w:rPr>
            </w:pPr>
            <w:r>
              <w:rPr>
                <w:sz w:val="22"/>
                <w:szCs w:val="22"/>
              </w:rPr>
              <w:t>Picnic area, Serendip Sanctuary</w:t>
            </w:r>
          </w:p>
        </w:tc>
        <w:tc>
          <w:tcPr>
            <w:tcW w:w="6379" w:type="dxa"/>
            <w:vMerge/>
          </w:tcPr>
          <w:p w14:paraId="631D9FEB" w14:textId="77777777" w:rsidR="00F8543D" w:rsidRPr="00F8543D" w:rsidRDefault="00F8543D" w:rsidP="000008AA">
            <w:pPr>
              <w:spacing w:after="0" w:line="259" w:lineRule="auto"/>
              <w:rPr>
                <w:color w:val="78367E" w:themeColor="accent3"/>
                <w:highlight w:val="yellow"/>
              </w:rPr>
            </w:pPr>
          </w:p>
        </w:tc>
      </w:tr>
      <w:tr w:rsidR="00F8543D" w14:paraId="65F806BE" w14:textId="77777777" w:rsidTr="000008AA">
        <w:tc>
          <w:tcPr>
            <w:tcW w:w="906" w:type="dxa"/>
          </w:tcPr>
          <w:p w14:paraId="7475D695" w14:textId="77777777" w:rsidR="00F8543D" w:rsidRDefault="00F8543D" w:rsidP="000008AA">
            <w:pPr>
              <w:spacing w:after="0" w:line="259" w:lineRule="auto"/>
              <w:rPr>
                <w:color w:val="78367E" w:themeColor="accent3"/>
              </w:rPr>
            </w:pPr>
            <w:r>
              <w:rPr>
                <w:noProof/>
              </w:rPr>
              <w:drawing>
                <wp:inline distT="0" distB="0" distL="0" distR="0" wp14:anchorId="2BBD1881" wp14:editId="1061DCBD">
                  <wp:extent cx="432000" cy="432000"/>
                  <wp:effectExtent l="0" t="0" r="0" b="0"/>
                  <wp:docPr id="1330907137" name="Graphic 1330907137"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32000" cy="432000"/>
                          </a:xfrm>
                          <a:prstGeom prst="rect">
                            <a:avLst/>
                          </a:prstGeom>
                        </pic:spPr>
                      </pic:pic>
                    </a:graphicData>
                  </a:graphic>
                </wp:inline>
              </w:drawing>
            </w:r>
          </w:p>
        </w:tc>
        <w:tc>
          <w:tcPr>
            <w:tcW w:w="2775" w:type="dxa"/>
          </w:tcPr>
          <w:p w14:paraId="67B60106" w14:textId="77777777" w:rsidR="00F8543D" w:rsidRPr="003F7870" w:rsidRDefault="00F8543D" w:rsidP="000008AA">
            <w:pPr>
              <w:spacing w:after="0" w:line="259" w:lineRule="auto"/>
              <w:rPr>
                <w:color w:val="009D8F" w:themeColor="accent5"/>
                <w:sz w:val="28"/>
                <w:szCs w:val="28"/>
              </w:rPr>
            </w:pPr>
            <w:r w:rsidRPr="003F7870">
              <w:rPr>
                <w:color w:val="009D8F" w:themeColor="accent5"/>
                <w:sz w:val="28"/>
                <w:szCs w:val="28"/>
              </w:rPr>
              <w:t>Time</w:t>
            </w:r>
          </w:p>
          <w:p w14:paraId="4C522D81" w14:textId="75EECFA2" w:rsidR="00F8543D" w:rsidRDefault="005D7DFA" w:rsidP="000008AA">
            <w:pPr>
              <w:spacing w:after="0" w:line="259" w:lineRule="auto"/>
              <w:rPr>
                <w:color w:val="78367E" w:themeColor="accent3"/>
              </w:rPr>
            </w:pPr>
            <w:r>
              <w:rPr>
                <w:sz w:val="22"/>
                <w:szCs w:val="22"/>
              </w:rPr>
              <w:t>6</w:t>
            </w:r>
            <w:r w:rsidR="00F8543D" w:rsidRPr="0050671C">
              <w:rPr>
                <w:sz w:val="22"/>
                <w:szCs w:val="22"/>
              </w:rPr>
              <w:t>0 minutes</w:t>
            </w:r>
          </w:p>
        </w:tc>
        <w:tc>
          <w:tcPr>
            <w:tcW w:w="6379" w:type="dxa"/>
            <w:vMerge/>
          </w:tcPr>
          <w:p w14:paraId="07A87E0A" w14:textId="77777777" w:rsidR="00F8543D" w:rsidRDefault="00F8543D" w:rsidP="000008AA">
            <w:pPr>
              <w:spacing w:after="0" w:line="259" w:lineRule="auto"/>
              <w:rPr>
                <w:color w:val="78367E" w:themeColor="accent3"/>
              </w:rPr>
            </w:pPr>
          </w:p>
        </w:tc>
      </w:tr>
    </w:tbl>
    <w:p w14:paraId="1B3151BA" w14:textId="2D3C0A4A" w:rsidR="00F8543D" w:rsidRPr="00CF25C6" w:rsidRDefault="00F8543D" w:rsidP="00F8543D">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52A1F716" wp14:editId="2A90FB49">
                <wp:extent cx="2599200" cy="18000"/>
                <wp:effectExtent l="0" t="0" r="10795" b="20320"/>
                <wp:docPr id="1330907138"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640AA6"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367F8135" w14:textId="1FBC23F3" w:rsidR="00CF25C6" w:rsidRPr="003F7870" w:rsidRDefault="00060032" w:rsidP="00CF25C6">
      <w:pPr>
        <w:pStyle w:val="Heading2"/>
        <w:spacing w:before="120" w:after="240"/>
        <w:rPr>
          <w:color w:val="009D8F" w:themeColor="accent5"/>
        </w:rPr>
      </w:pPr>
      <w:r>
        <w:rPr>
          <w:color w:val="009D8F" w:themeColor="accent5"/>
        </w:rPr>
        <w:t xml:space="preserve">Assessing </w:t>
      </w:r>
      <w:r w:rsidR="004A0DC5">
        <w:rPr>
          <w:color w:val="009D8F" w:themeColor="accent5"/>
        </w:rPr>
        <w:t>the health and function of grassy woodlands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CF25C6" w14:paraId="44FDC31C" w14:textId="77777777" w:rsidTr="00646AD4">
        <w:tc>
          <w:tcPr>
            <w:tcW w:w="906" w:type="dxa"/>
          </w:tcPr>
          <w:p w14:paraId="548CB02F" w14:textId="77777777" w:rsidR="00CF25C6" w:rsidRDefault="00CF25C6" w:rsidP="00646AD4">
            <w:pPr>
              <w:spacing w:after="0" w:line="259" w:lineRule="auto"/>
              <w:rPr>
                <w:color w:val="78367E" w:themeColor="accent3"/>
              </w:rPr>
            </w:pPr>
            <w:r>
              <w:rPr>
                <w:noProof/>
              </w:rPr>
              <w:drawing>
                <wp:inline distT="0" distB="0" distL="0" distR="0" wp14:anchorId="5771AD70" wp14:editId="3F178E69">
                  <wp:extent cx="417444" cy="362227"/>
                  <wp:effectExtent l="0" t="0" r="1905" b="0"/>
                  <wp:docPr id="1741747081" name="Graphic 1741747081"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344FE46D"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Levels</w:t>
            </w:r>
          </w:p>
          <w:p w14:paraId="77FAEBE8" w14:textId="6314AC60" w:rsidR="00CF25C6" w:rsidRDefault="00CF25C6" w:rsidP="00646AD4">
            <w:pPr>
              <w:spacing w:after="0" w:line="259" w:lineRule="auto"/>
              <w:rPr>
                <w:color w:val="78367E" w:themeColor="accent3"/>
              </w:rPr>
            </w:pPr>
            <w:r>
              <w:rPr>
                <w:sz w:val="22"/>
                <w:szCs w:val="22"/>
              </w:rPr>
              <w:t>9-10</w:t>
            </w:r>
          </w:p>
        </w:tc>
        <w:tc>
          <w:tcPr>
            <w:tcW w:w="6379" w:type="dxa"/>
            <w:vMerge w:val="restart"/>
          </w:tcPr>
          <w:p w14:paraId="703919F7" w14:textId="336A0BD2" w:rsidR="00CF25C6" w:rsidRDefault="009139D2" w:rsidP="00646AD4">
            <w:r w:rsidRPr="00CF25C6">
              <w:t xml:space="preserve">Students learn about the impacts </w:t>
            </w:r>
            <w:r>
              <w:t>of environmental change</w:t>
            </w:r>
            <w:r w:rsidR="008C1821">
              <w:t xml:space="preserve"> </w:t>
            </w:r>
            <w:r>
              <w:t>on</w:t>
            </w:r>
            <w:r w:rsidRPr="00CF25C6">
              <w:t xml:space="preserve"> </w:t>
            </w:r>
            <w:r w:rsidR="008C1821">
              <w:t xml:space="preserve">biodiversity and </w:t>
            </w:r>
            <w:r w:rsidR="00A36ADA">
              <w:t>the health and function of</w:t>
            </w:r>
            <w:r w:rsidR="008C1821">
              <w:t xml:space="preserve"> </w:t>
            </w:r>
            <w:r w:rsidRPr="00CF25C6">
              <w:t>grasslands</w:t>
            </w:r>
            <w:r w:rsidR="008C1821">
              <w:t>. The</w:t>
            </w:r>
            <w:r w:rsidR="004F773D">
              <w:t>y</w:t>
            </w:r>
            <w:r w:rsidR="008C1821">
              <w:t xml:space="preserve"> explore the interactions within ecosystems </w:t>
            </w:r>
            <w:r w:rsidR="00A36ADA">
              <w:t xml:space="preserve">that allow </w:t>
            </w:r>
            <w:r w:rsidR="008C1821">
              <w:t>animals like the Eastern Barred Bandicoot to survive</w:t>
            </w:r>
            <w:r w:rsidR="00A36ADA">
              <w:t xml:space="preserve"> there</w:t>
            </w:r>
            <w:r w:rsidR="008C1821">
              <w:t xml:space="preserve">. </w:t>
            </w:r>
            <w:r w:rsidR="00A36ADA">
              <w:t>Students then</w:t>
            </w:r>
            <w:r w:rsidRPr="00CF25C6">
              <w:t xml:space="preserve"> </w:t>
            </w:r>
            <w:r>
              <w:t>conduct</w:t>
            </w:r>
            <w:r w:rsidRPr="00CF25C6">
              <w:t xml:space="preserve"> a habitat quality assessment of a grassy woodland ecosystem and assess if it is a suitable area</w:t>
            </w:r>
            <w:r>
              <w:t xml:space="preserve"> </w:t>
            </w:r>
            <w:r w:rsidRPr="00CF25C6">
              <w:t>for an Eastern Barred Bandicoot release</w:t>
            </w:r>
            <w:r w:rsidR="00CF25C6">
              <w:rPr>
                <w:noProof/>
              </w:rPr>
              <mc:AlternateContent>
                <mc:Choice Requires="wps">
                  <w:drawing>
                    <wp:anchor distT="0" distB="0" distL="114300" distR="114300" simplePos="0" relativeHeight="251701248" behindDoc="0" locked="0" layoutInCell="1" allowOverlap="1" wp14:anchorId="05BF3222" wp14:editId="50387A29">
                      <wp:simplePos x="0" y="0"/>
                      <wp:positionH relativeFrom="column">
                        <wp:posOffset>2350770</wp:posOffset>
                      </wp:positionH>
                      <wp:positionV relativeFrom="paragraph">
                        <wp:posOffset>22225</wp:posOffset>
                      </wp:positionV>
                      <wp:extent cx="1618615" cy="1112520"/>
                      <wp:effectExtent l="0" t="0" r="635" b="0"/>
                      <wp:wrapSquare wrapText="bothSides"/>
                      <wp:docPr id="1741747079"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78"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E5340" id="Graphic 59" o:spid="_x0000_s1026" style="position:absolute;margin-left:185.1pt;margin-top:1.75pt;width:127.45pt;height:8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oMOAe6hjAQCoYwEAFQAAAGRycy9tZWRp&#10;YS9pbWFnZTEuanBlZ//Y/+AAEEpGSUYAAQEBANwA3AAA/9sAQwACAQEBAQECAQEBAgICAgIEAwIC&#10;AgIFBAQDBAYFBgYGBQYGBgcJCAYHCQcGBggLCAkKCgoKCgYICwwLCgwJCgoK/9sAQwECAgICAgIF&#10;AwMFCgcGBwoKCgoKCgoKCgoKCgoKCgoKCgoKCgoKCgoKCgoKCgoKCgoKCgoKCgoKCgoKCgoKCgoK&#10;/8AAEQgBDA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79"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CF25C6" w:rsidRPr="00CF25C6">
              <w:t>.</w:t>
            </w:r>
            <w:r w:rsidR="008C1821">
              <w:t xml:space="preserve"> </w:t>
            </w:r>
            <w:r w:rsidR="00A36ADA">
              <w:t>They</w:t>
            </w:r>
            <w:r w:rsidR="008C1821">
              <w:t xml:space="preserve"> are encouraged to think about the impacts of climate change and other human activity on ecosystems within Victoria. </w:t>
            </w:r>
          </w:p>
          <w:p w14:paraId="52796D31" w14:textId="77777777" w:rsidR="00CF25C6" w:rsidRPr="00CF25C6" w:rsidRDefault="00CF25C6" w:rsidP="00646AD4">
            <w:pPr>
              <w:spacing w:after="120"/>
              <w:rPr>
                <w:b/>
                <w:bCs/>
                <w:color w:val="009D8F" w:themeColor="accent5"/>
              </w:rPr>
            </w:pPr>
            <w:r w:rsidRPr="00CF25C6">
              <w:rPr>
                <w:b/>
                <w:bCs/>
                <w:color w:val="009D8F" w:themeColor="accent5"/>
              </w:rPr>
              <w:t>Learning outcomes:</w:t>
            </w:r>
          </w:p>
          <w:p w14:paraId="175EE325" w14:textId="4163DEB5" w:rsidR="00CF25C6" w:rsidRDefault="008C1821" w:rsidP="00646AD4">
            <w:r>
              <w:t>VCSSU121, VCSSU128, VCSIS135</w:t>
            </w:r>
          </w:p>
          <w:p w14:paraId="2E3CBCF6" w14:textId="77777777" w:rsidR="00CF25C6" w:rsidRPr="00CF25C6" w:rsidRDefault="00CF25C6" w:rsidP="00646AD4">
            <w:pPr>
              <w:spacing w:after="120"/>
              <w:rPr>
                <w:b/>
                <w:bCs/>
                <w:color w:val="009D8F" w:themeColor="accent5"/>
              </w:rPr>
            </w:pPr>
            <w:r w:rsidRPr="00CF25C6">
              <w:rPr>
                <w:b/>
                <w:bCs/>
                <w:color w:val="009D8F" w:themeColor="accent5"/>
              </w:rPr>
              <w:t>Links to UN Sustainable Development Goals:</w:t>
            </w:r>
          </w:p>
          <w:p w14:paraId="6B29FDE2" w14:textId="77777777" w:rsidR="00CF25C6" w:rsidRPr="00CF25C6" w:rsidRDefault="00CF25C6" w:rsidP="00646AD4">
            <w:pPr>
              <w:spacing w:after="0"/>
            </w:pPr>
            <w:r>
              <w:rPr>
                <w:noProof/>
                <w:color w:val="78367E" w:themeColor="accent3"/>
              </w:rPr>
              <w:drawing>
                <wp:inline distT="0" distB="0" distL="0" distR="0" wp14:anchorId="0BF90CC5" wp14:editId="6C6BA825">
                  <wp:extent cx="476701" cy="476701"/>
                  <wp:effectExtent l="0" t="0" r="0" b="0"/>
                  <wp:docPr id="1741747082" name="Picture 174174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91E97B0" wp14:editId="25AE2BB5">
                  <wp:extent cx="481035" cy="481035"/>
                  <wp:effectExtent l="0" t="0" r="0" b="0"/>
                  <wp:docPr id="1741747083" name="Picture 1741747083"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5CF8078" wp14:editId="24803A89">
                  <wp:extent cx="485330" cy="485330"/>
                  <wp:effectExtent l="0" t="0" r="0" b="0"/>
                  <wp:docPr id="1741747084" name="Picture 1741747084"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652636C" wp14:editId="01BD1548">
                  <wp:extent cx="485368" cy="485368"/>
                  <wp:effectExtent l="0" t="0" r="0" b="0"/>
                  <wp:docPr id="1741747085" name="Picture 1741747085"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4DE625F9" wp14:editId="114BB1DB">
                  <wp:extent cx="483870" cy="483870"/>
                  <wp:effectExtent l="0" t="0" r="0" b="0"/>
                  <wp:docPr id="1741747086" name="Picture 1741747086"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1FF2D45C" wp14:editId="41C990EF">
                  <wp:extent cx="483728" cy="483728"/>
                  <wp:effectExtent l="0" t="0" r="0" b="0"/>
                  <wp:docPr id="1741747087" name="Picture 1741747087"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CC9ED8C" wp14:editId="19AB1410">
                  <wp:extent cx="484018" cy="484018"/>
                  <wp:effectExtent l="0" t="0" r="0" b="0"/>
                  <wp:docPr id="1741747088" name="Picture 1741747088"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CF25C6" w14:paraId="0FF3D4B3" w14:textId="77777777" w:rsidTr="00646AD4">
        <w:trPr>
          <w:trHeight w:val="57"/>
        </w:trPr>
        <w:tc>
          <w:tcPr>
            <w:tcW w:w="906" w:type="dxa"/>
          </w:tcPr>
          <w:p w14:paraId="5632D453" w14:textId="77777777" w:rsidR="00CF25C6" w:rsidRDefault="00CF25C6" w:rsidP="00646AD4">
            <w:pPr>
              <w:spacing w:after="0" w:line="259" w:lineRule="auto"/>
              <w:rPr>
                <w:color w:val="78367E" w:themeColor="accent3"/>
              </w:rPr>
            </w:pPr>
            <w:r>
              <w:rPr>
                <w:noProof/>
              </w:rPr>
              <w:drawing>
                <wp:inline distT="0" distB="0" distL="0" distR="0" wp14:anchorId="532D7B8F" wp14:editId="12E9FD4F">
                  <wp:extent cx="432000" cy="432000"/>
                  <wp:effectExtent l="0" t="0" r="6350" b="6350"/>
                  <wp:docPr id="1741747090" name="Graphic 1741747090"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32000" cy="432000"/>
                          </a:xfrm>
                          <a:prstGeom prst="rect">
                            <a:avLst/>
                          </a:prstGeom>
                        </pic:spPr>
                      </pic:pic>
                    </a:graphicData>
                  </a:graphic>
                </wp:inline>
              </w:drawing>
            </w:r>
          </w:p>
        </w:tc>
        <w:tc>
          <w:tcPr>
            <w:tcW w:w="2775" w:type="dxa"/>
          </w:tcPr>
          <w:p w14:paraId="7708551B" w14:textId="77777777" w:rsidR="00CF25C6" w:rsidRPr="003F7870" w:rsidRDefault="00CF25C6" w:rsidP="00646AD4">
            <w:pPr>
              <w:spacing w:after="0" w:line="259" w:lineRule="auto"/>
              <w:rPr>
                <w:color w:val="009D8F" w:themeColor="accent5"/>
                <w:sz w:val="28"/>
                <w:szCs w:val="28"/>
              </w:rPr>
            </w:pPr>
            <w:r>
              <w:rPr>
                <w:color w:val="009D8F" w:themeColor="accent5"/>
                <w:sz w:val="28"/>
                <w:szCs w:val="28"/>
              </w:rPr>
              <w:t>L</w:t>
            </w:r>
            <w:r w:rsidRPr="003F7870">
              <w:rPr>
                <w:color w:val="009D8F" w:themeColor="accent5"/>
                <w:sz w:val="28"/>
                <w:szCs w:val="28"/>
              </w:rPr>
              <w:t>earning area</w:t>
            </w:r>
          </w:p>
          <w:p w14:paraId="15B5EEAA" w14:textId="77777777" w:rsidR="00CF25C6" w:rsidRDefault="00CF25C6" w:rsidP="00646AD4">
            <w:pPr>
              <w:spacing w:after="0" w:line="259" w:lineRule="auto"/>
              <w:rPr>
                <w:color w:val="78367E" w:themeColor="accent3"/>
              </w:rPr>
            </w:pPr>
            <w:r>
              <w:rPr>
                <w:sz w:val="22"/>
                <w:szCs w:val="22"/>
              </w:rPr>
              <w:t>Science</w:t>
            </w:r>
          </w:p>
        </w:tc>
        <w:tc>
          <w:tcPr>
            <w:tcW w:w="6379" w:type="dxa"/>
            <w:vMerge/>
          </w:tcPr>
          <w:p w14:paraId="7F919AFD" w14:textId="77777777" w:rsidR="00CF25C6" w:rsidRDefault="00CF25C6" w:rsidP="00646AD4">
            <w:pPr>
              <w:spacing w:after="0" w:line="259" w:lineRule="auto"/>
              <w:rPr>
                <w:color w:val="78367E" w:themeColor="accent3"/>
              </w:rPr>
            </w:pPr>
          </w:p>
        </w:tc>
      </w:tr>
      <w:tr w:rsidR="00CF25C6" w14:paraId="30EE281E" w14:textId="77777777" w:rsidTr="00646AD4">
        <w:tc>
          <w:tcPr>
            <w:tcW w:w="906" w:type="dxa"/>
          </w:tcPr>
          <w:p w14:paraId="18338303" w14:textId="77777777" w:rsidR="00CF25C6" w:rsidRDefault="00CF25C6" w:rsidP="00646AD4">
            <w:pPr>
              <w:spacing w:after="0" w:line="259" w:lineRule="auto"/>
              <w:rPr>
                <w:color w:val="78367E" w:themeColor="accent3"/>
              </w:rPr>
            </w:pPr>
            <w:r>
              <w:rPr>
                <w:noProof/>
              </w:rPr>
              <w:drawing>
                <wp:inline distT="0" distB="0" distL="0" distR="0" wp14:anchorId="35A789CE" wp14:editId="775E6FF6">
                  <wp:extent cx="432000" cy="432000"/>
                  <wp:effectExtent l="0" t="0" r="0" b="0"/>
                  <wp:docPr id="1741747091" name="Graphic 174174709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32000" cy="432000"/>
                          </a:xfrm>
                          <a:prstGeom prst="rect">
                            <a:avLst/>
                          </a:prstGeom>
                        </pic:spPr>
                      </pic:pic>
                    </a:graphicData>
                  </a:graphic>
                </wp:inline>
              </w:drawing>
            </w:r>
          </w:p>
        </w:tc>
        <w:tc>
          <w:tcPr>
            <w:tcW w:w="2775" w:type="dxa"/>
          </w:tcPr>
          <w:p w14:paraId="0B35D579"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Location</w:t>
            </w:r>
          </w:p>
          <w:p w14:paraId="2B4B2C18" w14:textId="77777777" w:rsidR="00CF25C6" w:rsidRDefault="00CF25C6" w:rsidP="00646AD4">
            <w:pPr>
              <w:spacing w:after="0" w:line="259" w:lineRule="auto"/>
              <w:rPr>
                <w:color w:val="78367E" w:themeColor="accent3"/>
              </w:rPr>
            </w:pPr>
            <w:r>
              <w:rPr>
                <w:sz w:val="22"/>
                <w:szCs w:val="22"/>
              </w:rPr>
              <w:t>Picnic area, Serendip Sanctuary</w:t>
            </w:r>
          </w:p>
        </w:tc>
        <w:tc>
          <w:tcPr>
            <w:tcW w:w="6379" w:type="dxa"/>
            <w:vMerge/>
          </w:tcPr>
          <w:p w14:paraId="7DE763D7" w14:textId="77777777" w:rsidR="00CF25C6" w:rsidRDefault="00CF25C6" w:rsidP="00646AD4">
            <w:pPr>
              <w:spacing w:after="0" w:line="259" w:lineRule="auto"/>
              <w:rPr>
                <w:color w:val="78367E" w:themeColor="accent3"/>
              </w:rPr>
            </w:pPr>
          </w:p>
        </w:tc>
      </w:tr>
      <w:tr w:rsidR="00CF25C6" w14:paraId="2B95857E" w14:textId="77777777" w:rsidTr="00646AD4">
        <w:tc>
          <w:tcPr>
            <w:tcW w:w="906" w:type="dxa"/>
          </w:tcPr>
          <w:p w14:paraId="3B85C7DD" w14:textId="77777777" w:rsidR="00CF25C6" w:rsidRDefault="00CF25C6" w:rsidP="00646AD4">
            <w:pPr>
              <w:spacing w:after="0" w:line="259" w:lineRule="auto"/>
              <w:rPr>
                <w:color w:val="78367E" w:themeColor="accent3"/>
              </w:rPr>
            </w:pPr>
            <w:r>
              <w:rPr>
                <w:noProof/>
              </w:rPr>
              <w:drawing>
                <wp:inline distT="0" distB="0" distL="0" distR="0" wp14:anchorId="7CFA1F2F" wp14:editId="228B40CB">
                  <wp:extent cx="432000" cy="432000"/>
                  <wp:effectExtent l="0" t="0" r="0" b="0"/>
                  <wp:docPr id="1741747092" name="Graphic 1741747092"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32000" cy="432000"/>
                          </a:xfrm>
                          <a:prstGeom prst="rect">
                            <a:avLst/>
                          </a:prstGeom>
                        </pic:spPr>
                      </pic:pic>
                    </a:graphicData>
                  </a:graphic>
                </wp:inline>
              </w:drawing>
            </w:r>
          </w:p>
        </w:tc>
        <w:tc>
          <w:tcPr>
            <w:tcW w:w="2775" w:type="dxa"/>
          </w:tcPr>
          <w:p w14:paraId="16512F45"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Time</w:t>
            </w:r>
          </w:p>
          <w:p w14:paraId="438F3691" w14:textId="195B2DAA" w:rsidR="00CF25C6" w:rsidRDefault="005D7DFA" w:rsidP="00646AD4">
            <w:pPr>
              <w:spacing w:after="0" w:line="259" w:lineRule="auto"/>
              <w:rPr>
                <w:color w:val="78367E" w:themeColor="accent3"/>
              </w:rPr>
            </w:pPr>
            <w:r>
              <w:rPr>
                <w:sz w:val="22"/>
                <w:szCs w:val="22"/>
              </w:rPr>
              <w:t>6</w:t>
            </w:r>
            <w:r w:rsidR="00CF25C6" w:rsidRPr="0050671C">
              <w:rPr>
                <w:sz w:val="22"/>
                <w:szCs w:val="22"/>
              </w:rPr>
              <w:t>0 minutes</w:t>
            </w:r>
          </w:p>
        </w:tc>
        <w:tc>
          <w:tcPr>
            <w:tcW w:w="6379" w:type="dxa"/>
            <w:vMerge/>
          </w:tcPr>
          <w:p w14:paraId="682D43F9" w14:textId="77777777" w:rsidR="00CF25C6" w:rsidRDefault="00CF25C6" w:rsidP="00646AD4">
            <w:pPr>
              <w:spacing w:after="0" w:line="259" w:lineRule="auto"/>
              <w:rPr>
                <w:color w:val="78367E" w:themeColor="accent3"/>
              </w:rPr>
            </w:pPr>
          </w:p>
        </w:tc>
      </w:tr>
    </w:tbl>
    <w:p w14:paraId="222F0B0B" w14:textId="77777777" w:rsidR="00CF25C6" w:rsidRDefault="00CF25C6" w:rsidP="00CF25C6">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534162D1" wp14:editId="0E78D92D">
                <wp:extent cx="2599200" cy="18000"/>
                <wp:effectExtent l="0" t="0" r="10795" b="20320"/>
                <wp:docPr id="1741747080"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6040FB"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247D7CC4" w14:textId="77777777" w:rsidR="00AA6DEC" w:rsidRDefault="00AA6DEC" w:rsidP="00CF25C6">
      <w:pPr>
        <w:pStyle w:val="Heading2"/>
        <w:spacing w:before="120" w:after="240"/>
        <w:rPr>
          <w:color w:val="009D8F" w:themeColor="accent5"/>
        </w:rPr>
      </w:pPr>
    </w:p>
    <w:p w14:paraId="0ABFE1C3" w14:textId="77777777" w:rsidR="00AA6DEC" w:rsidRDefault="00AA6DEC" w:rsidP="00CF25C6">
      <w:pPr>
        <w:pStyle w:val="Heading2"/>
        <w:spacing w:before="120" w:after="240"/>
        <w:rPr>
          <w:color w:val="009D8F" w:themeColor="accent5"/>
        </w:rPr>
      </w:pPr>
    </w:p>
    <w:p w14:paraId="2A23657B" w14:textId="77777777" w:rsidR="00AA6DEC" w:rsidRDefault="00AA6DEC" w:rsidP="00CF25C6">
      <w:pPr>
        <w:pStyle w:val="Heading2"/>
        <w:spacing w:before="120" w:after="240"/>
        <w:rPr>
          <w:color w:val="009D8F" w:themeColor="accent5"/>
        </w:rPr>
      </w:pPr>
    </w:p>
    <w:p w14:paraId="63317AA6" w14:textId="0B4E024E" w:rsidR="00CF25C6" w:rsidRPr="003F7870" w:rsidRDefault="004A0DC5" w:rsidP="00CF25C6">
      <w:pPr>
        <w:pStyle w:val="Heading2"/>
        <w:spacing w:before="120" w:after="240"/>
        <w:rPr>
          <w:color w:val="009D8F" w:themeColor="accent5"/>
        </w:rPr>
      </w:pPr>
      <w:r>
        <w:rPr>
          <w:color w:val="009D8F" w:themeColor="accent5"/>
        </w:rPr>
        <w:lastRenderedPageBreak/>
        <w:t>Waterwatch investigation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CF25C6" w14:paraId="0AB1BD10" w14:textId="77777777" w:rsidTr="00646AD4">
        <w:tc>
          <w:tcPr>
            <w:tcW w:w="906" w:type="dxa"/>
          </w:tcPr>
          <w:p w14:paraId="7C3B21CB" w14:textId="77777777" w:rsidR="00CF25C6" w:rsidRDefault="00CF25C6" w:rsidP="00646AD4">
            <w:pPr>
              <w:spacing w:after="0" w:line="259" w:lineRule="auto"/>
              <w:rPr>
                <w:color w:val="78367E" w:themeColor="accent3"/>
              </w:rPr>
            </w:pPr>
            <w:r>
              <w:rPr>
                <w:noProof/>
              </w:rPr>
              <w:drawing>
                <wp:inline distT="0" distB="0" distL="0" distR="0" wp14:anchorId="71A4C8A9" wp14:editId="59B2E5F1">
                  <wp:extent cx="417444" cy="362227"/>
                  <wp:effectExtent l="0" t="0" r="1905" b="0"/>
                  <wp:docPr id="59442450" name="Graphic 59442450"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038C73BE"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Levels</w:t>
            </w:r>
          </w:p>
          <w:p w14:paraId="3E40F167" w14:textId="414FB68F" w:rsidR="00CF25C6" w:rsidRDefault="00CF25C6" w:rsidP="00646AD4">
            <w:pPr>
              <w:spacing w:after="0" w:line="259" w:lineRule="auto"/>
              <w:rPr>
                <w:color w:val="78367E" w:themeColor="accent3"/>
              </w:rPr>
            </w:pPr>
            <w:r>
              <w:rPr>
                <w:sz w:val="22"/>
                <w:szCs w:val="22"/>
              </w:rPr>
              <w:t>9-10</w:t>
            </w:r>
          </w:p>
        </w:tc>
        <w:tc>
          <w:tcPr>
            <w:tcW w:w="6379" w:type="dxa"/>
            <w:vMerge w:val="restart"/>
          </w:tcPr>
          <w:p w14:paraId="5C79CACB" w14:textId="19E115E6" w:rsidR="00CF25C6" w:rsidRDefault="008C1821" w:rsidP="00646AD4">
            <w:r w:rsidRPr="002150AB">
              <w:rPr>
                <w:noProof/>
              </w:rPr>
              <w:t xml:space="preserve">Students assess the health of one of Serendip’s wetlands by testing the water for turbidity, pH, electronic conductivity and temperature. </w:t>
            </w:r>
            <w:r>
              <w:rPr>
                <w:noProof/>
              </w:rPr>
              <w:t>They investigate how the quality of water and nutrient cycling can be influenced by human activity. Students plan and conduct their fieldwork investigation, collecting data to evaluate the health of the wetlands</w:t>
            </w:r>
            <w:r w:rsidR="00CF25C6">
              <w:rPr>
                <w:noProof/>
              </w:rPr>
              <mc:AlternateContent>
                <mc:Choice Requires="wps">
                  <w:drawing>
                    <wp:anchor distT="0" distB="0" distL="114300" distR="114300" simplePos="0" relativeHeight="251707392" behindDoc="0" locked="0" layoutInCell="1" allowOverlap="1" wp14:anchorId="3F2C33C7" wp14:editId="2163D9C0">
                      <wp:simplePos x="0" y="0"/>
                      <wp:positionH relativeFrom="column">
                        <wp:posOffset>2350770</wp:posOffset>
                      </wp:positionH>
                      <wp:positionV relativeFrom="paragraph">
                        <wp:posOffset>22225</wp:posOffset>
                      </wp:positionV>
                      <wp:extent cx="1618615" cy="1112520"/>
                      <wp:effectExtent l="0" t="0" r="635" b="0"/>
                      <wp:wrapSquare wrapText="bothSides"/>
                      <wp:docPr id="59442447"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80"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161F" id="Graphic 59" o:spid="_x0000_s1026" style="position:absolute;margin-left:185.1pt;margin-top:1.75pt;width:127.45pt;height:8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70tzBWADAQBgAwEAFQAAAGRycy9tZWRp&#10;YS9pbWFnZTEuanBlZ//Y/+AAEEpGSUYAAQEBANwA3AAA/9sAQwACAQEBAQECAQEBAgICAgIEAwIC&#10;AgIFBAQDBAYFBgYGBQYGBgcJCAYHCQcGBggLCAkKCgoKCgYICwwLCgwJCgoK/9sAQwECAgICAgIF&#10;AwMFCgcGBwoKCgoKCgoKCgoKCgoKCgoKCgoKCgoKCgoKCgoKCgoKCgoKCgoKCgoKCgoKCgoKCgoK&#10;/8AAEQgBDAG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81"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CF25C6" w:rsidRPr="00CF25C6">
              <w:t>.</w:t>
            </w:r>
            <w:r>
              <w:t xml:space="preserve"> </w:t>
            </w:r>
            <w:r>
              <w:rPr>
                <w:noProof/>
              </w:rPr>
              <w:t xml:space="preserve">They </w:t>
            </w:r>
            <w:r w:rsidRPr="002150AB">
              <w:rPr>
                <w:noProof/>
              </w:rPr>
              <w:t>learn that testing the water is essential for maintaining</w:t>
            </w:r>
            <w:r>
              <w:rPr>
                <w:noProof/>
              </w:rPr>
              <w:t xml:space="preserve"> aquatic ecosystems that have been impacted by human activities</w:t>
            </w:r>
            <w:r w:rsidRPr="00CF25C6">
              <w:t>.</w:t>
            </w:r>
          </w:p>
          <w:p w14:paraId="21D5376D" w14:textId="77777777" w:rsidR="00CF25C6" w:rsidRPr="00CF25C6" w:rsidRDefault="00CF25C6" w:rsidP="00646AD4">
            <w:pPr>
              <w:spacing w:after="120"/>
              <w:rPr>
                <w:b/>
                <w:bCs/>
                <w:color w:val="009D8F" w:themeColor="accent5"/>
              </w:rPr>
            </w:pPr>
            <w:r w:rsidRPr="00CF25C6">
              <w:rPr>
                <w:b/>
                <w:bCs/>
                <w:color w:val="009D8F" w:themeColor="accent5"/>
              </w:rPr>
              <w:t>Learning outcomes:</w:t>
            </w:r>
          </w:p>
          <w:p w14:paraId="75CD1742" w14:textId="77777777" w:rsidR="008C1821" w:rsidRDefault="008C1821" w:rsidP="008C1821">
            <w:r>
              <w:t>VCSSU121, VCSSU128, VCSIS135</w:t>
            </w:r>
          </w:p>
          <w:p w14:paraId="48201120" w14:textId="77777777" w:rsidR="00CF25C6" w:rsidRPr="00CF25C6" w:rsidRDefault="00CF25C6" w:rsidP="00646AD4">
            <w:pPr>
              <w:spacing w:after="120"/>
              <w:rPr>
                <w:b/>
                <w:bCs/>
                <w:color w:val="009D8F" w:themeColor="accent5"/>
              </w:rPr>
            </w:pPr>
            <w:r w:rsidRPr="00CF25C6">
              <w:rPr>
                <w:b/>
                <w:bCs/>
                <w:color w:val="009D8F" w:themeColor="accent5"/>
              </w:rPr>
              <w:t>Links to UN Sustainable Development Goals:</w:t>
            </w:r>
          </w:p>
          <w:p w14:paraId="113DCB6D" w14:textId="77777777" w:rsidR="00CF25C6" w:rsidRPr="00CF25C6" w:rsidRDefault="00CF25C6" w:rsidP="00646AD4">
            <w:pPr>
              <w:spacing w:after="0"/>
            </w:pPr>
            <w:r>
              <w:rPr>
                <w:noProof/>
                <w:color w:val="78367E" w:themeColor="accent3"/>
              </w:rPr>
              <w:drawing>
                <wp:inline distT="0" distB="0" distL="0" distR="0" wp14:anchorId="19BCF6C6" wp14:editId="0153C461">
                  <wp:extent cx="476701" cy="476701"/>
                  <wp:effectExtent l="0" t="0" r="0" b="0"/>
                  <wp:docPr id="59442451" name="Picture 5944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05A1646E" wp14:editId="1B96835E">
                  <wp:extent cx="481035" cy="481035"/>
                  <wp:effectExtent l="0" t="0" r="0" b="0"/>
                  <wp:docPr id="59442452" name="Picture 59442452"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83A5CFB" wp14:editId="720E140F">
                  <wp:extent cx="485330" cy="485330"/>
                  <wp:effectExtent l="0" t="0" r="0" b="0"/>
                  <wp:docPr id="59442453" name="Picture 59442453"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1248A3F" wp14:editId="11D8640A">
                  <wp:extent cx="485368" cy="485368"/>
                  <wp:effectExtent l="0" t="0" r="0" b="0"/>
                  <wp:docPr id="59442454" name="Picture 59442454"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35827C3F" wp14:editId="69E54198">
                  <wp:extent cx="483870" cy="483870"/>
                  <wp:effectExtent l="0" t="0" r="0" b="0"/>
                  <wp:docPr id="59442455" name="Picture 59442455"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1B1253B7" wp14:editId="292251BF">
                  <wp:extent cx="483728" cy="483728"/>
                  <wp:effectExtent l="0" t="0" r="0" b="0"/>
                  <wp:docPr id="59442456" name="Picture 59442456"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Pr>
                <w:color w:val="78367E" w:themeColor="accent3"/>
              </w:rPr>
              <w:t xml:space="preserve"> </w:t>
            </w:r>
          </w:p>
        </w:tc>
      </w:tr>
      <w:tr w:rsidR="00CF25C6" w14:paraId="1011B75A" w14:textId="77777777" w:rsidTr="00646AD4">
        <w:trPr>
          <w:trHeight w:val="57"/>
        </w:trPr>
        <w:tc>
          <w:tcPr>
            <w:tcW w:w="906" w:type="dxa"/>
          </w:tcPr>
          <w:p w14:paraId="5FAEC595" w14:textId="77777777" w:rsidR="00CF25C6" w:rsidRDefault="00CF25C6" w:rsidP="00646AD4">
            <w:pPr>
              <w:spacing w:after="0" w:line="259" w:lineRule="auto"/>
              <w:rPr>
                <w:color w:val="78367E" w:themeColor="accent3"/>
              </w:rPr>
            </w:pPr>
            <w:r>
              <w:rPr>
                <w:noProof/>
              </w:rPr>
              <w:drawing>
                <wp:inline distT="0" distB="0" distL="0" distR="0" wp14:anchorId="24A6E40E" wp14:editId="3187B47E">
                  <wp:extent cx="432000" cy="432000"/>
                  <wp:effectExtent l="0" t="0" r="6350" b="6350"/>
                  <wp:docPr id="59442457" name="Graphic 59442457"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32000" cy="432000"/>
                          </a:xfrm>
                          <a:prstGeom prst="rect">
                            <a:avLst/>
                          </a:prstGeom>
                        </pic:spPr>
                      </pic:pic>
                    </a:graphicData>
                  </a:graphic>
                </wp:inline>
              </w:drawing>
            </w:r>
          </w:p>
        </w:tc>
        <w:tc>
          <w:tcPr>
            <w:tcW w:w="2775" w:type="dxa"/>
          </w:tcPr>
          <w:p w14:paraId="4EDEDCDD" w14:textId="77777777" w:rsidR="00CF25C6" w:rsidRPr="003F7870" w:rsidRDefault="00CF25C6" w:rsidP="00646AD4">
            <w:pPr>
              <w:spacing w:after="0" w:line="259" w:lineRule="auto"/>
              <w:rPr>
                <w:color w:val="009D8F" w:themeColor="accent5"/>
                <w:sz w:val="28"/>
                <w:szCs w:val="28"/>
              </w:rPr>
            </w:pPr>
            <w:r>
              <w:rPr>
                <w:color w:val="009D8F" w:themeColor="accent5"/>
                <w:sz w:val="28"/>
                <w:szCs w:val="28"/>
              </w:rPr>
              <w:t>L</w:t>
            </w:r>
            <w:r w:rsidRPr="003F7870">
              <w:rPr>
                <w:color w:val="009D8F" w:themeColor="accent5"/>
                <w:sz w:val="28"/>
                <w:szCs w:val="28"/>
              </w:rPr>
              <w:t>earning area</w:t>
            </w:r>
          </w:p>
          <w:p w14:paraId="56CBEE2A" w14:textId="77777777" w:rsidR="00CF25C6" w:rsidRDefault="00CF25C6" w:rsidP="00646AD4">
            <w:pPr>
              <w:spacing w:after="0" w:line="259" w:lineRule="auto"/>
              <w:rPr>
                <w:color w:val="78367E" w:themeColor="accent3"/>
              </w:rPr>
            </w:pPr>
            <w:r>
              <w:rPr>
                <w:sz w:val="22"/>
                <w:szCs w:val="22"/>
              </w:rPr>
              <w:t>Science</w:t>
            </w:r>
          </w:p>
        </w:tc>
        <w:tc>
          <w:tcPr>
            <w:tcW w:w="6379" w:type="dxa"/>
            <w:vMerge/>
          </w:tcPr>
          <w:p w14:paraId="687C9FF7" w14:textId="77777777" w:rsidR="00CF25C6" w:rsidRDefault="00CF25C6" w:rsidP="00646AD4">
            <w:pPr>
              <w:spacing w:after="0" w:line="259" w:lineRule="auto"/>
              <w:rPr>
                <w:color w:val="78367E" w:themeColor="accent3"/>
              </w:rPr>
            </w:pPr>
          </w:p>
        </w:tc>
      </w:tr>
      <w:tr w:rsidR="00CF25C6" w14:paraId="5E4447BA" w14:textId="77777777" w:rsidTr="00646AD4">
        <w:tc>
          <w:tcPr>
            <w:tcW w:w="906" w:type="dxa"/>
          </w:tcPr>
          <w:p w14:paraId="12B3AB66" w14:textId="77777777" w:rsidR="00CF25C6" w:rsidRDefault="00CF25C6" w:rsidP="00646AD4">
            <w:pPr>
              <w:spacing w:after="0" w:line="259" w:lineRule="auto"/>
              <w:rPr>
                <w:color w:val="78367E" w:themeColor="accent3"/>
              </w:rPr>
            </w:pPr>
            <w:r>
              <w:rPr>
                <w:noProof/>
              </w:rPr>
              <w:drawing>
                <wp:inline distT="0" distB="0" distL="0" distR="0" wp14:anchorId="3E242396" wp14:editId="0B75F4DB">
                  <wp:extent cx="432000" cy="432000"/>
                  <wp:effectExtent l="0" t="0" r="0" b="0"/>
                  <wp:docPr id="59442458" name="Graphic 59442458"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32000" cy="432000"/>
                          </a:xfrm>
                          <a:prstGeom prst="rect">
                            <a:avLst/>
                          </a:prstGeom>
                        </pic:spPr>
                      </pic:pic>
                    </a:graphicData>
                  </a:graphic>
                </wp:inline>
              </w:drawing>
            </w:r>
          </w:p>
        </w:tc>
        <w:tc>
          <w:tcPr>
            <w:tcW w:w="2775" w:type="dxa"/>
          </w:tcPr>
          <w:p w14:paraId="11C32845"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Location</w:t>
            </w:r>
          </w:p>
          <w:p w14:paraId="06ECAC19" w14:textId="77777777" w:rsidR="00CF25C6" w:rsidRDefault="00CF25C6" w:rsidP="00646AD4">
            <w:pPr>
              <w:spacing w:after="0" w:line="259" w:lineRule="auto"/>
              <w:rPr>
                <w:color w:val="78367E" w:themeColor="accent3"/>
              </w:rPr>
            </w:pPr>
            <w:r>
              <w:rPr>
                <w:sz w:val="22"/>
                <w:szCs w:val="22"/>
              </w:rPr>
              <w:t>Ponding site, Serendip Sanctuary</w:t>
            </w:r>
          </w:p>
        </w:tc>
        <w:tc>
          <w:tcPr>
            <w:tcW w:w="6379" w:type="dxa"/>
            <w:vMerge/>
          </w:tcPr>
          <w:p w14:paraId="4092E411" w14:textId="77777777" w:rsidR="00CF25C6" w:rsidRDefault="00CF25C6" w:rsidP="00646AD4">
            <w:pPr>
              <w:spacing w:after="0" w:line="259" w:lineRule="auto"/>
              <w:rPr>
                <w:color w:val="78367E" w:themeColor="accent3"/>
              </w:rPr>
            </w:pPr>
          </w:p>
        </w:tc>
      </w:tr>
      <w:tr w:rsidR="00CF25C6" w14:paraId="70F26E95" w14:textId="77777777" w:rsidTr="00646AD4">
        <w:tc>
          <w:tcPr>
            <w:tcW w:w="906" w:type="dxa"/>
          </w:tcPr>
          <w:p w14:paraId="7C808574" w14:textId="77777777" w:rsidR="00CF25C6" w:rsidRDefault="00CF25C6" w:rsidP="00646AD4">
            <w:pPr>
              <w:spacing w:after="0" w:line="259" w:lineRule="auto"/>
              <w:rPr>
                <w:color w:val="78367E" w:themeColor="accent3"/>
              </w:rPr>
            </w:pPr>
            <w:r>
              <w:rPr>
                <w:noProof/>
              </w:rPr>
              <w:drawing>
                <wp:inline distT="0" distB="0" distL="0" distR="0" wp14:anchorId="473F3459" wp14:editId="5EC81C69">
                  <wp:extent cx="432000" cy="432000"/>
                  <wp:effectExtent l="0" t="0" r="0" b="0"/>
                  <wp:docPr id="59442459" name="Graphic 59442459"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32000" cy="432000"/>
                          </a:xfrm>
                          <a:prstGeom prst="rect">
                            <a:avLst/>
                          </a:prstGeom>
                        </pic:spPr>
                      </pic:pic>
                    </a:graphicData>
                  </a:graphic>
                </wp:inline>
              </w:drawing>
            </w:r>
          </w:p>
        </w:tc>
        <w:tc>
          <w:tcPr>
            <w:tcW w:w="2775" w:type="dxa"/>
          </w:tcPr>
          <w:p w14:paraId="698CC001"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Time</w:t>
            </w:r>
          </w:p>
          <w:p w14:paraId="57AED2C9" w14:textId="3EBD67E7" w:rsidR="00CF25C6" w:rsidRDefault="00DA31CC" w:rsidP="00646AD4">
            <w:pPr>
              <w:spacing w:after="0" w:line="259" w:lineRule="auto"/>
              <w:rPr>
                <w:color w:val="78367E" w:themeColor="accent3"/>
              </w:rPr>
            </w:pPr>
            <w:r>
              <w:rPr>
                <w:sz w:val="22"/>
                <w:szCs w:val="22"/>
              </w:rPr>
              <w:t>6</w:t>
            </w:r>
            <w:r w:rsidR="00CF25C6" w:rsidRPr="0050671C">
              <w:rPr>
                <w:sz w:val="22"/>
                <w:szCs w:val="22"/>
              </w:rPr>
              <w:t>0 minutes</w:t>
            </w:r>
          </w:p>
        </w:tc>
        <w:tc>
          <w:tcPr>
            <w:tcW w:w="6379" w:type="dxa"/>
            <w:vMerge/>
          </w:tcPr>
          <w:p w14:paraId="68D93C7D" w14:textId="77777777" w:rsidR="00CF25C6" w:rsidRDefault="00CF25C6" w:rsidP="00646AD4">
            <w:pPr>
              <w:spacing w:after="0" w:line="259" w:lineRule="auto"/>
              <w:rPr>
                <w:color w:val="78367E" w:themeColor="accent3"/>
              </w:rPr>
            </w:pPr>
          </w:p>
        </w:tc>
      </w:tr>
    </w:tbl>
    <w:p w14:paraId="1F894EE7" w14:textId="77777777" w:rsidR="00CF25C6" w:rsidRPr="00CF25C6" w:rsidRDefault="00CF25C6" w:rsidP="00CF25C6">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3DF6DF6E" wp14:editId="42E65F65">
                <wp:extent cx="2599200" cy="18000"/>
                <wp:effectExtent l="0" t="0" r="10795" b="20320"/>
                <wp:docPr id="59442449"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D75528"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2B25C022" w14:textId="5A742DB2" w:rsidR="00CF25C6" w:rsidRPr="003F7870" w:rsidRDefault="00060032" w:rsidP="00CF25C6">
      <w:pPr>
        <w:pStyle w:val="Heading2"/>
        <w:spacing w:before="120" w:after="240"/>
        <w:rPr>
          <w:color w:val="009D8F" w:themeColor="accent5"/>
        </w:rPr>
      </w:pPr>
      <w:r>
        <w:rPr>
          <w:color w:val="009D8F" w:themeColor="accent5"/>
        </w:rPr>
        <w:t>Protecting biodiversity in grassy woodland habitat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CF25C6" w14:paraId="723B9864" w14:textId="77777777" w:rsidTr="00646AD4">
        <w:tc>
          <w:tcPr>
            <w:tcW w:w="906" w:type="dxa"/>
          </w:tcPr>
          <w:p w14:paraId="6248A959" w14:textId="77777777" w:rsidR="00CF25C6" w:rsidRDefault="00CF25C6" w:rsidP="00646AD4">
            <w:pPr>
              <w:spacing w:after="0" w:line="259" w:lineRule="auto"/>
              <w:rPr>
                <w:color w:val="78367E" w:themeColor="accent3"/>
              </w:rPr>
            </w:pPr>
            <w:r>
              <w:rPr>
                <w:noProof/>
              </w:rPr>
              <w:drawing>
                <wp:inline distT="0" distB="0" distL="0" distR="0" wp14:anchorId="7C6936FF" wp14:editId="6B6FC94C">
                  <wp:extent cx="417444" cy="362227"/>
                  <wp:effectExtent l="0" t="0" r="1905" b="0"/>
                  <wp:docPr id="1741747095" name="Graphic 1741747095"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1895A2BC"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Levels</w:t>
            </w:r>
          </w:p>
          <w:p w14:paraId="3F90D340" w14:textId="2981D49A" w:rsidR="00CF25C6" w:rsidRDefault="00CF25C6" w:rsidP="00646AD4">
            <w:pPr>
              <w:spacing w:after="0" w:line="259" w:lineRule="auto"/>
              <w:rPr>
                <w:color w:val="78367E" w:themeColor="accent3"/>
              </w:rPr>
            </w:pPr>
            <w:r>
              <w:rPr>
                <w:sz w:val="22"/>
                <w:szCs w:val="22"/>
              </w:rPr>
              <w:t>VCE Environmental Science</w:t>
            </w:r>
          </w:p>
        </w:tc>
        <w:tc>
          <w:tcPr>
            <w:tcW w:w="6379" w:type="dxa"/>
            <w:vMerge w:val="restart"/>
          </w:tcPr>
          <w:p w14:paraId="320506A2" w14:textId="74996E65" w:rsidR="00CF25C6" w:rsidRDefault="00E43F2F" w:rsidP="00E43F2F">
            <w:pPr>
              <w:spacing w:after="160" w:line="259" w:lineRule="auto"/>
            </w:pPr>
            <w:r w:rsidRPr="00CF25C6">
              <w:t xml:space="preserve">Students learn </w:t>
            </w:r>
            <w:r>
              <w:t xml:space="preserve">how the environment within Serendip Sanctuary has changed over </w:t>
            </w:r>
            <w:r w:rsidR="00F67FA2">
              <w:t>time and</w:t>
            </w:r>
            <w:r>
              <w:t xml:space="preserve"> explore the diversity of species within grassy woodland habitats of the Western Volcanic Plains. They learn how scientific practices such as land management contribute to the protection of biodiversity. Students plan and conduct a habitat quality assessment, using a range of scientific instruments and materials, to determine the quality of grassy woodland habitat within the sanctuary. </w:t>
            </w:r>
            <w:r w:rsidR="00F67FA2">
              <w:t>T</w:t>
            </w:r>
            <w:r>
              <w:t xml:space="preserve">hey evaluate the suitability of the site for Eastern Barred Bandicoot </w:t>
            </w:r>
            <w:r w:rsidR="00F67FA2">
              <w:t>release and</w:t>
            </w:r>
            <w:r>
              <w:t xml:space="preserve"> identify ways to protect the habitat and other associated species.</w:t>
            </w:r>
            <w:r w:rsidR="00CF25C6">
              <w:rPr>
                <w:noProof/>
              </w:rPr>
              <mc:AlternateContent>
                <mc:Choice Requires="wps">
                  <w:drawing>
                    <wp:anchor distT="0" distB="0" distL="114300" distR="114300" simplePos="0" relativeHeight="251703296" behindDoc="0" locked="0" layoutInCell="1" allowOverlap="1" wp14:anchorId="3A8A61C5" wp14:editId="0EA570C5">
                      <wp:simplePos x="0" y="0"/>
                      <wp:positionH relativeFrom="column">
                        <wp:posOffset>2350770</wp:posOffset>
                      </wp:positionH>
                      <wp:positionV relativeFrom="paragraph">
                        <wp:posOffset>22225</wp:posOffset>
                      </wp:positionV>
                      <wp:extent cx="1618615" cy="1112520"/>
                      <wp:effectExtent l="0" t="0" r="635" b="0"/>
                      <wp:wrapSquare wrapText="bothSides"/>
                      <wp:docPr id="1741747093"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82"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68480" id="Graphic 59" o:spid="_x0000_s1026" style="position:absolute;margin-left:185.1pt;margin-top:1.75pt;width:127.45pt;height:8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p+5W/8kSAQDJEgEAFQAAAGRycy9tZWRp&#10;YS9pbWFnZTEuanBlZ//Y/+AAEEpGSUYAAQEBANwA3AAA/9sAQwACAQEBAQECAQEBAgICAgIEAwIC&#10;AgIFBAQDBAYFBgYGBQYGBgcJCAYHCQcGBggLCAkKCgoKCgYICwwLCgwJCgoK/9sAQwECAgICAgIF&#10;AwMFCgcGBwoKCgoKCgoKCgoKCgoKCgoKCgoKCgoKCgoKCgoKCgoKCgoKCgoKCgoKCgoKCgoKCgoK&#10;/8AAEQgBDAG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83"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p>
          <w:p w14:paraId="312A3593" w14:textId="77777777" w:rsidR="00CF25C6" w:rsidRPr="00CF25C6" w:rsidRDefault="00CF25C6" w:rsidP="00646AD4">
            <w:pPr>
              <w:spacing w:after="120"/>
              <w:rPr>
                <w:b/>
                <w:bCs/>
                <w:color w:val="009D8F" w:themeColor="accent5"/>
              </w:rPr>
            </w:pPr>
            <w:r w:rsidRPr="00CF25C6">
              <w:rPr>
                <w:b/>
                <w:bCs/>
                <w:color w:val="009D8F" w:themeColor="accent5"/>
              </w:rPr>
              <w:t>Links to UN Sustainable Development Goals:</w:t>
            </w:r>
          </w:p>
          <w:p w14:paraId="3B5620F8" w14:textId="77777777" w:rsidR="00CF25C6" w:rsidRPr="00CF25C6" w:rsidRDefault="00CF25C6" w:rsidP="00646AD4">
            <w:pPr>
              <w:spacing w:after="0"/>
            </w:pPr>
            <w:r>
              <w:rPr>
                <w:noProof/>
                <w:color w:val="78367E" w:themeColor="accent3"/>
              </w:rPr>
              <w:drawing>
                <wp:inline distT="0" distB="0" distL="0" distR="0" wp14:anchorId="413A6656" wp14:editId="7874BE7D">
                  <wp:extent cx="476701" cy="476701"/>
                  <wp:effectExtent l="0" t="0" r="0" b="0"/>
                  <wp:docPr id="1741747096" name="Picture 174174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31BCCC07" wp14:editId="32EC03E2">
                  <wp:extent cx="481035" cy="481035"/>
                  <wp:effectExtent l="0" t="0" r="0" b="0"/>
                  <wp:docPr id="1741747097" name="Picture 1741747097"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235DB8B0" wp14:editId="5D830BA2">
                  <wp:extent cx="485330" cy="485330"/>
                  <wp:effectExtent l="0" t="0" r="0" b="0"/>
                  <wp:docPr id="1741747098" name="Picture 1741747098"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07621B93" wp14:editId="59C88216">
                  <wp:extent cx="485368" cy="485368"/>
                  <wp:effectExtent l="0" t="0" r="0" b="0"/>
                  <wp:docPr id="1741747099" name="Picture 1741747099"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7C335BDB" wp14:editId="5957E6E7">
                  <wp:extent cx="483870" cy="483870"/>
                  <wp:effectExtent l="0" t="0" r="0" b="0"/>
                  <wp:docPr id="1741747100" name="Picture 1741747100"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1C421FFC" wp14:editId="2FD1C7E3">
                  <wp:extent cx="483728" cy="483728"/>
                  <wp:effectExtent l="0" t="0" r="0" b="0"/>
                  <wp:docPr id="1741747101" name="Picture 1741747101"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1DEE11EE" wp14:editId="51328F5B">
                  <wp:extent cx="484018" cy="484018"/>
                  <wp:effectExtent l="0" t="0" r="0" b="0"/>
                  <wp:docPr id="1741747102" name="Picture 1741747102" descr="A green sign with white text and a tree and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een sign with white text and a tree and birds&#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0213" cy="500213"/>
                          </a:xfrm>
                          <a:prstGeom prst="rect">
                            <a:avLst/>
                          </a:prstGeom>
                        </pic:spPr>
                      </pic:pic>
                    </a:graphicData>
                  </a:graphic>
                </wp:inline>
              </w:drawing>
            </w:r>
          </w:p>
        </w:tc>
      </w:tr>
      <w:tr w:rsidR="00CF25C6" w14:paraId="672A67B7" w14:textId="77777777" w:rsidTr="00646AD4">
        <w:trPr>
          <w:trHeight w:val="57"/>
        </w:trPr>
        <w:tc>
          <w:tcPr>
            <w:tcW w:w="906" w:type="dxa"/>
          </w:tcPr>
          <w:p w14:paraId="73522D69" w14:textId="77777777" w:rsidR="00CF25C6" w:rsidRDefault="00CF25C6" w:rsidP="00646AD4">
            <w:pPr>
              <w:spacing w:after="0" w:line="259" w:lineRule="auto"/>
              <w:rPr>
                <w:color w:val="78367E" w:themeColor="accent3"/>
              </w:rPr>
            </w:pPr>
            <w:r>
              <w:rPr>
                <w:noProof/>
              </w:rPr>
              <w:drawing>
                <wp:inline distT="0" distB="0" distL="0" distR="0" wp14:anchorId="1BB2833B" wp14:editId="2A613ADD">
                  <wp:extent cx="432000" cy="432000"/>
                  <wp:effectExtent l="0" t="0" r="6350" b="6350"/>
                  <wp:docPr id="1741747103" name="Graphic 1741747103"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32000" cy="432000"/>
                          </a:xfrm>
                          <a:prstGeom prst="rect">
                            <a:avLst/>
                          </a:prstGeom>
                        </pic:spPr>
                      </pic:pic>
                    </a:graphicData>
                  </a:graphic>
                </wp:inline>
              </w:drawing>
            </w:r>
          </w:p>
        </w:tc>
        <w:tc>
          <w:tcPr>
            <w:tcW w:w="2775" w:type="dxa"/>
          </w:tcPr>
          <w:p w14:paraId="32A5035D" w14:textId="77777777" w:rsidR="00CF25C6" w:rsidRPr="003F7870" w:rsidRDefault="00CF25C6" w:rsidP="00646AD4">
            <w:pPr>
              <w:spacing w:after="0" w:line="259" w:lineRule="auto"/>
              <w:rPr>
                <w:color w:val="009D8F" w:themeColor="accent5"/>
                <w:sz w:val="28"/>
                <w:szCs w:val="28"/>
              </w:rPr>
            </w:pPr>
            <w:r>
              <w:rPr>
                <w:color w:val="009D8F" w:themeColor="accent5"/>
                <w:sz w:val="28"/>
                <w:szCs w:val="28"/>
              </w:rPr>
              <w:t>L</w:t>
            </w:r>
            <w:r w:rsidRPr="003F7870">
              <w:rPr>
                <w:color w:val="009D8F" w:themeColor="accent5"/>
                <w:sz w:val="28"/>
                <w:szCs w:val="28"/>
              </w:rPr>
              <w:t>earning area</w:t>
            </w:r>
          </w:p>
          <w:p w14:paraId="6CF131A4" w14:textId="77777777" w:rsidR="00A36ADA" w:rsidRDefault="00A36ADA" w:rsidP="00646AD4">
            <w:pPr>
              <w:spacing w:after="0" w:line="259" w:lineRule="auto"/>
              <w:rPr>
                <w:sz w:val="22"/>
                <w:szCs w:val="22"/>
              </w:rPr>
            </w:pPr>
            <w:r>
              <w:rPr>
                <w:sz w:val="22"/>
                <w:szCs w:val="22"/>
              </w:rPr>
              <w:t>Unit 1 (AOS2/3) or</w:t>
            </w:r>
          </w:p>
          <w:p w14:paraId="7F7EE81D" w14:textId="6D899739" w:rsidR="00CF25C6" w:rsidRPr="00A36ADA" w:rsidRDefault="00A36ADA" w:rsidP="00646AD4">
            <w:pPr>
              <w:spacing w:after="0" w:line="259" w:lineRule="auto"/>
              <w:rPr>
                <w:sz w:val="22"/>
                <w:szCs w:val="22"/>
              </w:rPr>
            </w:pPr>
            <w:r>
              <w:rPr>
                <w:sz w:val="22"/>
                <w:szCs w:val="22"/>
              </w:rPr>
              <w:t>Unit 3 (AOS1)</w:t>
            </w:r>
            <w:r w:rsidR="00CF25C6">
              <w:rPr>
                <w:sz w:val="22"/>
                <w:szCs w:val="22"/>
              </w:rPr>
              <w:t xml:space="preserve"> </w:t>
            </w:r>
          </w:p>
        </w:tc>
        <w:tc>
          <w:tcPr>
            <w:tcW w:w="6379" w:type="dxa"/>
            <w:vMerge/>
          </w:tcPr>
          <w:p w14:paraId="429B9EDD" w14:textId="77777777" w:rsidR="00CF25C6" w:rsidRDefault="00CF25C6" w:rsidP="00646AD4">
            <w:pPr>
              <w:spacing w:after="0" w:line="259" w:lineRule="auto"/>
              <w:rPr>
                <w:color w:val="78367E" w:themeColor="accent3"/>
              </w:rPr>
            </w:pPr>
          </w:p>
        </w:tc>
      </w:tr>
      <w:tr w:rsidR="00CF25C6" w14:paraId="49960CA7" w14:textId="77777777" w:rsidTr="00646AD4">
        <w:tc>
          <w:tcPr>
            <w:tcW w:w="906" w:type="dxa"/>
          </w:tcPr>
          <w:p w14:paraId="60D9B2BE" w14:textId="77777777" w:rsidR="00CF25C6" w:rsidRDefault="00CF25C6" w:rsidP="00646AD4">
            <w:pPr>
              <w:spacing w:after="0" w:line="259" w:lineRule="auto"/>
              <w:rPr>
                <w:color w:val="78367E" w:themeColor="accent3"/>
              </w:rPr>
            </w:pPr>
            <w:r>
              <w:rPr>
                <w:noProof/>
              </w:rPr>
              <w:drawing>
                <wp:inline distT="0" distB="0" distL="0" distR="0" wp14:anchorId="6F1BEE40" wp14:editId="1D8FEF69">
                  <wp:extent cx="432000" cy="432000"/>
                  <wp:effectExtent l="0" t="0" r="0" b="0"/>
                  <wp:docPr id="59442432" name="Graphic 59442432"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32000" cy="432000"/>
                          </a:xfrm>
                          <a:prstGeom prst="rect">
                            <a:avLst/>
                          </a:prstGeom>
                        </pic:spPr>
                      </pic:pic>
                    </a:graphicData>
                  </a:graphic>
                </wp:inline>
              </w:drawing>
            </w:r>
          </w:p>
        </w:tc>
        <w:tc>
          <w:tcPr>
            <w:tcW w:w="2775" w:type="dxa"/>
          </w:tcPr>
          <w:p w14:paraId="1AAB0602"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Location</w:t>
            </w:r>
          </w:p>
          <w:p w14:paraId="2E122C2E" w14:textId="77777777" w:rsidR="00CF25C6" w:rsidRDefault="00CF25C6" w:rsidP="00646AD4">
            <w:pPr>
              <w:spacing w:after="0" w:line="259" w:lineRule="auto"/>
              <w:rPr>
                <w:color w:val="78367E" w:themeColor="accent3"/>
              </w:rPr>
            </w:pPr>
            <w:r>
              <w:rPr>
                <w:sz w:val="22"/>
                <w:szCs w:val="22"/>
              </w:rPr>
              <w:t>Picnic area, Serendip Sanctuary</w:t>
            </w:r>
          </w:p>
        </w:tc>
        <w:tc>
          <w:tcPr>
            <w:tcW w:w="6379" w:type="dxa"/>
            <w:vMerge/>
          </w:tcPr>
          <w:p w14:paraId="0A35B60F" w14:textId="77777777" w:rsidR="00CF25C6" w:rsidRDefault="00CF25C6" w:rsidP="00646AD4">
            <w:pPr>
              <w:spacing w:after="0" w:line="259" w:lineRule="auto"/>
              <w:rPr>
                <w:color w:val="78367E" w:themeColor="accent3"/>
              </w:rPr>
            </w:pPr>
          </w:p>
        </w:tc>
      </w:tr>
      <w:tr w:rsidR="00CF25C6" w14:paraId="4108C6BF" w14:textId="77777777" w:rsidTr="00646AD4">
        <w:tc>
          <w:tcPr>
            <w:tcW w:w="906" w:type="dxa"/>
          </w:tcPr>
          <w:p w14:paraId="1C704D25" w14:textId="77777777" w:rsidR="00CF25C6" w:rsidRDefault="00CF25C6" w:rsidP="00646AD4">
            <w:pPr>
              <w:spacing w:after="0" w:line="259" w:lineRule="auto"/>
              <w:rPr>
                <w:color w:val="78367E" w:themeColor="accent3"/>
              </w:rPr>
            </w:pPr>
            <w:r>
              <w:rPr>
                <w:noProof/>
              </w:rPr>
              <w:drawing>
                <wp:inline distT="0" distB="0" distL="0" distR="0" wp14:anchorId="35E040D3" wp14:editId="7723A289">
                  <wp:extent cx="432000" cy="432000"/>
                  <wp:effectExtent l="0" t="0" r="0" b="0"/>
                  <wp:docPr id="59442433" name="Graphic 59442433"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32000" cy="432000"/>
                          </a:xfrm>
                          <a:prstGeom prst="rect">
                            <a:avLst/>
                          </a:prstGeom>
                        </pic:spPr>
                      </pic:pic>
                    </a:graphicData>
                  </a:graphic>
                </wp:inline>
              </w:drawing>
            </w:r>
          </w:p>
        </w:tc>
        <w:tc>
          <w:tcPr>
            <w:tcW w:w="2775" w:type="dxa"/>
          </w:tcPr>
          <w:p w14:paraId="1B4C3C31" w14:textId="77777777" w:rsidR="00CF25C6" w:rsidRPr="003F7870" w:rsidRDefault="00CF25C6" w:rsidP="00646AD4">
            <w:pPr>
              <w:spacing w:after="0" w:line="259" w:lineRule="auto"/>
              <w:rPr>
                <w:color w:val="009D8F" w:themeColor="accent5"/>
                <w:sz w:val="28"/>
                <w:szCs w:val="28"/>
              </w:rPr>
            </w:pPr>
            <w:r w:rsidRPr="003F7870">
              <w:rPr>
                <w:color w:val="009D8F" w:themeColor="accent5"/>
                <w:sz w:val="28"/>
                <w:szCs w:val="28"/>
              </w:rPr>
              <w:t>Time</w:t>
            </w:r>
          </w:p>
          <w:p w14:paraId="56ADDCAC" w14:textId="74C24174" w:rsidR="00CF25C6" w:rsidRDefault="00DA31CC" w:rsidP="00646AD4">
            <w:pPr>
              <w:spacing w:after="0" w:line="259" w:lineRule="auto"/>
              <w:rPr>
                <w:color w:val="78367E" w:themeColor="accent3"/>
              </w:rPr>
            </w:pPr>
            <w:r>
              <w:rPr>
                <w:sz w:val="22"/>
                <w:szCs w:val="22"/>
              </w:rPr>
              <w:t>6</w:t>
            </w:r>
            <w:r w:rsidR="00CF25C6" w:rsidRPr="0050671C">
              <w:rPr>
                <w:sz w:val="22"/>
                <w:szCs w:val="22"/>
              </w:rPr>
              <w:t>0 minutes</w:t>
            </w:r>
          </w:p>
        </w:tc>
        <w:tc>
          <w:tcPr>
            <w:tcW w:w="6379" w:type="dxa"/>
            <w:vMerge/>
          </w:tcPr>
          <w:p w14:paraId="66F78727" w14:textId="77777777" w:rsidR="00CF25C6" w:rsidRDefault="00CF25C6" w:rsidP="00646AD4">
            <w:pPr>
              <w:spacing w:after="0" w:line="259" w:lineRule="auto"/>
              <w:rPr>
                <w:color w:val="78367E" w:themeColor="accent3"/>
              </w:rPr>
            </w:pPr>
          </w:p>
        </w:tc>
      </w:tr>
    </w:tbl>
    <w:p w14:paraId="08BD7697" w14:textId="1044755B" w:rsidR="00CF25C6" w:rsidRDefault="00CF25C6" w:rsidP="00CF25C6">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2D1F5157" wp14:editId="25803BEB">
                <wp:extent cx="2599200" cy="18000"/>
                <wp:effectExtent l="0" t="0" r="10795" b="20320"/>
                <wp:docPr id="1741747094"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9FF6AD"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79677A6B" w14:textId="77777777" w:rsidR="00AA6DEC" w:rsidRDefault="00AA6DEC" w:rsidP="00255957">
      <w:pPr>
        <w:pStyle w:val="Heading2"/>
        <w:spacing w:before="120" w:after="240"/>
        <w:rPr>
          <w:color w:val="009D8F" w:themeColor="accent5"/>
        </w:rPr>
      </w:pPr>
    </w:p>
    <w:p w14:paraId="7E7419FA" w14:textId="77777777" w:rsidR="00AA6DEC" w:rsidRDefault="00AA6DEC" w:rsidP="00255957">
      <w:pPr>
        <w:pStyle w:val="Heading2"/>
        <w:spacing w:before="120" w:after="240"/>
        <w:rPr>
          <w:color w:val="009D8F" w:themeColor="accent5"/>
        </w:rPr>
      </w:pPr>
    </w:p>
    <w:p w14:paraId="20CEF22C" w14:textId="77777777" w:rsidR="00AA6DEC" w:rsidRDefault="00AA6DEC" w:rsidP="00255957">
      <w:pPr>
        <w:pStyle w:val="Heading2"/>
        <w:spacing w:before="120" w:after="240"/>
        <w:rPr>
          <w:color w:val="009D8F" w:themeColor="accent5"/>
        </w:rPr>
      </w:pPr>
    </w:p>
    <w:p w14:paraId="6ACFBA5A" w14:textId="77777777" w:rsidR="00AA6DEC" w:rsidRDefault="00AA6DEC" w:rsidP="00255957">
      <w:pPr>
        <w:pStyle w:val="Heading2"/>
        <w:spacing w:before="120" w:after="240"/>
        <w:rPr>
          <w:color w:val="009D8F" w:themeColor="accent5"/>
        </w:rPr>
      </w:pPr>
    </w:p>
    <w:p w14:paraId="6E223688" w14:textId="3E2CF965" w:rsidR="00255957" w:rsidRPr="003F7870" w:rsidRDefault="004A0DC5" w:rsidP="00255957">
      <w:pPr>
        <w:pStyle w:val="Heading2"/>
        <w:spacing w:before="120" w:after="240"/>
        <w:rPr>
          <w:color w:val="009D8F" w:themeColor="accent5"/>
        </w:rPr>
      </w:pPr>
      <w:r>
        <w:rPr>
          <w:color w:val="009D8F" w:themeColor="accent5"/>
        </w:rPr>
        <w:lastRenderedPageBreak/>
        <w:t xml:space="preserve">Human impacts on </w:t>
      </w:r>
      <w:r w:rsidR="00F8543D">
        <w:rPr>
          <w:color w:val="009D8F" w:themeColor="accent5"/>
        </w:rPr>
        <w:t xml:space="preserve">local </w:t>
      </w:r>
      <w:r>
        <w:rPr>
          <w:color w:val="009D8F" w:themeColor="accent5"/>
        </w:rPr>
        <w:t>wetland</w:t>
      </w:r>
      <w:r w:rsidR="00F8543D">
        <w:rPr>
          <w:color w:val="009D8F" w:themeColor="accent5"/>
        </w:rPr>
        <w:t xml:space="preserve"> ecosystems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06"/>
        <w:gridCol w:w="2775"/>
        <w:gridCol w:w="6379"/>
      </w:tblGrid>
      <w:tr w:rsidR="00255957" w14:paraId="26D7681D" w14:textId="77777777" w:rsidTr="00A27ACB">
        <w:tc>
          <w:tcPr>
            <w:tcW w:w="906" w:type="dxa"/>
          </w:tcPr>
          <w:p w14:paraId="3192DF77" w14:textId="77777777" w:rsidR="00255957" w:rsidRDefault="00255957" w:rsidP="00A27ACB">
            <w:pPr>
              <w:spacing w:after="0" w:line="259" w:lineRule="auto"/>
              <w:rPr>
                <w:color w:val="78367E" w:themeColor="accent3"/>
              </w:rPr>
            </w:pPr>
            <w:r>
              <w:rPr>
                <w:noProof/>
              </w:rPr>
              <w:drawing>
                <wp:inline distT="0" distB="0" distL="0" distR="0" wp14:anchorId="3BDE9F78" wp14:editId="669896A2">
                  <wp:extent cx="417444" cy="362227"/>
                  <wp:effectExtent l="0" t="0" r="1905" b="0"/>
                  <wp:docPr id="930349387" name="Graphic 930349387" descr="Graduation c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3751" name="Graphic 759803751" descr="Graduation cap outline"/>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t="16112" r="3325"/>
                          <a:stretch/>
                        </pic:blipFill>
                        <pic:spPr bwMode="auto">
                          <a:xfrm>
                            <a:off x="0" y="0"/>
                            <a:ext cx="417637" cy="362395"/>
                          </a:xfrm>
                          <a:prstGeom prst="rect">
                            <a:avLst/>
                          </a:prstGeom>
                          <a:ln>
                            <a:noFill/>
                          </a:ln>
                          <a:extLst>
                            <a:ext uri="{53640926-AAD7-44D8-BBD7-CCE9431645EC}">
                              <a14:shadowObscured xmlns:a14="http://schemas.microsoft.com/office/drawing/2010/main"/>
                            </a:ext>
                          </a:extLst>
                        </pic:spPr>
                      </pic:pic>
                    </a:graphicData>
                  </a:graphic>
                </wp:inline>
              </w:drawing>
            </w:r>
          </w:p>
        </w:tc>
        <w:tc>
          <w:tcPr>
            <w:tcW w:w="2775" w:type="dxa"/>
          </w:tcPr>
          <w:p w14:paraId="6A93ACF9" w14:textId="77777777" w:rsidR="00255957" w:rsidRPr="003F7870" w:rsidRDefault="00255957" w:rsidP="00A27ACB">
            <w:pPr>
              <w:spacing w:after="0" w:line="259" w:lineRule="auto"/>
              <w:rPr>
                <w:color w:val="009D8F" w:themeColor="accent5"/>
                <w:sz w:val="28"/>
                <w:szCs w:val="28"/>
              </w:rPr>
            </w:pPr>
            <w:r w:rsidRPr="003F7870">
              <w:rPr>
                <w:color w:val="009D8F" w:themeColor="accent5"/>
                <w:sz w:val="28"/>
                <w:szCs w:val="28"/>
              </w:rPr>
              <w:t>Levels</w:t>
            </w:r>
          </w:p>
          <w:p w14:paraId="3E5FB701" w14:textId="6B4B896C" w:rsidR="00255957" w:rsidRDefault="00255957" w:rsidP="00A27ACB">
            <w:pPr>
              <w:spacing w:after="0" w:line="259" w:lineRule="auto"/>
              <w:rPr>
                <w:color w:val="78367E" w:themeColor="accent3"/>
              </w:rPr>
            </w:pPr>
            <w:r>
              <w:rPr>
                <w:sz w:val="22"/>
                <w:szCs w:val="22"/>
              </w:rPr>
              <w:t>VCE Environmental Science</w:t>
            </w:r>
          </w:p>
        </w:tc>
        <w:tc>
          <w:tcPr>
            <w:tcW w:w="6379" w:type="dxa"/>
            <w:vMerge w:val="restart"/>
          </w:tcPr>
          <w:p w14:paraId="17C03D0F" w14:textId="66B9E6BB" w:rsidR="004C0D4A" w:rsidRDefault="00973F82" w:rsidP="00A27ACB">
            <w:pPr>
              <w:rPr>
                <w:noProof/>
              </w:rPr>
            </w:pPr>
            <w:r>
              <w:rPr>
                <w:noProof/>
              </w:rPr>
              <mc:AlternateContent>
                <mc:Choice Requires="wps">
                  <w:drawing>
                    <wp:anchor distT="0" distB="0" distL="114300" distR="114300" simplePos="0" relativeHeight="251713536" behindDoc="0" locked="0" layoutInCell="1" allowOverlap="1" wp14:anchorId="074CABFA" wp14:editId="6619D81C">
                      <wp:simplePos x="0" y="0"/>
                      <wp:positionH relativeFrom="column">
                        <wp:posOffset>2363002</wp:posOffset>
                      </wp:positionH>
                      <wp:positionV relativeFrom="paragraph">
                        <wp:posOffset>228</wp:posOffset>
                      </wp:positionV>
                      <wp:extent cx="1618615" cy="1112520"/>
                      <wp:effectExtent l="0" t="0" r="635" b="0"/>
                      <wp:wrapSquare wrapText="bothSides"/>
                      <wp:docPr id="930349403" name="Graphic 59"/>
                      <wp:cNvGraphicFramePr/>
                      <a:graphic xmlns:a="http://schemas.openxmlformats.org/drawingml/2006/main">
                        <a:graphicData uri="http://schemas.microsoft.com/office/word/2010/wordprocessingShape">
                          <wps:wsp>
                            <wps:cNvSpPr/>
                            <wps:spPr>
                              <a:xfrm>
                                <a:off x="0" y="0"/>
                                <a:ext cx="1618615" cy="111252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a:blip r:embed="rId84" cstate="print">
                                  <a:extLst>
                                    <a:ext uri="{28A0092B-C50C-407E-A947-70E740481C1C}">
                                      <a14:useLocalDpi xmlns:a14="http://schemas.microsoft.com/office/drawing/2010/main" val="0"/>
                                    </a:ext>
                                  </a:extLst>
                                </a:blip>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1B19" id="Graphic 59" o:spid="_x0000_s1026" style="position:absolute;margin-left:186.05pt;margin-top:0;width:127.45pt;height:8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85" o:title="" recolor="t" rotate="t" type="frame"/>
                      <v:stroke joinstyle="miter"/>
                      <v:path arrowok="t" o:connecttype="custom" o:connectlocs="1618616,1102052;1574575,1108371;1514784,1109663;1434267,1108879;1335824,1102144;1242562,1108879;1069457,1108879;891016,1108879;717911,1108879;576774,1108879;262533,1108879;0,1108879;0,3641;262481,3641;576722,3641;717859,3641;890964,3641;1069405,3641;1242510,3641;1335772,10376;1434216,3641;1514784,2857;1574575,4149;1618616,10468" o:connectangles="0,0,0,0,0,0,0,0,0,0,0,0,0,0,0,0,0,0,0,0,0,0,0,0"/>
                      <w10:wrap type="square"/>
                    </v:shape>
                  </w:pict>
                </mc:Fallback>
              </mc:AlternateContent>
            </w:r>
            <w:r w:rsidR="00255957" w:rsidRPr="002150AB">
              <w:rPr>
                <w:noProof/>
              </w:rPr>
              <w:t xml:space="preserve">Students assess the health of one of Serendip’s wetlands by testing the water for turbidity, pH, electronic conductivity and temperature. </w:t>
            </w:r>
          </w:p>
          <w:p w14:paraId="78FC8670" w14:textId="01791D77" w:rsidR="00255957" w:rsidRDefault="00255957" w:rsidP="00A27ACB">
            <w:r>
              <w:rPr>
                <w:noProof/>
              </w:rPr>
              <w:t>They investigate how the quality of water</w:t>
            </w:r>
            <w:r w:rsidR="004C0D4A">
              <w:rPr>
                <w:noProof/>
              </w:rPr>
              <w:t xml:space="preserve">, </w:t>
            </w:r>
            <w:r>
              <w:rPr>
                <w:noProof/>
              </w:rPr>
              <w:t>nutrient cycling</w:t>
            </w:r>
            <w:r w:rsidR="004C0D4A">
              <w:rPr>
                <w:noProof/>
              </w:rPr>
              <w:t xml:space="preserve"> and interactions between abiotic and biotic components of ecosystems</w:t>
            </w:r>
            <w:r>
              <w:rPr>
                <w:noProof/>
              </w:rPr>
              <w:t xml:space="preserve"> can be influenced by human activity. Students conduct their fieldwork investigation, collecting data to evaluate the health of the wetlands</w:t>
            </w:r>
            <w:r w:rsidRPr="00CF25C6">
              <w:t>.</w:t>
            </w:r>
            <w:r w:rsidR="00F8543D">
              <w:t xml:space="preserve"> They determine the impact of pollutants on Earth’s </w:t>
            </w:r>
            <w:r w:rsidR="00EB55F8">
              <w:t>systems and</w:t>
            </w:r>
            <w:r w:rsidR="00F8543D">
              <w:t xml:space="preserve"> consider a range of options for managing the impacts of water disturbances.</w:t>
            </w:r>
            <w:r>
              <w:t xml:space="preserve"> </w:t>
            </w:r>
            <w:r>
              <w:rPr>
                <w:noProof/>
              </w:rPr>
              <w:t xml:space="preserve">They </w:t>
            </w:r>
            <w:r w:rsidRPr="002150AB">
              <w:rPr>
                <w:noProof/>
              </w:rPr>
              <w:t xml:space="preserve">learn that testing the water is essential </w:t>
            </w:r>
            <w:r w:rsidR="004C0D4A">
              <w:rPr>
                <w:noProof/>
              </w:rPr>
              <w:t xml:space="preserve">for monitoring ecosystem disturbances and health, which has flow on effects </w:t>
            </w:r>
            <w:r w:rsidR="00F8543D">
              <w:rPr>
                <w:noProof/>
              </w:rPr>
              <w:t xml:space="preserve">for the biosphere and hydrosphere. </w:t>
            </w:r>
          </w:p>
          <w:p w14:paraId="5DEF4207" w14:textId="77777777" w:rsidR="00255957" w:rsidRPr="00CF25C6" w:rsidRDefault="00255957" w:rsidP="00A27ACB">
            <w:pPr>
              <w:spacing w:after="120"/>
              <w:rPr>
                <w:b/>
                <w:bCs/>
                <w:color w:val="009D8F" w:themeColor="accent5"/>
              </w:rPr>
            </w:pPr>
            <w:r w:rsidRPr="00CF25C6">
              <w:rPr>
                <w:b/>
                <w:bCs/>
                <w:color w:val="009D8F" w:themeColor="accent5"/>
              </w:rPr>
              <w:t>Links to UN Sustainable Development Goals:</w:t>
            </w:r>
          </w:p>
          <w:p w14:paraId="3EC50180" w14:textId="77777777" w:rsidR="00255957" w:rsidRPr="00CF25C6" w:rsidRDefault="00255957" w:rsidP="00A27ACB">
            <w:pPr>
              <w:spacing w:after="0"/>
            </w:pPr>
            <w:r>
              <w:rPr>
                <w:noProof/>
                <w:color w:val="78367E" w:themeColor="accent3"/>
              </w:rPr>
              <w:drawing>
                <wp:inline distT="0" distB="0" distL="0" distR="0" wp14:anchorId="169468E8" wp14:editId="56893976">
                  <wp:extent cx="476701" cy="476701"/>
                  <wp:effectExtent l="0" t="0" r="0" b="0"/>
                  <wp:docPr id="930349388" name="Picture 93034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3027" cy="483027"/>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96E5202" wp14:editId="484D1761">
                  <wp:extent cx="481035" cy="481035"/>
                  <wp:effectExtent l="0" t="0" r="0" b="0"/>
                  <wp:docPr id="930349389" name="Picture 930349389" descr="A red sign with a book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sign with a book and a pencil&#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149" cy="48914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5086B95B" wp14:editId="5B81BF15">
                  <wp:extent cx="485330" cy="485330"/>
                  <wp:effectExtent l="0" t="0" r="0" b="0"/>
                  <wp:docPr id="930349390" name="Picture 930349390"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ogo, font,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546" cy="494546"/>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1B8C7F78" wp14:editId="7802D537">
                  <wp:extent cx="485368" cy="485368"/>
                  <wp:effectExtent l="0" t="0" r="0" b="0"/>
                  <wp:docPr id="930349391" name="Picture 930349391" descr="A picture containing text,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ign, font, screensh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55" cy="509255"/>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1FBA88C8" wp14:editId="521E266A">
                  <wp:extent cx="483870" cy="483870"/>
                  <wp:effectExtent l="0" t="0" r="0" b="0"/>
                  <wp:docPr id="930349392" name="Picture 930349392" descr="A picture containing text, logo, graphic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ogo, graphics, mamma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099" cy="503099"/>
                          </a:xfrm>
                          <a:prstGeom prst="rect">
                            <a:avLst/>
                          </a:prstGeom>
                        </pic:spPr>
                      </pic:pic>
                    </a:graphicData>
                  </a:graphic>
                </wp:inline>
              </w:drawing>
            </w:r>
            <w:r>
              <w:rPr>
                <w:color w:val="78367E" w:themeColor="accent3"/>
              </w:rPr>
              <w:t xml:space="preserve"> </w:t>
            </w:r>
            <w:r>
              <w:rPr>
                <w:noProof/>
                <w:color w:val="78367E" w:themeColor="accent3"/>
              </w:rPr>
              <w:drawing>
                <wp:inline distT="0" distB="0" distL="0" distR="0" wp14:anchorId="69B48E77" wp14:editId="4ECA62E4">
                  <wp:extent cx="483728" cy="483728"/>
                  <wp:effectExtent l="0" t="0" r="0" b="0"/>
                  <wp:docPr id="930349393" name="Picture 930349393" descr="A blue sign with white text and a fish and w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sign with white text and a fish and wav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4474" cy="514474"/>
                          </a:xfrm>
                          <a:prstGeom prst="rect">
                            <a:avLst/>
                          </a:prstGeom>
                        </pic:spPr>
                      </pic:pic>
                    </a:graphicData>
                  </a:graphic>
                </wp:inline>
              </w:drawing>
            </w:r>
            <w:r>
              <w:rPr>
                <w:color w:val="78367E" w:themeColor="accent3"/>
              </w:rPr>
              <w:t xml:space="preserve"> </w:t>
            </w:r>
          </w:p>
        </w:tc>
      </w:tr>
      <w:tr w:rsidR="00255957" w14:paraId="701A5615" w14:textId="77777777" w:rsidTr="00A27ACB">
        <w:trPr>
          <w:trHeight w:val="57"/>
        </w:trPr>
        <w:tc>
          <w:tcPr>
            <w:tcW w:w="906" w:type="dxa"/>
          </w:tcPr>
          <w:p w14:paraId="30C1E77E" w14:textId="77777777" w:rsidR="00255957" w:rsidRDefault="00255957" w:rsidP="00A27ACB">
            <w:pPr>
              <w:spacing w:after="0" w:line="259" w:lineRule="auto"/>
              <w:rPr>
                <w:color w:val="78367E" w:themeColor="accent3"/>
              </w:rPr>
            </w:pPr>
            <w:r>
              <w:rPr>
                <w:noProof/>
              </w:rPr>
              <w:drawing>
                <wp:inline distT="0" distB="0" distL="0" distR="0" wp14:anchorId="4540A1BD" wp14:editId="5B89B27D">
                  <wp:extent cx="432000" cy="432000"/>
                  <wp:effectExtent l="0" t="0" r="6350" b="6350"/>
                  <wp:docPr id="930349394" name="Graphic 930349394"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7659" name="Graphic 679637659" descr="Books outlin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432000" cy="432000"/>
                          </a:xfrm>
                          <a:prstGeom prst="rect">
                            <a:avLst/>
                          </a:prstGeom>
                        </pic:spPr>
                      </pic:pic>
                    </a:graphicData>
                  </a:graphic>
                </wp:inline>
              </w:drawing>
            </w:r>
          </w:p>
        </w:tc>
        <w:tc>
          <w:tcPr>
            <w:tcW w:w="2775" w:type="dxa"/>
          </w:tcPr>
          <w:p w14:paraId="19DAA724" w14:textId="77777777" w:rsidR="00255957" w:rsidRPr="003F7870" w:rsidRDefault="00255957" w:rsidP="00A27ACB">
            <w:pPr>
              <w:spacing w:after="0" w:line="259" w:lineRule="auto"/>
              <w:rPr>
                <w:color w:val="009D8F" w:themeColor="accent5"/>
                <w:sz w:val="28"/>
                <w:szCs w:val="28"/>
              </w:rPr>
            </w:pPr>
            <w:r>
              <w:rPr>
                <w:color w:val="009D8F" w:themeColor="accent5"/>
                <w:sz w:val="28"/>
                <w:szCs w:val="28"/>
              </w:rPr>
              <w:t>L</w:t>
            </w:r>
            <w:r w:rsidRPr="003F7870">
              <w:rPr>
                <w:color w:val="009D8F" w:themeColor="accent5"/>
                <w:sz w:val="28"/>
                <w:szCs w:val="28"/>
              </w:rPr>
              <w:t>earning area</w:t>
            </w:r>
          </w:p>
          <w:p w14:paraId="744AC5CD" w14:textId="2F9E5D43" w:rsidR="00255957" w:rsidRDefault="00496C62" w:rsidP="00A27ACB">
            <w:pPr>
              <w:spacing w:after="0" w:line="259" w:lineRule="auto"/>
              <w:rPr>
                <w:color w:val="78367E" w:themeColor="accent3"/>
              </w:rPr>
            </w:pPr>
            <w:r>
              <w:rPr>
                <w:sz w:val="22"/>
                <w:szCs w:val="22"/>
              </w:rPr>
              <w:t>Unit 1 (AOS1/3) or Unit 2 (AOS1)</w:t>
            </w:r>
          </w:p>
        </w:tc>
        <w:tc>
          <w:tcPr>
            <w:tcW w:w="6379" w:type="dxa"/>
            <w:vMerge/>
          </w:tcPr>
          <w:p w14:paraId="73932C60" w14:textId="77777777" w:rsidR="00255957" w:rsidRDefault="00255957" w:rsidP="00A27ACB">
            <w:pPr>
              <w:spacing w:after="0" w:line="259" w:lineRule="auto"/>
              <w:rPr>
                <w:color w:val="78367E" w:themeColor="accent3"/>
              </w:rPr>
            </w:pPr>
          </w:p>
        </w:tc>
      </w:tr>
      <w:tr w:rsidR="00255957" w14:paraId="5134350F" w14:textId="77777777" w:rsidTr="00A27ACB">
        <w:tc>
          <w:tcPr>
            <w:tcW w:w="906" w:type="dxa"/>
          </w:tcPr>
          <w:p w14:paraId="3D656388" w14:textId="77777777" w:rsidR="00255957" w:rsidRDefault="00255957" w:rsidP="00A27ACB">
            <w:pPr>
              <w:spacing w:after="0" w:line="259" w:lineRule="auto"/>
              <w:rPr>
                <w:color w:val="78367E" w:themeColor="accent3"/>
              </w:rPr>
            </w:pPr>
            <w:r>
              <w:rPr>
                <w:noProof/>
              </w:rPr>
              <w:drawing>
                <wp:inline distT="0" distB="0" distL="0" distR="0" wp14:anchorId="4C9155A7" wp14:editId="7E8FC540">
                  <wp:extent cx="432000" cy="432000"/>
                  <wp:effectExtent l="0" t="0" r="0" b="0"/>
                  <wp:docPr id="930349395" name="Graphic 93034939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4149" name="Graphic 1148534149" descr="Marker outline"/>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32000" cy="432000"/>
                          </a:xfrm>
                          <a:prstGeom prst="rect">
                            <a:avLst/>
                          </a:prstGeom>
                        </pic:spPr>
                      </pic:pic>
                    </a:graphicData>
                  </a:graphic>
                </wp:inline>
              </w:drawing>
            </w:r>
          </w:p>
        </w:tc>
        <w:tc>
          <w:tcPr>
            <w:tcW w:w="2775" w:type="dxa"/>
          </w:tcPr>
          <w:p w14:paraId="75A834A4" w14:textId="77777777" w:rsidR="00255957" w:rsidRPr="003F7870" w:rsidRDefault="00255957" w:rsidP="00A27ACB">
            <w:pPr>
              <w:spacing w:after="0" w:line="259" w:lineRule="auto"/>
              <w:rPr>
                <w:color w:val="009D8F" w:themeColor="accent5"/>
                <w:sz w:val="28"/>
                <w:szCs w:val="28"/>
              </w:rPr>
            </w:pPr>
            <w:r w:rsidRPr="003F7870">
              <w:rPr>
                <w:color w:val="009D8F" w:themeColor="accent5"/>
                <w:sz w:val="28"/>
                <w:szCs w:val="28"/>
              </w:rPr>
              <w:t>Location</w:t>
            </w:r>
          </w:p>
          <w:p w14:paraId="50F8686B" w14:textId="77777777" w:rsidR="00255957" w:rsidRDefault="00255957" w:rsidP="00A27ACB">
            <w:pPr>
              <w:spacing w:after="0" w:line="259" w:lineRule="auto"/>
              <w:rPr>
                <w:color w:val="78367E" w:themeColor="accent3"/>
              </w:rPr>
            </w:pPr>
            <w:r>
              <w:rPr>
                <w:sz w:val="22"/>
                <w:szCs w:val="22"/>
              </w:rPr>
              <w:t>Ponding site, Serendip Sanctuary</w:t>
            </w:r>
          </w:p>
        </w:tc>
        <w:tc>
          <w:tcPr>
            <w:tcW w:w="6379" w:type="dxa"/>
            <w:vMerge/>
          </w:tcPr>
          <w:p w14:paraId="64CABFFD" w14:textId="77777777" w:rsidR="00255957" w:rsidRDefault="00255957" w:rsidP="00A27ACB">
            <w:pPr>
              <w:spacing w:after="0" w:line="259" w:lineRule="auto"/>
              <w:rPr>
                <w:color w:val="78367E" w:themeColor="accent3"/>
              </w:rPr>
            </w:pPr>
          </w:p>
        </w:tc>
      </w:tr>
      <w:tr w:rsidR="00255957" w14:paraId="71E4BFE2" w14:textId="77777777" w:rsidTr="00A27ACB">
        <w:tc>
          <w:tcPr>
            <w:tcW w:w="906" w:type="dxa"/>
          </w:tcPr>
          <w:p w14:paraId="5AE46CB8" w14:textId="77777777" w:rsidR="00255957" w:rsidRDefault="00255957" w:rsidP="00A27ACB">
            <w:pPr>
              <w:spacing w:after="0" w:line="259" w:lineRule="auto"/>
              <w:rPr>
                <w:color w:val="78367E" w:themeColor="accent3"/>
              </w:rPr>
            </w:pPr>
            <w:r>
              <w:rPr>
                <w:noProof/>
              </w:rPr>
              <w:drawing>
                <wp:inline distT="0" distB="0" distL="0" distR="0" wp14:anchorId="6C8F236E" wp14:editId="4A4F247A">
                  <wp:extent cx="432000" cy="432000"/>
                  <wp:effectExtent l="0" t="0" r="0" b="0"/>
                  <wp:docPr id="930349396" name="Graphic 930349396"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7601" name="Graphic 1227877601" descr="Alarm clock outlin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432000" cy="432000"/>
                          </a:xfrm>
                          <a:prstGeom prst="rect">
                            <a:avLst/>
                          </a:prstGeom>
                        </pic:spPr>
                      </pic:pic>
                    </a:graphicData>
                  </a:graphic>
                </wp:inline>
              </w:drawing>
            </w:r>
          </w:p>
        </w:tc>
        <w:tc>
          <w:tcPr>
            <w:tcW w:w="2775" w:type="dxa"/>
          </w:tcPr>
          <w:p w14:paraId="082BBABF" w14:textId="77777777" w:rsidR="00255957" w:rsidRPr="003F7870" w:rsidRDefault="00255957" w:rsidP="00A27ACB">
            <w:pPr>
              <w:spacing w:after="0" w:line="259" w:lineRule="auto"/>
              <w:rPr>
                <w:color w:val="009D8F" w:themeColor="accent5"/>
                <w:sz w:val="28"/>
                <w:szCs w:val="28"/>
              </w:rPr>
            </w:pPr>
            <w:r w:rsidRPr="003F7870">
              <w:rPr>
                <w:color w:val="009D8F" w:themeColor="accent5"/>
                <w:sz w:val="28"/>
                <w:szCs w:val="28"/>
              </w:rPr>
              <w:t>Time</w:t>
            </w:r>
          </w:p>
          <w:p w14:paraId="10A7D415" w14:textId="0940C91E" w:rsidR="00255957" w:rsidRDefault="00DA31CC" w:rsidP="00A27ACB">
            <w:pPr>
              <w:spacing w:after="0" w:line="259" w:lineRule="auto"/>
              <w:rPr>
                <w:color w:val="78367E" w:themeColor="accent3"/>
              </w:rPr>
            </w:pPr>
            <w:r>
              <w:rPr>
                <w:sz w:val="22"/>
                <w:szCs w:val="22"/>
              </w:rPr>
              <w:t>6</w:t>
            </w:r>
            <w:r w:rsidR="00255957" w:rsidRPr="0050671C">
              <w:rPr>
                <w:sz w:val="22"/>
                <w:szCs w:val="22"/>
              </w:rPr>
              <w:t>0 minutes</w:t>
            </w:r>
          </w:p>
        </w:tc>
        <w:tc>
          <w:tcPr>
            <w:tcW w:w="6379" w:type="dxa"/>
            <w:vMerge/>
          </w:tcPr>
          <w:p w14:paraId="117FE0EE" w14:textId="77777777" w:rsidR="00255957" w:rsidRDefault="00255957" w:rsidP="00A27ACB">
            <w:pPr>
              <w:spacing w:after="0" w:line="259" w:lineRule="auto"/>
              <w:rPr>
                <w:color w:val="78367E" w:themeColor="accent3"/>
              </w:rPr>
            </w:pPr>
          </w:p>
        </w:tc>
      </w:tr>
    </w:tbl>
    <w:p w14:paraId="6FA22E7F" w14:textId="77777777" w:rsidR="00255957" w:rsidRPr="00CF25C6" w:rsidRDefault="00255957" w:rsidP="00255957">
      <w:pPr>
        <w:spacing w:after="160" w:line="259" w:lineRule="auto"/>
        <w:jc w:val="center"/>
        <w:rPr>
          <w:color w:val="78367E" w:themeColor="accent3"/>
        </w:rPr>
      </w:pPr>
      <w:r w:rsidRPr="0041070B">
        <w:rPr>
          <w:noProof/>
          <w:color w:val="78367E" w:themeColor="accent3"/>
        </w:rPr>
        <mc:AlternateContent>
          <mc:Choice Requires="wps">
            <w:drawing>
              <wp:inline distT="0" distB="0" distL="0" distR="0" wp14:anchorId="59373D5A" wp14:editId="37398827">
                <wp:extent cx="2599200" cy="18000"/>
                <wp:effectExtent l="0" t="0" r="10795" b="20320"/>
                <wp:docPr id="930349386"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chemeClr val="accent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96BF19"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0xIQUAAIU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009d8f [3208]"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43DF5029" w14:textId="77777777" w:rsidR="00BD066B" w:rsidRDefault="00BD066B" w:rsidP="00F8543D">
      <w:pPr>
        <w:spacing w:after="160" w:line="259" w:lineRule="auto"/>
        <w:rPr>
          <w:color w:val="78367E" w:themeColor="accent3"/>
        </w:rPr>
      </w:pPr>
    </w:p>
    <w:sectPr w:rsidR="00BD066B" w:rsidSect="009838BE">
      <w:type w:val="continuous"/>
      <w:pgSz w:w="11906" w:h="16838"/>
      <w:pgMar w:top="0" w:right="851" w:bottom="851" w:left="851" w:header="964"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E0F9C" w14:textId="77777777" w:rsidR="00BF5422" w:rsidRDefault="00BF5422" w:rsidP="00C91B5F">
      <w:pPr>
        <w:spacing w:after="0"/>
      </w:pPr>
      <w:r>
        <w:separator/>
      </w:r>
    </w:p>
    <w:p w14:paraId="36599F20" w14:textId="77777777" w:rsidR="00BF5422" w:rsidRDefault="00BF5422"/>
  </w:endnote>
  <w:endnote w:type="continuationSeparator" w:id="0">
    <w:p w14:paraId="064514BA" w14:textId="77777777" w:rsidR="00BF5422" w:rsidRDefault="00BF5422" w:rsidP="00C91B5F">
      <w:pPr>
        <w:spacing w:after="0"/>
      </w:pPr>
      <w:r>
        <w:continuationSeparator/>
      </w:r>
    </w:p>
    <w:p w14:paraId="2338D03B" w14:textId="77777777" w:rsidR="00BF5422" w:rsidRDefault="00BF54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4784" w14:textId="77777777" w:rsidR="00AC0EE1" w:rsidRDefault="009741C5">
    <w:pPr>
      <w:pStyle w:val="Footer"/>
    </w:pPr>
    <w:r>
      <w:rPr>
        <w:noProof/>
      </w:rPr>
      <w:drawing>
        <wp:anchor distT="0" distB="0" distL="114300" distR="114300" simplePos="0" relativeHeight="251715584" behindDoc="0" locked="0" layoutInCell="1" allowOverlap="1" wp14:anchorId="56EDC57F" wp14:editId="7ABE7AFD">
          <wp:simplePos x="0" y="0"/>
          <wp:positionH relativeFrom="column">
            <wp:posOffset>4967061</wp:posOffset>
          </wp:positionH>
          <wp:positionV relativeFrom="page">
            <wp:posOffset>9906000</wp:posOffset>
          </wp:positionV>
          <wp:extent cx="1680210" cy="467995"/>
          <wp:effectExtent l="0" t="0" r="0" b="8255"/>
          <wp:wrapNone/>
          <wp:docPr id="177837460" name="Graphic 17783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8162"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80210" cy="46799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168B" w14:textId="77777777" w:rsidR="00B34B1D" w:rsidRDefault="001F3F31" w:rsidP="00B34B1D">
    <w:pPr>
      <w:pStyle w:val="Heading1"/>
      <w:rPr>
        <w:color w:val="3F9C35" w:themeColor="accent1"/>
      </w:rPr>
    </w:pPr>
    <w:r>
      <mc:AlternateContent>
        <mc:Choice Requires="wps">
          <w:drawing>
            <wp:anchor distT="144145" distB="144145" distL="114300" distR="114300" simplePos="0" relativeHeight="251685886" behindDoc="1" locked="0" layoutInCell="1" allowOverlap="1" wp14:anchorId="3058AF89" wp14:editId="5552DAD5">
              <wp:simplePos x="0" y="0"/>
              <wp:positionH relativeFrom="page">
                <wp:posOffset>0</wp:posOffset>
              </wp:positionH>
              <wp:positionV relativeFrom="page">
                <wp:posOffset>7814401</wp:posOffset>
              </wp:positionV>
              <wp:extent cx="7658100" cy="1142365"/>
              <wp:effectExtent l="0" t="0" r="0" b="635"/>
              <wp:wrapNone/>
              <wp:docPr id="22" name="Graphic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8100" cy="1142365"/>
                      </a:xfrm>
                      <a:custGeom>
                        <a:avLst/>
                        <a:gdLst>
                          <a:gd name="connsiteX0" fmla="*/ 5185696 w 5185886"/>
                          <a:gd name="connsiteY0" fmla="*/ 877368 h 889009"/>
                          <a:gd name="connsiteX1" fmla="*/ 5115020 w 5185886"/>
                          <a:gd name="connsiteY1" fmla="*/ 879273 h 889009"/>
                          <a:gd name="connsiteX2" fmla="*/ 5019104 w 5185886"/>
                          <a:gd name="connsiteY2" fmla="*/ 881559 h 889009"/>
                          <a:gd name="connsiteX3" fmla="*/ 4889849 w 5185886"/>
                          <a:gd name="connsiteY3" fmla="*/ 880131 h 889009"/>
                          <a:gd name="connsiteX4" fmla="*/ 4731734 w 5185886"/>
                          <a:gd name="connsiteY4" fmla="*/ 868034 h 889009"/>
                          <a:gd name="connsiteX5" fmla="*/ 4582097 w 5185886"/>
                          <a:gd name="connsiteY5" fmla="*/ 880131 h 889009"/>
                          <a:gd name="connsiteX6" fmla="*/ 4304252 w 5185886"/>
                          <a:gd name="connsiteY6" fmla="*/ 880131 h 889009"/>
                          <a:gd name="connsiteX7" fmla="*/ 4017836 w 5185886"/>
                          <a:gd name="connsiteY7" fmla="*/ 880131 h 889009"/>
                          <a:gd name="connsiteX8" fmla="*/ 3739991 w 5185886"/>
                          <a:gd name="connsiteY8" fmla="*/ 880131 h 889009"/>
                          <a:gd name="connsiteX9" fmla="*/ 3513487 w 5185886"/>
                          <a:gd name="connsiteY9" fmla="*/ 880131 h 889009"/>
                          <a:gd name="connsiteX10" fmla="*/ 3009138 w 5185886"/>
                          <a:gd name="connsiteY10" fmla="*/ 880131 h 889009"/>
                          <a:gd name="connsiteX11" fmla="*/ 2587752 w 5185886"/>
                          <a:gd name="connsiteY11" fmla="*/ 880131 h 889009"/>
                          <a:gd name="connsiteX12" fmla="*/ 2389346 w 5185886"/>
                          <a:gd name="connsiteY12" fmla="*/ 880131 h 889009"/>
                          <a:gd name="connsiteX13" fmla="*/ 1944815 w 5185886"/>
                          <a:gd name="connsiteY13" fmla="*/ 877749 h 889009"/>
                          <a:gd name="connsiteX14" fmla="*/ 1628489 w 5185886"/>
                          <a:gd name="connsiteY14" fmla="*/ 877749 h 889009"/>
                          <a:gd name="connsiteX15" fmla="*/ 1431893 w 5185886"/>
                          <a:gd name="connsiteY15" fmla="*/ 880131 h 889009"/>
                          <a:gd name="connsiteX16" fmla="*/ 1077087 w 5185886"/>
                          <a:gd name="connsiteY16" fmla="*/ 881750 h 889009"/>
                          <a:gd name="connsiteX17" fmla="*/ 901827 w 5185886"/>
                          <a:gd name="connsiteY17" fmla="*/ 882798 h 889009"/>
                          <a:gd name="connsiteX18" fmla="*/ 769334 w 5185886"/>
                          <a:gd name="connsiteY18" fmla="*/ 869939 h 889009"/>
                          <a:gd name="connsiteX19" fmla="*/ 549021 w 5185886"/>
                          <a:gd name="connsiteY19" fmla="*/ 867939 h 889009"/>
                          <a:gd name="connsiteX20" fmla="*/ 441770 w 5185886"/>
                          <a:gd name="connsiteY20" fmla="*/ 865367 h 889009"/>
                          <a:gd name="connsiteX21" fmla="*/ 363093 w 5185886"/>
                          <a:gd name="connsiteY21" fmla="*/ 869463 h 889009"/>
                          <a:gd name="connsiteX22" fmla="*/ 258794 w 5185886"/>
                          <a:gd name="connsiteY22" fmla="*/ 866796 h 889009"/>
                          <a:gd name="connsiteX23" fmla="*/ 132779 w 5185886"/>
                          <a:gd name="connsiteY23" fmla="*/ 879369 h 889009"/>
                          <a:gd name="connsiteX24" fmla="*/ 0 w 5185886"/>
                          <a:gd name="connsiteY24" fmla="*/ 861557 h 889009"/>
                          <a:gd name="connsiteX25" fmla="*/ 0 w 5185886"/>
                          <a:gd name="connsiteY25" fmla="*/ 11641 h 889009"/>
                          <a:gd name="connsiteX26" fmla="*/ 70676 w 5185886"/>
                          <a:gd name="connsiteY26" fmla="*/ 9736 h 889009"/>
                          <a:gd name="connsiteX27" fmla="*/ 166592 w 5185886"/>
                          <a:gd name="connsiteY27" fmla="*/ 7450 h 889009"/>
                          <a:gd name="connsiteX28" fmla="*/ 295847 w 5185886"/>
                          <a:gd name="connsiteY28" fmla="*/ 8879 h 889009"/>
                          <a:gd name="connsiteX29" fmla="*/ 453962 w 5185886"/>
                          <a:gd name="connsiteY29" fmla="*/ 20976 h 889009"/>
                          <a:gd name="connsiteX30" fmla="*/ 603790 w 5185886"/>
                          <a:gd name="connsiteY30" fmla="*/ 8879 h 889009"/>
                          <a:gd name="connsiteX31" fmla="*/ 881634 w 5185886"/>
                          <a:gd name="connsiteY31" fmla="*/ 8879 h 889009"/>
                          <a:gd name="connsiteX32" fmla="*/ 1168051 w 5185886"/>
                          <a:gd name="connsiteY32" fmla="*/ 8879 h 889009"/>
                          <a:gd name="connsiteX33" fmla="*/ 1445895 w 5185886"/>
                          <a:gd name="connsiteY33" fmla="*/ 8879 h 889009"/>
                          <a:gd name="connsiteX34" fmla="*/ 1672400 w 5185886"/>
                          <a:gd name="connsiteY34" fmla="*/ 8879 h 889009"/>
                          <a:gd name="connsiteX35" fmla="*/ 2176748 w 5185886"/>
                          <a:gd name="connsiteY35" fmla="*/ 8879 h 889009"/>
                          <a:gd name="connsiteX36" fmla="*/ 2598134 w 5185886"/>
                          <a:gd name="connsiteY36" fmla="*/ 8879 h 889009"/>
                          <a:gd name="connsiteX37" fmla="*/ 2796540 w 5185886"/>
                          <a:gd name="connsiteY37" fmla="*/ 8879 h 889009"/>
                          <a:gd name="connsiteX38" fmla="*/ 3241072 w 5185886"/>
                          <a:gd name="connsiteY38" fmla="*/ 11260 h 889009"/>
                          <a:gd name="connsiteX39" fmla="*/ 3557397 w 5185886"/>
                          <a:gd name="connsiteY39" fmla="*/ 11260 h 889009"/>
                          <a:gd name="connsiteX40" fmla="*/ 3753993 w 5185886"/>
                          <a:gd name="connsiteY40" fmla="*/ 8879 h 889009"/>
                          <a:gd name="connsiteX41" fmla="*/ 4108799 w 5185886"/>
                          <a:gd name="connsiteY41" fmla="*/ 7260 h 889009"/>
                          <a:gd name="connsiteX42" fmla="*/ 4284059 w 5185886"/>
                          <a:gd name="connsiteY42" fmla="*/ 6212 h 889009"/>
                          <a:gd name="connsiteX43" fmla="*/ 4416552 w 5185886"/>
                          <a:gd name="connsiteY43" fmla="*/ 19071 h 889009"/>
                          <a:gd name="connsiteX44" fmla="*/ 4636866 w 5185886"/>
                          <a:gd name="connsiteY44" fmla="*/ 21071 h 889009"/>
                          <a:gd name="connsiteX45" fmla="*/ 4744117 w 5185886"/>
                          <a:gd name="connsiteY45" fmla="*/ 23643 h 889009"/>
                          <a:gd name="connsiteX46" fmla="*/ 4822793 w 5185886"/>
                          <a:gd name="connsiteY46" fmla="*/ 19547 h 889009"/>
                          <a:gd name="connsiteX47" fmla="*/ 4927092 w 5185886"/>
                          <a:gd name="connsiteY47" fmla="*/ 22214 h 889009"/>
                          <a:gd name="connsiteX48" fmla="*/ 5053108 w 5185886"/>
                          <a:gd name="connsiteY48" fmla="*/ 9641 h 889009"/>
                          <a:gd name="connsiteX49" fmla="*/ 5185886 w 5185886"/>
                          <a:gd name="connsiteY49" fmla="*/ 27453 h 889009"/>
                          <a:gd name="connsiteX50" fmla="*/ 5185886 w 5185886"/>
                          <a:gd name="connsiteY50" fmla="*/ 877368 h 889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185886" h="889009">
                            <a:moveTo>
                              <a:pt x="5185696" y="877368"/>
                            </a:moveTo>
                            <a:cubicBezTo>
                              <a:pt x="5185696" y="877368"/>
                              <a:pt x="5185696" y="883845"/>
                              <a:pt x="5115020" y="879273"/>
                            </a:cubicBezTo>
                            <a:cubicBezTo>
                              <a:pt x="5076254" y="876702"/>
                              <a:pt x="5041964" y="885465"/>
                              <a:pt x="5019104" y="881559"/>
                            </a:cubicBezTo>
                            <a:cubicBezTo>
                              <a:pt x="4981099" y="874987"/>
                              <a:pt x="4906137" y="877273"/>
                              <a:pt x="4889849" y="880131"/>
                            </a:cubicBezTo>
                            <a:cubicBezTo>
                              <a:pt x="4834319" y="890037"/>
                              <a:pt x="4774407" y="870225"/>
                              <a:pt x="4731734" y="868034"/>
                            </a:cubicBezTo>
                            <a:cubicBezTo>
                              <a:pt x="4689062" y="865843"/>
                              <a:pt x="4642009" y="887370"/>
                              <a:pt x="4582097" y="880131"/>
                            </a:cubicBezTo>
                            <a:cubicBezTo>
                              <a:pt x="4522280" y="872987"/>
                              <a:pt x="4385501" y="870225"/>
                              <a:pt x="4304252" y="880131"/>
                            </a:cubicBezTo>
                            <a:cubicBezTo>
                              <a:pt x="4223004" y="890037"/>
                              <a:pt x="4128992" y="861652"/>
                              <a:pt x="4017836" y="880131"/>
                            </a:cubicBezTo>
                            <a:cubicBezTo>
                              <a:pt x="3906679" y="898609"/>
                              <a:pt x="3842576" y="861652"/>
                              <a:pt x="3739991" y="880131"/>
                            </a:cubicBezTo>
                            <a:cubicBezTo>
                              <a:pt x="3637407" y="898609"/>
                              <a:pt x="3624548" y="870225"/>
                              <a:pt x="3513487" y="880131"/>
                            </a:cubicBezTo>
                            <a:cubicBezTo>
                              <a:pt x="3402330" y="890037"/>
                              <a:pt x="3077527" y="874511"/>
                              <a:pt x="3009138" y="880131"/>
                            </a:cubicBezTo>
                            <a:cubicBezTo>
                              <a:pt x="2940749" y="885750"/>
                              <a:pt x="2671477" y="891561"/>
                              <a:pt x="2587752" y="880131"/>
                            </a:cubicBezTo>
                            <a:cubicBezTo>
                              <a:pt x="2504027" y="868701"/>
                              <a:pt x="2449163" y="900133"/>
                              <a:pt x="2389346" y="880131"/>
                            </a:cubicBezTo>
                            <a:cubicBezTo>
                              <a:pt x="2329529" y="860128"/>
                              <a:pt x="2008918" y="887274"/>
                              <a:pt x="1944815" y="877749"/>
                            </a:cubicBezTo>
                            <a:cubicBezTo>
                              <a:pt x="1880711" y="868224"/>
                              <a:pt x="1705451" y="861652"/>
                              <a:pt x="1628489" y="877749"/>
                            </a:cubicBezTo>
                            <a:cubicBezTo>
                              <a:pt x="1551527" y="893847"/>
                              <a:pt x="1492091" y="880988"/>
                              <a:pt x="1431893" y="880131"/>
                            </a:cubicBezTo>
                            <a:cubicBezTo>
                              <a:pt x="1367504" y="879178"/>
                              <a:pt x="1162622" y="866415"/>
                              <a:pt x="1077087" y="881750"/>
                            </a:cubicBezTo>
                            <a:cubicBezTo>
                              <a:pt x="991553" y="897085"/>
                              <a:pt x="983075" y="883464"/>
                              <a:pt x="901827" y="882798"/>
                            </a:cubicBezTo>
                            <a:cubicBezTo>
                              <a:pt x="820579" y="882131"/>
                              <a:pt x="840010" y="863081"/>
                              <a:pt x="769334" y="869939"/>
                            </a:cubicBezTo>
                            <a:cubicBezTo>
                              <a:pt x="688658" y="877749"/>
                              <a:pt x="664464" y="897847"/>
                              <a:pt x="549021" y="867939"/>
                            </a:cubicBezTo>
                            <a:cubicBezTo>
                              <a:pt x="527780" y="862414"/>
                              <a:pt x="488442" y="858985"/>
                              <a:pt x="441770" y="865367"/>
                            </a:cubicBezTo>
                            <a:cubicBezTo>
                              <a:pt x="409003" y="869844"/>
                              <a:pt x="390620" y="869653"/>
                              <a:pt x="363093" y="869463"/>
                            </a:cubicBezTo>
                            <a:cubicBezTo>
                              <a:pt x="328803" y="869177"/>
                              <a:pt x="293180" y="866319"/>
                              <a:pt x="258794" y="866796"/>
                            </a:cubicBezTo>
                            <a:cubicBezTo>
                              <a:pt x="212217" y="867367"/>
                              <a:pt x="168021" y="878321"/>
                              <a:pt x="132779" y="879369"/>
                            </a:cubicBezTo>
                            <a:cubicBezTo>
                              <a:pt x="86297" y="880702"/>
                              <a:pt x="0" y="861557"/>
                              <a:pt x="0" y="861557"/>
                            </a:cubicBezTo>
                            <a:lnTo>
                              <a:pt x="0" y="11641"/>
                            </a:lnTo>
                            <a:cubicBezTo>
                              <a:pt x="0" y="11641"/>
                              <a:pt x="0" y="5164"/>
                              <a:pt x="70676" y="9736"/>
                            </a:cubicBezTo>
                            <a:cubicBezTo>
                              <a:pt x="109442" y="12308"/>
                              <a:pt x="143732" y="3545"/>
                              <a:pt x="166592" y="7450"/>
                            </a:cubicBezTo>
                            <a:cubicBezTo>
                              <a:pt x="204597" y="14022"/>
                              <a:pt x="279559" y="11736"/>
                              <a:pt x="295847" y="8879"/>
                            </a:cubicBezTo>
                            <a:cubicBezTo>
                              <a:pt x="351377" y="-1027"/>
                              <a:pt x="411290" y="18785"/>
                              <a:pt x="453962" y="20976"/>
                            </a:cubicBezTo>
                            <a:cubicBezTo>
                              <a:pt x="496634" y="23166"/>
                              <a:pt x="543973" y="1735"/>
                              <a:pt x="603790" y="8879"/>
                            </a:cubicBezTo>
                            <a:cubicBezTo>
                              <a:pt x="663607" y="16023"/>
                              <a:pt x="800386" y="18785"/>
                              <a:pt x="881634" y="8879"/>
                            </a:cubicBezTo>
                            <a:cubicBezTo>
                              <a:pt x="962882" y="-1027"/>
                              <a:pt x="1056894" y="27357"/>
                              <a:pt x="1168051" y="8879"/>
                            </a:cubicBezTo>
                            <a:cubicBezTo>
                              <a:pt x="1279208" y="-9600"/>
                              <a:pt x="1343311" y="27357"/>
                              <a:pt x="1445895" y="8879"/>
                            </a:cubicBezTo>
                            <a:cubicBezTo>
                              <a:pt x="1548479" y="-9600"/>
                              <a:pt x="1561338" y="18785"/>
                              <a:pt x="1672400" y="8879"/>
                            </a:cubicBezTo>
                            <a:cubicBezTo>
                              <a:pt x="1783556" y="-1027"/>
                              <a:pt x="2108359" y="14499"/>
                              <a:pt x="2176748" y="8879"/>
                            </a:cubicBezTo>
                            <a:cubicBezTo>
                              <a:pt x="2245138" y="3259"/>
                              <a:pt x="2514410" y="-2551"/>
                              <a:pt x="2598134" y="8879"/>
                            </a:cubicBezTo>
                            <a:cubicBezTo>
                              <a:pt x="2681859" y="20309"/>
                              <a:pt x="2736723" y="-11124"/>
                              <a:pt x="2796540" y="8879"/>
                            </a:cubicBezTo>
                            <a:cubicBezTo>
                              <a:pt x="2856357" y="28881"/>
                              <a:pt x="3176969" y="1735"/>
                              <a:pt x="3241072" y="11260"/>
                            </a:cubicBezTo>
                            <a:cubicBezTo>
                              <a:pt x="3305175" y="20785"/>
                              <a:pt x="3480435" y="27357"/>
                              <a:pt x="3557397" y="11260"/>
                            </a:cubicBezTo>
                            <a:cubicBezTo>
                              <a:pt x="3634359" y="-4837"/>
                              <a:pt x="3693795" y="8022"/>
                              <a:pt x="3753993" y="8879"/>
                            </a:cubicBezTo>
                            <a:cubicBezTo>
                              <a:pt x="3818382" y="9831"/>
                              <a:pt x="4023265" y="22595"/>
                              <a:pt x="4108799" y="7260"/>
                            </a:cubicBezTo>
                            <a:cubicBezTo>
                              <a:pt x="4194334" y="-8076"/>
                              <a:pt x="4202811" y="5545"/>
                              <a:pt x="4284059" y="6212"/>
                            </a:cubicBezTo>
                            <a:cubicBezTo>
                              <a:pt x="4365308" y="6879"/>
                              <a:pt x="4345877" y="25929"/>
                              <a:pt x="4416552" y="19071"/>
                            </a:cubicBezTo>
                            <a:cubicBezTo>
                              <a:pt x="4497229" y="11260"/>
                              <a:pt x="4521423" y="-8838"/>
                              <a:pt x="4636866" y="21071"/>
                            </a:cubicBezTo>
                            <a:cubicBezTo>
                              <a:pt x="4658106" y="26595"/>
                              <a:pt x="4697444" y="30024"/>
                              <a:pt x="4744117" y="23643"/>
                            </a:cubicBezTo>
                            <a:cubicBezTo>
                              <a:pt x="4776883" y="19166"/>
                              <a:pt x="4795266" y="19356"/>
                              <a:pt x="4822793" y="19547"/>
                            </a:cubicBezTo>
                            <a:cubicBezTo>
                              <a:pt x="4857084" y="19833"/>
                              <a:pt x="4892707" y="22690"/>
                              <a:pt x="4927092" y="22214"/>
                            </a:cubicBezTo>
                            <a:cubicBezTo>
                              <a:pt x="4973670" y="21642"/>
                              <a:pt x="5017865" y="10689"/>
                              <a:pt x="5053108" y="9641"/>
                            </a:cubicBezTo>
                            <a:cubicBezTo>
                              <a:pt x="5099590" y="8307"/>
                              <a:pt x="5185886" y="27453"/>
                              <a:pt x="5185886" y="27453"/>
                            </a:cubicBezTo>
                            <a:lnTo>
                              <a:pt x="5185886" y="877368"/>
                            </a:lnTo>
                            <a:close/>
                          </a:path>
                        </a:pathLst>
                      </a:custGeom>
                      <a:solidFill>
                        <a:srgbClr val="F4F6F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AF25E" id="Graphic 33" o:spid="_x0000_s1026" alt="&quot;&quot;" style="position:absolute;margin-left:0;margin-top:615.3pt;width:603pt;height:89.95pt;z-index:-251630594;visibility:visible;mso-wrap-style:square;mso-width-percent:0;mso-height-percent:0;mso-wrap-distance-left:9pt;mso-wrap-distance-top:11.35pt;mso-wrap-distance-right:9pt;mso-wrap-distance-bottom:11.35pt;mso-position-horizontal:absolute;mso-position-horizontal-relative:page;mso-position-vertical:absolute;mso-position-vertical-relative:page;mso-width-percent:0;mso-height-percent:0;mso-width-relative:margin;mso-height-relative:margin;v-text-anchor:middle" coordsize="5185886,88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" path="m5185696,877368v,,,6477,-70676,1905c5076254,876702,5041964,885465,5019104,881559v-38005,-6572,-112967,-4286,-129255,-1428c4834319,890037,4774407,870225,4731734,868034v-42672,-2191,-89725,19336,-149637,12097c4522280,872987,4385501,870225,4304252,880131v-81248,9906,-175260,-18479,-286416,c3906679,898609,3842576,861652,3739991,880131v-102584,18478,-115443,-9906,-226504,c3402330,890037,3077527,874511,3009138,880131v-68389,5619,-337661,11430,-421386,c2504027,868701,2449163,900133,2389346,880131v-59817,-20003,-380428,7143,-444531,-2382c1880711,868224,1705451,861652,1628489,877749v-76962,16098,-136398,3239,-196596,2382c1367504,879178,1162622,866415,1077087,881750v-85534,15335,-94012,1714,-175260,1048c820579,882131,840010,863081,769334,869939v-80676,7810,-104870,27908,-220313,-2000c527780,862414,488442,858985,441770,865367v-32767,4477,-51150,4286,-78677,4096c328803,869177,293180,866319,258794,866796v-46577,571,-90773,11525,-126015,12573c86297,880702,,861557,,861557l,11641v,,,-6477,70676,-1905c109442,12308,143732,3545,166592,7450v38005,6572,112967,4286,129255,1429c351377,-1027,411290,18785,453962,20976,496634,23166,543973,1735,603790,8879v59817,7144,196596,9906,277844,c962882,-1027,1056894,27357,1168051,8879v111157,-18479,175260,18478,277844,c1548479,-9600,1561338,18785,1672400,8879v111156,-9906,435959,5620,504348,c2245138,3259,2514410,-2551,2598134,8879v83725,11430,138589,-20003,198406,c2856357,28881,3176969,1735,3241072,11260v64103,9525,239363,16097,316325,c3634359,-4837,3693795,8022,3753993,8879v64389,952,269272,13716,354806,-1619c4194334,-8076,4202811,5545,4284059,6212v81249,667,61818,19717,132493,12859c4497229,11260,4521423,-8838,4636866,21071v21240,5524,60578,8953,107251,2572c4776883,19166,4795266,19356,4822793,19547v34291,286,69914,3143,104299,2667c4973670,21642,5017865,10689,5053108,9641v46482,-1334,132778,17812,132778,17812l5185886,877368r-190,xe" fillcolor="#f4f6f2" stroked="f">
              <v:stroke joinstyle="miter"/>
              <v:path arrowok="t" o:connecttype="custom" o:connectlocs="7657819,1127406;7553451,1129854;7411810,1132792;7220936,1130957;6987445,1115412;6766473,1130957;6356174,1130957;5933218,1130957;5522918,1130957;5188435,1130957;4443653,1130957;3821384,1130957;3528394,1130957;2871947,1127896;2404822,1127896;2114505,1130957;1590556,1133037;1331746,1134384;1136091,1117860;810750,1115290;652370,1111985;536187,1117249;382166,1113822;196077,1129978;0,1107090;0,14959;104369,12511;246010,9573;436883,11409;670375,26954;891629,11409;1301926,11409;1724884,11409;2135182,11409;2469666,11409;3214447,11409;3836716,11409;4129706,11409;4786155,14469;5253278,14469;5543595,11409;6067544,9329;6326354,7982;6522009,24506;6847351,27076;7005731,30381;7121913,25118;7275934,28545;7462024,12389;7658100,35277;7658100,1127406" o:connectangles="0,0,0,0,0,0,0,0,0,0,0,0,0,0,0,0,0,0,0,0,0,0,0,0,0,0,0,0,0,0,0,0,0,0,0,0,0,0,0,0,0,0,0,0,0,0,0,0,0,0,0"/>
              <w10:wrap anchorx="page" anchory="page"/>
            </v:shape>
          </w:pict>
        </mc:Fallback>
      </mc:AlternateContent>
    </w:r>
    <w:r w:rsidR="00B34B1D" w:rsidRPr="00B34B1D">
      <w:rPr>
        <w:color w:val="3F9C35" w:themeColor="accent1"/>
      </w:rPr>
      <w:t>Acknowledgement of Country</w:t>
    </w:r>
  </w:p>
  <w:p w14:paraId="7CE19255" w14:textId="1FE7703E" w:rsidR="00BC18B5" w:rsidRDefault="00B34B1D" w:rsidP="00BC18B5">
    <w:pPr>
      <w:ind w:right="-2"/>
    </w:pPr>
    <w:r w:rsidRPr="00B34B1D">
      <w:t xml:space="preserve">Victoria’s network of parks and reserves form the core of Aboriginal cultural landscapes, which have been modified </w:t>
    </w:r>
    <w:r w:rsidR="005D1CFE">
      <w:br/>
    </w:r>
    <w:r w:rsidRPr="00B34B1D">
      <w:t xml:space="preserve">over many thousands of years of occupation. They are reflections of how Aboriginal people engage with their world </w:t>
    </w:r>
    <w:r w:rsidR="005D1CFE">
      <w:br/>
    </w:r>
    <w:r w:rsidRPr="00B34B1D">
      <w:t xml:space="preserve">and experienced their surroundings and are the product of thousands of generations of economic activity, material culture </w:t>
    </w:r>
    <w:r w:rsidR="005D1CFE">
      <w:br/>
    </w:r>
    <w:r w:rsidRPr="00B34B1D">
      <w:t xml:space="preserve">and settlement patterns. The landscapes we see today are influenced by the skills, </w:t>
    </w:r>
    <w:proofErr w:type="gramStart"/>
    <w:r w:rsidRPr="00B34B1D">
      <w:t>knowledge</w:t>
    </w:r>
    <w:proofErr w:type="gramEnd"/>
    <w:r w:rsidRPr="00B34B1D">
      <w:t xml:space="preserve"> and activities of Aboriginal land managers. Parks Victoria acknowledges the</w:t>
    </w:r>
    <w:r w:rsidR="00392D3B">
      <w:t xml:space="preserve"> Wadawurrung people as the</w:t>
    </w:r>
    <w:r w:rsidRPr="00B34B1D">
      <w:t xml:space="preserve"> Traditional Owners of </w:t>
    </w:r>
    <w:r w:rsidR="00392D3B">
      <w:t>the lands and waters of Serendip Sanctuary and recognises</w:t>
    </w:r>
    <w:r w:rsidRPr="00B34B1D">
      <w:t xml:space="preserve"> their continuing connection to </w:t>
    </w:r>
    <w:r w:rsidR="00392D3B">
      <w:t>this place</w:t>
    </w:r>
    <w:r w:rsidRPr="00B34B1D">
      <w:t xml:space="preserve"> and their ongoing role in caring for Country.</w:t>
    </w:r>
  </w:p>
  <w:p w14:paraId="74B7BDCA" w14:textId="77777777" w:rsidR="00BC18B5" w:rsidRPr="00BC18B5" w:rsidRDefault="00BC18B5" w:rsidP="00BC18B5">
    <w:pPr>
      <w:spacing w:after="80"/>
      <w:ind w:right="3258"/>
      <w:rPr>
        <w:sz w:val="14"/>
        <w:szCs w:val="14"/>
      </w:rPr>
    </w:pPr>
    <w:r w:rsidRPr="00BC18B5">
      <w:rPr>
        <w:sz w:val="14"/>
        <w:szCs w:val="14"/>
      </w:rPr>
      <w:t xml:space="preserve">This publication may be of assistance to </w:t>
    </w:r>
    <w:proofErr w:type="gramStart"/>
    <w:r w:rsidRPr="00BC18B5">
      <w:rPr>
        <w:sz w:val="14"/>
        <w:szCs w:val="14"/>
      </w:rPr>
      <w:t>you</w:t>
    </w:r>
    <w:proofErr w:type="gramEnd"/>
    <w:r w:rsidRPr="00BC18B5">
      <w:rPr>
        <w:sz w:val="14"/>
        <w:szCs w:val="14"/>
      </w:rPr>
      <w:t xml:space="preserve"> but Parks Victoria and its employees do not guarantee that the publication </w:t>
    </w:r>
    <w:r w:rsidR="00BB396D">
      <w:rPr>
        <w:sz w:val="14"/>
        <w:szCs w:val="14"/>
      </w:rPr>
      <w:br/>
    </w:r>
    <w:r w:rsidRPr="00BC18B5">
      <w:rPr>
        <w:sz w:val="14"/>
        <w:szCs w:val="14"/>
      </w:rPr>
      <w:t xml:space="preserve">is without flaw of any kind or is wholly appropriate for your particular purposes and therefore disclaims all liability </w:t>
    </w:r>
    <w:r w:rsidR="00BB396D">
      <w:rPr>
        <w:sz w:val="14"/>
        <w:szCs w:val="14"/>
      </w:rPr>
      <w:br/>
    </w:r>
    <w:r w:rsidRPr="00BC18B5">
      <w:rPr>
        <w:sz w:val="14"/>
        <w:szCs w:val="14"/>
      </w:rPr>
      <w:t>for any error, loss or other consequence which may arise from you relying on any information in this publication.</w:t>
    </w:r>
  </w:p>
  <w:p w14:paraId="47F8D269" w14:textId="77777777" w:rsidR="00AC0EE1" w:rsidRPr="001F3F31" w:rsidRDefault="00BC18B5" w:rsidP="00BC18B5">
    <w:pPr>
      <w:spacing w:after="80"/>
      <w:ind w:right="3258"/>
      <w:rPr>
        <w:sz w:val="14"/>
        <w:szCs w:val="14"/>
      </w:rPr>
    </w:pPr>
    <w:r w:rsidRPr="00BC18B5">
      <w:rPr>
        <w:sz w:val="14"/>
        <w:szCs w:val="14"/>
      </w:rPr>
      <w:t>Authorised and published by Parks Victoria</w:t>
    </w:r>
    <w:r w:rsidR="001F3F31">
      <w:rPr>
        <w:sz w:val="14"/>
        <w:szCs w:val="14"/>
      </w:rPr>
      <w:br/>
    </w:r>
    <w:r w:rsidRPr="00BC18B5">
      <w:rPr>
        <w:sz w:val="14"/>
        <w:szCs w:val="14"/>
      </w:rPr>
      <w:t>Level 10, 535 Bourke St, Melbourne</w:t>
    </w:r>
    <w:r w:rsidR="00B34B1D" w:rsidRPr="00BC18B5">
      <w:rPr>
        <w:sz w:val="14"/>
        <w:szCs w:val="14"/>
      </w:rPr>
      <w:t xml:space="preserve"> </w:t>
    </w:r>
    <w:r w:rsidR="00B34B1D" w:rsidRPr="00BC18B5">
      <w:rPr>
        <w:noProof/>
        <w:sz w:val="16"/>
        <w:szCs w:val="16"/>
      </w:rPr>
      <w:drawing>
        <wp:anchor distT="0" distB="0" distL="114300" distR="114300" simplePos="0" relativeHeight="251879424" behindDoc="0" locked="0" layoutInCell="1" allowOverlap="1" wp14:anchorId="66A202D4" wp14:editId="70537CF8">
          <wp:simplePos x="0" y="0"/>
          <wp:positionH relativeFrom="column">
            <wp:posOffset>5302976</wp:posOffset>
          </wp:positionH>
          <wp:positionV relativeFrom="page">
            <wp:posOffset>9880600</wp:posOffset>
          </wp:positionV>
          <wp:extent cx="1337310" cy="476250"/>
          <wp:effectExtent l="0" t="0" r="0" b="0"/>
          <wp:wrapNone/>
          <wp:docPr id="240536360" name="Graphic 24053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3957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37310" cy="476250"/>
                  </a:xfrm>
                  <a:prstGeom prst="rect">
                    <a:avLst/>
                  </a:prstGeom>
                </pic:spPr>
              </pic:pic>
            </a:graphicData>
          </a:graphic>
        </wp:anchor>
      </w:drawing>
    </w:r>
    <w:r w:rsidR="00EB636E" w:rsidRPr="00BC18B5">
      <w:rPr>
        <w:noProof/>
        <w:sz w:val="16"/>
        <w:szCs w:val="16"/>
      </w:rPr>
      <w:drawing>
        <wp:anchor distT="0" distB="0" distL="114300" distR="114300" simplePos="0" relativeHeight="251856896" behindDoc="1" locked="0" layoutInCell="1" allowOverlap="1" wp14:anchorId="4DEE1CE5" wp14:editId="42D75F1F">
          <wp:simplePos x="0" y="0"/>
          <wp:positionH relativeFrom="page">
            <wp:posOffset>540385</wp:posOffset>
          </wp:positionH>
          <wp:positionV relativeFrom="paragraph">
            <wp:posOffset>-635</wp:posOffset>
          </wp:positionV>
          <wp:extent cx="3101975" cy="7552690"/>
          <wp:effectExtent l="3493" t="0" r="6667" b="6668"/>
          <wp:wrapNone/>
          <wp:docPr id="1796717450" name="Graphic 1796717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149" t="807" r="76983" b="7594"/>
                  <a:stretch/>
                </pic:blipFill>
                <pic:spPr bwMode="auto">
                  <a:xfrm rot="5400000" flipH="1" flipV="1">
                    <a:off x="0" y="0"/>
                    <a:ext cx="3101975" cy="755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F3F31">
      <w:rPr>
        <w:sz w:val="14"/>
        <w:szCs w:val="14"/>
      </w:rPr>
      <w:t>VIC 3000</w:t>
    </w:r>
    <w:r w:rsidR="001F3F31">
      <w:rPr>
        <w:sz w:val="14"/>
        <w:szCs w:val="14"/>
      </w:rPr>
      <w:br/>
      <w:t>parks.vic.gov.au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3DCC" w14:textId="77777777" w:rsidR="009741C5" w:rsidRDefault="009741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F3BD" w14:textId="77777777" w:rsidR="009741C5" w:rsidRDefault="00F55F6B">
    <w:pPr>
      <w:pStyle w:val="Footer"/>
    </w:pPr>
    <w:r>
      <w:rPr>
        <w:noProof/>
      </w:rPr>
      <w:drawing>
        <wp:anchor distT="0" distB="0" distL="114300" distR="114300" simplePos="0" relativeHeight="251899904" behindDoc="0" locked="0" layoutInCell="1" allowOverlap="1" wp14:anchorId="602A04A7" wp14:editId="47017015">
          <wp:simplePos x="0" y="0"/>
          <wp:positionH relativeFrom="column">
            <wp:posOffset>5303611</wp:posOffset>
          </wp:positionH>
          <wp:positionV relativeFrom="page">
            <wp:posOffset>9880600</wp:posOffset>
          </wp:positionV>
          <wp:extent cx="1337310" cy="476250"/>
          <wp:effectExtent l="0" t="0" r="0" b="0"/>
          <wp:wrapNone/>
          <wp:docPr id="14830395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3957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37310" cy="47625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15C3" w14:textId="77777777" w:rsidR="009741C5" w:rsidRDefault="00974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F633E" w14:textId="77777777" w:rsidR="00BF5422" w:rsidRDefault="00BF5422" w:rsidP="00C91B5F">
      <w:pPr>
        <w:spacing w:after="0"/>
      </w:pPr>
      <w:r>
        <w:separator/>
      </w:r>
    </w:p>
    <w:p w14:paraId="0D5F3045" w14:textId="77777777" w:rsidR="00BF5422" w:rsidRDefault="00BF5422"/>
  </w:footnote>
  <w:footnote w:type="continuationSeparator" w:id="0">
    <w:p w14:paraId="76DAD920" w14:textId="77777777" w:rsidR="00BF5422" w:rsidRDefault="00BF5422" w:rsidP="00C91B5F">
      <w:pPr>
        <w:spacing w:after="0"/>
      </w:pPr>
      <w:r>
        <w:continuationSeparator/>
      </w:r>
    </w:p>
    <w:p w14:paraId="44C8A8C5" w14:textId="77777777" w:rsidR="00BF5422" w:rsidRDefault="00BF54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D22A2" w14:textId="77777777" w:rsidR="00AC0EE1" w:rsidRDefault="002D19CE">
    <w:pPr>
      <w:pStyle w:val="Header"/>
    </w:pPr>
    <w:r>
      <w:rPr>
        <w:noProof/>
      </w:rPr>
      <mc:AlternateContent>
        <mc:Choice Requires="wpg">
          <w:drawing>
            <wp:anchor distT="0" distB="0" distL="114300" distR="114300" simplePos="0" relativeHeight="251687936" behindDoc="0" locked="0" layoutInCell="1" allowOverlap="1" wp14:anchorId="00A79280" wp14:editId="37ABDA98">
              <wp:simplePos x="0" y="0"/>
              <wp:positionH relativeFrom="page">
                <wp:posOffset>-358866</wp:posOffset>
              </wp:positionH>
              <wp:positionV relativeFrom="paragraph">
                <wp:posOffset>-435610</wp:posOffset>
              </wp:positionV>
              <wp:extent cx="7920000" cy="578373"/>
              <wp:effectExtent l="0" t="0" r="24130" b="12700"/>
              <wp:wrapNone/>
              <wp:docPr id="1365699177" name="Group 1365699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20000" cy="578373"/>
                        <a:chOff x="0" y="0"/>
                        <a:chExt cx="7920000" cy="578373"/>
                      </a:xfrm>
                    </wpg:grpSpPr>
                    <pic:pic xmlns:pic="http://schemas.openxmlformats.org/drawingml/2006/picture">
                      <pic:nvPicPr>
                        <pic:cNvPr id="889560673" name="Graphic 889560673"/>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866" t="807" r="91075" b="7594"/>
                        <a:stretch/>
                      </pic:blipFill>
                      <pic:spPr bwMode="auto">
                        <a:xfrm rot="5400000" flipH="1" flipV="1">
                          <a:off x="3855377" y="-3499802"/>
                          <a:ext cx="550545" cy="7550150"/>
                        </a:xfrm>
                        <a:prstGeom prst="rect">
                          <a:avLst/>
                        </a:prstGeom>
                        <a:ln>
                          <a:noFill/>
                        </a:ln>
                        <a:extLst>
                          <a:ext uri="{53640926-AAD7-44D8-BBD7-CCE9431645EC}">
                            <a14:shadowObscured xmlns:a14="http://schemas.microsoft.com/office/drawing/2010/main"/>
                          </a:ext>
                        </a:extLst>
                      </pic:spPr>
                    </pic:pic>
                    <wps:wsp>
                      <wps:cNvPr id="98644659" name="Graphic 25"/>
                      <wps:cNvSpPr/>
                      <wps:spPr>
                        <a:xfrm>
                          <a:off x="0" y="532654"/>
                          <a:ext cx="7920000" cy="45719"/>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38100"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73BE15" id="Group 1365699177" o:spid="_x0000_s1026" alt="&quot;&quot;" style="position:absolute;margin-left:-28.25pt;margin-top:-34.3pt;width:623.6pt;height:45.55pt;z-index:251687936;mso-position-horizontal-relative:page" coordsize="79200,57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v3/24MDAgAAAARB/l/d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89560673" o:spid="_x0000_s1027" type="#_x0000_t75" style="position:absolute;left:38553;top:-34998;width:5505;height:75502;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">
                <v:imagedata r:id="rId3" o:title="" croptop="529f" cropbottom="4977f" cropleft="3189f" cropright="59687f"/>
              </v:shape>
              <v:shape id="Graphic 25" o:spid="_x0000_s1028" style="position:absolute;top:5326;width:79200;height:457;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white [3212]" strokeweight="3pt">
                <v:stroke joinstyle="miter"/>
                <v:path arrowok="t" o:connecttype="custom" o:connectlocs="7920002,45721;7717205,16056;7524736,36996;7365439,32554;7245272,39375;7081463,35092;6744971,31761;6542611,10346;6274929,12091;5733022,14787;5432754,18753;4949620,18753;4270671,14787;3967638,14787;3324041,14787;2553731,14787;2207784,14787;1783423,14787;1345968,14787;921607,14787;693060,34934;451857,14469;254442,12091;107946,15898;0,19071" o:connectangles="0,0,0,0,0,0,0,0,0,0,0,0,0,0,0,0,0,0,0,0,0,0,0,0,0"/>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DCEA" w14:textId="77777777" w:rsidR="008A2173" w:rsidRDefault="00BC18B5" w:rsidP="00A0601B">
    <w:pPr>
      <w:pStyle w:val="Header"/>
      <w:tabs>
        <w:tab w:val="clear" w:pos="4513"/>
        <w:tab w:val="clear" w:pos="9026"/>
        <w:tab w:val="left" w:pos="8931"/>
      </w:tabs>
    </w:pPr>
    <w:r>
      <w:rPr>
        <w:noProof/>
      </w:rPr>
      <mc:AlternateContent>
        <mc:Choice Requires="wps">
          <w:drawing>
            <wp:anchor distT="0" distB="0" distL="114300" distR="114300" simplePos="0" relativeHeight="251684861" behindDoc="0" locked="0" layoutInCell="1" allowOverlap="1" wp14:anchorId="788144A7" wp14:editId="1233A78B">
              <wp:simplePos x="0" y="0"/>
              <wp:positionH relativeFrom="page">
                <wp:posOffset>-19685</wp:posOffset>
              </wp:positionH>
              <wp:positionV relativeFrom="paragraph">
                <wp:posOffset>-605699</wp:posOffset>
              </wp:positionV>
              <wp:extent cx="7616414" cy="537882"/>
              <wp:effectExtent l="0" t="0" r="3810" b="0"/>
              <wp:wrapNone/>
              <wp:docPr id="1663639975" name="Rectangle 1"/>
              <wp:cNvGraphicFramePr/>
              <a:graphic xmlns:a="http://schemas.openxmlformats.org/drawingml/2006/main">
                <a:graphicData uri="http://schemas.microsoft.com/office/word/2010/wordprocessingShape">
                  <wps:wsp>
                    <wps:cNvSpPr/>
                    <wps:spPr>
                      <a:xfrm>
                        <a:off x="0" y="0"/>
                        <a:ext cx="7616414" cy="537882"/>
                      </a:xfrm>
                      <a:prstGeom prst="rect">
                        <a:avLst/>
                      </a:prstGeom>
                      <a:solidFill>
                        <a:srgbClr val="00402E"/>
                      </a:solid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8907D3" id="Rectangle 1" o:spid="_x0000_s1026" style="position:absolute;margin-left:-1.55pt;margin-top:-47.7pt;width:599.7pt;height:42.35pt;z-index:25168486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" fillcolor="#00402e" stroked="f" strokeweight=".1105mm">
              <w10:wrap anchorx="page"/>
            </v:rect>
          </w:pict>
        </mc:Fallback>
      </mc:AlternateContent>
    </w:r>
    <w:r w:rsidR="00A0471D" w:rsidRPr="0047485A">
      <w:rPr>
        <w:noProof/>
      </w:rPr>
      <w:drawing>
        <wp:anchor distT="0" distB="0" distL="114300" distR="114300" simplePos="0" relativeHeight="251877376" behindDoc="1" locked="0" layoutInCell="1" allowOverlap="1" wp14:anchorId="62AF301F" wp14:editId="75D6110A">
          <wp:simplePos x="0" y="0"/>
          <wp:positionH relativeFrom="page">
            <wp:align>right</wp:align>
          </wp:positionH>
          <wp:positionV relativeFrom="page">
            <wp:posOffset>6159545</wp:posOffset>
          </wp:positionV>
          <wp:extent cx="2394585" cy="7555517"/>
          <wp:effectExtent l="0" t="8572" r="0" b="0"/>
          <wp:wrapNone/>
          <wp:docPr id="971833069" name="Graphic 971833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70" t="807" r="82272" b="7594"/>
                  <a:stretch/>
                </pic:blipFill>
                <pic:spPr bwMode="auto">
                  <a:xfrm rot="5400000">
                    <a:off x="0" y="0"/>
                    <a:ext cx="2394585" cy="7555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01B">
      <w:tab/>
    </w:r>
  </w:p>
  <w:p w14:paraId="7EEBAC36" w14:textId="77777777" w:rsidR="008A2173" w:rsidRDefault="008A21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F7A2" w14:textId="77777777" w:rsidR="009741C5" w:rsidRDefault="009741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6E9E" w14:textId="77777777" w:rsidR="009741C5" w:rsidRDefault="00EB636E">
    <w:pPr>
      <w:pStyle w:val="Header"/>
    </w:pPr>
    <w:r>
      <w:rPr>
        <w:noProof/>
      </w:rPr>
      <mc:AlternateContent>
        <mc:Choice Requires="wpg">
          <w:drawing>
            <wp:anchor distT="0" distB="0" distL="114300" distR="114300" simplePos="0" relativeHeight="251789312" behindDoc="1" locked="0" layoutInCell="1" allowOverlap="1" wp14:anchorId="5B69119C" wp14:editId="68D57658">
              <wp:simplePos x="0" y="0"/>
              <wp:positionH relativeFrom="page">
                <wp:posOffset>-359410</wp:posOffset>
              </wp:positionH>
              <wp:positionV relativeFrom="paragraph">
                <wp:posOffset>-610961</wp:posOffset>
              </wp:positionV>
              <wp:extent cx="7919720" cy="654050"/>
              <wp:effectExtent l="0" t="0" r="24130" b="12700"/>
              <wp:wrapNone/>
              <wp:docPr id="1741747089" name="Group 1741747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19720" cy="654050"/>
                        <a:chOff x="0" y="-76200"/>
                        <a:chExt cx="7920000" cy="654573"/>
                      </a:xfrm>
                    </wpg:grpSpPr>
                    <pic:pic xmlns:pic="http://schemas.openxmlformats.org/drawingml/2006/picture">
                      <pic:nvPicPr>
                        <pic:cNvPr id="1925906274" name="Graphic 1925906274"/>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868" t="847" r="90513" b="7637"/>
                        <a:stretch/>
                      </pic:blipFill>
                      <pic:spPr bwMode="auto">
                        <a:xfrm rot="5400000" flipH="1" flipV="1">
                          <a:off x="3817261" y="-3534618"/>
                          <a:ext cx="626488" cy="7543323"/>
                        </a:xfrm>
                        <a:prstGeom prst="rect">
                          <a:avLst/>
                        </a:prstGeom>
                        <a:ln>
                          <a:noFill/>
                        </a:ln>
                        <a:extLst>
                          <a:ext uri="{53640926-AAD7-44D8-BBD7-CCE9431645EC}">
                            <a14:shadowObscured xmlns:a14="http://schemas.microsoft.com/office/drawing/2010/main"/>
                          </a:ext>
                        </a:extLst>
                      </pic:spPr>
                    </pic:pic>
                    <wps:wsp>
                      <wps:cNvPr id="1486181201" name="Graphic 25"/>
                      <wps:cNvSpPr/>
                      <wps:spPr>
                        <a:xfrm>
                          <a:off x="0" y="532654"/>
                          <a:ext cx="7920000" cy="45719"/>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38100"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6AC07C" id="Group 1741747089" o:spid="_x0000_s1026" alt="&quot;&quot;" style="position:absolute;margin-left:-28.3pt;margin-top:-48.1pt;width:623.6pt;height:51.5pt;z-index:-251527168;mso-position-horizontal-relative:page;mso-height-relative:margin" coordorigin=",-762" coordsize="79200,65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v3/24MDAgAAAARB/l/d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25906274" o:spid="_x0000_s1027" type="#_x0000_t75" style="position:absolute;left:38173;top:-35347;width:6264;height:75433;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">
                <v:imagedata r:id="rId3" o:title="" croptop="555f" cropbottom="5005f" cropleft="3190f" cropright="59319f"/>
              </v:shape>
              <v:shape id="Graphic 25" o:spid="_x0000_s1028" style="position:absolute;top:5326;width:79200;height:457;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white [3212]" strokeweight="3pt">
                <v:stroke joinstyle="miter"/>
                <v:path arrowok="t" o:connecttype="custom" o:connectlocs="7920002,45721;7717205,16056;7524736,36996;7365439,32554;7245272,39375;7081463,35092;6744971,31761;6542611,10346;6274929,12091;5733022,14787;5432754,18753;4949620,18753;4270671,14787;3967638,14787;3324041,14787;2553731,14787;2207784,14787;1783423,14787;1345968,14787;921607,14787;693060,34934;451857,14469;254442,12091;107946,15898;0,19071" o:connectangles="0,0,0,0,0,0,0,0,0,0,0,0,0,0,0,0,0,0,0,0,0,0,0,0,0"/>
              </v:shape>
              <w10:wrap anchorx="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45AE" w14:textId="77777777" w:rsidR="00A0601B" w:rsidRDefault="00AF63E0" w:rsidP="00A0601B">
    <w:pPr>
      <w:pStyle w:val="Header"/>
      <w:tabs>
        <w:tab w:val="clear" w:pos="4513"/>
        <w:tab w:val="clear" w:pos="9026"/>
        <w:tab w:val="left" w:pos="8931"/>
      </w:tabs>
    </w:pPr>
    <w:r>
      <w:rPr>
        <w:noProof/>
      </w:rPr>
      <mc:AlternateContent>
        <mc:Choice Requires="wpg">
          <w:drawing>
            <wp:anchor distT="0" distB="0" distL="114300" distR="114300" simplePos="0" relativeHeight="251713536" behindDoc="1" locked="0" layoutInCell="1" allowOverlap="1" wp14:anchorId="1D35A14F" wp14:editId="2D7A18B6">
              <wp:simplePos x="0" y="0"/>
              <wp:positionH relativeFrom="column">
                <wp:posOffset>-920750</wp:posOffset>
              </wp:positionH>
              <wp:positionV relativeFrom="paragraph">
                <wp:posOffset>-469356</wp:posOffset>
              </wp:positionV>
              <wp:extent cx="7928474" cy="662803"/>
              <wp:effectExtent l="0" t="0" r="15875" b="23495"/>
              <wp:wrapNone/>
              <wp:docPr id="1155250634" name="Group 33"/>
              <wp:cNvGraphicFramePr/>
              <a:graphic xmlns:a="http://schemas.openxmlformats.org/drawingml/2006/main">
                <a:graphicData uri="http://schemas.microsoft.com/office/word/2010/wordprocessingGroup">
                  <wpg:wgp>
                    <wpg:cNvGrpSpPr/>
                    <wpg:grpSpPr>
                      <a:xfrm>
                        <a:off x="0" y="0"/>
                        <a:ext cx="7928474" cy="662803"/>
                        <a:chOff x="0" y="0"/>
                        <a:chExt cx="7928474" cy="662803"/>
                      </a:xfrm>
                    </wpg:grpSpPr>
                    <pic:pic xmlns:pic="http://schemas.openxmlformats.org/drawingml/2006/picture">
                      <pic:nvPicPr>
                        <pic:cNvPr id="1649089675" name="Graphic 3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4866" t="807" r="90454" b="7594"/>
                        <a:stretch/>
                      </pic:blipFill>
                      <pic:spPr bwMode="auto">
                        <a:xfrm rot="5400000" flipH="1" flipV="1">
                          <a:off x="3836534" y="-3457575"/>
                          <a:ext cx="634365" cy="7549515"/>
                        </a:xfrm>
                        <a:prstGeom prst="rect">
                          <a:avLst/>
                        </a:prstGeom>
                        <a:ln>
                          <a:noFill/>
                        </a:ln>
                        <a:extLst>
                          <a:ext uri="{53640926-AAD7-44D8-BBD7-CCE9431645EC}">
                            <a14:shadowObscured xmlns:a14="http://schemas.microsoft.com/office/drawing/2010/main"/>
                          </a:ext>
                        </a:extLst>
                      </pic:spPr>
                    </pic:pic>
                    <wps:wsp>
                      <wps:cNvPr id="10" name="Graphic 25"/>
                      <wps:cNvSpPr/>
                      <wps:spPr>
                        <a:xfrm>
                          <a:off x="0" y="617084"/>
                          <a:ext cx="7920000" cy="45719"/>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38100"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569E2F" id="Group 33" o:spid="_x0000_s1026" style="position:absolute;margin-left:-72.5pt;margin-top:-36.95pt;width:624.3pt;height:52.2pt;z-index:-251602944" coordsize="79284,66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v3/24MDAgAAAARB/l/d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&#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27" type="#_x0000_t75" style="position:absolute;left:38365;top:-34576;width:6343;height:75495;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">
                <v:imagedata r:id="rId3" o:title="" croptop="529f" cropbottom="4977f" cropleft="3189f" cropright="59280f"/>
              </v:shape>
              <v:shape id="Graphic 25" o:spid="_x0000_s1028" style="position:absolute;top:6170;width:79200;height:458;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white [3212]" strokeweight="3pt">
                <v:stroke joinstyle="miter"/>
                <v:path arrowok="t" o:connecttype="custom" o:connectlocs="7920002,45721;7717205,16056;7524736,36996;7365439,32554;7245272,39375;7081463,35092;6744971,31761;6542611,10346;6274929,12091;5733022,14787;5432754,18753;4949620,18753;4270671,14787;3967638,14787;3324041,14787;2553731,14787;2207784,14787;1783423,14787;1345968,14787;921607,14787;693060,34934;451857,14469;254442,12091;107946,15898;0,19071" o:connectangles="0,0,0,0,0,0,0,0,0,0,0,0,0,0,0,0,0,0,0,0,0,0,0,0,0"/>
              </v:shape>
            </v:group>
          </w:pict>
        </mc:Fallback>
      </mc:AlternateContent>
    </w:r>
    <w:r w:rsidR="00A0601B">
      <w:tab/>
    </w:r>
  </w:p>
  <w:p w14:paraId="0A51DE0F" w14:textId="77777777" w:rsidR="00A0601B" w:rsidRDefault="00A060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2D71"/>
    <w:multiLevelType w:val="multilevel"/>
    <w:tmpl w:val="1DD49D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28A37B5"/>
    <w:multiLevelType w:val="multilevel"/>
    <w:tmpl w:val="770CA27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AAA761F"/>
    <w:multiLevelType w:val="hybridMultilevel"/>
    <w:tmpl w:val="CB6CA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5F0F83"/>
    <w:multiLevelType w:val="hybridMultilevel"/>
    <w:tmpl w:val="35C660E8"/>
    <w:lvl w:ilvl="0" w:tplc="2A4C2C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AD3416"/>
    <w:multiLevelType w:val="hybridMultilevel"/>
    <w:tmpl w:val="4F20D696"/>
    <w:lvl w:ilvl="0" w:tplc="B010EFB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6" w15:restartNumberingAfterBreak="0">
    <w:nsid w:val="67F56E4E"/>
    <w:multiLevelType w:val="multilevel"/>
    <w:tmpl w:val="EB70C6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9610307"/>
    <w:multiLevelType w:val="multilevel"/>
    <w:tmpl w:val="AEAC8DB6"/>
    <w:lvl w:ilvl="0">
      <w:start w:val="1"/>
      <w:numFmt w:val="decimal"/>
      <w:pStyle w:val="SmallImag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2265BC1"/>
    <w:multiLevelType w:val="multilevel"/>
    <w:tmpl w:val="70D657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83A0DD9"/>
    <w:multiLevelType w:val="multilevel"/>
    <w:tmpl w:val="2B60893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B927173"/>
    <w:multiLevelType w:val="hybridMultilevel"/>
    <w:tmpl w:val="D876E96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EF7280C"/>
    <w:multiLevelType w:val="hybridMultilevel"/>
    <w:tmpl w:val="144CEDE2"/>
    <w:lvl w:ilvl="0" w:tplc="B3C4EF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2034190">
    <w:abstractNumId w:val="3"/>
  </w:num>
  <w:num w:numId="2" w16cid:durableId="852767519">
    <w:abstractNumId w:val="11"/>
  </w:num>
  <w:num w:numId="3" w16cid:durableId="1498768640">
    <w:abstractNumId w:val="8"/>
  </w:num>
  <w:num w:numId="4" w16cid:durableId="512377396">
    <w:abstractNumId w:val="0"/>
  </w:num>
  <w:num w:numId="5" w16cid:durableId="1632323901">
    <w:abstractNumId w:val="9"/>
  </w:num>
  <w:num w:numId="6" w16cid:durableId="226260435">
    <w:abstractNumId w:val="6"/>
  </w:num>
  <w:num w:numId="7" w16cid:durableId="406224083">
    <w:abstractNumId w:val="1"/>
  </w:num>
  <w:num w:numId="8" w16cid:durableId="1121267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9262409">
    <w:abstractNumId w:val="2"/>
  </w:num>
  <w:num w:numId="10" w16cid:durableId="321586718">
    <w:abstractNumId w:val="10"/>
  </w:num>
  <w:num w:numId="11" w16cid:durableId="608660623">
    <w:abstractNumId w:val="7"/>
  </w:num>
  <w:num w:numId="12" w16cid:durableId="342360849">
    <w:abstractNumId w:val="4"/>
  </w:num>
  <w:num w:numId="13" w16cid:durableId="6642367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48B"/>
    <w:rsid w:val="00000CE0"/>
    <w:rsid w:val="00003FE2"/>
    <w:rsid w:val="00004E3A"/>
    <w:rsid w:val="00006535"/>
    <w:rsid w:val="000152F9"/>
    <w:rsid w:val="0001785F"/>
    <w:rsid w:val="00020458"/>
    <w:rsid w:val="000226C6"/>
    <w:rsid w:val="00024BD6"/>
    <w:rsid w:val="0002630D"/>
    <w:rsid w:val="000302E9"/>
    <w:rsid w:val="00043291"/>
    <w:rsid w:val="00044DEE"/>
    <w:rsid w:val="000464C9"/>
    <w:rsid w:val="00053B8D"/>
    <w:rsid w:val="00054331"/>
    <w:rsid w:val="00060032"/>
    <w:rsid w:val="0006395A"/>
    <w:rsid w:val="000669AD"/>
    <w:rsid w:val="000738A1"/>
    <w:rsid w:val="00073E85"/>
    <w:rsid w:val="00076D54"/>
    <w:rsid w:val="00081386"/>
    <w:rsid w:val="00082D87"/>
    <w:rsid w:val="00083CC4"/>
    <w:rsid w:val="0008707D"/>
    <w:rsid w:val="00094B94"/>
    <w:rsid w:val="000A2366"/>
    <w:rsid w:val="000B0ADE"/>
    <w:rsid w:val="000B28F0"/>
    <w:rsid w:val="000B5DAA"/>
    <w:rsid w:val="000C2CE6"/>
    <w:rsid w:val="000C518B"/>
    <w:rsid w:val="000D1E7F"/>
    <w:rsid w:val="000D2306"/>
    <w:rsid w:val="000D4B66"/>
    <w:rsid w:val="000D6A3E"/>
    <w:rsid w:val="000E0CA7"/>
    <w:rsid w:val="000E7463"/>
    <w:rsid w:val="000F6D0C"/>
    <w:rsid w:val="001061F0"/>
    <w:rsid w:val="00107D3F"/>
    <w:rsid w:val="00114A04"/>
    <w:rsid w:val="0012031E"/>
    <w:rsid w:val="00130FF8"/>
    <w:rsid w:val="00140C64"/>
    <w:rsid w:val="00143ECD"/>
    <w:rsid w:val="00151491"/>
    <w:rsid w:val="001523A5"/>
    <w:rsid w:val="001528D3"/>
    <w:rsid w:val="00152EFA"/>
    <w:rsid w:val="00163902"/>
    <w:rsid w:val="001759A3"/>
    <w:rsid w:val="00183A82"/>
    <w:rsid w:val="00184E67"/>
    <w:rsid w:val="00196471"/>
    <w:rsid w:val="001A0BE5"/>
    <w:rsid w:val="001A2829"/>
    <w:rsid w:val="001B0274"/>
    <w:rsid w:val="001B1C72"/>
    <w:rsid w:val="001B560E"/>
    <w:rsid w:val="001B69E6"/>
    <w:rsid w:val="001C0C79"/>
    <w:rsid w:val="001D0D16"/>
    <w:rsid w:val="001D13FB"/>
    <w:rsid w:val="001E050C"/>
    <w:rsid w:val="001E6DBD"/>
    <w:rsid w:val="001F3F31"/>
    <w:rsid w:val="001F65C3"/>
    <w:rsid w:val="00211341"/>
    <w:rsid w:val="00212CD2"/>
    <w:rsid w:val="002150AB"/>
    <w:rsid w:val="0022499E"/>
    <w:rsid w:val="002317AD"/>
    <w:rsid w:val="002365C3"/>
    <w:rsid w:val="00247705"/>
    <w:rsid w:val="00253506"/>
    <w:rsid w:val="00255957"/>
    <w:rsid w:val="00260E04"/>
    <w:rsid w:val="002625CD"/>
    <w:rsid w:val="00266AB8"/>
    <w:rsid w:val="00277D19"/>
    <w:rsid w:val="00285D64"/>
    <w:rsid w:val="00286250"/>
    <w:rsid w:val="00286B81"/>
    <w:rsid w:val="002945D5"/>
    <w:rsid w:val="00296F92"/>
    <w:rsid w:val="00297076"/>
    <w:rsid w:val="002A2637"/>
    <w:rsid w:val="002B0A9E"/>
    <w:rsid w:val="002B5F7E"/>
    <w:rsid w:val="002D19CE"/>
    <w:rsid w:val="002E28DD"/>
    <w:rsid w:val="002E44F5"/>
    <w:rsid w:val="002F38D6"/>
    <w:rsid w:val="002F538E"/>
    <w:rsid w:val="00313254"/>
    <w:rsid w:val="00322EE8"/>
    <w:rsid w:val="00344273"/>
    <w:rsid w:val="00345C90"/>
    <w:rsid w:val="00345EF8"/>
    <w:rsid w:val="00346CB4"/>
    <w:rsid w:val="00347E3C"/>
    <w:rsid w:val="00350B35"/>
    <w:rsid w:val="00363BAE"/>
    <w:rsid w:val="00370BAC"/>
    <w:rsid w:val="003759A2"/>
    <w:rsid w:val="003770C4"/>
    <w:rsid w:val="003804DD"/>
    <w:rsid w:val="003859CF"/>
    <w:rsid w:val="0038630A"/>
    <w:rsid w:val="00387828"/>
    <w:rsid w:val="00391C69"/>
    <w:rsid w:val="00392497"/>
    <w:rsid w:val="00392D3B"/>
    <w:rsid w:val="003931EC"/>
    <w:rsid w:val="003A0A4E"/>
    <w:rsid w:val="003B29CF"/>
    <w:rsid w:val="003C21BB"/>
    <w:rsid w:val="003D0032"/>
    <w:rsid w:val="003F7870"/>
    <w:rsid w:val="00402A27"/>
    <w:rsid w:val="0041070B"/>
    <w:rsid w:val="00413E9A"/>
    <w:rsid w:val="00415386"/>
    <w:rsid w:val="00422503"/>
    <w:rsid w:val="00425A86"/>
    <w:rsid w:val="00433056"/>
    <w:rsid w:val="00437817"/>
    <w:rsid w:val="004410F1"/>
    <w:rsid w:val="00446311"/>
    <w:rsid w:val="00456E5C"/>
    <w:rsid w:val="0046037C"/>
    <w:rsid w:val="00463644"/>
    <w:rsid w:val="0047485A"/>
    <w:rsid w:val="004828B6"/>
    <w:rsid w:val="00484D01"/>
    <w:rsid w:val="004919AF"/>
    <w:rsid w:val="00492FB6"/>
    <w:rsid w:val="00496C62"/>
    <w:rsid w:val="004A0DC5"/>
    <w:rsid w:val="004A7628"/>
    <w:rsid w:val="004B5E80"/>
    <w:rsid w:val="004B7782"/>
    <w:rsid w:val="004C0D4A"/>
    <w:rsid w:val="004C2539"/>
    <w:rsid w:val="004D1AFD"/>
    <w:rsid w:val="004D73C3"/>
    <w:rsid w:val="004F491C"/>
    <w:rsid w:val="004F773D"/>
    <w:rsid w:val="005046CB"/>
    <w:rsid w:val="00510C4F"/>
    <w:rsid w:val="00520342"/>
    <w:rsid w:val="00521694"/>
    <w:rsid w:val="00523E95"/>
    <w:rsid w:val="00530CE4"/>
    <w:rsid w:val="0053627A"/>
    <w:rsid w:val="0054408E"/>
    <w:rsid w:val="005460C5"/>
    <w:rsid w:val="005479E8"/>
    <w:rsid w:val="0055026D"/>
    <w:rsid w:val="005635CC"/>
    <w:rsid w:val="00563A88"/>
    <w:rsid w:val="00572ED7"/>
    <w:rsid w:val="00582FD1"/>
    <w:rsid w:val="0059083B"/>
    <w:rsid w:val="00596D0C"/>
    <w:rsid w:val="005A6163"/>
    <w:rsid w:val="005B4FB7"/>
    <w:rsid w:val="005C1E70"/>
    <w:rsid w:val="005C440A"/>
    <w:rsid w:val="005D0E22"/>
    <w:rsid w:val="005D1207"/>
    <w:rsid w:val="005D1CFE"/>
    <w:rsid w:val="005D6E09"/>
    <w:rsid w:val="005D7DFA"/>
    <w:rsid w:val="005E5857"/>
    <w:rsid w:val="005E65CC"/>
    <w:rsid w:val="005E66FC"/>
    <w:rsid w:val="005F5252"/>
    <w:rsid w:val="00602F06"/>
    <w:rsid w:val="00605834"/>
    <w:rsid w:val="00606DCD"/>
    <w:rsid w:val="00607C6B"/>
    <w:rsid w:val="00626D37"/>
    <w:rsid w:val="00627561"/>
    <w:rsid w:val="00631016"/>
    <w:rsid w:val="00644003"/>
    <w:rsid w:val="00654BEA"/>
    <w:rsid w:val="00655441"/>
    <w:rsid w:val="00663B0A"/>
    <w:rsid w:val="00663C92"/>
    <w:rsid w:val="006672FA"/>
    <w:rsid w:val="00677777"/>
    <w:rsid w:val="00682DD9"/>
    <w:rsid w:val="0069213A"/>
    <w:rsid w:val="006A2225"/>
    <w:rsid w:val="006A66E9"/>
    <w:rsid w:val="006B0CCD"/>
    <w:rsid w:val="006C3376"/>
    <w:rsid w:val="006D18EF"/>
    <w:rsid w:val="006D7CAC"/>
    <w:rsid w:val="006E1415"/>
    <w:rsid w:val="006E75F2"/>
    <w:rsid w:val="006F104D"/>
    <w:rsid w:val="006F1BDC"/>
    <w:rsid w:val="0070602D"/>
    <w:rsid w:val="00706042"/>
    <w:rsid w:val="007121E0"/>
    <w:rsid w:val="00715A89"/>
    <w:rsid w:val="00716013"/>
    <w:rsid w:val="007169C0"/>
    <w:rsid w:val="00721007"/>
    <w:rsid w:val="00731F6A"/>
    <w:rsid w:val="00735709"/>
    <w:rsid w:val="007376CE"/>
    <w:rsid w:val="00751988"/>
    <w:rsid w:val="00753142"/>
    <w:rsid w:val="00757469"/>
    <w:rsid w:val="00762094"/>
    <w:rsid w:val="00764AD4"/>
    <w:rsid w:val="0076562B"/>
    <w:rsid w:val="0077395F"/>
    <w:rsid w:val="00775F53"/>
    <w:rsid w:val="007836C1"/>
    <w:rsid w:val="00784E6E"/>
    <w:rsid w:val="00796002"/>
    <w:rsid w:val="007A5220"/>
    <w:rsid w:val="007A5E60"/>
    <w:rsid w:val="007A6DD9"/>
    <w:rsid w:val="007B7BED"/>
    <w:rsid w:val="007C3809"/>
    <w:rsid w:val="007D0B13"/>
    <w:rsid w:val="007D0C5D"/>
    <w:rsid w:val="007D1F85"/>
    <w:rsid w:val="007D2F48"/>
    <w:rsid w:val="007E0841"/>
    <w:rsid w:val="007E297F"/>
    <w:rsid w:val="007F56EC"/>
    <w:rsid w:val="008143E0"/>
    <w:rsid w:val="008262AC"/>
    <w:rsid w:val="008302F6"/>
    <w:rsid w:val="008338E0"/>
    <w:rsid w:val="0083398B"/>
    <w:rsid w:val="00834FF1"/>
    <w:rsid w:val="00840E21"/>
    <w:rsid w:val="00841927"/>
    <w:rsid w:val="00841A19"/>
    <w:rsid w:val="00856695"/>
    <w:rsid w:val="00866972"/>
    <w:rsid w:val="00884CA6"/>
    <w:rsid w:val="0088525A"/>
    <w:rsid w:val="00886D04"/>
    <w:rsid w:val="00890648"/>
    <w:rsid w:val="0089651B"/>
    <w:rsid w:val="008A14E0"/>
    <w:rsid w:val="008A2173"/>
    <w:rsid w:val="008A21ED"/>
    <w:rsid w:val="008A7B93"/>
    <w:rsid w:val="008B6BB2"/>
    <w:rsid w:val="008C1821"/>
    <w:rsid w:val="008D089C"/>
    <w:rsid w:val="008E4554"/>
    <w:rsid w:val="008F1396"/>
    <w:rsid w:val="008F154B"/>
    <w:rsid w:val="008F7C6F"/>
    <w:rsid w:val="00901528"/>
    <w:rsid w:val="009139D2"/>
    <w:rsid w:val="00913B77"/>
    <w:rsid w:val="009324AD"/>
    <w:rsid w:val="00936ECE"/>
    <w:rsid w:val="00944444"/>
    <w:rsid w:val="0094568F"/>
    <w:rsid w:val="009611C3"/>
    <w:rsid w:val="00965FD3"/>
    <w:rsid w:val="00971821"/>
    <w:rsid w:val="00973F82"/>
    <w:rsid w:val="009741C5"/>
    <w:rsid w:val="009838BE"/>
    <w:rsid w:val="0098629D"/>
    <w:rsid w:val="00993C00"/>
    <w:rsid w:val="009A201C"/>
    <w:rsid w:val="009A3C3B"/>
    <w:rsid w:val="009A6547"/>
    <w:rsid w:val="009B1FF3"/>
    <w:rsid w:val="009B4B19"/>
    <w:rsid w:val="009C516A"/>
    <w:rsid w:val="009C6B38"/>
    <w:rsid w:val="009C6E6E"/>
    <w:rsid w:val="009C76F4"/>
    <w:rsid w:val="009D135D"/>
    <w:rsid w:val="009D15D0"/>
    <w:rsid w:val="009D4946"/>
    <w:rsid w:val="009D6014"/>
    <w:rsid w:val="009F03A4"/>
    <w:rsid w:val="009F2FFF"/>
    <w:rsid w:val="009F4E00"/>
    <w:rsid w:val="009F7BED"/>
    <w:rsid w:val="00A01059"/>
    <w:rsid w:val="00A0471D"/>
    <w:rsid w:val="00A04B33"/>
    <w:rsid w:val="00A0601B"/>
    <w:rsid w:val="00A111C3"/>
    <w:rsid w:val="00A1195D"/>
    <w:rsid w:val="00A1278E"/>
    <w:rsid w:val="00A17A2E"/>
    <w:rsid w:val="00A21072"/>
    <w:rsid w:val="00A23688"/>
    <w:rsid w:val="00A36ADA"/>
    <w:rsid w:val="00A47006"/>
    <w:rsid w:val="00A5248B"/>
    <w:rsid w:val="00A559EA"/>
    <w:rsid w:val="00A644F4"/>
    <w:rsid w:val="00A67232"/>
    <w:rsid w:val="00A82DA7"/>
    <w:rsid w:val="00A96562"/>
    <w:rsid w:val="00A97F51"/>
    <w:rsid w:val="00AA5CEF"/>
    <w:rsid w:val="00AA6DEC"/>
    <w:rsid w:val="00AB1613"/>
    <w:rsid w:val="00AB6BC3"/>
    <w:rsid w:val="00AC0A16"/>
    <w:rsid w:val="00AC0EE1"/>
    <w:rsid w:val="00AC4484"/>
    <w:rsid w:val="00AC5DC8"/>
    <w:rsid w:val="00AC6173"/>
    <w:rsid w:val="00AD0D43"/>
    <w:rsid w:val="00AD549F"/>
    <w:rsid w:val="00AD58B1"/>
    <w:rsid w:val="00AD628F"/>
    <w:rsid w:val="00AD78C2"/>
    <w:rsid w:val="00AE05B4"/>
    <w:rsid w:val="00AE3B4C"/>
    <w:rsid w:val="00AF1CEB"/>
    <w:rsid w:val="00AF292B"/>
    <w:rsid w:val="00AF369C"/>
    <w:rsid w:val="00AF563D"/>
    <w:rsid w:val="00AF63E0"/>
    <w:rsid w:val="00B05C43"/>
    <w:rsid w:val="00B12CF4"/>
    <w:rsid w:val="00B12D03"/>
    <w:rsid w:val="00B2009A"/>
    <w:rsid w:val="00B2141B"/>
    <w:rsid w:val="00B2415E"/>
    <w:rsid w:val="00B3328B"/>
    <w:rsid w:val="00B34B1D"/>
    <w:rsid w:val="00B35D45"/>
    <w:rsid w:val="00B4328B"/>
    <w:rsid w:val="00B44F5A"/>
    <w:rsid w:val="00B45B49"/>
    <w:rsid w:val="00B51B4F"/>
    <w:rsid w:val="00B53B72"/>
    <w:rsid w:val="00B54B11"/>
    <w:rsid w:val="00B5654B"/>
    <w:rsid w:val="00B60015"/>
    <w:rsid w:val="00B60CD9"/>
    <w:rsid w:val="00B61618"/>
    <w:rsid w:val="00B6503C"/>
    <w:rsid w:val="00B93549"/>
    <w:rsid w:val="00B946F0"/>
    <w:rsid w:val="00B94858"/>
    <w:rsid w:val="00BA620E"/>
    <w:rsid w:val="00BB30B9"/>
    <w:rsid w:val="00BB396D"/>
    <w:rsid w:val="00BB4973"/>
    <w:rsid w:val="00BB68B9"/>
    <w:rsid w:val="00BB6D58"/>
    <w:rsid w:val="00BB7409"/>
    <w:rsid w:val="00BC0F4D"/>
    <w:rsid w:val="00BC1882"/>
    <w:rsid w:val="00BC18B5"/>
    <w:rsid w:val="00BC19FE"/>
    <w:rsid w:val="00BC29D0"/>
    <w:rsid w:val="00BC306B"/>
    <w:rsid w:val="00BD00EA"/>
    <w:rsid w:val="00BD066B"/>
    <w:rsid w:val="00BD105B"/>
    <w:rsid w:val="00BD3FD2"/>
    <w:rsid w:val="00BE2FB0"/>
    <w:rsid w:val="00BF37A6"/>
    <w:rsid w:val="00BF5422"/>
    <w:rsid w:val="00C147EF"/>
    <w:rsid w:val="00C1590F"/>
    <w:rsid w:val="00C2540D"/>
    <w:rsid w:val="00C32680"/>
    <w:rsid w:val="00C36569"/>
    <w:rsid w:val="00C4001B"/>
    <w:rsid w:val="00C4066E"/>
    <w:rsid w:val="00C5386D"/>
    <w:rsid w:val="00C71AA1"/>
    <w:rsid w:val="00C76B0A"/>
    <w:rsid w:val="00C771A4"/>
    <w:rsid w:val="00C81234"/>
    <w:rsid w:val="00C85290"/>
    <w:rsid w:val="00C91B5F"/>
    <w:rsid w:val="00C92B75"/>
    <w:rsid w:val="00CA1A78"/>
    <w:rsid w:val="00CA7C9A"/>
    <w:rsid w:val="00CB1DA7"/>
    <w:rsid w:val="00CB3DAB"/>
    <w:rsid w:val="00CB4957"/>
    <w:rsid w:val="00CD54A1"/>
    <w:rsid w:val="00CD5D68"/>
    <w:rsid w:val="00CF1E83"/>
    <w:rsid w:val="00CF25C6"/>
    <w:rsid w:val="00CF580A"/>
    <w:rsid w:val="00CF680D"/>
    <w:rsid w:val="00D165E7"/>
    <w:rsid w:val="00D17A35"/>
    <w:rsid w:val="00D21BBB"/>
    <w:rsid w:val="00D2457F"/>
    <w:rsid w:val="00D2684B"/>
    <w:rsid w:val="00D27F94"/>
    <w:rsid w:val="00D33BCF"/>
    <w:rsid w:val="00D357DF"/>
    <w:rsid w:val="00D41685"/>
    <w:rsid w:val="00D4418A"/>
    <w:rsid w:val="00D444FA"/>
    <w:rsid w:val="00D50252"/>
    <w:rsid w:val="00D51786"/>
    <w:rsid w:val="00D60589"/>
    <w:rsid w:val="00D632F3"/>
    <w:rsid w:val="00D63F0F"/>
    <w:rsid w:val="00D644CB"/>
    <w:rsid w:val="00D65D32"/>
    <w:rsid w:val="00D73CA6"/>
    <w:rsid w:val="00D73D8D"/>
    <w:rsid w:val="00D752EF"/>
    <w:rsid w:val="00D8363B"/>
    <w:rsid w:val="00D846BA"/>
    <w:rsid w:val="00D84ACE"/>
    <w:rsid w:val="00D9203B"/>
    <w:rsid w:val="00D9275C"/>
    <w:rsid w:val="00DA0164"/>
    <w:rsid w:val="00DA1DD6"/>
    <w:rsid w:val="00DA2BA3"/>
    <w:rsid w:val="00DA31CC"/>
    <w:rsid w:val="00DA4E8B"/>
    <w:rsid w:val="00DA5A79"/>
    <w:rsid w:val="00DB61B9"/>
    <w:rsid w:val="00DC3905"/>
    <w:rsid w:val="00DD357A"/>
    <w:rsid w:val="00DD528D"/>
    <w:rsid w:val="00DF5170"/>
    <w:rsid w:val="00E028CD"/>
    <w:rsid w:val="00E02BD6"/>
    <w:rsid w:val="00E0480B"/>
    <w:rsid w:val="00E11E84"/>
    <w:rsid w:val="00E15E03"/>
    <w:rsid w:val="00E16651"/>
    <w:rsid w:val="00E25629"/>
    <w:rsid w:val="00E36795"/>
    <w:rsid w:val="00E40806"/>
    <w:rsid w:val="00E43F2F"/>
    <w:rsid w:val="00E44108"/>
    <w:rsid w:val="00E4443A"/>
    <w:rsid w:val="00E45624"/>
    <w:rsid w:val="00E47468"/>
    <w:rsid w:val="00E52C55"/>
    <w:rsid w:val="00E67B19"/>
    <w:rsid w:val="00E7196F"/>
    <w:rsid w:val="00E736FD"/>
    <w:rsid w:val="00E812F4"/>
    <w:rsid w:val="00E83943"/>
    <w:rsid w:val="00E85B3A"/>
    <w:rsid w:val="00E91ED3"/>
    <w:rsid w:val="00E93C28"/>
    <w:rsid w:val="00E97371"/>
    <w:rsid w:val="00EB55F8"/>
    <w:rsid w:val="00EB636E"/>
    <w:rsid w:val="00ED5092"/>
    <w:rsid w:val="00EE0864"/>
    <w:rsid w:val="00F01268"/>
    <w:rsid w:val="00F0668F"/>
    <w:rsid w:val="00F06EAE"/>
    <w:rsid w:val="00F16381"/>
    <w:rsid w:val="00F23EB7"/>
    <w:rsid w:val="00F24291"/>
    <w:rsid w:val="00F24ECF"/>
    <w:rsid w:val="00F412BF"/>
    <w:rsid w:val="00F55F6B"/>
    <w:rsid w:val="00F603CC"/>
    <w:rsid w:val="00F67FA2"/>
    <w:rsid w:val="00F75911"/>
    <w:rsid w:val="00F77DF7"/>
    <w:rsid w:val="00F80556"/>
    <w:rsid w:val="00F80E06"/>
    <w:rsid w:val="00F8543D"/>
    <w:rsid w:val="00F867E1"/>
    <w:rsid w:val="00F877CF"/>
    <w:rsid w:val="00F953DB"/>
    <w:rsid w:val="00F961D8"/>
    <w:rsid w:val="00F96DBD"/>
    <w:rsid w:val="00F974B7"/>
    <w:rsid w:val="00FA4B9C"/>
    <w:rsid w:val="00FA7081"/>
    <w:rsid w:val="00FC6CF4"/>
    <w:rsid w:val="00FE0701"/>
    <w:rsid w:val="00FE652F"/>
    <w:rsid w:val="00FF2909"/>
    <w:rsid w:val="00FF40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DB71B"/>
  <w15:chartTrackingRefBased/>
  <w15:docId w15:val="{07A7E17D-3E3F-4811-8694-3FB0C074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506"/>
    <w:pPr>
      <w:spacing w:after="200" w:line="240" w:lineRule="auto"/>
    </w:pPr>
    <w:rPr>
      <w:rFonts w:eastAsia="Times New Roman" w:cstheme="minorHAnsi"/>
      <w:color w:val="000000"/>
      <w:sz w:val="20"/>
      <w:szCs w:val="20"/>
      <w:lang w:eastAsia="en-AU"/>
    </w:rPr>
  </w:style>
  <w:style w:type="paragraph" w:styleId="Heading1">
    <w:name w:val="heading 1"/>
    <w:basedOn w:val="Normal"/>
    <w:next w:val="Normal"/>
    <w:link w:val="Heading1Char"/>
    <w:uiPriority w:val="9"/>
    <w:qFormat/>
    <w:rsid w:val="0047485A"/>
    <w:pPr>
      <w:tabs>
        <w:tab w:val="left" w:pos="851"/>
      </w:tabs>
      <w:spacing w:after="120"/>
      <w:outlineLvl w:val="0"/>
    </w:pPr>
    <w:rPr>
      <w:b/>
      <w:bCs/>
      <w:noProof/>
      <w:color w:val="3F9C35"/>
      <w:sz w:val="40"/>
      <w:szCs w:val="40"/>
    </w:rPr>
  </w:style>
  <w:style w:type="paragraph" w:styleId="Heading2">
    <w:name w:val="heading 2"/>
    <w:basedOn w:val="Normal"/>
    <w:next w:val="Normal"/>
    <w:link w:val="Heading2Char"/>
    <w:uiPriority w:val="9"/>
    <w:unhideWhenUsed/>
    <w:qFormat/>
    <w:rsid w:val="0047485A"/>
    <w:pPr>
      <w:tabs>
        <w:tab w:val="left" w:pos="851"/>
      </w:tabs>
      <w:spacing w:before="200" w:after="80"/>
      <w:outlineLvl w:val="1"/>
    </w:pPr>
    <w:rPr>
      <w:b/>
      <w:bCs/>
      <w:color w:val="3F9C35"/>
      <w:sz w:val="32"/>
      <w:szCs w:val="32"/>
    </w:rPr>
  </w:style>
  <w:style w:type="paragraph" w:styleId="Heading3">
    <w:name w:val="heading 3"/>
    <w:basedOn w:val="Normal"/>
    <w:next w:val="Normal"/>
    <w:link w:val="Heading3Char"/>
    <w:uiPriority w:val="9"/>
    <w:unhideWhenUsed/>
    <w:qFormat/>
    <w:rsid w:val="006D18EF"/>
    <w:pPr>
      <w:tabs>
        <w:tab w:val="left" w:pos="851"/>
      </w:tabs>
      <w:spacing w:after="120"/>
      <w:outlineLvl w:val="2"/>
    </w:pPr>
    <w:rPr>
      <w:b/>
      <w:bCs/>
      <w:color w:val="3F9C35"/>
      <w:sz w:val="28"/>
      <w:szCs w:val="28"/>
    </w:rPr>
  </w:style>
  <w:style w:type="paragraph" w:styleId="Heading4">
    <w:name w:val="heading 4"/>
    <w:basedOn w:val="Heading3"/>
    <w:next w:val="Normal"/>
    <w:link w:val="Heading4Char"/>
    <w:uiPriority w:val="9"/>
    <w:unhideWhenUsed/>
    <w:qFormat/>
    <w:rsid w:val="00840E21"/>
    <w:pPr>
      <w:numPr>
        <w:ilvl w:val="3"/>
      </w:numPr>
      <w:outlineLvl w:val="3"/>
    </w:pPr>
    <w:rPr>
      <w:i/>
      <w:iCs/>
    </w:rPr>
  </w:style>
  <w:style w:type="paragraph" w:styleId="Heading5">
    <w:name w:val="heading 5"/>
    <w:aliases w:val="Main Subtitle"/>
    <w:basedOn w:val="Normal"/>
    <w:next w:val="Normal"/>
    <w:link w:val="Heading5Char"/>
    <w:uiPriority w:val="9"/>
    <w:unhideWhenUsed/>
    <w:qFormat/>
    <w:rsid w:val="00840E21"/>
    <w:pPr>
      <w:spacing w:after="0" w:line="320" w:lineRule="exact"/>
      <w:ind w:left="-1134" w:right="5907"/>
      <w:jc w:val="center"/>
      <w:outlineLvl w:val="4"/>
    </w:pPr>
    <w:rPr>
      <w:noProof/>
      <w:color w:val="FFFFFF" w:themeColor="background1"/>
      <w:sz w:val="32"/>
      <w:szCs w:val="32"/>
    </w:rPr>
  </w:style>
  <w:style w:type="paragraph" w:styleId="Heading6">
    <w:name w:val="heading 6"/>
    <w:aliases w:val="Contents title"/>
    <w:basedOn w:val="Heading1"/>
    <w:next w:val="Normal"/>
    <w:link w:val="Heading6Char"/>
    <w:uiPriority w:val="9"/>
    <w:unhideWhenUsed/>
    <w:qFormat/>
    <w:rsid w:val="008B6BB2"/>
    <w:pPr>
      <w:outlineLvl w:val="5"/>
    </w:pPr>
    <w:rPr>
      <w:color w:val="FFFFFF" w:themeColor="background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B5F"/>
    <w:pPr>
      <w:tabs>
        <w:tab w:val="center" w:pos="4513"/>
        <w:tab w:val="right" w:pos="9026"/>
      </w:tabs>
      <w:spacing w:after="0"/>
    </w:pPr>
  </w:style>
  <w:style w:type="character" w:customStyle="1" w:styleId="HeaderChar">
    <w:name w:val="Header Char"/>
    <w:basedOn w:val="DefaultParagraphFont"/>
    <w:link w:val="Header"/>
    <w:uiPriority w:val="99"/>
    <w:rsid w:val="00C91B5F"/>
    <w:rPr>
      <w:rFonts w:eastAsia="Times New Roman" w:cstheme="minorHAnsi"/>
      <w:color w:val="000000"/>
      <w:sz w:val="20"/>
      <w:szCs w:val="20"/>
      <w:shd w:val="clear" w:color="auto" w:fill="FFFFFF"/>
      <w:lang w:eastAsia="en-AU"/>
    </w:rPr>
  </w:style>
  <w:style w:type="paragraph" w:styleId="Footer">
    <w:name w:val="footer"/>
    <w:basedOn w:val="Normal"/>
    <w:link w:val="FooterChar"/>
    <w:uiPriority w:val="99"/>
    <w:unhideWhenUsed/>
    <w:rsid w:val="00C91B5F"/>
    <w:pPr>
      <w:tabs>
        <w:tab w:val="center" w:pos="4513"/>
        <w:tab w:val="right" w:pos="9026"/>
      </w:tabs>
      <w:spacing w:after="0"/>
    </w:pPr>
  </w:style>
  <w:style w:type="character" w:customStyle="1" w:styleId="FooterChar">
    <w:name w:val="Footer Char"/>
    <w:basedOn w:val="DefaultParagraphFont"/>
    <w:link w:val="Footer"/>
    <w:uiPriority w:val="99"/>
    <w:rsid w:val="00C91B5F"/>
    <w:rPr>
      <w:rFonts w:eastAsia="Times New Roman" w:cstheme="minorHAnsi"/>
      <w:color w:val="000000"/>
      <w:sz w:val="20"/>
      <w:szCs w:val="20"/>
      <w:shd w:val="clear" w:color="auto" w:fill="FFFFFF"/>
      <w:lang w:eastAsia="en-AU"/>
    </w:rPr>
  </w:style>
  <w:style w:type="character" w:customStyle="1" w:styleId="Heading1Char">
    <w:name w:val="Heading 1 Char"/>
    <w:basedOn w:val="DefaultParagraphFont"/>
    <w:link w:val="Heading1"/>
    <w:uiPriority w:val="9"/>
    <w:rsid w:val="0047485A"/>
    <w:rPr>
      <w:rFonts w:eastAsia="Times New Roman" w:cstheme="minorHAnsi"/>
      <w:b/>
      <w:bCs/>
      <w:noProof/>
      <w:color w:val="3F9C35"/>
      <w:sz w:val="40"/>
      <w:szCs w:val="40"/>
      <w:lang w:eastAsia="en-AU"/>
    </w:rPr>
  </w:style>
  <w:style w:type="character" w:customStyle="1" w:styleId="Heading2Char">
    <w:name w:val="Heading 2 Char"/>
    <w:basedOn w:val="DefaultParagraphFont"/>
    <w:link w:val="Heading2"/>
    <w:uiPriority w:val="9"/>
    <w:rsid w:val="0047485A"/>
    <w:rPr>
      <w:rFonts w:eastAsia="Times New Roman" w:cstheme="minorHAnsi"/>
      <w:b/>
      <w:bCs/>
      <w:color w:val="3F9C35"/>
      <w:sz w:val="32"/>
      <w:szCs w:val="32"/>
      <w:lang w:eastAsia="en-AU"/>
    </w:rPr>
  </w:style>
  <w:style w:type="character" w:customStyle="1" w:styleId="Heading3Char">
    <w:name w:val="Heading 3 Char"/>
    <w:basedOn w:val="DefaultParagraphFont"/>
    <w:link w:val="Heading3"/>
    <w:uiPriority w:val="9"/>
    <w:rsid w:val="006D18EF"/>
    <w:rPr>
      <w:rFonts w:eastAsia="Times New Roman" w:cstheme="minorHAnsi"/>
      <w:b/>
      <w:bCs/>
      <w:color w:val="3F9C35"/>
      <w:sz w:val="28"/>
      <w:szCs w:val="28"/>
      <w:lang w:eastAsia="en-AU"/>
    </w:rPr>
  </w:style>
  <w:style w:type="character" w:customStyle="1" w:styleId="Heading4Char">
    <w:name w:val="Heading 4 Char"/>
    <w:basedOn w:val="DefaultParagraphFont"/>
    <w:link w:val="Heading4"/>
    <w:uiPriority w:val="9"/>
    <w:rsid w:val="00840E21"/>
    <w:rPr>
      <w:rFonts w:eastAsia="Times New Roman" w:cstheme="minorHAnsi"/>
      <w:i/>
      <w:iCs/>
      <w:color w:val="3F9C35"/>
      <w:sz w:val="24"/>
      <w:szCs w:val="24"/>
      <w:shd w:val="clear" w:color="auto" w:fill="FFFFFF"/>
      <w:lang w:eastAsia="en-AU"/>
    </w:rPr>
  </w:style>
  <w:style w:type="paragraph" w:styleId="Title">
    <w:name w:val="Title"/>
    <w:aliases w:val="Main Title"/>
    <w:basedOn w:val="Normal"/>
    <w:next w:val="Normal"/>
    <w:link w:val="TitleChar"/>
    <w:uiPriority w:val="10"/>
    <w:qFormat/>
    <w:rsid w:val="00AD0D43"/>
    <w:pPr>
      <w:spacing w:after="120" w:line="600" w:lineRule="exact"/>
    </w:pPr>
    <w:rPr>
      <w:b/>
      <w:bCs/>
      <w:color w:val="FFFFFF" w:themeColor="background1"/>
      <w:sz w:val="64"/>
      <w:szCs w:val="64"/>
    </w:rPr>
  </w:style>
  <w:style w:type="character" w:customStyle="1" w:styleId="TitleChar">
    <w:name w:val="Title Char"/>
    <w:aliases w:val="Main Title Char"/>
    <w:basedOn w:val="DefaultParagraphFont"/>
    <w:link w:val="Title"/>
    <w:uiPriority w:val="10"/>
    <w:rsid w:val="00AD0D43"/>
    <w:rPr>
      <w:rFonts w:eastAsia="Times New Roman" w:cstheme="minorHAnsi"/>
      <w:b/>
      <w:bCs/>
      <w:color w:val="FFFFFF" w:themeColor="background1"/>
      <w:sz w:val="64"/>
      <w:szCs w:val="64"/>
      <w:lang w:eastAsia="en-AU"/>
    </w:rPr>
  </w:style>
  <w:style w:type="character" w:customStyle="1" w:styleId="Heading5Char">
    <w:name w:val="Heading 5 Char"/>
    <w:aliases w:val="Main Subtitle Char"/>
    <w:basedOn w:val="DefaultParagraphFont"/>
    <w:link w:val="Heading5"/>
    <w:uiPriority w:val="9"/>
    <w:rsid w:val="00840E21"/>
    <w:rPr>
      <w:rFonts w:eastAsia="Times New Roman" w:cstheme="minorHAnsi"/>
      <w:noProof/>
      <w:color w:val="FFFFFF" w:themeColor="background1"/>
      <w:sz w:val="32"/>
      <w:szCs w:val="32"/>
      <w:lang w:eastAsia="en-AU"/>
    </w:rPr>
  </w:style>
  <w:style w:type="character" w:styleId="SubtleEmphasis">
    <w:name w:val="Subtle Emphasis"/>
    <w:aliases w:val="Inside Cover - Credits"/>
    <w:uiPriority w:val="19"/>
    <w:qFormat/>
    <w:rsid w:val="00840E21"/>
  </w:style>
  <w:style w:type="paragraph" w:styleId="TOCHeading">
    <w:name w:val="TOC Heading"/>
    <w:next w:val="Normal"/>
    <w:uiPriority w:val="39"/>
    <w:unhideWhenUsed/>
    <w:rsid w:val="00606DCD"/>
    <w:pPr>
      <w:keepNext/>
      <w:keepLines/>
      <w:spacing w:before="240" w:after="240" w:line="240" w:lineRule="auto"/>
    </w:pPr>
    <w:rPr>
      <w:rFonts w:eastAsiaTheme="majorEastAsia" w:cstheme="minorHAnsi"/>
      <w:b/>
      <w:bCs/>
      <w:color w:val="3F9C35"/>
      <w:sz w:val="36"/>
      <w:szCs w:val="36"/>
      <w:lang w:val="en-US"/>
    </w:rPr>
  </w:style>
  <w:style w:type="paragraph" w:styleId="TOC1">
    <w:name w:val="toc 1"/>
    <w:basedOn w:val="Normal"/>
    <w:next w:val="Normal"/>
    <w:autoRedefine/>
    <w:uiPriority w:val="39"/>
    <w:unhideWhenUsed/>
    <w:rsid w:val="00606DCD"/>
    <w:pPr>
      <w:tabs>
        <w:tab w:val="left" w:pos="426"/>
        <w:tab w:val="right" w:leader="dot" w:pos="9628"/>
      </w:tabs>
      <w:spacing w:after="100"/>
      <w:ind w:left="426" w:hanging="426"/>
    </w:pPr>
    <w:rPr>
      <w:b/>
      <w:bCs/>
      <w:noProof/>
      <w:sz w:val="22"/>
      <w:szCs w:val="22"/>
    </w:rPr>
  </w:style>
  <w:style w:type="paragraph" w:styleId="TOC2">
    <w:name w:val="toc 2"/>
    <w:basedOn w:val="Normal"/>
    <w:next w:val="Normal"/>
    <w:autoRedefine/>
    <w:uiPriority w:val="39"/>
    <w:unhideWhenUsed/>
    <w:rsid w:val="00606DCD"/>
    <w:pPr>
      <w:tabs>
        <w:tab w:val="left" w:pos="993"/>
        <w:tab w:val="right" w:leader="dot" w:pos="9628"/>
      </w:tabs>
      <w:spacing w:after="100"/>
      <w:ind w:left="993" w:hanging="567"/>
    </w:pPr>
    <w:rPr>
      <w:noProof/>
    </w:rPr>
  </w:style>
  <w:style w:type="paragraph" w:styleId="TOC3">
    <w:name w:val="toc 3"/>
    <w:basedOn w:val="Normal"/>
    <w:next w:val="Normal"/>
    <w:autoRedefine/>
    <w:uiPriority w:val="39"/>
    <w:unhideWhenUsed/>
    <w:rsid w:val="00606DCD"/>
    <w:pPr>
      <w:tabs>
        <w:tab w:val="left" w:pos="1701"/>
        <w:tab w:val="right" w:leader="dot" w:pos="9628"/>
      </w:tabs>
      <w:spacing w:after="100"/>
      <w:ind w:left="1701" w:hanging="708"/>
    </w:pPr>
    <w:rPr>
      <w:noProof/>
    </w:rPr>
  </w:style>
  <w:style w:type="character" w:styleId="Hyperlink">
    <w:name w:val="Hyperlink"/>
    <w:basedOn w:val="DefaultParagraphFont"/>
    <w:unhideWhenUsed/>
    <w:rsid w:val="00370BAC"/>
    <w:rPr>
      <w:color w:val="0563C1" w:themeColor="hyperlink"/>
      <w:u w:val="single"/>
    </w:rPr>
  </w:style>
  <w:style w:type="character" w:styleId="Emphasis">
    <w:name w:val="Emphasis"/>
    <w:basedOn w:val="SubtleEmphasis"/>
    <w:uiPriority w:val="20"/>
    <w:rsid w:val="00370BAC"/>
  </w:style>
  <w:style w:type="character" w:customStyle="1" w:styleId="Heading6Char">
    <w:name w:val="Heading 6 Char"/>
    <w:aliases w:val="Contents title Char"/>
    <w:basedOn w:val="DefaultParagraphFont"/>
    <w:link w:val="Heading6"/>
    <w:uiPriority w:val="9"/>
    <w:rsid w:val="008B6BB2"/>
    <w:rPr>
      <w:rFonts w:eastAsia="Times New Roman" w:cstheme="minorHAnsi"/>
      <w:b/>
      <w:bCs/>
      <w:color w:val="FFFFFF" w:themeColor="background1"/>
      <w:sz w:val="36"/>
      <w:szCs w:val="20"/>
      <w:lang w:eastAsia="en-AU"/>
    </w:rPr>
  </w:style>
  <w:style w:type="paragraph" w:styleId="NormalWeb">
    <w:name w:val="Normal (Web)"/>
    <w:basedOn w:val="Normal"/>
    <w:uiPriority w:val="99"/>
    <w:semiHidden/>
    <w:unhideWhenUsed/>
    <w:rsid w:val="00716013"/>
    <w:pPr>
      <w:spacing w:before="100" w:beforeAutospacing="1" w:after="100" w:afterAutospacing="1"/>
    </w:pPr>
    <w:rPr>
      <w:rFonts w:ascii="Times New Roman" w:hAnsi="Times New Roman" w:cs="Times New Roman"/>
      <w:color w:val="auto"/>
      <w:sz w:val="24"/>
      <w:szCs w:val="24"/>
    </w:rPr>
  </w:style>
  <w:style w:type="paragraph" w:styleId="NoSpacing">
    <w:name w:val="No Spacing"/>
    <w:aliases w:val="Body"/>
    <w:link w:val="NoSpacingChar"/>
    <w:uiPriority w:val="1"/>
    <w:qFormat/>
    <w:rsid w:val="00402A27"/>
    <w:pPr>
      <w:spacing w:after="120"/>
    </w:pPr>
    <w:rPr>
      <w:rFonts w:ascii="HelveticaNeueLT Std Lt" w:hAnsi="HelveticaNeueLT Std Lt" w:cstheme="minorHAnsi"/>
      <w:color w:val="000000"/>
      <w:sz w:val="20"/>
      <w:szCs w:val="20"/>
    </w:rPr>
  </w:style>
  <w:style w:type="character" w:customStyle="1" w:styleId="NoSpacingChar">
    <w:name w:val="No Spacing Char"/>
    <w:aliases w:val="Body Char"/>
    <w:basedOn w:val="DefaultParagraphFont"/>
    <w:link w:val="NoSpacing"/>
    <w:uiPriority w:val="1"/>
    <w:rsid w:val="00402A27"/>
    <w:rPr>
      <w:rFonts w:ascii="HelveticaNeueLT Std Lt" w:hAnsi="HelveticaNeueLT Std Lt" w:cstheme="minorHAnsi"/>
      <w:color w:val="000000"/>
      <w:sz w:val="20"/>
      <w:szCs w:val="20"/>
    </w:rPr>
  </w:style>
  <w:style w:type="paragraph" w:styleId="ListParagraph">
    <w:name w:val="List Paragraph"/>
    <w:basedOn w:val="Normal"/>
    <w:uiPriority w:val="34"/>
    <w:qFormat/>
    <w:rsid w:val="00E45624"/>
    <w:pPr>
      <w:numPr>
        <w:numId w:val="12"/>
      </w:numPr>
      <w:spacing w:after="80"/>
      <w:ind w:left="426" w:hanging="284"/>
    </w:pPr>
  </w:style>
  <w:style w:type="character" w:styleId="UnresolvedMention">
    <w:name w:val="Unresolved Mention"/>
    <w:basedOn w:val="DefaultParagraphFont"/>
    <w:uiPriority w:val="99"/>
    <w:semiHidden/>
    <w:unhideWhenUsed/>
    <w:rsid w:val="005A6163"/>
    <w:rPr>
      <w:color w:val="605E5C"/>
      <w:shd w:val="clear" w:color="auto" w:fill="E1DFDD"/>
    </w:rPr>
  </w:style>
  <w:style w:type="paragraph" w:customStyle="1" w:styleId="Hyperlinks">
    <w:name w:val="Hyperlinks"/>
    <w:basedOn w:val="Normal"/>
    <w:link w:val="HyperlinksChar"/>
    <w:qFormat/>
    <w:rsid w:val="00ED5092"/>
    <w:rPr>
      <w:color w:val="0089C4" w:themeColor="accent2"/>
    </w:rPr>
  </w:style>
  <w:style w:type="character" w:customStyle="1" w:styleId="HyperlinksChar">
    <w:name w:val="Hyperlinks Char"/>
    <w:basedOn w:val="DefaultParagraphFont"/>
    <w:link w:val="Hyperlinks"/>
    <w:rsid w:val="00ED5092"/>
    <w:rPr>
      <w:rFonts w:eastAsia="Times New Roman" w:cstheme="minorHAnsi"/>
      <w:color w:val="0089C4" w:themeColor="accent2"/>
      <w:sz w:val="20"/>
      <w:szCs w:val="20"/>
      <w:lang w:eastAsia="en-AU"/>
    </w:rPr>
  </w:style>
  <w:style w:type="paragraph" w:customStyle="1" w:styleId="Imagecaption">
    <w:name w:val="Image caption"/>
    <w:basedOn w:val="Normal"/>
    <w:link w:val="ImagecaptionChar"/>
    <w:rsid w:val="00E02BD6"/>
    <w:pPr>
      <w:spacing w:after="0"/>
    </w:pPr>
  </w:style>
  <w:style w:type="character" w:customStyle="1" w:styleId="ImagecaptionChar">
    <w:name w:val="Image caption Char"/>
    <w:basedOn w:val="DefaultParagraphFont"/>
    <w:link w:val="Imagecaption"/>
    <w:rsid w:val="00E02BD6"/>
    <w:rPr>
      <w:rFonts w:eastAsia="Times New Roman" w:cstheme="minorHAnsi"/>
      <w:color w:val="000000"/>
      <w:sz w:val="20"/>
      <w:szCs w:val="20"/>
      <w:lang w:eastAsia="en-AU"/>
    </w:rPr>
  </w:style>
  <w:style w:type="character" w:styleId="PageNumber">
    <w:name w:val="page number"/>
    <w:basedOn w:val="DefaultParagraphFont"/>
    <w:uiPriority w:val="99"/>
    <w:semiHidden/>
    <w:unhideWhenUsed/>
    <w:rsid w:val="00B3328B"/>
  </w:style>
  <w:style w:type="table" w:styleId="TableGrid">
    <w:name w:val="Table Grid"/>
    <w:basedOn w:val="TableNormal"/>
    <w:uiPriority w:val="39"/>
    <w:rsid w:val="0049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630D"/>
    <w:rPr>
      <w:color w:val="808080"/>
    </w:rPr>
  </w:style>
  <w:style w:type="paragraph" w:styleId="Caption">
    <w:name w:val="caption"/>
    <w:basedOn w:val="Normal"/>
    <w:next w:val="Normal"/>
    <w:uiPriority w:val="35"/>
    <w:unhideWhenUsed/>
    <w:qFormat/>
    <w:rsid w:val="00130FF8"/>
    <w:rPr>
      <w:i/>
      <w:iCs/>
      <w:color w:val="284E36" w:themeColor="text2"/>
      <w:sz w:val="18"/>
      <w:szCs w:val="18"/>
    </w:rPr>
  </w:style>
  <w:style w:type="paragraph" w:customStyle="1" w:styleId="SmallImage">
    <w:name w:val="Small Image"/>
    <w:rsid w:val="00B5654B"/>
    <w:pPr>
      <w:pageBreakBefore/>
      <w:numPr>
        <w:numId w:val="11"/>
      </w:numPr>
      <w:tabs>
        <w:tab w:val="left" w:pos="851"/>
      </w:tabs>
      <w:spacing w:after="120" w:line="240" w:lineRule="auto"/>
      <w:ind w:left="851" w:hanging="851"/>
      <w:outlineLvl w:val="0"/>
    </w:pPr>
    <w:rPr>
      <w:rFonts w:eastAsia="Times New Roman" w:cstheme="minorHAnsi"/>
      <w:b/>
      <w:bCs/>
      <w:color w:val="3F9C35"/>
      <w:sz w:val="36"/>
      <w:szCs w:val="36"/>
      <w:lang w:eastAsia="en-AU"/>
    </w:rPr>
  </w:style>
  <w:style w:type="paragraph" w:customStyle="1" w:styleId="Introduction">
    <w:name w:val="Introduction"/>
    <w:basedOn w:val="Heading2"/>
    <w:link w:val="IntroductionChar"/>
    <w:qFormat/>
    <w:rsid w:val="0047485A"/>
    <w:pPr>
      <w:spacing w:before="0" w:after="120"/>
    </w:pPr>
    <w:rPr>
      <w:b w:val="0"/>
      <w:bCs w:val="0"/>
      <w:color w:val="284E36" w:themeColor="text2"/>
      <w:sz w:val="24"/>
      <w:szCs w:val="24"/>
    </w:rPr>
  </w:style>
  <w:style w:type="character" w:customStyle="1" w:styleId="IntroductionChar">
    <w:name w:val="Introduction Char"/>
    <w:basedOn w:val="Heading2Char"/>
    <w:link w:val="Introduction"/>
    <w:rsid w:val="0047485A"/>
    <w:rPr>
      <w:rFonts w:eastAsia="Times New Roman" w:cstheme="minorHAnsi"/>
      <w:b w:val="0"/>
      <w:bCs w:val="0"/>
      <w:color w:val="284E36" w:themeColor="text2"/>
      <w:sz w:val="24"/>
      <w:szCs w:val="24"/>
      <w:lang w:eastAsia="en-AU"/>
    </w:rPr>
  </w:style>
  <w:style w:type="table" w:styleId="GridTable1Light">
    <w:name w:val="Grid Table 1 Light"/>
    <w:basedOn w:val="TableNormal"/>
    <w:uiPriority w:val="46"/>
    <w:rsid w:val="008339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f0">
    <w:name w:val="pf0"/>
    <w:basedOn w:val="Normal"/>
    <w:rsid w:val="00631016"/>
    <w:pPr>
      <w:spacing w:before="100" w:beforeAutospacing="1" w:after="100" w:afterAutospacing="1"/>
    </w:pPr>
    <w:rPr>
      <w:rFonts w:ascii="Times New Roman" w:hAnsi="Times New Roman" w:cs="Times New Roman"/>
      <w:color w:val="auto"/>
      <w:sz w:val="24"/>
      <w:szCs w:val="24"/>
    </w:rPr>
  </w:style>
  <w:style w:type="character" w:customStyle="1" w:styleId="cf01">
    <w:name w:val="cf01"/>
    <w:basedOn w:val="DefaultParagraphFont"/>
    <w:rsid w:val="00631016"/>
    <w:rPr>
      <w:rFonts w:ascii="Segoe UI" w:hAnsi="Segoe UI" w:cs="Segoe UI" w:hint="default"/>
      <w:sz w:val="18"/>
      <w:szCs w:val="18"/>
    </w:rPr>
  </w:style>
  <w:style w:type="character" w:styleId="CommentReference">
    <w:name w:val="annotation reference"/>
    <w:basedOn w:val="DefaultParagraphFont"/>
    <w:uiPriority w:val="99"/>
    <w:semiHidden/>
    <w:unhideWhenUsed/>
    <w:rsid w:val="00CB1DA7"/>
    <w:rPr>
      <w:sz w:val="16"/>
      <w:szCs w:val="16"/>
    </w:rPr>
  </w:style>
  <w:style w:type="paragraph" w:styleId="CommentText">
    <w:name w:val="annotation text"/>
    <w:basedOn w:val="Normal"/>
    <w:link w:val="CommentTextChar"/>
    <w:uiPriority w:val="99"/>
    <w:semiHidden/>
    <w:unhideWhenUsed/>
    <w:rsid w:val="00CB1DA7"/>
  </w:style>
  <w:style w:type="character" w:customStyle="1" w:styleId="CommentTextChar">
    <w:name w:val="Comment Text Char"/>
    <w:basedOn w:val="DefaultParagraphFont"/>
    <w:link w:val="CommentText"/>
    <w:uiPriority w:val="99"/>
    <w:semiHidden/>
    <w:rsid w:val="00CB1DA7"/>
    <w:rPr>
      <w:rFonts w:eastAsia="Times New Roman" w:cstheme="minorHAnsi"/>
      <w:color w:val="000000"/>
      <w:sz w:val="20"/>
      <w:szCs w:val="20"/>
      <w:lang w:eastAsia="en-AU"/>
    </w:rPr>
  </w:style>
  <w:style w:type="paragraph" w:styleId="Revision">
    <w:name w:val="Revision"/>
    <w:hidden/>
    <w:uiPriority w:val="99"/>
    <w:semiHidden/>
    <w:rsid w:val="00CB1DA7"/>
    <w:pPr>
      <w:spacing w:after="0" w:line="240" w:lineRule="auto"/>
    </w:pPr>
    <w:rPr>
      <w:rFonts w:eastAsia="Times New Roman" w:cstheme="minorHAnsi"/>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277D19"/>
    <w:rPr>
      <w:b/>
      <w:bCs/>
    </w:rPr>
  </w:style>
  <w:style w:type="character" w:customStyle="1" w:styleId="CommentSubjectChar">
    <w:name w:val="Comment Subject Char"/>
    <w:basedOn w:val="CommentTextChar"/>
    <w:link w:val="CommentSubject"/>
    <w:uiPriority w:val="99"/>
    <w:semiHidden/>
    <w:rsid w:val="00277D19"/>
    <w:rPr>
      <w:rFonts w:eastAsia="Times New Roman" w:cstheme="minorHAnsi"/>
      <w:b/>
      <w:bCs/>
      <w:color w:val="000000"/>
      <w:sz w:val="20"/>
      <w:szCs w:val="20"/>
      <w:lang w:eastAsia="en-AU"/>
    </w:rPr>
  </w:style>
  <w:style w:type="paragraph" w:customStyle="1" w:styleId="VCAAbody">
    <w:name w:val="VCAA body"/>
    <w:link w:val="VCAAbodyChar"/>
    <w:qFormat/>
    <w:rsid w:val="004A0DC5"/>
    <w:pPr>
      <w:spacing w:before="120" w:after="120" w:line="280" w:lineRule="exact"/>
    </w:pPr>
    <w:rPr>
      <w:rFonts w:asciiTheme="majorHAnsi" w:hAnsiTheme="majorHAnsi" w:cs="Arial"/>
      <w:color w:val="000000" w:themeColor="text1"/>
      <w:sz w:val="20"/>
      <w:lang w:val="en-US"/>
    </w:rPr>
  </w:style>
  <w:style w:type="character" w:customStyle="1" w:styleId="VCAAbodyChar">
    <w:name w:val="VCAA body Char"/>
    <w:basedOn w:val="DefaultParagraphFont"/>
    <w:link w:val="VCAAbody"/>
    <w:rsid w:val="004A0DC5"/>
    <w:rPr>
      <w:rFonts w:asciiTheme="majorHAnsi" w:hAnsiTheme="majorHAnsi" w:cs="Arial"/>
      <w:color w:val="000000" w:themeColor="text1"/>
      <w:sz w:val="20"/>
      <w:lang w:val="en-US"/>
    </w:rPr>
  </w:style>
  <w:style w:type="paragraph" w:customStyle="1" w:styleId="VCAAbullet">
    <w:name w:val="VCAA bullet"/>
    <w:basedOn w:val="VCAAbody"/>
    <w:qFormat/>
    <w:rsid w:val="004A0DC5"/>
    <w:pPr>
      <w:numPr>
        <w:numId w:val="13"/>
      </w:numPr>
      <w:tabs>
        <w:tab w:val="left" w:pos="425"/>
      </w:tabs>
      <w:spacing w:before="60" w:after="60"/>
      <w:ind w:left="425" w:hanging="425"/>
    </w:pPr>
    <w:rPr>
      <w:rFonts w:eastAsia="Times New Roman"/>
      <w:kern w:val="22"/>
      <w:lang w:val="en-GB" w:eastAsia="ja-JP"/>
    </w:rPr>
  </w:style>
  <w:style w:type="paragraph" w:customStyle="1" w:styleId="VCAAHeading5">
    <w:name w:val="VCAA Heading 5"/>
    <w:basedOn w:val="Normal"/>
    <w:next w:val="VCAAbody"/>
    <w:qFormat/>
    <w:rsid w:val="004A0DC5"/>
    <w:pPr>
      <w:spacing w:before="240" w:after="120" w:line="320" w:lineRule="exact"/>
      <w:outlineLvl w:val="5"/>
    </w:pPr>
    <w:rPr>
      <w:rFonts w:ascii="Arial" w:eastAsiaTheme="minorHAnsi" w:hAnsi="Arial" w:cs="Arial"/>
      <w:color w:val="0F7EB4"/>
      <w:sz w:val="24"/>
      <w:lang w:val="en"/>
    </w:rPr>
  </w:style>
  <w:style w:type="paragraph" w:customStyle="1" w:styleId="TEXT">
    <w:name w:val="TEXT"/>
    <w:basedOn w:val="Normal"/>
    <w:qFormat/>
    <w:rsid w:val="00BD066B"/>
    <w:pPr>
      <w:spacing w:after="0"/>
    </w:pPr>
    <w:rPr>
      <w:rFonts w:asciiTheme="majorHAnsi" w:eastAsiaTheme="minorHAnsi" w:hAnsiTheme="majorHAnsi" w:cstheme="minorBidi"/>
      <w:color w:val="6A737B"/>
      <w:szCs w:val="24"/>
      <w:lang w:eastAsia="en-US"/>
    </w:rPr>
  </w:style>
  <w:style w:type="character" w:styleId="FollowedHyperlink">
    <w:name w:val="FollowedHyperlink"/>
    <w:basedOn w:val="DefaultParagraphFont"/>
    <w:uiPriority w:val="99"/>
    <w:semiHidden/>
    <w:unhideWhenUsed/>
    <w:rsid w:val="00731F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165568">
      <w:bodyDiv w:val="1"/>
      <w:marLeft w:val="0"/>
      <w:marRight w:val="0"/>
      <w:marTop w:val="0"/>
      <w:marBottom w:val="0"/>
      <w:divBdr>
        <w:top w:val="none" w:sz="0" w:space="0" w:color="auto"/>
        <w:left w:val="none" w:sz="0" w:space="0" w:color="auto"/>
        <w:bottom w:val="none" w:sz="0" w:space="0" w:color="auto"/>
        <w:right w:val="none" w:sz="0" w:space="0" w:color="auto"/>
      </w:divBdr>
    </w:div>
    <w:div w:id="1039933029">
      <w:bodyDiv w:val="1"/>
      <w:marLeft w:val="0"/>
      <w:marRight w:val="0"/>
      <w:marTop w:val="0"/>
      <w:marBottom w:val="0"/>
      <w:divBdr>
        <w:top w:val="none" w:sz="0" w:space="0" w:color="auto"/>
        <w:left w:val="none" w:sz="0" w:space="0" w:color="auto"/>
        <w:bottom w:val="none" w:sz="0" w:space="0" w:color="auto"/>
        <w:right w:val="none" w:sz="0" w:space="0" w:color="auto"/>
      </w:divBdr>
    </w:div>
    <w:div w:id="1163735370">
      <w:bodyDiv w:val="1"/>
      <w:marLeft w:val="0"/>
      <w:marRight w:val="0"/>
      <w:marTop w:val="0"/>
      <w:marBottom w:val="0"/>
      <w:divBdr>
        <w:top w:val="none" w:sz="0" w:space="0" w:color="auto"/>
        <w:left w:val="none" w:sz="0" w:space="0" w:color="auto"/>
        <w:bottom w:val="none" w:sz="0" w:space="0" w:color="auto"/>
        <w:right w:val="none" w:sz="0" w:space="0" w:color="auto"/>
      </w:divBdr>
      <w:divsChild>
        <w:div w:id="672874916">
          <w:marLeft w:val="0"/>
          <w:marRight w:val="0"/>
          <w:marTop w:val="0"/>
          <w:marBottom w:val="0"/>
          <w:divBdr>
            <w:top w:val="none" w:sz="0" w:space="0" w:color="auto"/>
            <w:left w:val="none" w:sz="0" w:space="0" w:color="auto"/>
            <w:bottom w:val="none" w:sz="0" w:space="0" w:color="auto"/>
            <w:right w:val="none" w:sz="0" w:space="0" w:color="auto"/>
          </w:divBdr>
          <w:divsChild>
            <w:div w:id="619384317">
              <w:marLeft w:val="0"/>
              <w:marRight w:val="0"/>
              <w:marTop w:val="0"/>
              <w:marBottom w:val="0"/>
              <w:divBdr>
                <w:top w:val="none" w:sz="0" w:space="0" w:color="auto"/>
                <w:left w:val="none" w:sz="0" w:space="0" w:color="auto"/>
                <w:bottom w:val="none" w:sz="0" w:space="0" w:color="auto"/>
                <w:right w:val="none" w:sz="0" w:space="0" w:color="auto"/>
              </w:divBdr>
              <w:divsChild>
                <w:div w:id="1267425318">
                  <w:marLeft w:val="0"/>
                  <w:marRight w:val="0"/>
                  <w:marTop w:val="0"/>
                  <w:marBottom w:val="0"/>
                  <w:divBdr>
                    <w:top w:val="none" w:sz="0" w:space="0" w:color="auto"/>
                    <w:left w:val="none" w:sz="0" w:space="0" w:color="auto"/>
                    <w:bottom w:val="none" w:sz="0" w:space="0" w:color="auto"/>
                    <w:right w:val="none" w:sz="0" w:space="0" w:color="auto"/>
                  </w:divBdr>
                  <w:divsChild>
                    <w:div w:id="385684350">
                      <w:marLeft w:val="300"/>
                      <w:marRight w:val="0"/>
                      <w:marTop w:val="0"/>
                      <w:marBottom w:val="0"/>
                      <w:divBdr>
                        <w:top w:val="none" w:sz="0" w:space="0" w:color="auto"/>
                        <w:left w:val="none" w:sz="0" w:space="0" w:color="auto"/>
                        <w:bottom w:val="none" w:sz="0" w:space="0" w:color="auto"/>
                        <w:right w:val="none" w:sz="0" w:space="0" w:color="auto"/>
                      </w:divBdr>
                      <w:divsChild>
                        <w:div w:id="910308646">
                          <w:marLeft w:val="-300"/>
                          <w:marRight w:val="0"/>
                          <w:marTop w:val="0"/>
                          <w:marBottom w:val="0"/>
                          <w:divBdr>
                            <w:top w:val="none" w:sz="0" w:space="0" w:color="auto"/>
                            <w:left w:val="none" w:sz="0" w:space="0" w:color="auto"/>
                            <w:bottom w:val="none" w:sz="0" w:space="0" w:color="auto"/>
                            <w:right w:val="none" w:sz="0" w:space="0" w:color="auto"/>
                          </w:divBdr>
                          <w:divsChild>
                            <w:div w:id="1462110196">
                              <w:marLeft w:val="0"/>
                              <w:marRight w:val="0"/>
                              <w:marTop w:val="0"/>
                              <w:marBottom w:val="0"/>
                              <w:divBdr>
                                <w:top w:val="none" w:sz="0" w:space="0" w:color="auto"/>
                                <w:left w:val="none" w:sz="0" w:space="0" w:color="auto"/>
                                <w:bottom w:val="none" w:sz="0" w:space="0" w:color="auto"/>
                                <w:right w:val="none" w:sz="0" w:space="0" w:color="auto"/>
                              </w:divBdr>
                              <w:divsChild>
                                <w:div w:id="18834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936812">
      <w:bodyDiv w:val="1"/>
      <w:marLeft w:val="0"/>
      <w:marRight w:val="0"/>
      <w:marTop w:val="0"/>
      <w:marBottom w:val="0"/>
      <w:divBdr>
        <w:top w:val="none" w:sz="0" w:space="0" w:color="auto"/>
        <w:left w:val="none" w:sz="0" w:space="0" w:color="auto"/>
        <w:bottom w:val="none" w:sz="0" w:space="0" w:color="auto"/>
        <w:right w:val="none" w:sz="0" w:space="0" w:color="auto"/>
      </w:divBdr>
    </w:div>
    <w:div w:id="1280641951">
      <w:bodyDiv w:val="1"/>
      <w:marLeft w:val="0"/>
      <w:marRight w:val="0"/>
      <w:marTop w:val="0"/>
      <w:marBottom w:val="0"/>
      <w:divBdr>
        <w:top w:val="none" w:sz="0" w:space="0" w:color="auto"/>
        <w:left w:val="none" w:sz="0" w:space="0" w:color="auto"/>
        <w:bottom w:val="none" w:sz="0" w:space="0" w:color="auto"/>
        <w:right w:val="none" w:sz="0" w:space="0" w:color="auto"/>
      </w:divBdr>
    </w:div>
    <w:div w:id="1430395626">
      <w:bodyDiv w:val="1"/>
      <w:marLeft w:val="0"/>
      <w:marRight w:val="0"/>
      <w:marTop w:val="0"/>
      <w:marBottom w:val="0"/>
      <w:divBdr>
        <w:top w:val="none" w:sz="0" w:space="0" w:color="auto"/>
        <w:left w:val="none" w:sz="0" w:space="0" w:color="auto"/>
        <w:bottom w:val="none" w:sz="0" w:space="0" w:color="auto"/>
        <w:right w:val="none" w:sz="0" w:space="0" w:color="auto"/>
      </w:divBdr>
    </w:div>
    <w:div w:id="1770999498">
      <w:bodyDiv w:val="1"/>
      <w:marLeft w:val="0"/>
      <w:marRight w:val="0"/>
      <w:marTop w:val="0"/>
      <w:marBottom w:val="0"/>
      <w:divBdr>
        <w:top w:val="none" w:sz="0" w:space="0" w:color="auto"/>
        <w:left w:val="none" w:sz="0" w:space="0" w:color="auto"/>
        <w:bottom w:val="none" w:sz="0" w:space="0" w:color="auto"/>
        <w:right w:val="none" w:sz="0" w:space="0" w:color="auto"/>
      </w:divBdr>
    </w:div>
    <w:div w:id="186994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2.jpeg"/><Relationship Id="rId21" Type="http://schemas.openxmlformats.org/officeDocument/2006/relationships/image" Target="media/image13.svg"/><Relationship Id="rId34" Type="http://schemas.openxmlformats.org/officeDocument/2006/relationships/footer" Target="footer3.xml"/><Relationship Id="rId42" Type="http://schemas.openxmlformats.org/officeDocument/2006/relationships/image" Target="media/image25.sv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svg"/><Relationship Id="rId63" Type="http://schemas.openxmlformats.org/officeDocument/2006/relationships/image" Target="media/image46.jpeg"/><Relationship Id="rId68" Type="http://schemas.openxmlformats.org/officeDocument/2006/relationships/image" Target="media/image51.png"/><Relationship Id="rId76" Type="http://schemas.openxmlformats.org/officeDocument/2006/relationships/image" Target="media/image59.jpeg"/><Relationship Id="rId84" Type="http://schemas.openxmlformats.org/officeDocument/2006/relationships/image" Target="media/image67.jpeg"/><Relationship Id="rId7" Type="http://schemas.openxmlformats.org/officeDocument/2006/relationships/styles" Target="styles.xml"/><Relationship Id="rId71" Type="http://schemas.openxmlformats.org/officeDocument/2006/relationships/image" Target="media/image54.svg"/><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0.png"/><Relationship Id="rId11" Type="http://schemas.openxmlformats.org/officeDocument/2006/relationships/endnotes" Target="endnotes.xml"/><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sv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11.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1.svg"/><Relationship Id="rId35" Type="http://schemas.openxmlformats.org/officeDocument/2006/relationships/footer" Target="footer4.xml"/><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svg"/><Relationship Id="rId77" Type="http://schemas.openxmlformats.org/officeDocument/2006/relationships/image" Target="media/image60.jpe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svg"/><Relationship Id="rId33" Type="http://schemas.openxmlformats.org/officeDocument/2006/relationships/header" Target="header4.xml"/><Relationship Id="rId38" Type="http://schemas.openxmlformats.org/officeDocument/2006/relationships/hyperlink" Target="http://www.parks.vic.gov.au/get-into-nature/learning-in-nature/plan-your-learning" TargetMode="External"/><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5.svg"/><Relationship Id="rId28" Type="http://schemas.openxmlformats.org/officeDocument/2006/relationships/hyperlink" Target="https://www.parks.vic.gov.au/get-into-nature/all-abilities-access/autism-friendly-visits" TargetMode="External"/><Relationship Id="rId36" Type="http://schemas.openxmlformats.org/officeDocument/2006/relationships/header" Target="header5.xml"/><Relationship Id="rId49" Type="http://schemas.openxmlformats.org/officeDocument/2006/relationships/image" Target="media/image32.png"/><Relationship Id="rId57" Type="http://schemas.openxmlformats.org/officeDocument/2006/relationships/image" Target="media/image40.svg"/><Relationship Id="rId10" Type="http://schemas.openxmlformats.org/officeDocument/2006/relationships/footnotes" Target="footnotes.xml"/><Relationship Id="rId31" Type="http://schemas.openxmlformats.org/officeDocument/2006/relationships/hyperlink" Target="mailto:SerendipEducationCentre@parks.vic.gov.au" TargetMode="Externa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svg"/><Relationship Id="rId73" Type="http://schemas.openxmlformats.org/officeDocument/2006/relationships/image" Target="media/image56.sv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2.svg"/></Relationships>
</file>

<file path=word/_rels/foot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ARTER\Desktop\2023-24%20Education%20Guides\230526_Education%20Progra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84E36"/>
      </a:dk2>
      <a:lt2>
        <a:srgbClr val="F2F2F2"/>
      </a:lt2>
      <a:accent1>
        <a:srgbClr val="3F9C35"/>
      </a:accent1>
      <a:accent2>
        <a:srgbClr val="0089C4"/>
      </a:accent2>
      <a:accent3>
        <a:srgbClr val="78367E"/>
      </a:accent3>
      <a:accent4>
        <a:srgbClr val="BC4377"/>
      </a:accent4>
      <a:accent5>
        <a:srgbClr val="009D8F"/>
      </a:accent5>
      <a:accent6>
        <a:srgbClr val="D8532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DD3D1"/>
        </a:solidFill>
        <a:ln w="3979" cap="flat">
          <a:noFill/>
          <a:prstDash val="solid"/>
          <a:miter/>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cb9ac70-08b3-4417-82d2-d688686f87e7">
      <Value>5293</Value>
    </TaxCatchAll>
    <i0f84bba906045b4af568ee102a52dcb xmlns="8058e36f-6709-44cf-8b19-ec42d976d836">
      <Terms xmlns="http://schemas.microsoft.com/office/infopath/2007/PartnerControls">
        <TermInfo xmlns="http://schemas.microsoft.com/office/infopath/2007/PartnerControls">
          <TermName xmlns="http://schemas.microsoft.com/office/infopath/2007/PartnerControls">High Value - Do Not Delete</TermName>
          <TermId xmlns="http://schemas.microsoft.com/office/infopath/2007/PartnerControls">09088ba9-0f65-42e3-b6c2-74cb9c697e4e</TermId>
        </TermInfo>
      </Terms>
    </i0f84bba906045b4af568ee102a52dcb>
    <_dlc_DocId xmlns="8058e36f-6709-44cf-8b19-ec42d976d836">PARKS-247207842-33</_dlc_DocId>
    <_dlc_DocIdUrl xmlns="8058e36f-6709-44cf-8b19-ec42d976d836">
      <Url>https://parksvic.sharepoint.com/sites/Warnawi/businesssupportservices/marketingcommunicationsandpartnerships/_layouts/15/DocIdRedir.aspx?ID=PARKS-247207842-33</Url>
      <Description>PARKS-247207842-33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3C339B511BE534AA2DCDF36064DB0C5" ma:contentTypeVersion="9" ma:contentTypeDescription="Create a new document." ma:contentTypeScope="" ma:versionID="1b111e059ad7fce9c62d3ce50a7ab5de">
  <xsd:schema xmlns:xsd="http://www.w3.org/2001/XMLSchema" xmlns:xs="http://www.w3.org/2001/XMLSchema" xmlns:p="http://schemas.microsoft.com/office/2006/metadata/properties" xmlns:ns2="8058e36f-6709-44cf-8b19-ec42d976d836" xmlns:ns3="db02e9ed-5f02-41ef-af37-0167da1e35e5" xmlns:ns4="78adf747-43bc-446d-b0c0-dbbdd8e4923b" xmlns:ns5="1cb9ac70-08b3-4417-82d2-d688686f87e7" targetNamespace="http://schemas.microsoft.com/office/2006/metadata/properties" ma:root="true" ma:fieldsID="bf7fddee441ae567818e9ea61e024e88" ns2:_="" ns3:_="" ns4:_="" ns5:_="">
    <xsd:import namespace="8058e36f-6709-44cf-8b19-ec42d976d836"/>
    <xsd:import namespace="db02e9ed-5f02-41ef-af37-0167da1e35e5"/>
    <xsd:import namespace="78adf747-43bc-446d-b0c0-dbbdd8e4923b"/>
    <xsd:import namespace="1cb9ac70-08b3-4417-82d2-d688686f87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2:i0f84bba906045b4af568ee102a52dcb"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8e36f-6709-44cf-8b19-ec42d976d83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8" nillable="true" ma:taxonomy="true" ma:internalName="i0f84bba906045b4af568ee102a52dcb" ma:taxonomyFieldName="RevIMBCS" ma:displayName="Category" ma:indexed="true" ma:default="5293;#High Value - Do Not Delete|09088ba9-0f65-42e3-b6c2-74cb9c697e4e" ma:fieldId="{20f84bba-9060-45b4-af56-8ee102a52dcb}" ma:sspId="f17e4092-29cd-4287-a7c3-2e6e8e0a6149" ma:termSetId="3f0bd31a-bde9-4531-beef-22675d5bc278" ma:anchorId="98f6af51-d129-4451-aa94-1b5b730aa9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02e9ed-5f02-41ef-af37-0167da1e35e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adf747-43bc-446d-b0c0-dbbdd8e492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b9ac70-08b3-4417-82d2-d688686f87e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97e35cb-580e-4909-bb5c-6449a072025a}" ma:internalName="TaxCatchAll" ma:showField="CatchAllData" ma:web="8058e36f-6709-44cf-8b19-ec42d976d8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5C8688-C071-41D9-A5CA-E5CEE2A77CA5}">
  <ds:schemaRefs>
    <ds:schemaRef ds:uri="http://schemas.openxmlformats.org/officeDocument/2006/bibliography"/>
  </ds:schemaRefs>
</ds:datastoreItem>
</file>

<file path=customXml/itemProps2.xml><?xml version="1.0" encoding="utf-8"?>
<ds:datastoreItem xmlns:ds="http://schemas.openxmlformats.org/officeDocument/2006/customXml" ds:itemID="{9CEAAF37-8DE5-4889-945F-E794EA65520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cb9ac70-08b3-4417-82d2-d688686f87e7"/>
    <ds:schemaRef ds:uri="http://purl.org/dc/elements/1.1/"/>
    <ds:schemaRef ds:uri="http://schemas.microsoft.com/office/2006/metadata/properties"/>
    <ds:schemaRef ds:uri="78adf747-43bc-446d-b0c0-dbbdd8e4923b"/>
    <ds:schemaRef ds:uri="db02e9ed-5f02-41ef-af37-0167da1e35e5"/>
    <ds:schemaRef ds:uri="8058e36f-6709-44cf-8b19-ec42d976d836"/>
    <ds:schemaRef ds:uri="http://www.w3.org/XML/1998/namespace"/>
    <ds:schemaRef ds:uri="http://purl.org/dc/dcmitype/"/>
  </ds:schemaRefs>
</ds:datastoreItem>
</file>

<file path=customXml/itemProps3.xml><?xml version="1.0" encoding="utf-8"?>
<ds:datastoreItem xmlns:ds="http://schemas.openxmlformats.org/officeDocument/2006/customXml" ds:itemID="{D582F1FA-59B4-4E26-A647-5B9CC1AE0A6F}">
  <ds:schemaRefs>
    <ds:schemaRef ds:uri="http://schemas.microsoft.com/sharepoint/events"/>
  </ds:schemaRefs>
</ds:datastoreItem>
</file>

<file path=customXml/itemProps4.xml><?xml version="1.0" encoding="utf-8"?>
<ds:datastoreItem xmlns:ds="http://schemas.openxmlformats.org/officeDocument/2006/customXml" ds:itemID="{226E5B9C-D4B1-41C3-BB3F-423A24463C02}">
  <ds:schemaRefs>
    <ds:schemaRef ds:uri="http://schemas.microsoft.com/sharepoint/v3/contenttype/forms"/>
  </ds:schemaRefs>
</ds:datastoreItem>
</file>

<file path=customXml/itemProps5.xml><?xml version="1.0" encoding="utf-8"?>
<ds:datastoreItem xmlns:ds="http://schemas.openxmlformats.org/officeDocument/2006/customXml" ds:itemID="{5F97FDC2-665D-4EC7-A386-5333D62A0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8e36f-6709-44cf-8b19-ec42d976d836"/>
    <ds:schemaRef ds:uri="db02e9ed-5f02-41ef-af37-0167da1e35e5"/>
    <ds:schemaRef ds:uri="78adf747-43bc-446d-b0c0-dbbdd8e4923b"/>
    <ds:schemaRef ds:uri="1cb9ac70-08b3-4417-82d2-d688686f8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230526_Education Program</Template>
  <TotalTime>1</TotalTime>
  <Pages>8</Pages>
  <Words>1637</Words>
  <Characters>9335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Charters</dc:creator>
  <cp:keywords/>
  <dc:description/>
  <cp:lastModifiedBy>Jordan Charters</cp:lastModifiedBy>
  <cp:revision>2</cp:revision>
  <cp:lastPrinted>2023-08-10T00:26:00Z</cp:lastPrinted>
  <dcterms:created xsi:type="dcterms:W3CDTF">2023-08-10T00:26:00Z</dcterms:created>
  <dcterms:modified xsi:type="dcterms:W3CDTF">2023-08-10T00:26:00Z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e,f,14,1,5,6,4298a14a,211742f5,25f067cb,4a0f8c8b</vt:lpwstr>
  </property>
  <property fmtid="{D5CDD505-2E9C-101B-9397-08002B2CF9AE}" pid="3" name="ClassificationContentMarkingHeaderFontProps">
    <vt:lpwstr>#000000,16,Calibri</vt:lpwstr>
  </property>
  <property fmtid="{D5CDD505-2E9C-101B-9397-08002B2CF9AE}" pid="4" name="ClassificationContentMarkingHeaderText">
    <vt:lpwstr>OFFICIAL// Publicly Accessible</vt:lpwstr>
  </property>
  <property fmtid="{D5CDD505-2E9C-101B-9397-08002B2CF9AE}" pid="5" name="ClassificationContentMarkingFooterShapeIds">
    <vt:lpwstr>15,16,17,7,8,9,54ba56b4,6ce02887,6f52b471</vt:lpwstr>
  </property>
  <property fmtid="{D5CDD505-2E9C-101B-9397-08002B2CF9AE}" pid="6" name="ClassificationContentMarkingFooterFontProps">
    <vt:lpwstr>#000000,16,Calibri</vt:lpwstr>
  </property>
  <property fmtid="{D5CDD505-2E9C-101B-9397-08002B2CF9AE}" pid="7" name="ClassificationContentMarkingFooterText">
    <vt:lpwstr>OFFICIAL// Publicly Accessible</vt:lpwstr>
  </property>
  <property fmtid="{D5CDD505-2E9C-101B-9397-08002B2CF9AE}" pid="8" name="ContentTypeId">
    <vt:lpwstr>0x01010093C339B511BE534AA2DCDF36064DB0C5</vt:lpwstr>
  </property>
  <property fmtid="{D5CDD505-2E9C-101B-9397-08002B2CF9AE}" pid="9" name="RevIMBCS">
    <vt:lpwstr>5293;#High Value - Do Not Delete|09088ba9-0f65-42e3-b6c2-74cb9c697e4e</vt:lpwstr>
  </property>
  <property fmtid="{D5CDD505-2E9C-101B-9397-08002B2CF9AE}" pid="10" name="_dlc_DocIdItemGuid">
    <vt:lpwstr>0e5af6c0-1992-4fe3-9dbb-309768ec606e</vt:lpwstr>
  </property>
  <property fmtid="{D5CDD505-2E9C-101B-9397-08002B2CF9AE}" pid="11" name="MSIP_Label_28994a4a-fbe5-40cf-89a2-ecf00a96277b_Enabled">
    <vt:lpwstr>true</vt:lpwstr>
  </property>
  <property fmtid="{D5CDD505-2E9C-101B-9397-08002B2CF9AE}" pid="12" name="MSIP_Label_28994a4a-fbe5-40cf-89a2-ecf00a96277b_SetDate">
    <vt:lpwstr>2023-05-26T02:35:57Z</vt:lpwstr>
  </property>
  <property fmtid="{D5CDD505-2E9C-101B-9397-08002B2CF9AE}" pid="13" name="MSIP_Label_28994a4a-fbe5-40cf-89a2-ecf00a96277b_Method">
    <vt:lpwstr>Privileged</vt:lpwstr>
  </property>
  <property fmtid="{D5CDD505-2E9C-101B-9397-08002B2CF9AE}" pid="14" name="MSIP_Label_28994a4a-fbe5-40cf-89a2-ecf00a96277b_Name">
    <vt:lpwstr>OFFICIAL Unmarked</vt:lpwstr>
  </property>
  <property fmtid="{D5CDD505-2E9C-101B-9397-08002B2CF9AE}" pid="15" name="MSIP_Label_28994a4a-fbe5-40cf-89a2-ecf00a96277b_SiteId">
    <vt:lpwstr>b3994ab7-fdfc-416d-836d-9cc3bacce769</vt:lpwstr>
  </property>
  <property fmtid="{D5CDD505-2E9C-101B-9397-08002B2CF9AE}" pid="16" name="MSIP_Label_28994a4a-fbe5-40cf-89a2-ecf00a96277b_ActionId">
    <vt:lpwstr>29663ecf-fd08-448f-bb20-7e50cb7e9df3</vt:lpwstr>
  </property>
  <property fmtid="{D5CDD505-2E9C-101B-9397-08002B2CF9AE}" pid="17" name="MSIP_Label_28994a4a-fbe5-40cf-89a2-ecf00a96277b_ContentBits">
    <vt:lpwstr>0</vt:lpwstr>
  </property>
</Properties>
</file>