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568B4" w14:textId="6265DFB1" w:rsidR="002D19CE" w:rsidRPr="00A0471D" w:rsidRDefault="00120E05" w:rsidP="00B34B1D">
      <w:pPr>
        <w:pStyle w:val="Heading1"/>
        <w:sectPr w:rsidR="002D19CE" w:rsidRPr="00A0471D" w:rsidSect="00BB396D">
          <w:headerReference w:type="default" r:id="rId12"/>
          <w:footerReference w:type="default" r:id="rId13"/>
          <w:headerReference w:type="first" r:id="rId14"/>
          <w:footerReference w:type="first" r:id="rId15"/>
          <w:type w:val="continuous"/>
          <w:pgSz w:w="11906" w:h="16838"/>
          <w:pgMar w:top="0" w:right="851" w:bottom="851" w:left="851" w:header="964" w:footer="454" w:gutter="0"/>
          <w:cols w:space="708"/>
          <w:titlePg/>
          <w:docGrid w:linePitch="360"/>
        </w:sectPr>
      </w:pPr>
      <w:r>
        <mc:AlternateContent>
          <mc:Choice Requires="wps">
            <w:drawing>
              <wp:anchor distT="0" distB="0" distL="114300" distR="114300" simplePos="0" relativeHeight="251657216" behindDoc="0" locked="0" layoutInCell="1" allowOverlap="1" wp14:anchorId="63E43CCF" wp14:editId="52032780">
                <wp:simplePos x="0" y="0"/>
                <wp:positionH relativeFrom="margin">
                  <wp:posOffset>-607060</wp:posOffset>
                </wp:positionH>
                <wp:positionV relativeFrom="paragraph">
                  <wp:posOffset>-169545</wp:posOffset>
                </wp:positionV>
                <wp:extent cx="7696200" cy="7277100"/>
                <wp:effectExtent l="0" t="0" r="0" b="0"/>
                <wp:wrapNone/>
                <wp:docPr id="2060831146" name="Rectangle 20608311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96200" cy="7277100"/>
                        </a:xfrm>
                        <a:prstGeom prst="rect">
                          <a:avLst/>
                        </a:prstGeom>
                        <a:blipFill>
                          <a:blip r:embed="rId16" cstate="print">
                            <a:extLst>
                              <a:ext uri="{28A0092B-C50C-407E-A947-70E740481C1C}">
                                <a14:useLocalDpi xmlns:a14="http://schemas.microsoft.com/office/drawing/2010/main" val="0"/>
                              </a:ext>
                            </a:extLst>
                          </a:blip>
                          <a:srcRect/>
                          <a:stretch>
                            <a:fillRect t="-21466"/>
                          </a:stretch>
                        </a:blipFill>
                        <a:ln w="3979"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6D08CA" id="Rectangle 2060831146" o:spid="_x0000_s1026" alt="&quot;&quot;" style="position:absolute;margin-left:-47.8pt;margin-top:-13.35pt;width:606pt;height:573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" stroked="f" strokeweight=".1105mm">
                <v:fill r:id="rId17" o:title="" recolor="t" rotate="t" type="frame"/>
                <w10:wrap anchorx="margin"/>
              </v:rect>
            </w:pict>
          </mc:Fallback>
        </mc:AlternateContent>
      </w:r>
      <w:r w:rsidR="00BC18B5" w:rsidRPr="0047485A">
        <mc:AlternateContent>
          <mc:Choice Requires="wps">
            <w:drawing>
              <wp:anchor distT="0" distB="0" distL="114300" distR="114300" simplePos="0" relativeHeight="251661312" behindDoc="0" locked="0" layoutInCell="1" allowOverlap="1" wp14:anchorId="30BCA31D" wp14:editId="0499921A">
                <wp:simplePos x="0" y="0"/>
                <wp:positionH relativeFrom="page">
                  <wp:posOffset>-99604</wp:posOffset>
                </wp:positionH>
                <wp:positionV relativeFrom="paragraph">
                  <wp:posOffset>-435610</wp:posOffset>
                </wp:positionV>
                <wp:extent cx="7723505" cy="1407160"/>
                <wp:effectExtent l="0" t="0" r="0" b="0"/>
                <wp:wrapNone/>
                <wp:docPr id="2" name="Freeform: Shap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7723505" cy="1407160"/>
                        </a:xfrm>
                        <a:custGeom>
                          <a:avLst/>
                          <a:gdLst>
                            <a:gd name="connsiteX0" fmla="*/ 0 w 7547613"/>
                            <a:gd name="connsiteY0" fmla="*/ 14293 h 2627306"/>
                            <a:gd name="connsiteX1" fmla="*/ 0 w 7547613"/>
                            <a:gd name="connsiteY1" fmla="*/ 2627115 h 2627306"/>
                            <a:gd name="connsiteX2" fmla="*/ 7547613 w 7547613"/>
                            <a:gd name="connsiteY2" fmla="*/ 2627115 h 2627306"/>
                            <a:gd name="connsiteX3" fmla="*/ 7547613 w 7547613"/>
                            <a:gd name="connsiteY3" fmla="*/ 805726 h 2627306"/>
                            <a:gd name="connsiteX4" fmla="*/ 7341345 w 7547613"/>
                            <a:gd name="connsiteY4" fmla="*/ 760212 h 2627306"/>
                            <a:gd name="connsiteX5" fmla="*/ 7040864 w 7547613"/>
                            <a:gd name="connsiteY5" fmla="*/ 730375 h 2627306"/>
                            <a:gd name="connsiteX6" fmla="*/ 6432839 w 7547613"/>
                            <a:gd name="connsiteY6" fmla="*/ 669353 h 2627306"/>
                            <a:gd name="connsiteX7" fmla="*/ 6095788 w 7547613"/>
                            <a:gd name="connsiteY7" fmla="*/ 638000 h 2627306"/>
                            <a:gd name="connsiteX8" fmla="*/ 5553656 w 7547613"/>
                            <a:gd name="connsiteY8" fmla="*/ 581023 h 2627306"/>
                            <a:gd name="connsiteX9" fmla="*/ 4792607 w 7547613"/>
                            <a:gd name="connsiteY9" fmla="*/ 496738 h 2627306"/>
                            <a:gd name="connsiteX10" fmla="*/ 4452699 w 7547613"/>
                            <a:gd name="connsiteY10" fmla="*/ 461001 h 2627306"/>
                            <a:gd name="connsiteX11" fmla="*/ 3730921 w 7547613"/>
                            <a:gd name="connsiteY11" fmla="*/ 385314 h 2627306"/>
                            <a:gd name="connsiteX12" fmla="*/ 2866907 w 7547613"/>
                            <a:gd name="connsiteY12" fmla="*/ 294455 h 2627306"/>
                            <a:gd name="connsiteX13" fmla="*/ 2479304 w 7547613"/>
                            <a:gd name="connsiteY13" fmla="*/ 253662 h 2627306"/>
                            <a:gd name="connsiteX14" fmla="*/ 2003394 w 7547613"/>
                            <a:gd name="connsiteY14" fmla="*/ 203090 h 2627306"/>
                            <a:gd name="connsiteX15" fmla="*/ 1512151 w 7547613"/>
                            <a:gd name="connsiteY15" fmla="*/ 151509 h 2627306"/>
                            <a:gd name="connsiteX16" fmla="*/ 1036241 w 7547613"/>
                            <a:gd name="connsiteY16" fmla="*/ 100937 h 2627306"/>
                            <a:gd name="connsiteX17" fmla="*/ 777731 w 7547613"/>
                            <a:gd name="connsiteY17" fmla="*/ 94869 h 2627306"/>
                            <a:gd name="connsiteX18" fmla="*/ 509106 w 7547613"/>
                            <a:gd name="connsiteY18" fmla="*/ 46490 h 2627306"/>
                            <a:gd name="connsiteX19" fmla="*/ 287836 w 7547613"/>
                            <a:gd name="connsiteY19" fmla="*/ 20867 h 2627306"/>
                            <a:gd name="connsiteX20" fmla="*/ 123022 w 7547613"/>
                            <a:gd name="connsiteY20" fmla="*/ 7550 h 2627306"/>
                            <a:gd name="connsiteX21" fmla="*/ 0 w 7547613"/>
                            <a:gd name="connsiteY21" fmla="*/ 14293 h 2627306"/>
                            <a:gd name="connsiteX0" fmla="*/ 0 w 7547613"/>
                            <a:gd name="connsiteY0" fmla="*/ 204226 h 2817048"/>
                            <a:gd name="connsiteX1" fmla="*/ 0 w 7547613"/>
                            <a:gd name="connsiteY1" fmla="*/ 2817048 h 2817048"/>
                            <a:gd name="connsiteX2" fmla="*/ 7547613 w 7547613"/>
                            <a:gd name="connsiteY2" fmla="*/ 0 h 2817048"/>
                            <a:gd name="connsiteX3" fmla="*/ 7547613 w 7547613"/>
                            <a:gd name="connsiteY3" fmla="*/ 995659 h 2817048"/>
                            <a:gd name="connsiteX4" fmla="*/ 7341345 w 7547613"/>
                            <a:gd name="connsiteY4" fmla="*/ 950145 h 2817048"/>
                            <a:gd name="connsiteX5" fmla="*/ 7040864 w 7547613"/>
                            <a:gd name="connsiteY5" fmla="*/ 920308 h 2817048"/>
                            <a:gd name="connsiteX6" fmla="*/ 6432839 w 7547613"/>
                            <a:gd name="connsiteY6" fmla="*/ 859286 h 2817048"/>
                            <a:gd name="connsiteX7" fmla="*/ 6095788 w 7547613"/>
                            <a:gd name="connsiteY7" fmla="*/ 827933 h 2817048"/>
                            <a:gd name="connsiteX8" fmla="*/ 5553656 w 7547613"/>
                            <a:gd name="connsiteY8" fmla="*/ 770956 h 2817048"/>
                            <a:gd name="connsiteX9" fmla="*/ 4792607 w 7547613"/>
                            <a:gd name="connsiteY9" fmla="*/ 686671 h 2817048"/>
                            <a:gd name="connsiteX10" fmla="*/ 4452699 w 7547613"/>
                            <a:gd name="connsiteY10" fmla="*/ 650934 h 2817048"/>
                            <a:gd name="connsiteX11" fmla="*/ 3730921 w 7547613"/>
                            <a:gd name="connsiteY11" fmla="*/ 575247 h 2817048"/>
                            <a:gd name="connsiteX12" fmla="*/ 2866907 w 7547613"/>
                            <a:gd name="connsiteY12" fmla="*/ 484388 h 2817048"/>
                            <a:gd name="connsiteX13" fmla="*/ 2479304 w 7547613"/>
                            <a:gd name="connsiteY13" fmla="*/ 443595 h 2817048"/>
                            <a:gd name="connsiteX14" fmla="*/ 2003394 w 7547613"/>
                            <a:gd name="connsiteY14" fmla="*/ 393023 h 2817048"/>
                            <a:gd name="connsiteX15" fmla="*/ 1512151 w 7547613"/>
                            <a:gd name="connsiteY15" fmla="*/ 341442 h 2817048"/>
                            <a:gd name="connsiteX16" fmla="*/ 1036241 w 7547613"/>
                            <a:gd name="connsiteY16" fmla="*/ 290870 h 2817048"/>
                            <a:gd name="connsiteX17" fmla="*/ 777731 w 7547613"/>
                            <a:gd name="connsiteY17" fmla="*/ 284802 h 2817048"/>
                            <a:gd name="connsiteX18" fmla="*/ 509106 w 7547613"/>
                            <a:gd name="connsiteY18" fmla="*/ 236423 h 2817048"/>
                            <a:gd name="connsiteX19" fmla="*/ 287836 w 7547613"/>
                            <a:gd name="connsiteY19" fmla="*/ 210800 h 2817048"/>
                            <a:gd name="connsiteX20" fmla="*/ 123022 w 7547613"/>
                            <a:gd name="connsiteY20" fmla="*/ 197483 h 2817048"/>
                            <a:gd name="connsiteX21" fmla="*/ 0 w 7547613"/>
                            <a:gd name="connsiteY21" fmla="*/ 204226 h 2817048"/>
                            <a:gd name="connsiteX0" fmla="*/ 0 w 7547613"/>
                            <a:gd name="connsiteY0" fmla="*/ 216442 h 1007875"/>
                            <a:gd name="connsiteX1" fmla="*/ 0 w 7547613"/>
                            <a:gd name="connsiteY1" fmla="*/ 0 h 1007875"/>
                            <a:gd name="connsiteX2" fmla="*/ 7547613 w 7547613"/>
                            <a:gd name="connsiteY2" fmla="*/ 12216 h 1007875"/>
                            <a:gd name="connsiteX3" fmla="*/ 7547613 w 7547613"/>
                            <a:gd name="connsiteY3" fmla="*/ 1007875 h 1007875"/>
                            <a:gd name="connsiteX4" fmla="*/ 7341345 w 7547613"/>
                            <a:gd name="connsiteY4" fmla="*/ 962361 h 1007875"/>
                            <a:gd name="connsiteX5" fmla="*/ 7040864 w 7547613"/>
                            <a:gd name="connsiteY5" fmla="*/ 932524 h 1007875"/>
                            <a:gd name="connsiteX6" fmla="*/ 6432839 w 7547613"/>
                            <a:gd name="connsiteY6" fmla="*/ 871502 h 1007875"/>
                            <a:gd name="connsiteX7" fmla="*/ 6095788 w 7547613"/>
                            <a:gd name="connsiteY7" fmla="*/ 840149 h 1007875"/>
                            <a:gd name="connsiteX8" fmla="*/ 5553656 w 7547613"/>
                            <a:gd name="connsiteY8" fmla="*/ 783172 h 1007875"/>
                            <a:gd name="connsiteX9" fmla="*/ 4792607 w 7547613"/>
                            <a:gd name="connsiteY9" fmla="*/ 698887 h 1007875"/>
                            <a:gd name="connsiteX10" fmla="*/ 4452699 w 7547613"/>
                            <a:gd name="connsiteY10" fmla="*/ 663150 h 1007875"/>
                            <a:gd name="connsiteX11" fmla="*/ 3730921 w 7547613"/>
                            <a:gd name="connsiteY11" fmla="*/ 587463 h 1007875"/>
                            <a:gd name="connsiteX12" fmla="*/ 2866907 w 7547613"/>
                            <a:gd name="connsiteY12" fmla="*/ 496604 h 1007875"/>
                            <a:gd name="connsiteX13" fmla="*/ 2479304 w 7547613"/>
                            <a:gd name="connsiteY13" fmla="*/ 455811 h 1007875"/>
                            <a:gd name="connsiteX14" fmla="*/ 2003394 w 7547613"/>
                            <a:gd name="connsiteY14" fmla="*/ 405239 h 1007875"/>
                            <a:gd name="connsiteX15" fmla="*/ 1512151 w 7547613"/>
                            <a:gd name="connsiteY15" fmla="*/ 353658 h 1007875"/>
                            <a:gd name="connsiteX16" fmla="*/ 1036241 w 7547613"/>
                            <a:gd name="connsiteY16" fmla="*/ 303086 h 1007875"/>
                            <a:gd name="connsiteX17" fmla="*/ 777731 w 7547613"/>
                            <a:gd name="connsiteY17" fmla="*/ 297018 h 1007875"/>
                            <a:gd name="connsiteX18" fmla="*/ 509106 w 7547613"/>
                            <a:gd name="connsiteY18" fmla="*/ 248639 h 1007875"/>
                            <a:gd name="connsiteX19" fmla="*/ 287836 w 7547613"/>
                            <a:gd name="connsiteY19" fmla="*/ 223016 h 1007875"/>
                            <a:gd name="connsiteX20" fmla="*/ 123022 w 7547613"/>
                            <a:gd name="connsiteY20" fmla="*/ 209699 h 1007875"/>
                            <a:gd name="connsiteX21" fmla="*/ 0 w 7547613"/>
                            <a:gd name="connsiteY21" fmla="*/ 216442 h 1007875"/>
                            <a:gd name="connsiteX0" fmla="*/ 0 w 7555230"/>
                            <a:gd name="connsiteY0" fmla="*/ 216442 h 1007875"/>
                            <a:gd name="connsiteX1" fmla="*/ 0 w 7555230"/>
                            <a:gd name="connsiteY1" fmla="*/ 0 h 1007875"/>
                            <a:gd name="connsiteX2" fmla="*/ 7555230 w 7555230"/>
                            <a:gd name="connsiteY2" fmla="*/ 0 h 1007875"/>
                            <a:gd name="connsiteX3" fmla="*/ 7547613 w 7555230"/>
                            <a:gd name="connsiteY3" fmla="*/ 1007875 h 1007875"/>
                            <a:gd name="connsiteX4" fmla="*/ 7341345 w 7555230"/>
                            <a:gd name="connsiteY4" fmla="*/ 962361 h 1007875"/>
                            <a:gd name="connsiteX5" fmla="*/ 7040864 w 7555230"/>
                            <a:gd name="connsiteY5" fmla="*/ 932524 h 1007875"/>
                            <a:gd name="connsiteX6" fmla="*/ 6432839 w 7555230"/>
                            <a:gd name="connsiteY6" fmla="*/ 871502 h 1007875"/>
                            <a:gd name="connsiteX7" fmla="*/ 6095788 w 7555230"/>
                            <a:gd name="connsiteY7" fmla="*/ 840149 h 1007875"/>
                            <a:gd name="connsiteX8" fmla="*/ 5553656 w 7555230"/>
                            <a:gd name="connsiteY8" fmla="*/ 783172 h 1007875"/>
                            <a:gd name="connsiteX9" fmla="*/ 4792607 w 7555230"/>
                            <a:gd name="connsiteY9" fmla="*/ 698887 h 1007875"/>
                            <a:gd name="connsiteX10" fmla="*/ 4452699 w 7555230"/>
                            <a:gd name="connsiteY10" fmla="*/ 663150 h 1007875"/>
                            <a:gd name="connsiteX11" fmla="*/ 3730921 w 7555230"/>
                            <a:gd name="connsiteY11" fmla="*/ 587463 h 1007875"/>
                            <a:gd name="connsiteX12" fmla="*/ 2866907 w 7555230"/>
                            <a:gd name="connsiteY12" fmla="*/ 496604 h 1007875"/>
                            <a:gd name="connsiteX13" fmla="*/ 2479304 w 7555230"/>
                            <a:gd name="connsiteY13" fmla="*/ 455811 h 1007875"/>
                            <a:gd name="connsiteX14" fmla="*/ 2003394 w 7555230"/>
                            <a:gd name="connsiteY14" fmla="*/ 405239 h 1007875"/>
                            <a:gd name="connsiteX15" fmla="*/ 1512151 w 7555230"/>
                            <a:gd name="connsiteY15" fmla="*/ 353658 h 1007875"/>
                            <a:gd name="connsiteX16" fmla="*/ 1036241 w 7555230"/>
                            <a:gd name="connsiteY16" fmla="*/ 303086 h 1007875"/>
                            <a:gd name="connsiteX17" fmla="*/ 777731 w 7555230"/>
                            <a:gd name="connsiteY17" fmla="*/ 297018 h 1007875"/>
                            <a:gd name="connsiteX18" fmla="*/ 509106 w 7555230"/>
                            <a:gd name="connsiteY18" fmla="*/ 248639 h 1007875"/>
                            <a:gd name="connsiteX19" fmla="*/ 287836 w 7555230"/>
                            <a:gd name="connsiteY19" fmla="*/ 223016 h 1007875"/>
                            <a:gd name="connsiteX20" fmla="*/ 123022 w 7555230"/>
                            <a:gd name="connsiteY20" fmla="*/ 209699 h 1007875"/>
                            <a:gd name="connsiteX21" fmla="*/ 0 w 7555230"/>
                            <a:gd name="connsiteY21" fmla="*/ 216442 h 1007875"/>
                            <a:gd name="connsiteX0" fmla="*/ 7617 w 7562847"/>
                            <a:gd name="connsiteY0" fmla="*/ 703611 h 1495044"/>
                            <a:gd name="connsiteX1" fmla="*/ 0 w 7562847"/>
                            <a:gd name="connsiteY1" fmla="*/ 0 h 1495044"/>
                            <a:gd name="connsiteX2" fmla="*/ 7562847 w 7562847"/>
                            <a:gd name="connsiteY2" fmla="*/ 487169 h 1495044"/>
                            <a:gd name="connsiteX3" fmla="*/ 7555230 w 7562847"/>
                            <a:gd name="connsiteY3" fmla="*/ 1495044 h 1495044"/>
                            <a:gd name="connsiteX4" fmla="*/ 7348962 w 7562847"/>
                            <a:gd name="connsiteY4" fmla="*/ 1449530 h 1495044"/>
                            <a:gd name="connsiteX5" fmla="*/ 7048481 w 7562847"/>
                            <a:gd name="connsiteY5" fmla="*/ 1419693 h 1495044"/>
                            <a:gd name="connsiteX6" fmla="*/ 6440456 w 7562847"/>
                            <a:gd name="connsiteY6" fmla="*/ 1358671 h 1495044"/>
                            <a:gd name="connsiteX7" fmla="*/ 6103405 w 7562847"/>
                            <a:gd name="connsiteY7" fmla="*/ 1327318 h 1495044"/>
                            <a:gd name="connsiteX8" fmla="*/ 5561273 w 7562847"/>
                            <a:gd name="connsiteY8" fmla="*/ 1270341 h 1495044"/>
                            <a:gd name="connsiteX9" fmla="*/ 4800224 w 7562847"/>
                            <a:gd name="connsiteY9" fmla="*/ 1186056 h 1495044"/>
                            <a:gd name="connsiteX10" fmla="*/ 4460316 w 7562847"/>
                            <a:gd name="connsiteY10" fmla="*/ 1150319 h 1495044"/>
                            <a:gd name="connsiteX11" fmla="*/ 3738538 w 7562847"/>
                            <a:gd name="connsiteY11" fmla="*/ 1074632 h 1495044"/>
                            <a:gd name="connsiteX12" fmla="*/ 2874524 w 7562847"/>
                            <a:gd name="connsiteY12" fmla="*/ 983773 h 1495044"/>
                            <a:gd name="connsiteX13" fmla="*/ 2486921 w 7562847"/>
                            <a:gd name="connsiteY13" fmla="*/ 942980 h 1495044"/>
                            <a:gd name="connsiteX14" fmla="*/ 2011011 w 7562847"/>
                            <a:gd name="connsiteY14" fmla="*/ 892408 h 1495044"/>
                            <a:gd name="connsiteX15" fmla="*/ 1519768 w 7562847"/>
                            <a:gd name="connsiteY15" fmla="*/ 840827 h 1495044"/>
                            <a:gd name="connsiteX16" fmla="*/ 1043858 w 7562847"/>
                            <a:gd name="connsiteY16" fmla="*/ 790255 h 1495044"/>
                            <a:gd name="connsiteX17" fmla="*/ 785348 w 7562847"/>
                            <a:gd name="connsiteY17" fmla="*/ 784187 h 1495044"/>
                            <a:gd name="connsiteX18" fmla="*/ 516723 w 7562847"/>
                            <a:gd name="connsiteY18" fmla="*/ 735808 h 1495044"/>
                            <a:gd name="connsiteX19" fmla="*/ 295453 w 7562847"/>
                            <a:gd name="connsiteY19" fmla="*/ 710185 h 1495044"/>
                            <a:gd name="connsiteX20" fmla="*/ 130639 w 7562847"/>
                            <a:gd name="connsiteY20" fmla="*/ 696868 h 1495044"/>
                            <a:gd name="connsiteX21" fmla="*/ 7617 w 7562847"/>
                            <a:gd name="connsiteY21" fmla="*/ 703611 h 1495044"/>
                            <a:gd name="connsiteX0" fmla="*/ 7617 w 7555230"/>
                            <a:gd name="connsiteY0" fmla="*/ 703611 h 1495044"/>
                            <a:gd name="connsiteX1" fmla="*/ 0 w 7555230"/>
                            <a:gd name="connsiteY1" fmla="*/ 0 h 1495044"/>
                            <a:gd name="connsiteX2" fmla="*/ 7555230 w 7555230"/>
                            <a:gd name="connsiteY2" fmla="*/ 70604 h 1495044"/>
                            <a:gd name="connsiteX3" fmla="*/ 7555230 w 7555230"/>
                            <a:gd name="connsiteY3" fmla="*/ 1495044 h 1495044"/>
                            <a:gd name="connsiteX4" fmla="*/ 7348962 w 7555230"/>
                            <a:gd name="connsiteY4" fmla="*/ 1449530 h 1495044"/>
                            <a:gd name="connsiteX5" fmla="*/ 7048481 w 7555230"/>
                            <a:gd name="connsiteY5" fmla="*/ 1419693 h 1495044"/>
                            <a:gd name="connsiteX6" fmla="*/ 6440456 w 7555230"/>
                            <a:gd name="connsiteY6" fmla="*/ 1358671 h 1495044"/>
                            <a:gd name="connsiteX7" fmla="*/ 6103405 w 7555230"/>
                            <a:gd name="connsiteY7" fmla="*/ 1327318 h 1495044"/>
                            <a:gd name="connsiteX8" fmla="*/ 5561273 w 7555230"/>
                            <a:gd name="connsiteY8" fmla="*/ 1270341 h 1495044"/>
                            <a:gd name="connsiteX9" fmla="*/ 4800224 w 7555230"/>
                            <a:gd name="connsiteY9" fmla="*/ 1186056 h 1495044"/>
                            <a:gd name="connsiteX10" fmla="*/ 4460316 w 7555230"/>
                            <a:gd name="connsiteY10" fmla="*/ 1150319 h 1495044"/>
                            <a:gd name="connsiteX11" fmla="*/ 3738538 w 7555230"/>
                            <a:gd name="connsiteY11" fmla="*/ 1074632 h 1495044"/>
                            <a:gd name="connsiteX12" fmla="*/ 2874524 w 7555230"/>
                            <a:gd name="connsiteY12" fmla="*/ 983773 h 1495044"/>
                            <a:gd name="connsiteX13" fmla="*/ 2486921 w 7555230"/>
                            <a:gd name="connsiteY13" fmla="*/ 942980 h 1495044"/>
                            <a:gd name="connsiteX14" fmla="*/ 2011011 w 7555230"/>
                            <a:gd name="connsiteY14" fmla="*/ 892408 h 1495044"/>
                            <a:gd name="connsiteX15" fmla="*/ 1519768 w 7555230"/>
                            <a:gd name="connsiteY15" fmla="*/ 840827 h 1495044"/>
                            <a:gd name="connsiteX16" fmla="*/ 1043858 w 7555230"/>
                            <a:gd name="connsiteY16" fmla="*/ 790255 h 1495044"/>
                            <a:gd name="connsiteX17" fmla="*/ 785348 w 7555230"/>
                            <a:gd name="connsiteY17" fmla="*/ 784187 h 1495044"/>
                            <a:gd name="connsiteX18" fmla="*/ 516723 w 7555230"/>
                            <a:gd name="connsiteY18" fmla="*/ 735808 h 1495044"/>
                            <a:gd name="connsiteX19" fmla="*/ 295453 w 7555230"/>
                            <a:gd name="connsiteY19" fmla="*/ 710185 h 1495044"/>
                            <a:gd name="connsiteX20" fmla="*/ 130639 w 7555230"/>
                            <a:gd name="connsiteY20" fmla="*/ 696868 h 1495044"/>
                            <a:gd name="connsiteX21" fmla="*/ 7617 w 7555230"/>
                            <a:gd name="connsiteY21" fmla="*/ 703611 h 1495044"/>
                            <a:gd name="connsiteX0" fmla="*/ 7617 w 7555230"/>
                            <a:gd name="connsiteY0" fmla="*/ 703611 h 1495044"/>
                            <a:gd name="connsiteX1" fmla="*/ 0 w 7555230"/>
                            <a:gd name="connsiteY1" fmla="*/ 0 h 1495044"/>
                            <a:gd name="connsiteX2" fmla="*/ 7555230 w 7555230"/>
                            <a:gd name="connsiteY2" fmla="*/ 21181 h 1495044"/>
                            <a:gd name="connsiteX3" fmla="*/ 7555230 w 7555230"/>
                            <a:gd name="connsiteY3" fmla="*/ 1495044 h 1495044"/>
                            <a:gd name="connsiteX4" fmla="*/ 7348962 w 7555230"/>
                            <a:gd name="connsiteY4" fmla="*/ 1449530 h 1495044"/>
                            <a:gd name="connsiteX5" fmla="*/ 7048481 w 7555230"/>
                            <a:gd name="connsiteY5" fmla="*/ 1419693 h 1495044"/>
                            <a:gd name="connsiteX6" fmla="*/ 6440456 w 7555230"/>
                            <a:gd name="connsiteY6" fmla="*/ 1358671 h 1495044"/>
                            <a:gd name="connsiteX7" fmla="*/ 6103405 w 7555230"/>
                            <a:gd name="connsiteY7" fmla="*/ 1327318 h 1495044"/>
                            <a:gd name="connsiteX8" fmla="*/ 5561273 w 7555230"/>
                            <a:gd name="connsiteY8" fmla="*/ 1270341 h 1495044"/>
                            <a:gd name="connsiteX9" fmla="*/ 4800224 w 7555230"/>
                            <a:gd name="connsiteY9" fmla="*/ 1186056 h 1495044"/>
                            <a:gd name="connsiteX10" fmla="*/ 4460316 w 7555230"/>
                            <a:gd name="connsiteY10" fmla="*/ 1150319 h 1495044"/>
                            <a:gd name="connsiteX11" fmla="*/ 3738538 w 7555230"/>
                            <a:gd name="connsiteY11" fmla="*/ 1074632 h 1495044"/>
                            <a:gd name="connsiteX12" fmla="*/ 2874524 w 7555230"/>
                            <a:gd name="connsiteY12" fmla="*/ 983773 h 1495044"/>
                            <a:gd name="connsiteX13" fmla="*/ 2486921 w 7555230"/>
                            <a:gd name="connsiteY13" fmla="*/ 942980 h 1495044"/>
                            <a:gd name="connsiteX14" fmla="*/ 2011011 w 7555230"/>
                            <a:gd name="connsiteY14" fmla="*/ 892408 h 1495044"/>
                            <a:gd name="connsiteX15" fmla="*/ 1519768 w 7555230"/>
                            <a:gd name="connsiteY15" fmla="*/ 840827 h 1495044"/>
                            <a:gd name="connsiteX16" fmla="*/ 1043858 w 7555230"/>
                            <a:gd name="connsiteY16" fmla="*/ 790255 h 1495044"/>
                            <a:gd name="connsiteX17" fmla="*/ 785348 w 7555230"/>
                            <a:gd name="connsiteY17" fmla="*/ 784187 h 1495044"/>
                            <a:gd name="connsiteX18" fmla="*/ 516723 w 7555230"/>
                            <a:gd name="connsiteY18" fmla="*/ 735808 h 1495044"/>
                            <a:gd name="connsiteX19" fmla="*/ 295453 w 7555230"/>
                            <a:gd name="connsiteY19" fmla="*/ 710185 h 1495044"/>
                            <a:gd name="connsiteX20" fmla="*/ 130639 w 7555230"/>
                            <a:gd name="connsiteY20" fmla="*/ 696868 h 1495044"/>
                            <a:gd name="connsiteX21" fmla="*/ 7617 w 7555230"/>
                            <a:gd name="connsiteY21" fmla="*/ 703611 h 1495044"/>
                            <a:gd name="connsiteX0" fmla="*/ 7617 w 7555230"/>
                            <a:gd name="connsiteY0" fmla="*/ 703611 h 1495044"/>
                            <a:gd name="connsiteX1" fmla="*/ 0 w 7555230"/>
                            <a:gd name="connsiteY1" fmla="*/ 0 h 1495044"/>
                            <a:gd name="connsiteX2" fmla="*/ 7555230 w 7555230"/>
                            <a:gd name="connsiteY2" fmla="*/ 0 h 1495044"/>
                            <a:gd name="connsiteX3" fmla="*/ 7555230 w 7555230"/>
                            <a:gd name="connsiteY3" fmla="*/ 1495044 h 1495044"/>
                            <a:gd name="connsiteX4" fmla="*/ 7348962 w 7555230"/>
                            <a:gd name="connsiteY4" fmla="*/ 1449530 h 1495044"/>
                            <a:gd name="connsiteX5" fmla="*/ 7048481 w 7555230"/>
                            <a:gd name="connsiteY5" fmla="*/ 1419693 h 1495044"/>
                            <a:gd name="connsiteX6" fmla="*/ 6440456 w 7555230"/>
                            <a:gd name="connsiteY6" fmla="*/ 1358671 h 1495044"/>
                            <a:gd name="connsiteX7" fmla="*/ 6103405 w 7555230"/>
                            <a:gd name="connsiteY7" fmla="*/ 1327318 h 1495044"/>
                            <a:gd name="connsiteX8" fmla="*/ 5561273 w 7555230"/>
                            <a:gd name="connsiteY8" fmla="*/ 1270341 h 1495044"/>
                            <a:gd name="connsiteX9" fmla="*/ 4800224 w 7555230"/>
                            <a:gd name="connsiteY9" fmla="*/ 1186056 h 1495044"/>
                            <a:gd name="connsiteX10" fmla="*/ 4460316 w 7555230"/>
                            <a:gd name="connsiteY10" fmla="*/ 1150319 h 1495044"/>
                            <a:gd name="connsiteX11" fmla="*/ 3738538 w 7555230"/>
                            <a:gd name="connsiteY11" fmla="*/ 1074632 h 1495044"/>
                            <a:gd name="connsiteX12" fmla="*/ 2874524 w 7555230"/>
                            <a:gd name="connsiteY12" fmla="*/ 983773 h 1495044"/>
                            <a:gd name="connsiteX13" fmla="*/ 2486921 w 7555230"/>
                            <a:gd name="connsiteY13" fmla="*/ 942980 h 1495044"/>
                            <a:gd name="connsiteX14" fmla="*/ 2011011 w 7555230"/>
                            <a:gd name="connsiteY14" fmla="*/ 892408 h 1495044"/>
                            <a:gd name="connsiteX15" fmla="*/ 1519768 w 7555230"/>
                            <a:gd name="connsiteY15" fmla="*/ 840827 h 1495044"/>
                            <a:gd name="connsiteX16" fmla="*/ 1043858 w 7555230"/>
                            <a:gd name="connsiteY16" fmla="*/ 790255 h 1495044"/>
                            <a:gd name="connsiteX17" fmla="*/ 785348 w 7555230"/>
                            <a:gd name="connsiteY17" fmla="*/ 784187 h 1495044"/>
                            <a:gd name="connsiteX18" fmla="*/ 516723 w 7555230"/>
                            <a:gd name="connsiteY18" fmla="*/ 735808 h 1495044"/>
                            <a:gd name="connsiteX19" fmla="*/ 295453 w 7555230"/>
                            <a:gd name="connsiteY19" fmla="*/ 710185 h 1495044"/>
                            <a:gd name="connsiteX20" fmla="*/ 130639 w 7555230"/>
                            <a:gd name="connsiteY20" fmla="*/ 696868 h 1495044"/>
                            <a:gd name="connsiteX21" fmla="*/ 7617 w 7555230"/>
                            <a:gd name="connsiteY21" fmla="*/ 703611 h 1495044"/>
                            <a:gd name="connsiteX0" fmla="*/ 7617 w 7555230"/>
                            <a:gd name="connsiteY0" fmla="*/ 703611 h 1495044"/>
                            <a:gd name="connsiteX1" fmla="*/ 0 w 7555230"/>
                            <a:gd name="connsiteY1" fmla="*/ 0 h 1495044"/>
                            <a:gd name="connsiteX2" fmla="*/ 7555230 w 7555230"/>
                            <a:gd name="connsiteY2" fmla="*/ 0 h 1495044"/>
                            <a:gd name="connsiteX3" fmla="*/ 7555230 w 7555230"/>
                            <a:gd name="connsiteY3" fmla="*/ 1495044 h 1495044"/>
                            <a:gd name="connsiteX4" fmla="*/ 7348962 w 7555230"/>
                            <a:gd name="connsiteY4" fmla="*/ 1449530 h 1495044"/>
                            <a:gd name="connsiteX5" fmla="*/ 7048481 w 7555230"/>
                            <a:gd name="connsiteY5" fmla="*/ 1419693 h 1495044"/>
                            <a:gd name="connsiteX6" fmla="*/ 6440456 w 7555230"/>
                            <a:gd name="connsiteY6" fmla="*/ 1358671 h 1495044"/>
                            <a:gd name="connsiteX7" fmla="*/ 6103405 w 7555230"/>
                            <a:gd name="connsiteY7" fmla="*/ 1327318 h 1495044"/>
                            <a:gd name="connsiteX8" fmla="*/ 5561273 w 7555230"/>
                            <a:gd name="connsiteY8" fmla="*/ 1270341 h 1495044"/>
                            <a:gd name="connsiteX9" fmla="*/ 4800224 w 7555230"/>
                            <a:gd name="connsiteY9" fmla="*/ 1186056 h 1495044"/>
                            <a:gd name="connsiteX10" fmla="*/ 4460316 w 7555230"/>
                            <a:gd name="connsiteY10" fmla="*/ 1150319 h 1495044"/>
                            <a:gd name="connsiteX11" fmla="*/ 3738538 w 7555230"/>
                            <a:gd name="connsiteY11" fmla="*/ 1074632 h 1495044"/>
                            <a:gd name="connsiteX12" fmla="*/ 2874524 w 7555230"/>
                            <a:gd name="connsiteY12" fmla="*/ 983773 h 1495044"/>
                            <a:gd name="connsiteX13" fmla="*/ 2486921 w 7555230"/>
                            <a:gd name="connsiteY13" fmla="*/ 942980 h 1495044"/>
                            <a:gd name="connsiteX14" fmla="*/ 2011011 w 7555230"/>
                            <a:gd name="connsiteY14" fmla="*/ 892408 h 1495044"/>
                            <a:gd name="connsiteX15" fmla="*/ 1519768 w 7555230"/>
                            <a:gd name="connsiteY15" fmla="*/ 840827 h 1495044"/>
                            <a:gd name="connsiteX16" fmla="*/ 1043858 w 7555230"/>
                            <a:gd name="connsiteY16" fmla="*/ 790255 h 1495044"/>
                            <a:gd name="connsiteX17" fmla="*/ 785348 w 7555230"/>
                            <a:gd name="connsiteY17" fmla="*/ 784187 h 1495044"/>
                            <a:gd name="connsiteX18" fmla="*/ 516723 w 7555230"/>
                            <a:gd name="connsiteY18" fmla="*/ 735808 h 1495044"/>
                            <a:gd name="connsiteX19" fmla="*/ 295453 w 7555230"/>
                            <a:gd name="connsiteY19" fmla="*/ 710185 h 1495044"/>
                            <a:gd name="connsiteX20" fmla="*/ 130639 w 7555230"/>
                            <a:gd name="connsiteY20" fmla="*/ 696868 h 1495044"/>
                            <a:gd name="connsiteX21" fmla="*/ 7617 w 7555230"/>
                            <a:gd name="connsiteY21" fmla="*/ 703611 h 1495044"/>
                            <a:gd name="connsiteX0" fmla="*/ 0 w 7547613"/>
                            <a:gd name="connsiteY0" fmla="*/ 703611 h 1495044"/>
                            <a:gd name="connsiteX1" fmla="*/ 8148 w 7547613"/>
                            <a:gd name="connsiteY1" fmla="*/ 142107 h 1495044"/>
                            <a:gd name="connsiteX2" fmla="*/ 7547613 w 7547613"/>
                            <a:gd name="connsiteY2" fmla="*/ 0 h 1495044"/>
                            <a:gd name="connsiteX3" fmla="*/ 7547613 w 7547613"/>
                            <a:gd name="connsiteY3" fmla="*/ 1495044 h 1495044"/>
                            <a:gd name="connsiteX4" fmla="*/ 7341345 w 7547613"/>
                            <a:gd name="connsiteY4" fmla="*/ 1449530 h 1495044"/>
                            <a:gd name="connsiteX5" fmla="*/ 7040864 w 7547613"/>
                            <a:gd name="connsiteY5" fmla="*/ 1419693 h 1495044"/>
                            <a:gd name="connsiteX6" fmla="*/ 6432839 w 7547613"/>
                            <a:gd name="connsiteY6" fmla="*/ 1358671 h 1495044"/>
                            <a:gd name="connsiteX7" fmla="*/ 6095788 w 7547613"/>
                            <a:gd name="connsiteY7" fmla="*/ 1327318 h 1495044"/>
                            <a:gd name="connsiteX8" fmla="*/ 5553656 w 7547613"/>
                            <a:gd name="connsiteY8" fmla="*/ 1270341 h 1495044"/>
                            <a:gd name="connsiteX9" fmla="*/ 4792607 w 7547613"/>
                            <a:gd name="connsiteY9" fmla="*/ 1186056 h 1495044"/>
                            <a:gd name="connsiteX10" fmla="*/ 4452699 w 7547613"/>
                            <a:gd name="connsiteY10" fmla="*/ 1150319 h 1495044"/>
                            <a:gd name="connsiteX11" fmla="*/ 3730921 w 7547613"/>
                            <a:gd name="connsiteY11" fmla="*/ 1074632 h 1495044"/>
                            <a:gd name="connsiteX12" fmla="*/ 2866907 w 7547613"/>
                            <a:gd name="connsiteY12" fmla="*/ 983773 h 1495044"/>
                            <a:gd name="connsiteX13" fmla="*/ 2479304 w 7547613"/>
                            <a:gd name="connsiteY13" fmla="*/ 942980 h 1495044"/>
                            <a:gd name="connsiteX14" fmla="*/ 2003394 w 7547613"/>
                            <a:gd name="connsiteY14" fmla="*/ 892408 h 1495044"/>
                            <a:gd name="connsiteX15" fmla="*/ 1512151 w 7547613"/>
                            <a:gd name="connsiteY15" fmla="*/ 840827 h 1495044"/>
                            <a:gd name="connsiteX16" fmla="*/ 1036241 w 7547613"/>
                            <a:gd name="connsiteY16" fmla="*/ 790255 h 1495044"/>
                            <a:gd name="connsiteX17" fmla="*/ 777731 w 7547613"/>
                            <a:gd name="connsiteY17" fmla="*/ 784187 h 1495044"/>
                            <a:gd name="connsiteX18" fmla="*/ 509106 w 7547613"/>
                            <a:gd name="connsiteY18" fmla="*/ 735808 h 1495044"/>
                            <a:gd name="connsiteX19" fmla="*/ 287836 w 7547613"/>
                            <a:gd name="connsiteY19" fmla="*/ 710185 h 1495044"/>
                            <a:gd name="connsiteX20" fmla="*/ 123022 w 7547613"/>
                            <a:gd name="connsiteY20" fmla="*/ 696868 h 1495044"/>
                            <a:gd name="connsiteX21" fmla="*/ 0 w 7547613"/>
                            <a:gd name="connsiteY21" fmla="*/ 703611 h 1495044"/>
                            <a:gd name="connsiteX0" fmla="*/ 0 w 7547613"/>
                            <a:gd name="connsiteY0" fmla="*/ 561504 h 1352937"/>
                            <a:gd name="connsiteX1" fmla="*/ 8148 w 7547613"/>
                            <a:gd name="connsiteY1" fmla="*/ 0 h 1352937"/>
                            <a:gd name="connsiteX2" fmla="*/ 7531848 w 7547613"/>
                            <a:gd name="connsiteY2" fmla="*/ 28421 h 1352937"/>
                            <a:gd name="connsiteX3" fmla="*/ 7547613 w 7547613"/>
                            <a:gd name="connsiteY3" fmla="*/ 1352937 h 1352937"/>
                            <a:gd name="connsiteX4" fmla="*/ 7341345 w 7547613"/>
                            <a:gd name="connsiteY4" fmla="*/ 1307423 h 1352937"/>
                            <a:gd name="connsiteX5" fmla="*/ 7040864 w 7547613"/>
                            <a:gd name="connsiteY5" fmla="*/ 1277586 h 1352937"/>
                            <a:gd name="connsiteX6" fmla="*/ 6432839 w 7547613"/>
                            <a:gd name="connsiteY6" fmla="*/ 1216564 h 1352937"/>
                            <a:gd name="connsiteX7" fmla="*/ 6095788 w 7547613"/>
                            <a:gd name="connsiteY7" fmla="*/ 1185211 h 1352937"/>
                            <a:gd name="connsiteX8" fmla="*/ 5553656 w 7547613"/>
                            <a:gd name="connsiteY8" fmla="*/ 1128234 h 1352937"/>
                            <a:gd name="connsiteX9" fmla="*/ 4792607 w 7547613"/>
                            <a:gd name="connsiteY9" fmla="*/ 1043949 h 1352937"/>
                            <a:gd name="connsiteX10" fmla="*/ 4452699 w 7547613"/>
                            <a:gd name="connsiteY10" fmla="*/ 1008212 h 1352937"/>
                            <a:gd name="connsiteX11" fmla="*/ 3730921 w 7547613"/>
                            <a:gd name="connsiteY11" fmla="*/ 932525 h 1352937"/>
                            <a:gd name="connsiteX12" fmla="*/ 2866907 w 7547613"/>
                            <a:gd name="connsiteY12" fmla="*/ 841666 h 1352937"/>
                            <a:gd name="connsiteX13" fmla="*/ 2479304 w 7547613"/>
                            <a:gd name="connsiteY13" fmla="*/ 800873 h 1352937"/>
                            <a:gd name="connsiteX14" fmla="*/ 2003394 w 7547613"/>
                            <a:gd name="connsiteY14" fmla="*/ 750301 h 1352937"/>
                            <a:gd name="connsiteX15" fmla="*/ 1512151 w 7547613"/>
                            <a:gd name="connsiteY15" fmla="*/ 698720 h 1352937"/>
                            <a:gd name="connsiteX16" fmla="*/ 1036241 w 7547613"/>
                            <a:gd name="connsiteY16" fmla="*/ 648148 h 1352937"/>
                            <a:gd name="connsiteX17" fmla="*/ 777731 w 7547613"/>
                            <a:gd name="connsiteY17" fmla="*/ 642080 h 1352937"/>
                            <a:gd name="connsiteX18" fmla="*/ 509106 w 7547613"/>
                            <a:gd name="connsiteY18" fmla="*/ 593701 h 1352937"/>
                            <a:gd name="connsiteX19" fmla="*/ 287836 w 7547613"/>
                            <a:gd name="connsiteY19" fmla="*/ 568078 h 1352937"/>
                            <a:gd name="connsiteX20" fmla="*/ 123022 w 7547613"/>
                            <a:gd name="connsiteY20" fmla="*/ 554761 h 1352937"/>
                            <a:gd name="connsiteX21" fmla="*/ 0 w 7547613"/>
                            <a:gd name="connsiteY21" fmla="*/ 561504 h 1352937"/>
                            <a:gd name="connsiteX0" fmla="*/ 0 w 7547613"/>
                            <a:gd name="connsiteY0" fmla="*/ 561504 h 1352937"/>
                            <a:gd name="connsiteX1" fmla="*/ 8148 w 7547613"/>
                            <a:gd name="connsiteY1" fmla="*/ 0 h 1352937"/>
                            <a:gd name="connsiteX2" fmla="*/ 7547613 w 7547613"/>
                            <a:gd name="connsiteY2" fmla="*/ 83661 h 1352937"/>
                            <a:gd name="connsiteX3" fmla="*/ 7547613 w 7547613"/>
                            <a:gd name="connsiteY3" fmla="*/ 1352937 h 1352937"/>
                            <a:gd name="connsiteX4" fmla="*/ 7341345 w 7547613"/>
                            <a:gd name="connsiteY4" fmla="*/ 1307423 h 1352937"/>
                            <a:gd name="connsiteX5" fmla="*/ 7040864 w 7547613"/>
                            <a:gd name="connsiteY5" fmla="*/ 1277586 h 1352937"/>
                            <a:gd name="connsiteX6" fmla="*/ 6432839 w 7547613"/>
                            <a:gd name="connsiteY6" fmla="*/ 1216564 h 1352937"/>
                            <a:gd name="connsiteX7" fmla="*/ 6095788 w 7547613"/>
                            <a:gd name="connsiteY7" fmla="*/ 1185211 h 1352937"/>
                            <a:gd name="connsiteX8" fmla="*/ 5553656 w 7547613"/>
                            <a:gd name="connsiteY8" fmla="*/ 1128234 h 1352937"/>
                            <a:gd name="connsiteX9" fmla="*/ 4792607 w 7547613"/>
                            <a:gd name="connsiteY9" fmla="*/ 1043949 h 1352937"/>
                            <a:gd name="connsiteX10" fmla="*/ 4452699 w 7547613"/>
                            <a:gd name="connsiteY10" fmla="*/ 1008212 h 1352937"/>
                            <a:gd name="connsiteX11" fmla="*/ 3730921 w 7547613"/>
                            <a:gd name="connsiteY11" fmla="*/ 932525 h 1352937"/>
                            <a:gd name="connsiteX12" fmla="*/ 2866907 w 7547613"/>
                            <a:gd name="connsiteY12" fmla="*/ 841666 h 1352937"/>
                            <a:gd name="connsiteX13" fmla="*/ 2479304 w 7547613"/>
                            <a:gd name="connsiteY13" fmla="*/ 800873 h 1352937"/>
                            <a:gd name="connsiteX14" fmla="*/ 2003394 w 7547613"/>
                            <a:gd name="connsiteY14" fmla="*/ 750301 h 1352937"/>
                            <a:gd name="connsiteX15" fmla="*/ 1512151 w 7547613"/>
                            <a:gd name="connsiteY15" fmla="*/ 698720 h 1352937"/>
                            <a:gd name="connsiteX16" fmla="*/ 1036241 w 7547613"/>
                            <a:gd name="connsiteY16" fmla="*/ 648148 h 1352937"/>
                            <a:gd name="connsiteX17" fmla="*/ 777731 w 7547613"/>
                            <a:gd name="connsiteY17" fmla="*/ 642080 h 1352937"/>
                            <a:gd name="connsiteX18" fmla="*/ 509106 w 7547613"/>
                            <a:gd name="connsiteY18" fmla="*/ 593701 h 1352937"/>
                            <a:gd name="connsiteX19" fmla="*/ 287836 w 7547613"/>
                            <a:gd name="connsiteY19" fmla="*/ 568078 h 1352937"/>
                            <a:gd name="connsiteX20" fmla="*/ 123022 w 7547613"/>
                            <a:gd name="connsiteY20" fmla="*/ 554761 h 1352937"/>
                            <a:gd name="connsiteX21" fmla="*/ 0 w 7547613"/>
                            <a:gd name="connsiteY21" fmla="*/ 561504 h 1352937"/>
                            <a:gd name="connsiteX0" fmla="*/ 0 w 7547613"/>
                            <a:gd name="connsiteY0" fmla="*/ 477843 h 1269276"/>
                            <a:gd name="connsiteX1" fmla="*/ 18905 w 7547613"/>
                            <a:gd name="connsiteY1" fmla="*/ 13376 h 1269276"/>
                            <a:gd name="connsiteX2" fmla="*/ 7547613 w 7547613"/>
                            <a:gd name="connsiteY2" fmla="*/ 0 h 1269276"/>
                            <a:gd name="connsiteX3" fmla="*/ 7547613 w 7547613"/>
                            <a:gd name="connsiteY3" fmla="*/ 1269276 h 1269276"/>
                            <a:gd name="connsiteX4" fmla="*/ 7341345 w 7547613"/>
                            <a:gd name="connsiteY4" fmla="*/ 1223762 h 1269276"/>
                            <a:gd name="connsiteX5" fmla="*/ 7040864 w 7547613"/>
                            <a:gd name="connsiteY5" fmla="*/ 1193925 h 1269276"/>
                            <a:gd name="connsiteX6" fmla="*/ 6432839 w 7547613"/>
                            <a:gd name="connsiteY6" fmla="*/ 1132903 h 1269276"/>
                            <a:gd name="connsiteX7" fmla="*/ 6095788 w 7547613"/>
                            <a:gd name="connsiteY7" fmla="*/ 1101550 h 1269276"/>
                            <a:gd name="connsiteX8" fmla="*/ 5553656 w 7547613"/>
                            <a:gd name="connsiteY8" fmla="*/ 1044573 h 1269276"/>
                            <a:gd name="connsiteX9" fmla="*/ 4792607 w 7547613"/>
                            <a:gd name="connsiteY9" fmla="*/ 960288 h 1269276"/>
                            <a:gd name="connsiteX10" fmla="*/ 4452699 w 7547613"/>
                            <a:gd name="connsiteY10" fmla="*/ 924551 h 1269276"/>
                            <a:gd name="connsiteX11" fmla="*/ 3730921 w 7547613"/>
                            <a:gd name="connsiteY11" fmla="*/ 848864 h 1269276"/>
                            <a:gd name="connsiteX12" fmla="*/ 2866907 w 7547613"/>
                            <a:gd name="connsiteY12" fmla="*/ 758005 h 1269276"/>
                            <a:gd name="connsiteX13" fmla="*/ 2479304 w 7547613"/>
                            <a:gd name="connsiteY13" fmla="*/ 717212 h 1269276"/>
                            <a:gd name="connsiteX14" fmla="*/ 2003394 w 7547613"/>
                            <a:gd name="connsiteY14" fmla="*/ 666640 h 1269276"/>
                            <a:gd name="connsiteX15" fmla="*/ 1512151 w 7547613"/>
                            <a:gd name="connsiteY15" fmla="*/ 615059 h 1269276"/>
                            <a:gd name="connsiteX16" fmla="*/ 1036241 w 7547613"/>
                            <a:gd name="connsiteY16" fmla="*/ 564487 h 1269276"/>
                            <a:gd name="connsiteX17" fmla="*/ 777731 w 7547613"/>
                            <a:gd name="connsiteY17" fmla="*/ 558419 h 1269276"/>
                            <a:gd name="connsiteX18" fmla="*/ 509106 w 7547613"/>
                            <a:gd name="connsiteY18" fmla="*/ 510040 h 1269276"/>
                            <a:gd name="connsiteX19" fmla="*/ 287836 w 7547613"/>
                            <a:gd name="connsiteY19" fmla="*/ 484417 h 1269276"/>
                            <a:gd name="connsiteX20" fmla="*/ 123022 w 7547613"/>
                            <a:gd name="connsiteY20" fmla="*/ 471100 h 1269276"/>
                            <a:gd name="connsiteX21" fmla="*/ 0 w 7547613"/>
                            <a:gd name="connsiteY21" fmla="*/ 477843 h 1269276"/>
                            <a:gd name="connsiteX0" fmla="*/ 13365 w 7560978"/>
                            <a:gd name="connsiteY0" fmla="*/ 477843 h 1269276"/>
                            <a:gd name="connsiteX1" fmla="*/ 0 w 7560978"/>
                            <a:gd name="connsiteY1" fmla="*/ 13376 h 1269276"/>
                            <a:gd name="connsiteX2" fmla="*/ 7560978 w 7560978"/>
                            <a:gd name="connsiteY2" fmla="*/ 0 h 1269276"/>
                            <a:gd name="connsiteX3" fmla="*/ 7560978 w 7560978"/>
                            <a:gd name="connsiteY3" fmla="*/ 1269276 h 1269276"/>
                            <a:gd name="connsiteX4" fmla="*/ 7354710 w 7560978"/>
                            <a:gd name="connsiteY4" fmla="*/ 1223762 h 1269276"/>
                            <a:gd name="connsiteX5" fmla="*/ 7054229 w 7560978"/>
                            <a:gd name="connsiteY5" fmla="*/ 1193925 h 1269276"/>
                            <a:gd name="connsiteX6" fmla="*/ 6446204 w 7560978"/>
                            <a:gd name="connsiteY6" fmla="*/ 1132903 h 1269276"/>
                            <a:gd name="connsiteX7" fmla="*/ 6109153 w 7560978"/>
                            <a:gd name="connsiteY7" fmla="*/ 1101550 h 1269276"/>
                            <a:gd name="connsiteX8" fmla="*/ 5567021 w 7560978"/>
                            <a:gd name="connsiteY8" fmla="*/ 1044573 h 1269276"/>
                            <a:gd name="connsiteX9" fmla="*/ 4805972 w 7560978"/>
                            <a:gd name="connsiteY9" fmla="*/ 960288 h 1269276"/>
                            <a:gd name="connsiteX10" fmla="*/ 4466064 w 7560978"/>
                            <a:gd name="connsiteY10" fmla="*/ 924551 h 1269276"/>
                            <a:gd name="connsiteX11" fmla="*/ 3744286 w 7560978"/>
                            <a:gd name="connsiteY11" fmla="*/ 848864 h 1269276"/>
                            <a:gd name="connsiteX12" fmla="*/ 2880272 w 7560978"/>
                            <a:gd name="connsiteY12" fmla="*/ 758005 h 1269276"/>
                            <a:gd name="connsiteX13" fmla="*/ 2492669 w 7560978"/>
                            <a:gd name="connsiteY13" fmla="*/ 717212 h 1269276"/>
                            <a:gd name="connsiteX14" fmla="*/ 2016759 w 7560978"/>
                            <a:gd name="connsiteY14" fmla="*/ 666640 h 1269276"/>
                            <a:gd name="connsiteX15" fmla="*/ 1525516 w 7560978"/>
                            <a:gd name="connsiteY15" fmla="*/ 615059 h 1269276"/>
                            <a:gd name="connsiteX16" fmla="*/ 1049606 w 7560978"/>
                            <a:gd name="connsiteY16" fmla="*/ 564487 h 1269276"/>
                            <a:gd name="connsiteX17" fmla="*/ 791096 w 7560978"/>
                            <a:gd name="connsiteY17" fmla="*/ 558419 h 1269276"/>
                            <a:gd name="connsiteX18" fmla="*/ 522471 w 7560978"/>
                            <a:gd name="connsiteY18" fmla="*/ 510040 h 1269276"/>
                            <a:gd name="connsiteX19" fmla="*/ 301201 w 7560978"/>
                            <a:gd name="connsiteY19" fmla="*/ 484417 h 1269276"/>
                            <a:gd name="connsiteX20" fmla="*/ 136387 w 7560978"/>
                            <a:gd name="connsiteY20" fmla="*/ 471100 h 1269276"/>
                            <a:gd name="connsiteX21" fmla="*/ 13365 w 7560978"/>
                            <a:gd name="connsiteY21" fmla="*/ 477843 h 1269276"/>
                            <a:gd name="connsiteX0" fmla="*/ 0 w 7547613"/>
                            <a:gd name="connsiteY0" fmla="*/ 477843 h 1269276"/>
                            <a:gd name="connsiteX1" fmla="*/ 8148 w 7547613"/>
                            <a:gd name="connsiteY1" fmla="*/ 13376 h 1269276"/>
                            <a:gd name="connsiteX2" fmla="*/ 7547613 w 7547613"/>
                            <a:gd name="connsiteY2" fmla="*/ 0 h 1269276"/>
                            <a:gd name="connsiteX3" fmla="*/ 7547613 w 7547613"/>
                            <a:gd name="connsiteY3" fmla="*/ 1269276 h 1269276"/>
                            <a:gd name="connsiteX4" fmla="*/ 7341345 w 7547613"/>
                            <a:gd name="connsiteY4" fmla="*/ 1223762 h 1269276"/>
                            <a:gd name="connsiteX5" fmla="*/ 7040864 w 7547613"/>
                            <a:gd name="connsiteY5" fmla="*/ 1193925 h 1269276"/>
                            <a:gd name="connsiteX6" fmla="*/ 6432839 w 7547613"/>
                            <a:gd name="connsiteY6" fmla="*/ 1132903 h 1269276"/>
                            <a:gd name="connsiteX7" fmla="*/ 6095788 w 7547613"/>
                            <a:gd name="connsiteY7" fmla="*/ 1101550 h 1269276"/>
                            <a:gd name="connsiteX8" fmla="*/ 5553656 w 7547613"/>
                            <a:gd name="connsiteY8" fmla="*/ 1044573 h 1269276"/>
                            <a:gd name="connsiteX9" fmla="*/ 4792607 w 7547613"/>
                            <a:gd name="connsiteY9" fmla="*/ 960288 h 1269276"/>
                            <a:gd name="connsiteX10" fmla="*/ 4452699 w 7547613"/>
                            <a:gd name="connsiteY10" fmla="*/ 924551 h 1269276"/>
                            <a:gd name="connsiteX11" fmla="*/ 3730921 w 7547613"/>
                            <a:gd name="connsiteY11" fmla="*/ 848864 h 1269276"/>
                            <a:gd name="connsiteX12" fmla="*/ 2866907 w 7547613"/>
                            <a:gd name="connsiteY12" fmla="*/ 758005 h 1269276"/>
                            <a:gd name="connsiteX13" fmla="*/ 2479304 w 7547613"/>
                            <a:gd name="connsiteY13" fmla="*/ 717212 h 1269276"/>
                            <a:gd name="connsiteX14" fmla="*/ 2003394 w 7547613"/>
                            <a:gd name="connsiteY14" fmla="*/ 666640 h 1269276"/>
                            <a:gd name="connsiteX15" fmla="*/ 1512151 w 7547613"/>
                            <a:gd name="connsiteY15" fmla="*/ 615059 h 1269276"/>
                            <a:gd name="connsiteX16" fmla="*/ 1036241 w 7547613"/>
                            <a:gd name="connsiteY16" fmla="*/ 564487 h 1269276"/>
                            <a:gd name="connsiteX17" fmla="*/ 777731 w 7547613"/>
                            <a:gd name="connsiteY17" fmla="*/ 558419 h 1269276"/>
                            <a:gd name="connsiteX18" fmla="*/ 509106 w 7547613"/>
                            <a:gd name="connsiteY18" fmla="*/ 510040 h 1269276"/>
                            <a:gd name="connsiteX19" fmla="*/ 287836 w 7547613"/>
                            <a:gd name="connsiteY19" fmla="*/ 484417 h 1269276"/>
                            <a:gd name="connsiteX20" fmla="*/ 123022 w 7547613"/>
                            <a:gd name="connsiteY20" fmla="*/ 471100 h 1269276"/>
                            <a:gd name="connsiteX21" fmla="*/ 0 w 7547613"/>
                            <a:gd name="connsiteY21" fmla="*/ 477843 h 12692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7547613" h="1269276">
                              <a:moveTo>
                                <a:pt x="0" y="477843"/>
                              </a:moveTo>
                              <a:lnTo>
                                <a:pt x="8148" y="13376"/>
                              </a:lnTo>
                              <a:lnTo>
                                <a:pt x="7547613" y="0"/>
                              </a:lnTo>
                              <a:lnTo>
                                <a:pt x="7547613" y="1269276"/>
                              </a:lnTo>
                              <a:cubicBezTo>
                                <a:pt x="7447340" y="1265567"/>
                                <a:pt x="7472785" y="1238764"/>
                                <a:pt x="7341345" y="1223762"/>
                              </a:cubicBezTo>
                              <a:cubicBezTo>
                                <a:pt x="7202312" y="1207917"/>
                                <a:pt x="7189672" y="1183137"/>
                                <a:pt x="7040864" y="1193925"/>
                              </a:cubicBezTo>
                              <a:cubicBezTo>
                                <a:pt x="6892057" y="1204714"/>
                                <a:pt x="6543051" y="1146052"/>
                                <a:pt x="6432839" y="1132903"/>
                              </a:cubicBezTo>
                              <a:cubicBezTo>
                                <a:pt x="6329700" y="1120597"/>
                                <a:pt x="6230614" y="1087726"/>
                                <a:pt x="6095788" y="1101550"/>
                              </a:cubicBezTo>
                              <a:cubicBezTo>
                                <a:pt x="5960972" y="1115372"/>
                                <a:pt x="5662353" y="1072387"/>
                                <a:pt x="5553656" y="1044573"/>
                              </a:cubicBezTo>
                              <a:cubicBezTo>
                                <a:pt x="5444959" y="1016759"/>
                                <a:pt x="4891529" y="1005465"/>
                                <a:pt x="4792607" y="960288"/>
                              </a:cubicBezTo>
                              <a:cubicBezTo>
                                <a:pt x="4693685" y="915112"/>
                                <a:pt x="4594087" y="959277"/>
                                <a:pt x="4452699" y="924551"/>
                              </a:cubicBezTo>
                              <a:cubicBezTo>
                                <a:pt x="4311312" y="889826"/>
                                <a:pt x="3849055" y="851055"/>
                                <a:pt x="3730921" y="848864"/>
                              </a:cubicBezTo>
                              <a:cubicBezTo>
                                <a:pt x="3612788" y="846672"/>
                                <a:pt x="3059019" y="761039"/>
                                <a:pt x="2866907" y="758005"/>
                              </a:cubicBezTo>
                              <a:cubicBezTo>
                                <a:pt x="2674785" y="754971"/>
                                <a:pt x="2657764" y="703894"/>
                                <a:pt x="2479304" y="717212"/>
                              </a:cubicBezTo>
                              <a:cubicBezTo>
                                <a:pt x="2300836" y="730528"/>
                                <a:pt x="2197031" y="655515"/>
                                <a:pt x="2003394" y="666640"/>
                              </a:cubicBezTo>
                              <a:cubicBezTo>
                                <a:pt x="1809766" y="677766"/>
                                <a:pt x="1653201" y="613204"/>
                                <a:pt x="1512151" y="615059"/>
                              </a:cubicBezTo>
                              <a:cubicBezTo>
                                <a:pt x="1352291" y="612936"/>
                                <a:pt x="1192979" y="596007"/>
                                <a:pt x="1036241" y="564487"/>
                              </a:cubicBezTo>
                              <a:cubicBezTo>
                                <a:pt x="935128" y="541393"/>
                                <a:pt x="850870" y="569882"/>
                                <a:pt x="777731" y="558419"/>
                              </a:cubicBezTo>
                              <a:cubicBezTo>
                                <a:pt x="704592" y="546956"/>
                                <a:pt x="606680" y="503128"/>
                                <a:pt x="509106" y="510040"/>
                              </a:cubicBezTo>
                              <a:cubicBezTo>
                                <a:pt x="434641" y="509517"/>
                                <a:pt x="360451" y="500926"/>
                                <a:pt x="287836" y="484417"/>
                              </a:cubicBezTo>
                              <a:cubicBezTo>
                                <a:pt x="249413" y="473629"/>
                                <a:pt x="188914" y="482394"/>
                                <a:pt x="123022" y="471100"/>
                              </a:cubicBezTo>
                              <a:cubicBezTo>
                                <a:pt x="2865" y="450366"/>
                                <a:pt x="0" y="477843"/>
                                <a:pt x="0" y="477843"/>
                              </a:cubicBezTo>
                            </a:path>
                          </a:pathLst>
                        </a:custGeom>
                        <a:solidFill>
                          <a:srgbClr val="00402E"/>
                        </a:solidFill>
                        <a:ln w="9122" cap="flat">
                          <a:noFill/>
                          <a:prstDash val="solid"/>
                          <a:miter/>
                        </a:ln>
                      </wps:spPr>
                      <wps:txbx>
                        <w:txbxContent>
                          <w:p w14:paraId="4012BCC2" w14:textId="0F46CF1A" w:rsidR="00BC18B5" w:rsidRDefault="00D45575" w:rsidP="00BC18B5">
                            <w:pPr>
                              <w:spacing w:line="460" w:lineRule="exact"/>
                              <w:rPr>
                                <w:b/>
                                <w:bCs/>
                                <w:color w:val="FFFFFF" w:themeColor="background1"/>
                                <w:sz w:val="56"/>
                                <w:szCs w:val="56"/>
                              </w:rPr>
                            </w:pPr>
                            <w:r>
                              <w:rPr>
                                <w:b/>
                                <w:bCs/>
                                <w:color w:val="FFFFFF" w:themeColor="background1"/>
                                <w:sz w:val="56"/>
                                <w:szCs w:val="56"/>
                              </w:rPr>
                              <w:t>You Yangs Regional Park</w:t>
                            </w:r>
                          </w:p>
                          <w:p w14:paraId="29E0329F" w14:textId="6F8348BF" w:rsidR="00BC18B5" w:rsidRPr="003D0032" w:rsidRDefault="00BC18B5" w:rsidP="00BC18B5">
                            <w:pPr>
                              <w:spacing w:line="460" w:lineRule="exact"/>
                              <w:rPr>
                                <w:b/>
                                <w:bCs/>
                                <w:color w:val="FFFFFF" w:themeColor="background1"/>
                                <w:sz w:val="56"/>
                                <w:szCs w:val="56"/>
                              </w:rPr>
                            </w:pPr>
                            <w:r>
                              <w:rPr>
                                <w:b/>
                                <w:bCs/>
                                <w:color w:val="FFFFFF" w:themeColor="background1"/>
                                <w:sz w:val="56"/>
                                <w:szCs w:val="56"/>
                              </w:rPr>
                              <w:t xml:space="preserve">Education Program </w:t>
                            </w:r>
                          </w:p>
                          <w:p w14:paraId="1902D6EE" w14:textId="77777777" w:rsidR="00BC18B5" w:rsidRPr="00775F53" w:rsidRDefault="00BC18B5" w:rsidP="00BC18B5">
                            <w:pPr>
                              <w:spacing w:after="80" w:line="340" w:lineRule="exact"/>
                              <w:rPr>
                                <w:color w:val="FFFFFF" w:themeColor="background1"/>
                                <w:sz w:val="32"/>
                                <w:szCs w:val="32"/>
                              </w:rPr>
                            </w:pPr>
                            <w:r>
                              <w:rPr>
                                <w:color w:val="FFFFFF" w:themeColor="background1"/>
                                <w:sz w:val="32"/>
                                <w:szCs w:val="32"/>
                              </w:rPr>
                              <w:t>Ranger-led activities</w:t>
                            </w:r>
                          </w:p>
                        </w:txbxContent>
                      </wps:txbx>
                      <wps:bodyPr rot="0" spcFirstLastPara="0" vertOverflow="overflow" horzOverflow="overflow" vert="horz" wrap="square" lIns="540000" tIns="144000" rIns="360000" bIns="540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0BCA31D" id="Freeform: Shape 2" o:spid="_x0000_s1026" alt="&quot;&quot;" style="position:absolute;margin-left:-7.85pt;margin-top:-34.3pt;width:608.15pt;height:110.8pt;flip:x;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7547613,126927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" adj="-11796480,,5400" path="m,477843l8148,13376,7547613,r,1269276c7447340,1265567,7472785,1238764,7341345,1223762v-139033,-15845,-151673,-40625,-300481,-29837c6892057,1204714,6543051,1146052,6432839,1132903v-103139,-12306,-202225,-45177,-337051,-31353c5960972,1115372,5662353,1072387,5553656,1044573v-108697,-27814,-662127,-39108,-761049,-84285c4693685,915112,4594087,959277,4452699,924551,4311312,889826,3849055,851055,3730921,848864v-118133,-2192,-671902,-87825,-864014,-90859c2674785,754971,2657764,703894,2479304,717212v-178468,13316,-282273,-61697,-475910,-50572c1809766,677766,1653201,613204,1512151,615059v-159860,-2123,-319172,-19052,-475910,-50572c935128,541393,850870,569882,777731,558419,704592,546956,606680,503128,509106,510040v-74465,-523,-148655,-9114,-221270,-25623c249413,473629,188914,482394,123022,471100,2865,450366,,477843,,477843e" fillcolor="#00402e" stroked="f" strokeweight=".25339mm">
                <v:stroke joinstyle="miter"/>
                <v:formulas/>
                <v:path arrowok="t" o:connecttype="custom" o:connectlocs="0,529752;8338,14829;7723505,0;7723505,1407160;7512430,1356702;7204947,1323623;6582752,1255973;6237846,1221214;5683080,1158047;4904295,1064606;4556466,1024987;3817868,941078;2933718,840349;2537082,795124;2050082,739058;1547391,681874;1060390,625808;795855,619081;520970,565447;294544,537040;125889,522277;0,529752" o:connectangles="0,0,0,0,0,0,0,0,0,0,0,0,0,0,0,0,0,0,0,0,0,0" textboxrect="0,0,7547613,1269276"/>
                <v:textbox style="mso-fit-shape-to-text:t" inset="15mm,4mm,10mm,15mm">
                  <w:txbxContent>
                    <w:p w14:paraId="4012BCC2" w14:textId="0F46CF1A" w:rsidR="00BC18B5" w:rsidRDefault="00D45575" w:rsidP="00BC18B5">
                      <w:pPr>
                        <w:spacing w:line="460" w:lineRule="exact"/>
                        <w:rPr>
                          <w:b/>
                          <w:bCs/>
                          <w:color w:val="FFFFFF" w:themeColor="background1"/>
                          <w:sz w:val="56"/>
                          <w:szCs w:val="56"/>
                        </w:rPr>
                      </w:pPr>
                      <w:r>
                        <w:rPr>
                          <w:b/>
                          <w:bCs/>
                          <w:color w:val="FFFFFF" w:themeColor="background1"/>
                          <w:sz w:val="56"/>
                          <w:szCs w:val="56"/>
                        </w:rPr>
                        <w:t>You Yangs Regional Park</w:t>
                      </w:r>
                    </w:p>
                    <w:p w14:paraId="29E0329F" w14:textId="6F8348BF" w:rsidR="00BC18B5" w:rsidRPr="003D0032" w:rsidRDefault="00BC18B5" w:rsidP="00BC18B5">
                      <w:pPr>
                        <w:spacing w:line="460" w:lineRule="exact"/>
                        <w:rPr>
                          <w:b/>
                          <w:bCs/>
                          <w:color w:val="FFFFFF" w:themeColor="background1"/>
                          <w:sz w:val="56"/>
                          <w:szCs w:val="56"/>
                        </w:rPr>
                      </w:pPr>
                      <w:r>
                        <w:rPr>
                          <w:b/>
                          <w:bCs/>
                          <w:color w:val="FFFFFF" w:themeColor="background1"/>
                          <w:sz w:val="56"/>
                          <w:szCs w:val="56"/>
                        </w:rPr>
                        <w:t xml:space="preserve">Education Program </w:t>
                      </w:r>
                    </w:p>
                    <w:p w14:paraId="1902D6EE" w14:textId="77777777" w:rsidR="00BC18B5" w:rsidRPr="00775F53" w:rsidRDefault="00BC18B5" w:rsidP="00BC18B5">
                      <w:pPr>
                        <w:spacing w:after="80" w:line="340" w:lineRule="exact"/>
                        <w:rPr>
                          <w:color w:val="FFFFFF" w:themeColor="background1"/>
                          <w:sz w:val="32"/>
                          <w:szCs w:val="32"/>
                        </w:rPr>
                      </w:pPr>
                      <w:r>
                        <w:rPr>
                          <w:color w:val="FFFFFF" w:themeColor="background1"/>
                          <w:sz w:val="32"/>
                          <w:szCs w:val="32"/>
                        </w:rPr>
                        <w:t>Ranger-led activities</w:t>
                      </w:r>
                    </w:p>
                  </w:txbxContent>
                </v:textbox>
                <w10:wrap anchorx="page"/>
              </v:shape>
            </w:pict>
          </mc:Fallback>
        </mc:AlternateContent>
      </w:r>
    </w:p>
    <w:p w14:paraId="41CEAA11" w14:textId="5F2F76C7" w:rsidR="00BC18B5" w:rsidRDefault="00BC18B5" w:rsidP="0047485A">
      <w:pPr>
        <w:pStyle w:val="Heading1"/>
      </w:pPr>
    </w:p>
    <w:p w14:paraId="305F1E80" w14:textId="77777777" w:rsidR="00BC18B5" w:rsidRDefault="00BC18B5">
      <w:pPr>
        <w:spacing w:after="160" w:line="259" w:lineRule="auto"/>
        <w:rPr>
          <w:b/>
          <w:bCs/>
          <w:noProof/>
          <w:color w:val="3F9C35"/>
          <w:sz w:val="40"/>
          <w:szCs w:val="40"/>
        </w:rPr>
      </w:pPr>
      <w:bookmarkStart w:id="0" w:name="_Hlk136008355"/>
      <w:bookmarkEnd w:id="0"/>
      <w:r>
        <w:rPr>
          <w:noProof/>
        </w:rPr>
        <mc:AlternateContent>
          <mc:Choice Requires="wps">
            <w:drawing>
              <wp:anchor distT="0" distB="0" distL="114300" distR="114300" simplePos="0" relativeHeight="251658241" behindDoc="0" locked="0" layoutInCell="1" allowOverlap="1" wp14:anchorId="2367577B" wp14:editId="4E93C780">
                <wp:simplePos x="0" y="0"/>
                <wp:positionH relativeFrom="column">
                  <wp:posOffset>-1008380</wp:posOffset>
                </wp:positionH>
                <wp:positionV relativeFrom="paragraph">
                  <wp:posOffset>6306729</wp:posOffset>
                </wp:positionV>
                <wp:extent cx="8280728" cy="45719"/>
                <wp:effectExtent l="0" t="38100" r="25400" b="31115"/>
                <wp:wrapNone/>
                <wp:docPr id="241020342" name="Freeform: Shape 2410203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80728" cy="45719"/>
                        </a:xfrm>
                        <a:custGeom>
                          <a:avLst/>
                          <a:gdLst>
                            <a:gd name="connsiteX0" fmla="*/ 5185505 w 5185504"/>
                            <a:gd name="connsiteY0" fmla="*/ 27453 h 27452"/>
                            <a:gd name="connsiteX1" fmla="*/ 5052727 w 5185504"/>
                            <a:gd name="connsiteY1" fmla="*/ 9641 h 27452"/>
                            <a:gd name="connsiteX2" fmla="*/ 4926711 w 5185504"/>
                            <a:gd name="connsiteY2" fmla="*/ 22214 h 27452"/>
                            <a:gd name="connsiteX3" fmla="*/ 4822413 w 5185504"/>
                            <a:gd name="connsiteY3" fmla="*/ 19547 h 27452"/>
                            <a:gd name="connsiteX4" fmla="*/ 4743736 w 5185504"/>
                            <a:gd name="connsiteY4" fmla="*/ 23643 h 27452"/>
                            <a:gd name="connsiteX5" fmla="*/ 4636484 w 5185504"/>
                            <a:gd name="connsiteY5" fmla="*/ 21071 h 27452"/>
                            <a:gd name="connsiteX6" fmla="*/ 4416171 w 5185504"/>
                            <a:gd name="connsiteY6" fmla="*/ 19071 h 27452"/>
                            <a:gd name="connsiteX7" fmla="*/ 4283679 w 5185504"/>
                            <a:gd name="connsiteY7" fmla="*/ 6212 h 27452"/>
                            <a:gd name="connsiteX8" fmla="*/ 4108418 w 5185504"/>
                            <a:gd name="connsiteY8" fmla="*/ 7260 h 27452"/>
                            <a:gd name="connsiteX9" fmla="*/ 3753612 w 5185504"/>
                            <a:gd name="connsiteY9" fmla="*/ 8879 h 27452"/>
                            <a:gd name="connsiteX10" fmla="*/ 3557016 w 5185504"/>
                            <a:gd name="connsiteY10" fmla="*/ 11260 h 27452"/>
                            <a:gd name="connsiteX11" fmla="*/ 3240691 w 5185504"/>
                            <a:gd name="connsiteY11" fmla="*/ 11260 h 27452"/>
                            <a:gd name="connsiteX12" fmla="*/ 2796159 w 5185504"/>
                            <a:gd name="connsiteY12" fmla="*/ 8879 h 27452"/>
                            <a:gd name="connsiteX13" fmla="*/ 2597753 w 5185504"/>
                            <a:gd name="connsiteY13" fmla="*/ 8879 h 27452"/>
                            <a:gd name="connsiteX14" fmla="*/ 2176367 w 5185504"/>
                            <a:gd name="connsiteY14" fmla="*/ 8879 h 27452"/>
                            <a:gd name="connsiteX15" fmla="*/ 1672018 w 5185504"/>
                            <a:gd name="connsiteY15" fmla="*/ 8879 h 27452"/>
                            <a:gd name="connsiteX16" fmla="*/ 1445514 w 5185504"/>
                            <a:gd name="connsiteY16" fmla="*/ 8879 h 27452"/>
                            <a:gd name="connsiteX17" fmla="*/ 1167670 w 5185504"/>
                            <a:gd name="connsiteY17" fmla="*/ 8879 h 27452"/>
                            <a:gd name="connsiteX18" fmla="*/ 881253 w 5185504"/>
                            <a:gd name="connsiteY18" fmla="*/ 8879 h 27452"/>
                            <a:gd name="connsiteX19" fmla="*/ 603409 w 5185504"/>
                            <a:gd name="connsiteY19" fmla="*/ 8879 h 27452"/>
                            <a:gd name="connsiteX20" fmla="*/ 453771 w 5185504"/>
                            <a:gd name="connsiteY20" fmla="*/ 20976 h 27452"/>
                            <a:gd name="connsiteX21" fmla="*/ 295847 w 5185504"/>
                            <a:gd name="connsiteY21" fmla="*/ 8688 h 27452"/>
                            <a:gd name="connsiteX22" fmla="*/ 166592 w 5185504"/>
                            <a:gd name="connsiteY22" fmla="*/ 7260 h 27452"/>
                            <a:gd name="connsiteX23" fmla="*/ 70676 w 5185504"/>
                            <a:gd name="connsiteY23" fmla="*/ 9546 h 27452"/>
                            <a:gd name="connsiteX24" fmla="*/ 0 w 5185504"/>
                            <a:gd name="connsiteY24" fmla="*/ 11451 h 274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185504" h="27452">
                              <a:moveTo>
                                <a:pt x="5185505" y="27453"/>
                              </a:moveTo>
                              <a:cubicBezTo>
                                <a:pt x="5185505" y="27453"/>
                                <a:pt x="5099209" y="8307"/>
                                <a:pt x="5052727" y="9641"/>
                              </a:cubicBezTo>
                              <a:cubicBezTo>
                                <a:pt x="5017580" y="10689"/>
                                <a:pt x="4973384" y="21642"/>
                                <a:pt x="4926711" y="22214"/>
                              </a:cubicBezTo>
                              <a:cubicBezTo>
                                <a:pt x="4892421" y="22690"/>
                                <a:pt x="4856798" y="19737"/>
                                <a:pt x="4822413" y="19547"/>
                              </a:cubicBezTo>
                              <a:cubicBezTo>
                                <a:pt x="4794885" y="19356"/>
                                <a:pt x="4776502" y="19166"/>
                                <a:pt x="4743736" y="23643"/>
                              </a:cubicBezTo>
                              <a:cubicBezTo>
                                <a:pt x="4697064" y="29929"/>
                                <a:pt x="4657725" y="26500"/>
                                <a:pt x="4636484" y="21071"/>
                              </a:cubicBezTo>
                              <a:cubicBezTo>
                                <a:pt x="4521041" y="-8838"/>
                                <a:pt x="4496753" y="11260"/>
                                <a:pt x="4416171" y="19071"/>
                              </a:cubicBezTo>
                              <a:cubicBezTo>
                                <a:pt x="4345496" y="25929"/>
                                <a:pt x="4364927" y="6879"/>
                                <a:pt x="4283679" y="6212"/>
                              </a:cubicBezTo>
                              <a:cubicBezTo>
                                <a:pt x="4202430" y="5545"/>
                                <a:pt x="4193953" y="-8076"/>
                                <a:pt x="4108418" y="7260"/>
                              </a:cubicBezTo>
                              <a:cubicBezTo>
                                <a:pt x="4022884" y="22595"/>
                                <a:pt x="3818096" y="9736"/>
                                <a:pt x="3753612" y="8879"/>
                              </a:cubicBezTo>
                              <a:cubicBezTo>
                                <a:pt x="3693319" y="8022"/>
                                <a:pt x="3633883" y="-4837"/>
                                <a:pt x="3557016" y="11260"/>
                              </a:cubicBezTo>
                              <a:cubicBezTo>
                                <a:pt x="3480054" y="27357"/>
                                <a:pt x="3304794" y="20785"/>
                                <a:pt x="3240691" y="11260"/>
                              </a:cubicBezTo>
                              <a:cubicBezTo>
                                <a:pt x="3176588" y="1735"/>
                                <a:pt x="2855976" y="28881"/>
                                <a:pt x="2796159" y="8879"/>
                              </a:cubicBezTo>
                              <a:cubicBezTo>
                                <a:pt x="2736342" y="-11124"/>
                                <a:pt x="2681478" y="20309"/>
                                <a:pt x="2597753" y="8879"/>
                              </a:cubicBezTo>
                              <a:cubicBezTo>
                                <a:pt x="2514029" y="-2551"/>
                                <a:pt x="2244757" y="3259"/>
                                <a:pt x="2176367" y="8879"/>
                              </a:cubicBezTo>
                              <a:cubicBezTo>
                                <a:pt x="2107978" y="14499"/>
                                <a:pt x="1783080" y="-1027"/>
                                <a:pt x="1672018" y="8879"/>
                              </a:cubicBezTo>
                              <a:cubicBezTo>
                                <a:pt x="1560862" y="18785"/>
                                <a:pt x="1548098" y="-9600"/>
                                <a:pt x="1445514" y="8879"/>
                              </a:cubicBezTo>
                              <a:cubicBezTo>
                                <a:pt x="1342930" y="27357"/>
                                <a:pt x="1278827" y="-9600"/>
                                <a:pt x="1167670" y="8879"/>
                              </a:cubicBezTo>
                              <a:cubicBezTo>
                                <a:pt x="1056513" y="27357"/>
                                <a:pt x="962501" y="-1027"/>
                                <a:pt x="881253" y="8879"/>
                              </a:cubicBezTo>
                              <a:cubicBezTo>
                                <a:pt x="800005" y="18785"/>
                                <a:pt x="663226" y="16023"/>
                                <a:pt x="603409" y="8879"/>
                              </a:cubicBezTo>
                              <a:cubicBezTo>
                                <a:pt x="543592" y="1735"/>
                                <a:pt x="496538" y="23166"/>
                                <a:pt x="453771" y="20976"/>
                              </a:cubicBezTo>
                              <a:cubicBezTo>
                                <a:pt x="411004" y="18785"/>
                                <a:pt x="351473" y="-1218"/>
                                <a:pt x="295847" y="8688"/>
                              </a:cubicBezTo>
                              <a:cubicBezTo>
                                <a:pt x="279559" y="11641"/>
                                <a:pt x="204597" y="13832"/>
                                <a:pt x="166592" y="7260"/>
                              </a:cubicBezTo>
                              <a:cubicBezTo>
                                <a:pt x="143732" y="3354"/>
                                <a:pt x="109347" y="12117"/>
                                <a:pt x="70676" y="9546"/>
                              </a:cubicBezTo>
                              <a:cubicBezTo>
                                <a:pt x="0" y="4974"/>
                                <a:pt x="0" y="11451"/>
                                <a:pt x="0" y="11451"/>
                              </a:cubicBezTo>
                            </a:path>
                          </a:pathLst>
                        </a:custGeom>
                        <a:noFill/>
                        <a:ln w="76200" cap="flat">
                          <a:solidFill>
                            <a:srgbClr val="F4F6F2"/>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84CD1D" id="Freeform: Shape 241020342" o:spid="_x0000_s1026" alt="&quot;&quot;" style="position:absolute;margin-left:-79.4pt;margin-top:496.6pt;width:652.05pt;height:3.6pt;z-index:251658241;visibility:visible;mso-wrap-style:square;mso-wrap-distance-left:9pt;mso-wrap-distance-top:0;mso-wrap-distance-right:9pt;mso-wrap-distance-bottom:0;mso-position-horizontal:absolute;mso-position-horizontal-relative:text;mso-position-vertical:absolute;mso-position-vertical-relative:text;v-text-anchor:middle" coordsize="5185504,27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" path="m5185505,27453v,,-86296,-19146,-132778,-17812c5017580,10689,4973384,21642,4926711,22214v-34290,476,-69913,-2477,-104298,-2667c4794885,19356,4776502,19166,4743736,23643v-46672,6286,-86011,2857,-107252,-2572c4521041,-8838,4496753,11260,4416171,19071,4345496,25929,4364927,6879,4283679,6212v-81249,-667,-89726,-14288,-175261,1048c4022884,22595,3818096,9736,3753612,8879v-60293,-857,-119729,-13716,-196596,2381c3480054,27357,3304794,20785,3240691,11260,3176588,1735,2855976,28881,2796159,8879v-59817,-20003,-114681,11430,-198406,c2514029,-2551,2244757,3259,2176367,8879v-68389,5620,-393287,-9906,-504349,c1560862,18785,1548098,-9600,1445514,8879v-102584,18478,-166687,-18479,-277844,c1056513,27357,962501,-1027,881253,8879v-81248,9906,-218027,7144,-277844,c543592,1735,496538,23166,453771,20976,411004,18785,351473,-1218,295847,8688,279559,11641,204597,13832,166592,7260,143732,3354,109347,12117,70676,9546,,4974,,11451,,11451e" filled="f" strokecolor="#f4f6f2" strokeweight="6pt">
                <v:stroke joinstyle="miter"/>
                <v:path arrowok="t" o:connecttype="custom" o:connectlocs="8280730,45721;8068696,16056;7867462,36996;7700908,32554;7575269,39375;7403998,35092;7052181,31761;6840604,10346;6560730,12091;5994141,14787;5680197,18753;5175057,18753;4465185,14787;4148350,14787;3475439,14787;2670044,14787;2308340,14787;1864651,14787;1407272,14787;963583,14787;724627,34934;472438,14469;266031,12091;112862,15898;0,19071" o:connectangles="0,0,0,0,0,0,0,0,0,0,0,0,0,0,0,0,0,0,0,0,0,0,0,0,0"/>
              </v:shape>
            </w:pict>
          </mc:Fallback>
        </mc:AlternateContent>
      </w:r>
      <w:r>
        <w:br w:type="page"/>
      </w:r>
    </w:p>
    <w:p w14:paraId="4C21E38D" w14:textId="77777777" w:rsidR="00631016" w:rsidRPr="00E36795" w:rsidRDefault="00631016" w:rsidP="00E36795">
      <w:pPr>
        <w:pStyle w:val="Heading1"/>
      </w:pPr>
      <w:r w:rsidRPr="00E36795">
        <w:lastRenderedPageBreak/>
        <w:t>Program logistics</w:t>
      </w:r>
    </w:p>
    <w:tbl>
      <w:tblPr>
        <w:tblStyle w:val="GridTable1Light"/>
        <w:tblpPr w:leftFromText="180" w:rightFromText="180" w:vertAnchor="text" w:horzAnchor="margin" w:tblpY="156"/>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20" w:firstRow="1" w:lastRow="0" w:firstColumn="0" w:lastColumn="0" w:noHBand="0" w:noVBand="1"/>
      </w:tblPr>
      <w:tblGrid>
        <w:gridCol w:w="1134"/>
        <w:gridCol w:w="1985"/>
        <w:gridCol w:w="6804"/>
      </w:tblGrid>
      <w:tr w:rsidR="00A23688" w14:paraId="2069DD19" w14:textId="77777777" w:rsidTr="000D4B66">
        <w:trPr>
          <w:cnfStyle w:val="100000000000" w:firstRow="1" w:lastRow="0" w:firstColumn="0" w:lastColumn="0" w:oddVBand="0" w:evenVBand="0" w:oddHBand="0" w:evenHBand="0" w:firstRowFirstColumn="0" w:firstRowLastColumn="0" w:lastRowFirstColumn="0" w:lastRowLastColumn="0"/>
          <w:trHeight w:val="737"/>
        </w:trPr>
        <w:tc>
          <w:tcPr>
            <w:tcW w:w="1134" w:type="dxa"/>
            <w:tcBorders>
              <w:bottom w:val="none" w:sz="0" w:space="0" w:color="auto"/>
            </w:tcBorders>
          </w:tcPr>
          <w:p w14:paraId="4B2363E6" w14:textId="77777777" w:rsidR="00A23688" w:rsidRPr="00631016" w:rsidRDefault="00A23688" w:rsidP="00CB1DA7">
            <w:pPr>
              <w:spacing w:after="0"/>
              <w:ind w:right="35"/>
              <w:jc w:val="right"/>
            </w:pPr>
            <w:r>
              <w:rPr>
                <w:noProof/>
              </w:rPr>
              <w:drawing>
                <wp:inline distT="0" distB="0" distL="0" distR="0" wp14:anchorId="16594DB9" wp14:editId="7B076BF9">
                  <wp:extent cx="468000" cy="468000"/>
                  <wp:effectExtent l="0" t="0" r="8255" b="0"/>
                  <wp:docPr id="1764872278" name="Picture 1764872278" descr="Coi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872278" name="Graphic 1764872278" descr="Coins outline"/>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68000" cy="468000"/>
                          </a:xfrm>
                          <a:prstGeom prst="rect">
                            <a:avLst/>
                          </a:prstGeom>
                        </pic:spPr>
                      </pic:pic>
                    </a:graphicData>
                  </a:graphic>
                </wp:inline>
              </w:drawing>
            </w:r>
          </w:p>
        </w:tc>
        <w:tc>
          <w:tcPr>
            <w:tcW w:w="1985" w:type="dxa"/>
            <w:tcBorders>
              <w:bottom w:val="single" w:sz="4" w:space="0" w:color="DADADA" w:themeColor="background2" w:themeShade="E6"/>
            </w:tcBorders>
            <w:shd w:val="clear" w:color="auto" w:fill="auto"/>
          </w:tcPr>
          <w:p w14:paraId="27BC59EE" w14:textId="77777777" w:rsidR="00A23688" w:rsidRPr="00D752EF" w:rsidRDefault="00A23688" w:rsidP="00CB1DA7">
            <w:pPr>
              <w:spacing w:after="0"/>
              <w:ind w:firstLine="42"/>
              <w:rPr>
                <w:color w:val="284E36" w:themeColor="text2"/>
                <w:sz w:val="28"/>
                <w:szCs w:val="28"/>
              </w:rPr>
            </w:pPr>
            <w:r w:rsidRPr="00D752EF">
              <w:rPr>
                <w:color w:val="284E36" w:themeColor="text2"/>
                <w:sz w:val="28"/>
                <w:szCs w:val="28"/>
              </w:rPr>
              <w:t>Cost</w:t>
            </w:r>
          </w:p>
        </w:tc>
        <w:tc>
          <w:tcPr>
            <w:tcW w:w="6804" w:type="dxa"/>
            <w:tcBorders>
              <w:bottom w:val="single" w:sz="4" w:space="0" w:color="DADADA" w:themeColor="background2" w:themeShade="E6"/>
            </w:tcBorders>
          </w:tcPr>
          <w:p w14:paraId="52D3BF97" w14:textId="42822937" w:rsidR="00A23688" w:rsidRPr="000D4B66" w:rsidRDefault="00CB1DA7" w:rsidP="00CB1DA7">
            <w:pPr>
              <w:spacing w:after="60"/>
              <w:rPr>
                <w:b w:val="0"/>
                <w:bCs w:val="0"/>
                <w:noProof/>
              </w:rPr>
            </w:pPr>
            <w:r w:rsidRPr="000D4B66">
              <w:rPr>
                <w:b w:val="0"/>
                <w:bCs w:val="0"/>
                <w:noProof/>
              </w:rPr>
              <w:t>$</w:t>
            </w:r>
            <w:r w:rsidR="00F23EB7">
              <w:rPr>
                <w:b w:val="0"/>
                <w:bCs w:val="0"/>
                <w:noProof/>
              </w:rPr>
              <w:t>8.50</w:t>
            </w:r>
            <w:r w:rsidRPr="000D4B66">
              <w:rPr>
                <w:b w:val="0"/>
                <w:bCs w:val="0"/>
                <w:noProof/>
              </w:rPr>
              <w:t xml:space="preserve"> per student</w:t>
            </w:r>
            <w:r w:rsidR="00B61618">
              <w:rPr>
                <w:b w:val="0"/>
                <w:bCs w:val="0"/>
                <w:noProof/>
              </w:rPr>
              <w:t xml:space="preserve">. </w:t>
            </w:r>
            <w:r w:rsidRPr="000D4B66">
              <w:rPr>
                <w:b w:val="0"/>
                <w:bCs w:val="0"/>
                <w:noProof/>
              </w:rPr>
              <w:t>Supervising teachers attend for free. An invoice will be sent via email after your visit to the park.</w:t>
            </w:r>
          </w:p>
        </w:tc>
      </w:tr>
      <w:tr w:rsidR="00A23688" w14:paraId="392E3011" w14:textId="77777777" w:rsidTr="000D4B66">
        <w:trPr>
          <w:trHeight w:val="737"/>
        </w:trPr>
        <w:tc>
          <w:tcPr>
            <w:tcW w:w="1134" w:type="dxa"/>
          </w:tcPr>
          <w:p w14:paraId="1853C860" w14:textId="77777777" w:rsidR="00A23688" w:rsidRPr="003E0028" w:rsidRDefault="00A23688" w:rsidP="00A23688">
            <w:pPr>
              <w:spacing w:after="0"/>
              <w:jc w:val="right"/>
            </w:pPr>
            <w:r>
              <w:rPr>
                <w:noProof/>
              </w:rPr>
              <w:drawing>
                <wp:inline distT="0" distB="0" distL="0" distR="0" wp14:anchorId="66C63161" wp14:editId="5C61553E">
                  <wp:extent cx="468000" cy="468000"/>
                  <wp:effectExtent l="0" t="0" r="8255" b="8255"/>
                  <wp:docPr id="2098645064" name="Picture 2098645064" descr="Deciduous tre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645064" name="Graphic 2098645064" descr="Deciduous tree outline"/>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68000" cy="468000"/>
                          </a:xfrm>
                          <a:prstGeom prst="rect">
                            <a:avLst/>
                          </a:prstGeom>
                        </pic:spPr>
                      </pic:pic>
                    </a:graphicData>
                  </a:graphic>
                </wp:inline>
              </w:drawing>
            </w:r>
          </w:p>
        </w:tc>
        <w:tc>
          <w:tcPr>
            <w:tcW w:w="1985" w:type="dxa"/>
            <w:tcBorders>
              <w:top w:val="single" w:sz="4" w:space="0" w:color="DADADA" w:themeColor="background2" w:themeShade="E6"/>
              <w:bottom w:val="single" w:sz="4" w:space="0" w:color="DADADA" w:themeColor="background2" w:themeShade="E6"/>
            </w:tcBorders>
            <w:shd w:val="clear" w:color="auto" w:fill="auto"/>
          </w:tcPr>
          <w:p w14:paraId="613AB881" w14:textId="77777777" w:rsidR="00A23688" w:rsidRPr="00D752EF" w:rsidRDefault="00A23688" w:rsidP="00CB1DA7">
            <w:pPr>
              <w:spacing w:after="0"/>
              <w:ind w:firstLine="42"/>
              <w:rPr>
                <w:b/>
                <w:bCs/>
                <w:color w:val="284E36" w:themeColor="text2"/>
                <w:sz w:val="28"/>
                <w:szCs w:val="28"/>
              </w:rPr>
            </w:pPr>
            <w:r w:rsidRPr="00D752EF">
              <w:rPr>
                <w:b/>
                <w:bCs/>
                <w:color w:val="284E36" w:themeColor="text2"/>
                <w:sz w:val="28"/>
                <w:szCs w:val="28"/>
              </w:rPr>
              <w:t>Location</w:t>
            </w:r>
          </w:p>
        </w:tc>
        <w:tc>
          <w:tcPr>
            <w:tcW w:w="6804" w:type="dxa"/>
            <w:tcBorders>
              <w:top w:val="single" w:sz="4" w:space="0" w:color="DADADA" w:themeColor="background2" w:themeShade="E6"/>
              <w:bottom w:val="single" w:sz="4" w:space="0" w:color="DADADA" w:themeColor="background2" w:themeShade="E6"/>
            </w:tcBorders>
          </w:tcPr>
          <w:p w14:paraId="7CBF6CC1" w14:textId="431258E0" w:rsidR="00B61618" w:rsidRDefault="00D45575" w:rsidP="00CB1DA7">
            <w:pPr>
              <w:spacing w:after="60"/>
            </w:pPr>
            <w:r>
              <w:t xml:space="preserve">You Yangs Regional Park </w:t>
            </w:r>
          </w:p>
          <w:p w14:paraId="24C51E75" w14:textId="27FDFD17" w:rsidR="00A23688" w:rsidRPr="000D4B66" w:rsidRDefault="00D45575" w:rsidP="00CB1DA7">
            <w:pPr>
              <w:spacing w:after="60"/>
            </w:pPr>
            <w:r w:rsidRPr="00D45575">
              <w:t>Turntable Dr, Little River VIC 3211</w:t>
            </w:r>
          </w:p>
        </w:tc>
      </w:tr>
      <w:tr w:rsidR="00A23688" w14:paraId="01A832FE" w14:textId="77777777" w:rsidTr="000D4B66">
        <w:trPr>
          <w:trHeight w:val="737"/>
        </w:trPr>
        <w:tc>
          <w:tcPr>
            <w:tcW w:w="1134" w:type="dxa"/>
          </w:tcPr>
          <w:p w14:paraId="3BF6D38B" w14:textId="77777777" w:rsidR="00A23688" w:rsidRDefault="00A23688" w:rsidP="00A23688">
            <w:pPr>
              <w:spacing w:after="0"/>
              <w:jc w:val="right"/>
            </w:pPr>
            <w:r>
              <w:rPr>
                <w:noProof/>
              </w:rPr>
              <w:drawing>
                <wp:inline distT="0" distB="0" distL="0" distR="0" wp14:anchorId="1D1000CB" wp14:editId="09FB3A59">
                  <wp:extent cx="468000" cy="468000"/>
                  <wp:effectExtent l="0" t="0" r="8255" b="0"/>
                  <wp:docPr id="759803751" name="Picture 759803751" descr="Graduation ca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803751" name="Graphic 759803751" descr="Graduation cap outline"/>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68000" cy="468000"/>
                          </a:xfrm>
                          <a:prstGeom prst="rect">
                            <a:avLst/>
                          </a:prstGeom>
                        </pic:spPr>
                      </pic:pic>
                    </a:graphicData>
                  </a:graphic>
                </wp:inline>
              </w:drawing>
            </w:r>
          </w:p>
        </w:tc>
        <w:tc>
          <w:tcPr>
            <w:tcW w:w="1985" w:type="dxa"/>
            <w:tcBorders>
              <w:top w:val="single" w:sz="4" w:space="0" w:color="DADADA" w:themeColor="background2" w:themeShade="E6"/>
              <w:bottom w:val="single" w:sz="4" w:space="0" w:color="DADADA" w:themeColor="background2" w:themeShade="E6"/>
            </w:tcBorders>
            <w:shd w:val="clear" w:color="auto" w:fill="auto"/>
          </w:tcPr>
          <w:p w14:paraId="071E4D66" w14:textId="77777777" w:rsidR="00A23688" w:rsidRPr="00D752EF" w:rsidRDefault="00A23688" w:rsidP="00CB1DA7">
            <w:pPr>
              <w:spacing w:after="0"/>
              <w:ind w:firstLine="42"/>
              <w:rPr>
                <w:b/>
                <w:bCs/>
                <w:color w:val="284E36" w:themeColor="text2"/>
                <w:sz w:val="28"/>
                <w:szCs w:val="28"/>
              </w:rPr>
            </w:pPr>
            <w:r w:rsidRPr="00D752EF">
              <w:rPr>
                <w:b/>
                <w:bCs/>
                <w:color w:val="284E36" w:themeColor="text2"/>
                <w:sz w:val="28"/>
                <w:szCs w:val="28"/>
              </w:rPr>
              <w:t>Year levels</w:t>
            </w:r>
          </w:p>
        </w:tc>
        <w:tc>
          <w:tcPr>
            <w:tcW w:w="6804" w:type="dxa"/>
            <w:tcBorders>
              <w:top w:val="single" w:sz="4" w:space="0" w:color="DADADA" w:themeColor="background2" w:themeShade="E6"/>
              <w:bottom w:val="single" w:sz="4" w:space="0" w:color="DADADA" w:themeColor="background2" w:themeShade="E6"/>
            </w:tcBorders>
          </w:tcPr>
          <w:p w14:paraId="308BE3A0" w14:textId="0F1AB8A5" w:rsidR="00A23688" w:rsidRPr="000D4B66" w:rsidRDefault="00D45575" w:rsidP="00CB1DA7">
            <w:pPr>
              <w:spacing w:after="60"/>
            </w:pPr>
            <w:r>
              <w:t>Year 3 – Year 12</w:t>
            </w:r>
          </w:p>
        </w:tc>
      </w:tr>
      <w:tr w:rsidR="00A23688" w14:paraId="477C2BE5" w14:textId="77777777" w:rsidTr="000D4B66">
        <w:trPr>
          <w:trHeight w:val="737"/>
        </w:trPr>
        <w:tc>
          <w:tcPr>
            <w:tcW w:w="1134" w:type="dxa"/>
          </w:tcPr>
          <w:p w14:paraId="2CB8E0CA" w14:textId="77777777" w:rsidR="00A23688" w:rsidRDefault="00A23688" w:rsidP="00A23688">
            <w:pPr>
              <w:spacing w:after="0"/>
              <w:jc w:val="right"/>
            </w:pPr>
            <w:r>
              <w:rPr>
                <w:noProof/>
              </w:rPr>
              <w:drawing>
                <wp:inline distT="0" distB="0" distL="0" distR="0" wp14:anchorId="05FA3091" wp14:editId="6A25E20C">
                  <wp:extent cx="468000" cy="468000"/>
                  <wp:effectExtent l="0" t="0" r="8255" b="8255"/>
                  <wp:docPr id="679637659" name="Picture 679637659" descr="Book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37659" name="Graphic 679637659" descr="Books outline"/>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468000" cy="468000"/>
                          </a:xfrm>
                          <a:prstGeom prst="rect">
                            <a:avLst/>
                          </a:prstGeom>
                        </pic:spPr>
                      </pic:pic>
                    </a:graphicData>
                  </a:graphic>
                </wp:inline>
              </w:drawing>
            </w:r>
          </w:p>
        </w:tc>
        <w:tc>
          <w:tcPr>
            <w:tcW w:w="1985" w:type="dxa"/>
            <w:tcBorders>
              <w:top w:val="single" w:sz="4" w:space="0" w:color="DADADA" w:themeColor="background2" w:themeShade="E6"/>
              <w:bottom w:val="single" w:sz="4" w:space="0" w:color="DADADA" w:themeColor="background2" w:themeShade="E6"/>
            </w:tcBorders>
            <w:shd w:val="clear" w:color="auto" w:fill="auto"/>
          </w:tcPr>
          <w:p w14:paraId="4B9466CC" w14:textId="507BA7A8" w:rsidR="00A23688" w:rsidRPr="00D752EF" w:rsidRDefault="00F23EB7" w:rsidP="00CB1DA7">
            <w:pPr>
              <w:spacing w:after="0"/>
              <w:ind w:firstLine="42"/>
              <w:rPr>
                <w:b/>
                <w:bCs/>
                <w:color w:val="284E36" w:themeColor="text2"/>
                <w:sz w:val="28"/>
                <w:szCs w:val="28"/>
              </w:rPr>
            </w:pPr>
            <w:r>
              <w:rPr>
                <w:b/>
                <w:bCs/>
                <w:color w:val="284E36" w:themeColor="text2"/>
                <w:sz w:val="28"/>
                <w:szCs w:val="28"/>
              </w:rPr>
              <w:t>Learning areas</w:t>
            </w:r>
          </w:p>
        </w:tc>
        <w:tc>
          <w:tcPr>
            <w:tcW w:w="6804" w:type="dxa"/>
            <w:tcBorders>
              <w:top w:val="single" w:sz="4" w:space="0" w:color="DADADA" w:themeColor="background2" w:themeShade="E6"/>
              <w:bottom w:val="single" w:sz="4" w:space="0" w:color="DADADA" w:themeColor="background2" w:themeShade="E6"/>
            </w:tcBorders>
          </w:tcPr>
          <w:p w14:paraId="5A125D52" w14:textId="32DBCB59" w:rsidR="00A23688" w:rsidRDefault="00F23EB7" w:rsidP="00CB1DA7">
            <w:pPr>
              <w:spacing w:after="60"/>
            </w:pPr>
            <w:r>
              <w:t xml:space="preserve">Geography </w:t>
            </w:r>
          </w:p>
          <w:p w14:paraId="3514DDB7" w14:textId="6671C54E" w:rsidR="00F23EB7" w:rsidRDefault="00F23EB7" w:rsidP="00CB1DA7">
            <w:pPr>
              <w:spacing w:after="60"/>
            </w:pPr>
            <w:r>
              <w:t>VCE</w:t>
            </w:r>
            <w:r w:rsidR="00D45575">
              <w:t xml:space="preserve"> Outdoor and</w:t>
            </w:r>
            <w:r>
              <w:t xml:space="preserve"> Environmental </w:t>
            </w:r>
            <w:r w:rsidR="00D45575">
              <w:t>Studies</w:t>
            </w:r>
          </w:p>
          <w:p w14:paraId="35AB2956" w14:textId="77777777" w:rsidR="00D45575" w:rsidRDefault="00D45575" w:rsidP="00CB1DA7">
            <w:pPr>
              <w:spacing w:after="60"/>
            </w:pPr>
          </w:p>
          <w:p w14:paraId="6BEEE961" w14:textId="3DBB6B5B" w:rsidR="00F23EB7" w:rsidRPr="000D4B66" w:rsidRDefault="00F23EB7" w:rsidP="00CB1DA7">
            <w:pPr>
              <w:spacing w:after="60"/>
            </w:pPr>
          </w:p>
        </w:tc>
      </w:tr>
      <w:tr w:rsidR="00A23688" w14:paraId="677A1B5E" w14:textId="77777777" w:rsidTr="000D4B66">
        <w:trPr>
          <w:trHeight w:val="737"/>
        </w:trPr>
        <w:tc>
          <w:tcPr>
            <w:tcW w:w="1134" w:type="dxa"/>
          </w:tcPr>
          <w:p w14:paraId="01ACBB33" w14:textId="77777777" w:rsidR="00A23688" w:rsidRDefault="00A23688" w:rsidP="00A23688">
            <w:pPr>
              <w:spacing w:after="0"/>
              <w:jc w:val="right"/>
            </w:pPr>
            <w:r>
              <w:rPr>
                <w:noProof/>
              </w:rPr>
              <w:drawing>
                <wp:inline distT="0" distB="0" distL="0" distR="0" wp14:anchorId="4A5DC91D" wp14:editId="0AF946D0">
                  <wp:extent cx="468000" cy="468000"/>
                  <wp:effectExtent l="0" t="0" r="0" b="8255"/>
                  <wp:docPr id="395751052" name="Picture 395751052" descr="Wheelchai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751052" name="Graphic 395751052" descr="Wheelchair outline"/>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468000" cy="468000"/>
                          </a:xfrm>
                          <a:prstGeom prst="rect">
                            <a:avLst/>
                          </a:prstGeom>
                        </pic:spPr>
                      </pic:pic>
                    </a:graphicData>
                  </a:graphic>
                </wp:inline>
              </w:drawing>
            </w:r>
          </w:p>
        </w:tc>
        <w:tc>
          <w:tcPr>
            <w:tcW w:w="1985" w:type="dxa"/>
            <w:tcBorders>
              <w:top w:val="single" w:sz="4" w:space="0" w:color="DADADA" w:themeColor="background2" w:themeShade="E6"/>
              <w:bottom w:val="single" w:sz="4" w:space="0" w:color="DADADA" w:themeColor="background2" w:themeShade="E6"/>
            </w:tcBorders>
            <w:shd w:val="clear" w:color="auto" w:fill="auto"/>
          </w:tcPr>
          <w:p w14:paraId="5A96402F" w14:textId="77777777" w:rsidR="00A23688" w:rsidRPr="00D752EF" w:rsidRDefault="00A23688" w:rsidP="00CB1DA7">
            <w:pPr>
              <w:spacing w:after="0"/>
              <w:ind w:firstLine="42"/>
              <w:rPr>
                <w:b/>
                <w:bCs/>
                <w:color w:val="284E36" w:themeColor="text2"/>
                <w:sz w:val="28"/>
                <w:szCs w:val="28"/>
              </w:rPr>
            </w:pPr>
            <w:r w:rsidRPr="00D752EF">
              <w:rPr>
                <w:b/>
                <w:bCs/>
                <w:color w:val="284E36" w:themeColor="text2"/>
                <w:sz w:val="28"/>
                <w:szCs w:val="28"/>
              </w:rPr>
              <w:t xml:space="preserve">Accessibility </w:t>
            </w:r>
          </w:p>
        </w:tc>
        <w:tc>
          <w:tcPr>
            <w:tcW w:w="6804" w:type="dxa"/>
            <w:tcBorders>
              <w:top w:val="single" w:sz="4" w:space="0" w:color="DADADA" w:themeColor="background2" w:themeShade="E6"/>
              <w:bottom w:val="single" w:sz="4" w:space="0" w:color="DADADA" w:themeColor="background2" w:themeShade="E6"/>
            </w:tcBorders>
          </w:tcPr>
          <w:p w14:paraId="33F57C9D" w14:textId="0EB015E1" w:rsidR="00CB1DA7" w:rsidRPr="00990980" w:rsidRDefault="00CB1DA7" w:rsidP="00CB1DA7">
            <w:pPr>
              <w:spacing w:after="60"/>
              <w:rPr>
                <w:color w:val="auto"/>
              </w:rPr>
            </w:pPr>
            <w:r w:rsidRPr="00990980">
              <w:t>Please inform education staff at the time of booking if students have specific access or other requirements.</w:t>
            </w:r>
            <w:r w:rsidRPr="00990980">
              <w:rPr>
                <w:color w:val="auto"/>
              </w:rPr>
              <w:t xml:space="preserve"> </w:t>
            </w:r>
          </w:p>
          <w:p w14:paraId="6BBA5C76" w14:textId="73A4C499" w:rsidR="00A23688" w:rsidRPr="00990980" w:rsidRDefault="00A23688" w:rsidP="00CB1DA7">
            <w:pPr>
              <w:spacing w:after="60"/>
            </w:pPr>
          </w:p>
        </w:tc>
      </w:tr>
      <w:tr w:rsidR="00A23688" w14:paraId="75BE2E0C" w14:textId="77777777" w:rsidTr="000D4B66">
        <w:trPr>
          <w:trHeight w:val="737"/>
        </w:trPr>
        <w:tc>
          <w:tcPr>
            <w:tcW w:w="1134" w:type="dxa"/>
          </w:tcPr>
          <w:p w14:paraId="5278D2C5" w14:textId="77777777" w:rsidR="00A23688" w:rsidRPr="003E0028" w:rsidRDefault="00A23688" w:rsidP="00A23688">
            <w:pPr>
              <w:spacing w:after="0"/>
              <w:jc w:val="right"/>
            </w:pPr>
            <w:r>
              <w:rPr>
                <w:noProof/>
              </w:rPr>
              <w:drawing>
                <wp:inline distT="0" distB="0" distL="0" distR="0" wp14:anchorId="181E54E9" wp14:editId="5EAC1CB9">
                  <wp:extent cx="468000" cy="468000"/>
                  <wp:effectExtent l="0" t="0" r="8255" b="8255"/>
                  <wp:docPr id="1330907155" name="Picture 1330907155" descr="Emai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907155" name="Graphic 1330907155" descr="Email outline"/>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68000" cy="468000"/>
                          </a:xfrm>
                          <a:prstGeom prst="rect">
                            <a:avLst/>
                          </a:prstGeom>
                        </pic:spPr>
                      </pic:pic>
                    </a:graphicData>
                  </a:graphic>
                </wp:inline>
              </w:drawing>
            </w:r>
          </w:p>
        </w:tc>
        <w:tc>
          <w:tcPr>
            <w:tcW w:w="1985" w:type="dxa"/>
            <w:tcBorders>
              <w:top w:val="single" w:sz="4" w:space="0" w:color="DADADA" w:themeColor="background2" w:themeShade="E6"/>
            </w:tcBorders>
            <w:shd w:val="clear" w:color="auto" w:fill="auto"/>
          </w:tcPr>
          <w:p w14:paraId="003A9F72" w14:textId="77777777" w:rsidR="00A23688" w:rsidRPr="00D752EF" w:rsidRDefault="00A23688" w:rsidP="00CB1DA7">
            <w:pPr>
              <w:spacing w:after="0"/>
              <w:ind w:firstLine="42"/>
              <w:rPr>
                <w:b/>
                <w:bCs/>
                <w:color w:val="284E36" w:themeColor="text2"/>
                <w:sz w:val="28"/>
                <w:szCs w:val="28"/>
              </w:rPr>
            </w:pPr>
            <w:r w:rsidRPr="00D752EF">
              <w:rPr>
                <w:b/>
                <w:bCs/>
                <w:color w:val="284E36" w:themeColor="text2"/>
                <w:sz w:val="28"/>
                <w:szCs w:val="28"/>
              </w:rPr>
              <w:t>Contact</w:t>
            </w:r>
          </w:p>
        </w:tc>
        <w:tc>
          <w:tcPr>
            <w:tcW w:w="6804" w:type="dxa"/>
            <w:tcBorders>
              <w:top w:val="single" w:sz="4" w:space="0" w:color="DADADA" w:themeColor="background2" w:themeShade="E6"/>
            </w:tcBorders>
          </w:tcPr>
          <w:p w14:paraId="64037DA7" w14:textId="386FA108" w:rsidR="00CB1DA7" w:rsidRPr="000D4B66" w:rsidRDefault="00CB1DA7" w:rsidP="00CB1DA7">
            <w:pPr>
              <w:spacing w:after="60"/>
              <w:rPr>
                <w:rStyle w:val="Hyperlink"/>
                <w:noProof/>
              </w:rPr>
            </w:pPr>
            <w:r w:rsidRPr="000D4B66">
              <w:t xml:space="preserve">To book or discuss your school needs, please email: </w:t>
            </w:r>
            <w:hyperlink r:id="rId30" w:history="1">
              <w:r w:rsidR="005A539B" w:rsidRPr="004F68DD">
                <w:rPr>
                  <w:rStyle w:val="Hyperlink"/>
                </w:rPr>
                <w:t xml:space="preserve">SerendipEducationCentre@parks.vic.gov.au </w:t>
              </w:r>
            </w:hyperlink>
          </w:p>
          <w:p w14:paraId="74F85412" w14:textId="21F6EE7D" w:rsidR="00CB1DA7" w:rsidRPr="000D4B66" w:rsidRDefault="00CB1DA7" w:rsidP="00CB1DA7">
            <w:pPr>
              <w:spacing w:after="60"/>
            </w:pPr>
            <w:r w:rsidRPr="000D4B66">
              <w:t xml:space="preserve">or contact the </w:t>
            </w:r>
            <w:r w:rsidR="003C654D">
              <w:t>Education Officer</w:t>
            </w:r>
            <w:r w:rsidRPr="000D4B66">
              <w:t xml:space="preserve"> on </w:t>
            </w:r>
            <w:r w:rsidR="003C654D">
              <w:t>84</w:t>
            </w:r>
            <w:r w:rsidR="004F6087">
              <w:t xml:space="preserve">27 </w:t>
            </w:r>
            <w:r w:rsidR="004960AF">
              <w:t>3486</w:t>
            </w:r>
          </w:p>
        </w:tc>
      </w:tr>
    </w:tbl>
    <w:p w14:paraId="1BF977C6" w14:textId="1F1B7320" w:rsidR="00631016" w:rsidRDefault="00631016" w:rsidP="006672FA">
      <w:pPr>
        <w:jc w:val="right"/>
      </w:pPr>
    </w:p>
    <w:p w14:paraId="4C74B2AF" w14:textId="77777777" w:rsidR="00CB1DA7" w:rsidRDefault="00CB1DA7" w:rsidP="00CB1DA7">
      <w:pPr>
        <w:pStyle w:val="Heading1"/>
        <w:spacing w:before="240"/>
        <w:rPr>
          <w:color w:val="3F9C35" w:themeColor="accent1"/>
        </w:rPr>
        <w:sectPr w:rsidR="00CB1DA7" w:rsidSect="00631016">
          <w:headerReference w:type="even" r:id="rId31"/>
          <w:headerReference w:type="default" r:id="rId32"/>
          <w:footerReference w:type="even" r:id="rId33"/>
          <w:footerReference w:type="default" r:id="rId34"/>
          <w:headerReference w:type="first" r:id="rId35"/>
          <w:footerReference w:type="first" r:id="rId36"/>
          <w:type w:val="continuous"/>
          <w:pgSz w:w="11906" w:h="16838"/>
          <w:pgMar w:top="0" w:right="851" w:bottom="851" w:left="851" w:header="964" w:footer="1304" w:gutter="0"/>
          <w:cols w:space="708"/>
          <w:docGrid w:linePitch="360"/>
        </w:sectPr>
      </w:pPr>
    </w:p>
    <w:p w14:paraId="01627655" w14:textId="77777777" w:rsidR="000D4B66" w:rsidRPr="00CB1DA7" w:rsidRDefault="000D4B66" w:rsidP="00E36795">
      <w:pPr>
        <w:pStyle w:val="Heading3"/>
      </w:pPr>
      <w:r w:rsidRPr="00CB1DA7">
        <w:t xml:space="preserve">Additional resources to support </w:t>
      </w:r>
      <w:r w:rsidR="00E36795">
        <w:br/>
      </w:r>
      <w:r w:rsidRPr="00CB1DA7">
        <w:t>your learning</w:t>
      </w:r>
    </w:p>
    <w:p w14:paraId="5EFB8A7C" w14:textId="2EFF5FF5" w:rsidR="00F23EB7" w:rsidRDefault="000D4B66" w:rsidP="007836C1">
      <w:pPr>
        <w:rPr>
          <w:rStyle w:val="Hyperlink"/>
        </w:rPr>
      </w:pPr>
      <w:r>
        <w:t xml:space="preserve">Visit </w:t>
      </w:r>
      <w:hyperlink r:id="rId37" w:history="1">
        <w:r w:rsidR="007836C1">
          <w:rPr>
            <w:rStyle w:val="Hyperlink"/>
          </w:rPr>
          <w:t>http://www.parks.vic.gov.au/get-into-nature/learning-in-nature/plan-your-learning</w:t>
        </w:r>
      </w:hyperlink>
    </w:p>
    <w:p w14:paraId="1610FA4C" w14:textId="245EE33E" w:rsidR="00B2755E" w:rsidRDefault="00B2755E" w:rsidP="007836C1">
      <w:pPr>
        <w:rPr>
          <w:rStyle w:val="Hyperlink"/>
        </w:rPr>
      </w:pPr>
    </w:p>
    <w:p w14:paraId="67408CC0" w14:textId="326489AD" w:rsidR="00B2755E" w:rsidRDefault="00B2755E" w:rsidP="007836C1">
      <w:pPr>
        <w:rPr>
          <w:rStyle w:val="Hyperlink"/>
        </w:rPr>
      </w:pPr>
    </w:p>
    <w:p w14:paraId="56028937" w14:textId="3A56D4E1" w:rsidR="00B2755E" w:rsidRDefault="00B2755E" w:rsidP="007836C1">
      <w:pPr>
        <w:rPr>
          <w:rStyle w:val="Hyperlink"/>
        </w:rPr>
      </w:pPr>
    </w:p>
    <w:p w14:paraId="303183AC" w14:textId="77777777" w:rsidR="00B2755E" w:rsidRDefault="00B2755E" w:rsidP="007836C1">
      <w:pPr>
        <w:rPr>
          <w:rStyle w:val="Hyperlink"/>
        </w:rPr>
      </w:pPr>
    </w:p>
    <w:p w14:paraId="05447103" w14:textId="77777777" w:rsidR="00F11057" w:rsidRDefault="00F11057" w:rsidP="007836C1">
      <w:pPr>
        <w:rPr>
          <w:rStyle w:val="Hyperlink"/>
        </w:rPr>
      </w:pPr>
    </w:p>
    <w:p w14:paraId="5C18CEF3" w14:textId="77777777" w:rsidR="00F11057" w:rsidRDefault="00F11057" w:rsidP="007836C1">
      <w:pPr>
        <w:rPr>
          <w:rStyle w:val="Hyperlink"/>
        </w:rPr>
      </w:pPr>
    </w:p>
    <w:p w14:paraId="1F8D2C54" w14:textId="77777777" w:rsidR="00F11057" w:rsidRDefault="00F11057" w:rsidP="007836C1">
      <w:pPr>
        <w:rPr>
          <w:rStyle w:val="Hyperlink"/>
        </w:rPr>
      </w:pPr>
    </w:p>
    <w:p w14:paraId="0A7D1111" w14:textId="77777777" w:rsidR="00F11057" w:rsidRDefault="00F11057" w:rsidP="007836C1">
      <w:pPr>
        <w:rPr>
          <w:rStyle w:val="Hyperlink"/>
        </w:rPr>
      </w:pPr>
    </w:p>
    <w:p w14:paraId="72E31EAF" w14:textId="77777777" w:rsidR="00F11057" w:rsidRDefault="00F11057" w:rsidP="007836C1">
      <w:pPr>
        <w:rPr>
          <w:rStyle w:val="Hyperlink"/>
        </w:rPr>
      </w:pPr>
    </w:p>
    <w:p w14:paraId="0BF78276" w14:textId="77777777" w:rsidR="00F11057" w:rsidRDefault="00F11057" w:rsidP="007836C1">
      <w:pPr>
        <w:rPr>
          <w:rStyle w:val="Hyperlink"/>
        </w:rPr>
      </w:pPr>
    </w:p>
    <w:p w14:paraId="03DBF371" w14:textId="13BBBE31" w:rsidR="00F11057" w:rsidRDefault="00F11057" w:rsidP="007836C1">
      <w:pPr>
        <w:rPr>
          <w:rStyle w:val="Hyperlink"/>
        </w:rPr>
      </w:pPr>
    </w:p>
    <w:p w14:paraId="09C6DD5C" w14:textId="560D4B28" w:rsidR="007836C1" w:rsidRPr="00BE16E3" w:rsidRDefault="007836C1" w:rsidP="00E36795">
      <w:pPr>
        <w:pStyle w:val="Heading3"/>
        <w:rPr>
          <w:noProof/>
        </w:rPr>
      </w:pPr>
      <w:r w:rsidRPr="00BE16E3">
        <w:rPr>
          <w:noProof/>
        </w:rPr>
        <w:t>On the day</w:t>
      </w:r>
    </w:p>
    <w:p w14:paraId="2D26BC88" w14:textId="174D624D" w:rsidR="007836C1" w:rsidRPr="00BE16E3" w:rsidRDefault="007836C1" w:rsidP="007836C1">
      <w:pPr>
        <w:pStyle w:val="ListParagraph"/>
        <w:numPr>
          <w:ilvl w:val="0"/>
          <w:numId w:val="1"/>
        </w:numPr>
        <w:spacing w:after="120"/>
        <w:ind w:left="567" w:hanging="283"/>
        <w:rPr>
          <w:noProof/>
        </w:rPr>
      </w:pPr>
      <w:r w:rsidRPr="00BE16E3">
        <w:rPr>
          <w:noProof/>
        </w:rPr>
        <w:t xml:space="preserve">Ensure students bring sunscreen, a drink bottle and pens/clipboard. </w:t>
      </w:r>
    </w:p>
    <w:p w14:paraId="44D2297D" w14:textId="77777777" w:rsidR="00F23EB7" w:rsidRDefault="007836C1" w:rsidP="00F23EB7">
      <w:pPr>
        <w:pStyle w:val="ListParagraph"/>
        <w:numPr>
          <w:ilvl w:val="0"/>
          <w:numId w:val="1"/>
        </w:numPr>
        <w:spacing w:after="120"/>
        <w:ind w:left="567" w:hanging="283"/>
        <w:rPr>
          <w:noProof/>
        </w:rPr>
      </w:pPr>
      <w:r w:rsidRPr="00BE16E3">
        <w:rPr>
          <w:noProof/>
        </w:rPr>
        <w:t>Students must wear suitable clothing and sturdy covered footwear (no thongs or crocs).</w:t>
      </w:r>
    </w:p>
    <w:p w14:paraId="4AD99FBF" w14:textId="4D8E73BB" w:rsidR="007836C1" w:rsidRDefault="007836C1" w:rsidP="00F23EB7">
      <w:pPr>
        <w:pStyle w:val="ListParagraph"/>
        <w:numPr>
          <w:ilvl w:val="0"/>
          <w:numId w:val="1"/>
        </w:numPr>
        <w:spacing w:after="120"/>
        <w:ind w:left="567" w:hanging="283"/>
        <w:rPr>
          <w:noProof/>
        </w:rPr>
      </w:pPr>
      <w:r w:rsidRPr="00BE16E3">
        <w:rPr>
          <w:noProof/>
        </w:rPr>
        <w:t>Local weather may vary from regional forecasts. Check the local weather and dress accordingly.</w:t>
      </w:r>
    </w:p>
    <w:p w14:paraId="61C1CBC1" w14:textId="77777777" w:rsidR="000A0977" w:rsidRDefault="000A0977" w:rsidP="000A0977">
      <w:pPr>
        <w:pStyle w:val="ListParagraph"/>
        <w:numPr>
          <w:ilvl w:val="0"/>
          <w:numId w:val="1"/>
        </w:numPr>
        <w:spacing w:after="120"/>
        <w:ind w:left="567" w:hanging="283"/>
        <w:rPr>
          <w:noProof/>
        </w:rPr>
      </w:pPr>
      <w:r>
        <w:rPr>
          <w:noProof/>
        </w:rPr>
        <w:t xml:space="preserve">The healthiest food for wild animals occurs in nature – do not feed or encourage animals to take any human food. </w:t>
      </w:r>
    </w:p>
    <w:p w14:paraId="5BFD66B2" w14:textId="77777777" w:rsidR="00B25A35" w:rsidRDefault="00B25A35" w:rsidP="00B25A35">
      <w:pPr>
        <w:pStyle w:val="ListParagraph"/>
        <w:numPr>
          <w:ilvl w:val="0"/>
          <w:numId w:val="1"/>
        </w:numPr>
        <w:spacing w:after="120"/>
        <w:ind w:left="567" w:hanging="283"/>
        <w:rPr>
          <w:noProof/>
        </w:rPr>
      </w:pPr>
      <w:r>
        <w:rPr>
          <w:noProof/>
        </w:rPr>
        <w:t xml:space="preserve">Leave as little trace of your visit as possible – take all rubbish out of the park and keep to existing tracks. </w:t>
      </w:r>
    </w:p>
    <w:p w14:paraId="7F913E92" w14:textId="687D23C6" w:rsidR="000A0977" w:rsidRDefault="00A75BCA" w:rsidP="00F23EB7">
      <w:pPr>
        <w:pStyle w:val="ListParagraph"/>
        <w:numPr>
          <w:ilvl w:val="0"/>
          <w:numId w:val="1"/>
        </w:numPr>
        <w:spacing w:after="120"/>
        <w:ind w:left="567" w:hanging="283"/>
        <w:rPr>
          <w:noProof/>
        </w:rPr>
      </w:pPr>
      <w:r>
        <w:rPr>
          <w:noProof/>
        </w:rPr>
        <w:t>Cultural</w:t>
      </w:r>
      <w:r w:rsidR="00036493">
        <w:rPr>
          <w:noProof/>
        </w:rPr>
        <w:t xml:space="preserve"> sites</w:t>
      </w:r>
      <w:r>
        <w:rPr>
          <w:noProof/>
        </w:rPr>
        <w:t xml:space="preserve"> and artefacts</w:t>
      </w:r>
      <w:r w:rsidR="00036493">
        <w:rPr>
          <w:noProof/>
        </w:rPr>
        <w:t xml:space="preserve"> in the park are protected by law and must not be disturbed or removed</w:t>
      </w:r>
      <w:r w:rsidR="00383680">
        <w:rPr>
          <w:noProof/>
        </w:rPr>
        <w:t>.</w:t>
      </w:r>
    </w:p>
    <w:p w14:paraId="6C326B96" w14:textId="2959DD64" w:rsidR="00F23EB7" w:rsidRDefault="00F23EB7" w:rsidP="00F23EB7">
      <w:pPr>
        <w:pStyle w:val="ListParagraph"/>
        <w:numPr>
          <w:ilvl w:val="0"/>
          <w:numId w:val="0"/>
        </w:numPr>
        <w:spacing w:after="120"/>
        <w:ind w:left="567"/>
        <w:rPr>
          <w:noProof/>
        </w:rPr>
      </w:pPr>
    </w:p>
    <w:p w14:paraId="7D846781" w14:textId="77777777" w:rsidR="00F23EB7" w:rsidRDefault="00F23EB7" w:rsidP="007836C1">
      <w:pPr>
        <w:spacing w:after="160" w:line="259" w:lineRule="auto"/>
        <w:rPr>
          <w:noProof/>
        </w:rPr>
      </w:pPr>
    </w:p>
    <w:p w14:paraId="19D24059" w14:textId="77777777" w:rsidR="007836C1" w:rsidRDefault="007836C1" w:rsidP="007836C1"/>
    <w:p w14:paraId="31FB67A1" w14:textId="77777777" w:rsidR="007836C1" w:rsidRDefault="007836C1" w:rsidP="000D4B66">
      <w:pPr>
        <w:ind w:left="71"/>
      </w:pPr>
    </w:p>
    <w:p w14:paraId="14C36867" w14:textId="77777777" w:rsidR="007836C1" w:rsidRDefault="007836C1" w:rsidP="000D4B66">
      <w:pPr>
        <w:ind w:left="71"/>
        <w:sectPr w:rsidR="007836C1" w:rsidSect="007836C1">
          <w:type w:val="continuous"/>
          <w:pgSz w:w="11906" w:h="16838"/>
          <w:pgMar w:top="0" w:right="851" w:bottom="851" w:left="851" w:header="964" w:footer="1304" w:gutter="0"/>
          <w:cols w:num="2" w:space="568"/>
          <w:docGrid w:linePitch="360"/>
        </w:sectPr>
      </w:pPr>
    </w:p>
    <w:p w14:paraId="0629980E" w14:textId="77777777" w:rsidR="00B2755E" w:rsidRDefault="00B2755E" w:rsidP="00CB1DA7">
      <w:pPr>
        <w:ind w:left="71"/>
      </w:pPr>
    </w:p>
    <w:p w14:paraId="177C8509" w14:textId="77777777" w:rsidR="00B2755E" w:rsidRDefault="00B2755E" w:rsidP="00CB1DA7">
      <w:pPr>
        <w:ind w:left="71"/>
      </w:pPr>
    </w:p>
    <w:p w14:paraId="313DE823" w14:textId="77777777" w:rsidR="00B2755E" w:rsidRDefault="00B2755E" w:rsidP="00CB1DA7">
      <w:pPr>
        <w:ind w:left="71"/>
      </w:pPr>
    </w:p>
    <w:p w14:paraId="2788F3E3" w14:textId="2AA25905" w:rsidR="00B2755E" w:rsidRDefault="00B2755E" w:rsidP="00CB1DA7">
      <w:pPr>
        <w:ind w:left="71"/>
        <w:sectPr w:rsidR="00B2755E" w:rsidSect="007836C1">
          <w:type w:val="continuous"/>
          <w:pgSz w:w="11906" w:h="16838"/>
          <w:pgMar w:top="0" w:right="851" w:bottom="851" w:left="851" w:header="964" w:footer="1304" w:gutter="0"/>
          <w:cols w:num="2" w:space="708"/>
          <w:docGrid w:linePitch="360"/>
        </w:sectPr>
      </w:pPr>
    </w:p>
    <w:p w14:paraId="4C011558" w14:textId="77777777" w:rsidR="000D4B66" w:rsidRDefault="000D4B66" w:rsidP="008263CE">
      <w:pPr>
        <w:sectPr w:rsidR="000D4B66" w:rsidSect="007836C1">
          <w:type w:val="continuous"/>
          <w:pgSz w:w="11906" w:h="16838"/>
          <w:pgMar w:top="0" w:right="851" w:bottom="851" w:left="851" w:header="964" w:footer="1304" w:gutter="0"/>
          <w:cols w:num="2" w:space="708"/>
          <w:docGrid w:linePitch="360"/>
        </w:sectPr>
      </w:pPr>
    </w:p>
    <w:p w14:paraId="609CAE8D" w14:textId="48351954" w:rsidR="00784E6E" w:rsidRPr="00D63F0F" w:rsidRDefault="00784E6E" w:rsidP="00784E6E">
      <w:pPr>
        <w:pStyle w:val="Heading1"/>
      </w:pPr>
      <w:r>
        <w:t>About the park</w:t>
      </w:r>
      <w:r w:rsidR="005C1E70">
        <w:br/>
      </w:r>
      <w:r w:rsidR="00D45575">
        <w:rPr>
          <w:rStyle w:val="Heading2Char"/>
        </w:rPr>
        <w:t>You Yangs Regional Park</w:t>
      </w:r>
    </w:p>
    <w:p w14:paraId="0388BA5A" w14:textId="51D17784" w:rsidR="00D45575" w:rsidRDefault="00D45575" w:rsidP="00D45575">
      <w:r w:rsidRPr="005C1E70">
        <w:rPr>
          <w:noProof/>
        </w:rPr>
        <mc:AlternateContent>
          <mc:Choice Requires="wps">
            <w:drawing>
              <wp:anchor distT="0" distB="0" distL="114300" distR="114300" simplePos="0" relativeHeight="251658243" behindDoc="0" locked="0" layoutInCell="1" allowOverlap="1" wp14:anchorId="0BD6DA40" wp14:editId="020DCDAC">
                <wp:simplePos x="0" y="0"/>
                <wp:positionH relativeFrom="margin">
                  <wp:align>right</wp:align>
                </wp:positionH>
                <wp:positionV relativeFrom="paragraph">
                  <wp:posOffset>24907</wp:posOffset>
                </wp:positionV>
                <wp:extent cx="2764790" cy="1916430"/>
                <wp:effectExtent l="0" t="0" r="0" b="7620"/>
                <wp:wrapSquare wrapText="bothSides"/>
                <wp:docPr id="21" name="Freeform: Shape 21"/>
                <wp:cNvGraphicFramePr/>
                <a:graphic xmlns:a="http://schemas.openxmlformats.org/drawingml/2006/main">
                  <a:graphicData uri="http://schemas.microsoft.com/office/word/2010/wordprocessingShape">
                    <wps:wsp>
                      <wps:cNvSpPr/>
                      <wps:spPr>
                        <a:xfrm>
                          <a:off x="0" y="0"/>
                          <a:ext cx="2764790" cy="1916430"/>
                        </a:xfrm>
                        <a:custGeom>
                          <a:avLst/>
                          <a:gdLst>
                            <a:gd name="connsiteX0" fmla="*/ 2884053 w 2884052"/>
                            <a:gd name="connsiteY0" fmla="*/ 2196388 h 2217251"/>
                            <a:gd name="connsiteX1" fmla="*/ 2805582 w 2884052"/>
                            <a:gd name="connsiteY1" fmla="*/ 2208983 h 2217251"/>
                            <a:gd name="connsiteX2" fmla="*/ 2699045 w 2884052"/>
                            <a:gd name="connsiteY2" fmla="*/ 2211557 h 2217251"/>
                            <a:gd name="connsiteX3" fmla="*/ 2555581 w 2884052"/>
                            <a:gd name="connsiteY3" fmla="*/ 2209994 h 2217251"/>
                            <a:gd name="connsiteX4" fmla="*/ 2380174 w 2884052"/>
                            <a:gd name="connsiteY4" fmla="*/ 2196572 h 2217251"/>
                            <a:gd name="connsiteX5" fmla="*/ 2214000 w 2884052"/>
                            <a:gd name="connsiteY5" fmla="*/ 2209994 h 2217251"/>
                            <a:gd name="connsiteX6" fmla="*/ 1905561 w 2884052"/>
                            <a:gd name="connsiteY6" fmla="*/ 2209994 h 2217251"/>
                            <a:gd name="connsiteX7" fmla="*/ 1587614 w 2884052"/>
                            <a:gd name="connsiteY7" fmla="*/ 2209994 h 2217251"/>
                            <a:gd name="connsiteX8" fmla="*/ 1279175 w 2884052"/>
                            <a:gd name="connsiteY8" fmla="*/ 2209994 h 2217251"/>
                            <a:gd name="connsiteX9" fmla="*/ 1027698 w 2884052"/>
                            <a:gd name="connsiteY9" fmla="*/ 2209994 h 2217251"/>
                            <a:gd name="connsiteX10" fmla="*/ 467782 w 2884052"/>
                            <a:gd name="connsiteY10" fmla="*/ 2209994 h 2217251"/>
                            <a:gd name="connsiteX11" fmla="*/ 0 w 2884052"/>
                            <a:gd name="connsiteY11" fmla="*/ 2209994 h 2217251"/>
                            <a:gd name="connsiteX12" fmla="*/ 0 w 2884052"/>
                            <a:gd name="connsiteY12" fmla="*/ 7257 h 2217251"/>
                            <a:gd name="connsiteX13" fmla="*/ 467689 w 2884052"/>
                            <a:gd name="connsiteY13" fmla="*/ 7257 h 2217251"/>
                            <a:gd name="connsiteX14" fmla="*/ 1027605 w 2884052"/>
                            <a:gd name="connsiteY14" fmla="*/ 7257 h 2217251"/>
                            <a:gd name="connsiteX15" fmla="*/ 1279083 w 2884052"/>
                            <a:gd name="connsiteY15" fmla="*/ 7257 h 2217251"/>
                            <a:gd name="connsiteX16" fmla="*/ 1587522 w 2884052"/>
                            <a:gd name="connsiteY16" fmla="*/ 7257 h 2217251"/>
                            <a:gd name="connsiteX17" fmla="*/ 1905469 w 2884052"/>
                            <a:gd name="connsiteY17" fmla="*/ 7257 h 2217251"/>
                            <a:gd name="connsiteX18" fmla="*/ 2213908 w 2884052"/>
                            <a:gd name="connsiteY18" fmla="*/ 7257 h 2217251"/>
                            <a:gd name="connsiteX19" fmla="*/ 2380082 w 2884052"/>
                            <a:gd name="connsiteY19" fmla="*/ 20679 h 2217251"/>
                            <a:gd name="connsiteX20" fmla="*/ 2555489 w 2884052"/>
                            <a:gd name="connsiteY20" fmla="*/ 7257 h 2217251"/>
                            <a:gd name="connsiteX21" fmla="*/ 2699045 w 2884052"/>
                            <a:gd name="connsiteY21" fmla="*/ 5694 h 2217251"/>
                            <a:gd name="connsiteX22" fmla="*/ 2805582 w 2884052"/>
                            <a:gd name="connsiteY22" fmla="*/ 8268 h 2217251"/>
                            <a:gd name="connsiteX23" fmla="*/ 2884053 w 2884052"/>
                            <a:gd name="connsiteY23" fmla="*/ 20863 h 22172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884052" h="2217251">
                              <a:moveTo>
                                <a:pt x="2884053" y="2196388"/>
                              </a:moveTo>
                              <a:cubicBezTo>
                                <a:pt x="2884053" y="2196388"/>
                                <a:pt x="2884053" y="2214131"/>
                                <a:pt x="2805582" y="2208983"/>
                              </a:cubicBezTo>
                              <a:cubicBezTo>
                                <a:pt x="2762561" y="2206133"/>
                                <a:pt x="2724525" y="2215877"/>
                                <a:pt x="2699045" y="2211557"/>
                              </a:cubicBezTo>
                              <a:cubicBezTo>
                                <a:pt x="2651423" y="2205846"/>
                                <a:pt x="2603317" y="2205322"/>
                                <a:pt x="2555581" y="2209994"/>
                              </a:cubicBezTo>
                              <a:cubicBezTo>
                                <a:pt x="2493912" y="2220934"/>
                                <a:pt x="2427442" y="2198962"/>
                                <a:pt x="2380174" y="2196572"/>
                              </a:cubicBezTo>
                              <a:cubicBezTo>
                                <a:pt x="2332907" y="2194182"/>
                                <a:pt x="2280562" y="2217900"/>
                                <a:pt x="2214000" y="2209994"/>
                              </a:cubicBezTo>
                              <a:cubicBezTo>
                                <a:pt x="2147438" y="2202088"/>
                                <a:pt x="1995757" y="2198962"/>
                                <a:pt x="1905561" y="2209994"/>
                              </a:cubicBezTo>
                              <a:cubicBezTo>
                                <a:pt x="1815365" y="2221026"/>
                                <a:pt x="1711045" y="2189585"/>
                                <a:pt x="1587614" y="2209994"/>
                              </a:cubicBezTo>
                              <a:cubicBezTo>
                                <a:pt x="1464183" y="2230402"/>
                                <a:pt x="1393097" y="2189585"/>
                                <a:pt x="1279175" y="2209994"/>
                              </a:cubicBezTo>
                              <a:cubicBezTo>
                                <a:pt x="1165253" y="2230402"/>
                                <a:pt x="1151129" y="2198962"/>
                                <a:pt x="1027698" y="2209994"/>
                              </a:cubicBezTo>
                              <a:cubicBezTo>
                                <a:pt x="904267" y="2221026"/>
                                <a:pt x="543668" y="2203743"/>
                                <a:pt x="467782" y="2209994"/>
                              </a:cubicBezTo>
                              <a:cubicBezTo>
                                <a:pt x="391895" y="2216245"/>
                                <a:pt x="92965" y="2222588"/>
                                <a:pt x="0" y="2209994"/>
                              </a:cubicBezTo>
                              <a:lnTo>
                                <a:pt x="0" y="7257"/>
                              </a:lnTo>
                              <a:cubicBezTo>
                                <a:pt x="92873" y="-5337"/>
                                <a:pt x="391803" y="1006"/>
                                <a:pt x="467689" y="7257"/>
                              </a:cubicBezTo>
                              <a:cubicBezTo>
                                <a:pt x="543576" y="13508"/>
                                <a:pt x="904636" y="-3682"/>
                                <a:pt x="1027605" y="7257"/>
                              </a:cubicBezTo>
                              <a:cubicBezTo>
                                <a:pt x="1150575" y="18197"/>
                                <a:pt x="1165253" y="-13151"/>
                                <a:pt x="1279083" y="7257"/>
                              </a:cubicBezTo>
                              <a:cubicBezTo>
                                <a:pt x="1392913" y="27666"/>
                                <a:pt x="1464183" y="-13151"/>
                                <a:pt x="1587522" y="7257"/>
                              </a:cubicBezTo>
                              <a:cubicBezTo>
                                <a:pt x="1710860" y="27666"/>
                                <a:pt x="1815365" y="-3682"/>
                                <a:pt x="1905469" y="7257"/>
                              </a:cubicBezTo>
                              <a:cubicBezTo>
                                <a:pt x="1995573" y="18197"/>
                                <a:pt x="2147530" y="15163"/>
                                <a:pt x="2213908" y="7257"/>
                              </a:cubicBezTo>
                              <a:cubicBezTo>
                                <a:pt x="2280285" y="-649"/>
                                <a:pt x="2332538" y="23069"/>
                                <a:pt x="2380082" y="20679"/>
                              </a:cubicBezTo>
                              <a:cubicBezTo>
                                <a:pt x="2427627" y="18289"/>
                                <a:pt x="2494004" y="-3682"/>
                                <a:pt x="2555489" y="7257"/>
                              </a:cubicBezTo>
                              <a:cubicBezTo>
                                <a:pt x="2603256" y="11936"/>
                                <a:pt x="2651393" y="11412"/>
                                <a:pt x="2699045" y="5694"/>
                              </a:cubicBezTo>
                              <a:cubicBezTo>
                                <a:pt x="2724525" y="1374"/>
                                <a:pt x="2762561" y="11118"/>
                                <a:pt x="2805582" y="8268"/>
                              </a:cubicBezTo>
                              <a:cubicBezTo>
                                <a:pt x="2884053" y="3120"/>
                                <a:pt x="2884053" y="20863"/>
                                <a:pt x="2884053" y="20863"/>
                              </a:cubicBezTo>
                              <a:close/>
                            </a:path>
                          </a:pathLst>
                        </a:custGeom>
                        <a:blipFill>
                          <a:blip r:embed="rId38">
                            <a:extLst>
                              <a:ext uri="{28A0092B-C50C-407E-A947-70E740481C1C}">
                                <a14:useLocalDpi xmlns:a14="http://schemas.microsoft.com/office/drawing/2010/main" val="0"/>
                              </a:ext>
                            </a:extLst>
                          </a:blip>
                          <a:stretch>
                            <a:fillRect/>
                          </a:stretch>
                        </a:blipFill>
                        <a:ln w="922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6FD14" id="Freeform: Shape 21" o:spid="_x0000_s1026" style="position:absolute;margin-left:166.5pt;margin-top:1.95pt;width:217.7pt;height:150.9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2884052,221725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" path="m2884053,2196388v,,,17743,-78471,12595c2762561,2206133,2724525,2215877,2699045,2211557v-47622,-5711,-95728,-6235,-143464,-1563c2493912,2220934,2427442,2198962,2380174,2196572v-47267,-2390,-99612,21328,-166174,13422c2147438,2202088,1995757,2198962,1905561,2209994v-90196,11032,-194516,-20409,-317947,c1464183,2230402,1393097,2189585,1279175,2209994v-113922,20408,-128046,-11032,-251477,c904267,2221026,543668,2203743,467782,2209994v-75887,6251,-374817,12594,-467782,l,7257v92873,-12594,391803,-6251,467689,c543576,13508,904636,-3682,1027605,7257v122970,10940,137648,-20408,251478,c1392913,27666,1464183,-13151,1587522,7257v123338,20409,227843,-10939,317947,c1995573,18197,2147530,15163,2213908,7257v66377,-7906,118630,15812,166174,13422c2427627,18289,2494004,-3682,2555489,7257v47767,4679,95904,4155,143556,-1563c2724525,1374,2762561,11118,2805582,8268v78471,-5148,78471,12595,78471,12595l2884053,2196388xe" stroked="f" strokeweight=".25611mm">
                <v:fill r:id="rId39" o:title="" recolor="t" rotate="t" type="frame"/>
                <v:stroke joinstyle="miter"/>
                <v:path arrowok="t" o:connecttype="custom" o:connectlocs="2764791,1898398;2689565,1909284;2587433,1911509;2449902,1910158;2281748,1898557;2122446,1910158;1826762,1910158;1521963,1910158;1226278,1910158;985200,1910158;448438,1910158;0,1910158;0,6272;448349,6272;985111,6272;1226190,6272;1521874,6272;1826674,6272;2122358,6272;2281660,17873;2449814,6272;2587433,4921;2689565,7146;2764791,18032" o:connectangles="0,0,0,0,0,0,0,0,0,0,0,0,0,0,0,0,0,0,0,0,0,0,0,0"/>
                <w10:wrap type="square" anchorx="margin"/>
              </v:shape>
            </w:pict>
          </mc:Fallback>
        </mc:AlternateContent>
      </w:r>
      <w:r w:rsidRPr="00D45575">
        <w:t>Magnificent views, birdlife and a mecca for walkers, horse riders and mountain bikers - welcome to the You Yangs! The distinctive granite peaks of this park rise abruptly from the flat plains below. Flinders Peak and Big Rock have panoramic views out to</w:t>
      </w:r>
      <w:r w:rsidR="00B54310">
        <w:t xml:space="preserve"> </w:t>
      </w:r>
      <w:r w:rsidRPr="00D45575">
        <w:t>Melbourne</w:t>
      </w:r>
      <w:r w:rsidR="00B54310">
        <w:t xml:space="preserve"> and Geelong</w:t>
      </w:r>
      <w:r w:rsidR="0099713D">
        <w:t>.</w:t>
      </w:r>
    </w:p>
    <w:p w14:paraId="11210B0C" w14:textId="71323884" w:rsidR="00F23EB7" w:rsidRDefault="00D45575" w:rsidP="00D45575">
      <w:r>
        <w:t>The You Yangs support a rich variety of plant species. Tall eucalypts such as manna gum, yellow gum and river red gum give way to sparse undergrowth of native shrubs and groundcovers. Patches of wattle and drooping she</w:t>
      </w:r>
      <w:r w:rsidR="00437CD6">
        <w:t>-</w:t>
      </w:r>
      <w:r>
        <w:t xml:space="preserve">oaks also occur. The endangered brittle greenhood orchid is one of 30 species of orchids found in the park. The park provides a range of habitats for wildlife. More than 200 species of birds have been recorded and koalas, kangaroos, wallabies, brush-tail possums, </w:t>
      </w:r>
      <w:proofErr w:type="gramStart"/>
      <w:r>
        <w:t>echidnas</w:t>
      </w:r>
      <w:proofErr w:type="gramEnd"/>
      <w:r>
        <w:t xml:space="preserve"> and lizards are commonly seen.</w:t>
      </w:r>
    </w:p>
    <w:p w14:paraId="5DB38EC8" w14:textId="019BC99C" w:rsidR="004D73C3" w:rsidRDefault="00F23EB7" w:rsidP="007121E0">
      <w:r>
        <w:t xml:space="preserve">Curriculum-aligned education sessions offer students an excellent opportunity to learn about the </w:t>
      </w:r>
      <w:r w:rsidR="00D45575">
        <w:t xml:space="preserve">geological features and </w:t>
      </w:r>
      <w:r>
        <w:t xml:space="preserve">habitats </w:t>
      </w:r>
      <w:r w:rsidR="00D45575">
        <w:t xml:space="preserve">of the You Yangs. </w:t>
      </w:r>
    </w:p>
    <w:p w14:paraId="6664B04A" w14:textId="77777777" w:rsidR="00CC49E4" w:rsidRDefault="00CC49E4" w:rsidP="007121E0"/>
    <w:p w14:paraId="4C79674C" w14:textId="5EB133E7" w:rsidR="004D73C3" w:rsidRPr="004D73C3" w:rsidRDefault="004D73C3" w:rsidP="003F7870">
      <w:pPr>
        <w:pStyle w:val="Heading1"/>
        <w:spacing w:after="0"/>
        <w:rPr>
          <w:color w:val="78367E" w:themeColor="accent3"/>
        </w:rPr>
      </w:pPr>
      <w:r w:rsidRPr="004D73C3">
        <w:rPr>
          <w:color w:val="78367E" w:themeColor="accent3"/>
        </w:rPr>
        <w:t>Primary school programs</w:t>
      </w:r>
    </w:p>
    <w:p w14:paraId="687CA3E0" w14:textId="330ADC26" w:rsidR="003F7870" w:rsidRPr="004D73C3" w:rsidRDefault="00385729" w:rsidP="003F7870">
      <w:pPr>
        <w:pStyle w:val="Heading2"/>
        <w:spacing w:before="120" w:after="240"/>
        <w:rPr>
          <w:color w:val="78367E" w:themeColor="accent3"/>
        </w:rPr>
      </w:pPr>
      <w:r>
        <w:rPr>
          <w:color w:val="78367E" w:themeColor="accent3"/>
        </w:rPr>
        <w:t>Exploring</w:t>
      </w:r>
      <w:r w:rsidR="00D45575">
        <w:rPr>
          <w:color w:val="78367E" w:themeColor="accent3"/>
        </w:rPr>
        <w:t xml:space="preserve"> Big Rock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906"/>
        <w:gridCol w:w="2775"/>
        <w:gridCol w:w="6379"/>
      </w:tblGrid>
      <w:tr w:rsidR="00AF563D" w14:paraId="7CAA220D" w14:textId="77777777" w:rsidTr="00555BE6">
        <w:tc>
          <w:tcPr>
            <w:tcW w:w="906" w:type="dxa"/>
          </w:tcPr>
          <w:p w14:paraId="10A7BD57" w14:textId="77777777" w:rsidR="003F7870" w:rsidRDefault="003F7870" w:rsidP="00555BE6">
            <w:pPr>
              <w:spacing w:after="0" w:line="259" w:lineRule="auto"/>
              <w:rPr>
                <w:color w:val="78367E" w:themeColor="accent3"/>
              </w:rPr>
            </w:pPr>
            <w:r>
              <w:rPr>
                <w:noProof/>
              </w:rPr>
              <w:drawing>
                <wp:inline distT="0" distB="0" distL="0" distR="0" wp14:anchorId="50488F9B" wp14:editId="0ABA1071">
                  <wp:extent cx="417444" cy="362227"/>
                  <wp:effectExtent l="0" t="0" r="1905" b="0"/>
                  <wp:docPr id="1542603448" name="Picture 1542603448" descr="Graduation ca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803751" name="Graphic 759803751" descr="Graduation cap outline"/>
                          <pic:cNvPicPr/>
                        </pic:nvPicPr>
                        <pic:blipFill rotWithShape="1">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rcRect t="16112" r="3325"/>
                          <a:stretch/>
                        </pic:blipFill>
                        <pic:spPr bwMode="auto">
                          <a:xfrm>
                            <a:off x="0" y="0"/>
                            <a:ext cx="417637" cy="362395"/>
                          </a:xfrm>
                          <a:prstGeom prst="rect">
                            <a:avLst/>
                          </a:prstGeom>
                          <a:ln>
                            <a:noFill/>
                          </a:ln>
                          <a:extLst>
                            <a:ext uri="{53640926-AAD7-44D8-BBD7-CCE9431645EC}">
                              <a14:shadowObscured xmlns:a14="http://schemas.microsoft.com/office/drawing/2010/main"/>
                            </a:ext>
                          </a:extLst>
                        </pic:spPr>
                      </pic:pic>
                    </a:graphicData>
                  </a:graphic>
                </wp:inline>
              </w:drawing>
            </w:r>
          </w:p>
        </w:tc>
        <w:tc>
          <w:tcPr>
            <w:tcW w:w="2775" w:type="dxa"/>
          </w:tcPr>
          <w:p w14:paraId="0E177AD7" w14:textId="77777777" w:rsidR="003F7870" w:rsidRDefault="003F7870" w:rsidP="00555BE6">
            <w:pPr>
              <w:spacing w:after="0" w:line="259" w:lineRule="auto"/>
              <w:rPr>
                <w:color w:val="78367E" w:themeColor="accent3"/>
                <w:sz w:val="28"/>
                <w:szCs w:val="28"/>
              </w:rPr>
            </w:pPr>
            <w:r w:rsidRPr="004D73C3">
              <w:rPr>
                <w:color w:val="78367E" w:themeColor="accent3"/>
                <w:sz w:val="28"/>
                <w:szCs w:val="28"/>
              </w:rPr>
              <w:t>Levels</w:t>
            </w:r>
          </w:p>
          <w:p w14:paraId="35D0417A" w14:textId="1EA01651" w:rsidR="003F7870" w:rsidRDefault="00D45575" w:rsidP="00555BE6">
            <w:pPr>
              <w:spacing w:after="0" w:line="259" w:lineRule="auto"/>
              <w:rPr>
                <w:color w:val="78367E" w:themeColor="accent3"/>
              </w:rPr>
            </w:pPr>
            <w:r>
              <w:rPr>
                <w:sz w:val="22"/>
                <w:szCs w:val="22"/>
              </w:rPr>
              <w:t>3-4</w:t>
            </w:r>
          </w:p>
        </w:tc>
        <w:tc>
          <w:tcPr>
            <w:tcW w:w="6379" w:type="dxa"/>
            <w:vMerge w:val="restart"/>
          </w:tcPr>
          <w:p w14:paraId="116CC814" w14:textId="547F6F67" w:rsidR="003F7870" w:rsidRDefault="003F7870" w:rsidP="00555BE6">
            <w:pPr>
              <w:rPr>
                <w:noProof/>
              </w:rPr>
            </w:pPr>
            <w:r>
              <w:rPr>
                <w:noProof/>
              </w:rPr>
              <mc:AlternateContent>
                <mc:Choice Requires="wps">
                  <w:drawing>
                    <wp:anchor distT="0" distB="0" distL="114300" distR="114300" simplePos="0" relativeHeight="251658244" behindDoc="0" locked="0" layoutInCell="1" allowOverlap="1" wp14:anchorId="1F157E71" wp14:editId="31733A85">
                      <wp:simplePos x="0" y="0"/>
                      <wp:positionH relativeFrom="column">
                        <wp:posOffset>2350770</wp:posOffset>
                      </wp:positionH>
                      <wp:positionV relativeFrom="paragraph">
                        <wp:posOffset>22225</wp:posOffset>
                      </wp:positionV>
                      <wp:extent cx="1618615" cy="1112520"/>
                      <wp:effectExtent l="0" t="0" r="635" b="0"/>
                      <wp:wrapSquare wrapText="bothSides"/>
                      <wp:docPr id="1637628893" name="Freeform: Shape 1637628893"/>
                      <wp:cNvGraphicFramePr/>
                      <a:graphic xmlns:a="http://schemas.openxmlformats.org/drawingml/2006/main">
                        <a:graphicData uri="http://schemas.microsoft.com/office/word/2010/wordprocessingShape">
                          <wps:wsp>
                            <wps:cNvSpPr/>
                            <wps:spPr>
                              <a:xfrm>
                                <a:off x="0" y="0"/>
                                <a:ext cx="1618615" cy="1112520"/>
                              </a:xfrm>
                              <a:custGeom>
                                <a:avLst/>
                                <a:gdLst>
                                  <a:gd name="connsiteX0" fmla="*/ 2884053 w 2884052"/>
                                  <a:gd name="connsiteY0" fmla="*/ 2196388 h 2217251"/>
                                  <a:gd name="connsiteX1" fmla="*/ 2805582 w 2884052"/>
                                  <a:gd name="connsiteY1" fmla="*/ 2208983 h 2217251"/>
                                  <a:gd name="connsiteX2" fmla="*/ 2699045 w 2884052"/>
                                  <a:gd name="connsiteY2" fmla="*/ 2211557 h 2217251"/>
                                  <a:gd name="connsiteX3" fmla="*/ 2555581 w 2884052"/>
                                  <a:gd name="connsiteY3" fmla="*/ 2209994 h 2217251"/>
                                  <a:gd name="connsiteX4" fmla="*/ 2380174 w 2884052"/>
                                  <a:gd name="connsiteY4" fmla="*/ 2196572 h 2217251"/>
                                  <a:gd name="connsiteX5" fmla="*/ 2214000 w 2884052"/>
                                  <a:gd name="connsiteY5" fmla="*/ 2209994 h 2217251"/>
                                  <a:gd name="connsiteX6" fmla="*/ 1905561 w 2884052"/>
                                  <a:gd name="connsiteY6" fmla="*/ 2209994 h 2217251"/>
                                  <a:gd name="connsiteX7" fmla="*/ 1587614 w 2884052"/>
                                  <a:gd name="connsiteY7" fmla="*/ 2209994 h 2217251"/>
                                  <a:gd name="connsiteX8" fmla="*/ 1279175 w 2884052"/>
                                  <a:gd name="connsiteY8" fmla="*/ 2209994 h 2217251"/>
                                  <a:gd name="connsiteX9" fmla="*/ 1027698 w 2884052"/>
                                  <a:gd name="connsiteY9" fmla="*/ 2209994 h 2217251"/>
                                  <a:gd name="connsiteX10" fmla="*/ 467782 w 2884052"/>
                                  <a:gd name="connsiteY10" fmla="*/ 2209994 h 2217251"/>
                                  <a:gd name="connsiteX11" fmla="*/ 0 w 2884052"/>
                                  <a:gd name="connsiteY11" fmla="*/ 2209994 h 2217251"/>
                                  <a:gd name="connsiteX12" fmla="*/ 0 w 2884052"/>
                                  <a:gd name="connsiteY12" fmla="*/ 7257 h 2217251"/>
                                  <a:gd name="connsiteX13" fmla="*/ 467689 w 2884052"/>
                                  <a:gd name="connsiteY13" fmla="*/ 7257 h 2217251"/>
                                  <a:gd name="connsiteX14" fmla="*/ 1027605 w 2884052"/>
                                  <a:gd name="connsiteY14" fmla="*/ 7257 h 2217251"/>
                                  <a:gd name="connsiteX15" fmla="*/ 1279083 w 2884052"/>
                                  <a:gd name="connsiteY15" fmla="*/ 7257 h 2217251"/>
                                  <a:gd name="connsiteX16" fmla="*/ 1587522 w 2884052"/>
                                  <a:gd name="connsiteY16" fmla="*/ 7257 h 2217251"/>
                                  <a:gd name="connsiteX17" fmla="*/ 1905469 w 2884052"/>
                                  <a:gd name="connsiteY17" fmla="*/ 7257 h 2217251"/>
                                  <a:gd name="connsiteX18" fmla="*/ 2213908 w 2884052"/>
                                  <a:gd name="connsiteY18" fmla="*/ 7257 h 2217251"/>
                                  <a:gd name="connsiteX19" fmla="*/ 2380082 w 2884052"/>
                                  <a:gd name="connsiteY19" fmla="*/ 20679 h 2217251"/>
                                  <a:gd name="connsiteX20" fmla="*/ 2555489 w 2884052"/>
                                  <a:gd name="connsiteY20" fmla="*/ 7257 h 2217251"/>
                                  <a:gd name="connsiteX21" fmla="*/ 2699045 w 2884052"/>
                                  <a:gd name="connsiteY21" fmla="*/ 5694 h 2217251"/>
                                  <a:gd name="connsiteX22" fmla="*/ 2805582 w 2884052"/>
                                  <a:gd name="connsiteY22" fmla="*/ 8268 h 2217251"/>
                                  <a:gd name="connsiteX23" fmla="*/ 2884053 w 2884052"/>
                                  <a:gd name="connsiteY23" fmla="*/ 20863 h 22172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884052" h="2217251">
                                    <a:moveTo>
                                      <a:pt x="2884053" y="2196388"/>
                                    </a:moveTo>
                                    <a:cubicBezTo>
                                      <a:pt x="2884053" y="2196388"/>
                                      <a:pt x="2884053" y="2214131"/>
                                      <a:pt x="2805582" y="2208983"/>
                                    </a:cubicBezTo>
                                    <a:cubicBezTo>
                                      <a:pt x="2762561" y="2206133"/>
                                      <a:pt x="2724525" y="2215877"/>
                                      <a:pt x="2699045" y="2211557"/>
                                    </a:cubicBezTo>
                                    <a:cubicBezTo>
                                      <a:pt x="2651423" y="2205846"/>
                                      <a:pt x="2603317" y="2205322"/>
                                      <a:pt x="2555581" y="2209994"/>
                                    </a:cubicBezTo>
                                    <a:cubicBezTo>
                                      <a:pt x="2493912" y="2220934"/>
                                      <a:pt x="2427442" y="2198962"/>
                                      <a:pt x="2380174" y="2196572"/>
                                    </a:cubicBezTo>
                                    <a:cubicBezTo>
                                      <a:pt x="2332907" y="2194182"/>
                                      <a:pt x="2280562" y="2217900"/>
                                      <a:pt x="2214000" y="2209994"/>
                                    </a:cubicBezTo>
                                    <a:cubicBezTo>
                                      <a:pt x="2147438" y="2202088"/>
                                      <a:pt x="1995757" y="2198962"/>
                                      <a:pt x="1905561" y="2209994"/>
                                    </a:cubicBezTo>
                                    <a:cubicBezTo>
                                      <a:pt x="1815365" y="2221026"/>
                                      <a:pt x="1711045" y="2189585"/>
                                      <a:pt x="1587614" y="2209994"/>
                                    </a:cubicBezTo>
                                    <a:cubicBezTo>
                                      <a:pt x="1464183" y="2230402"/>
                                      <a:pt x="1393097" y="2189585"/>
                                      <a:pt x="1279175" y="2209994"/>
                                    </a:cubicBezTo>
                                    <a:cubicBezTo>
                                      <a:pt x="1165253" y="2230402"/>
                                      <a:pt x="1151129" y="2198962"/>
                                      <a:pt x="1027698" y="2209994"/>
                                    </a:cubicBezTo>
                                    <a:cubicBezTo>
                                      <a:pt x="904267" y="2221026"/>
                                      <a:pt x="543668" y="2203743"/>
                                      <a:pt x="467782" y="2209994"/>
                                    </a:cubicBezTo>
                                    <a:cubicBezTo>
                                      <a:pt x="391895" y="2216245"/>
                                      <a:pt x="92965" y="2222588"/>
                                      <a:pt x="0" y="2209994"/>
                                    </a:cubicBezTo>
                                    <a:lnTo>
                                      <a:pt x="0" y="7257"/>
                                    </a:lnTo>
                                    <a:cubicBezTo>
                                      <a:pt x="92873" y="-5337"/>
                                      <a:pt x="391803" y="1006"/>
                                      <a:pt x="467689" y="7257"/>
                                    </a:cubicBezTo>
                                    <a:cubicBezTo>
                                      <a:pt x="543576" y="13508"/>
                                      <a:pt x="904636" y="-3682"/>
                                      <a:pt x="1027605" y="7257"/>
                                    </a:cubicBezTo>
                                    <a:cubicBezTo>
                                      <a:pt x="1150575" y="18197"/>
                                      <a:pt x="1165253" y="-13151"/>
                                      <a:pt x="1279083" y="7257"/>
                                    </a:cubicBezTo>
                                    <a:cubicBezTo>
                                      <a:pt x="1392913" y="27666"/>
                                      <a:pt x="1464183" y="-13151"/>
                                      <a:pt x="1587522" y="7257"/>
                                    </a:cubicBezTo>
                                    <a:cubicBezTo>
                                      <a:pt x="1710860" y="27666"/>
                                      <a:pt x="1815365" y="-3682"/>
                                      <a:pt x="1905469" y="7257"/>
                                    </a:cubicBezTo>
                                    <a:cubicBezTo>
                                      <a:pt x="1995573" y="18197"/>
                                      <a:pt x="2147530" y="15163"/>
                                      <a:pt x="2213908" y="7257"/>
                                    </a:cubicBezTo>
                                    <a:cubicBezTo>
                                      <a:pt x="2280285" y="-649"/>
                                      <a:pt x="2332538" y="23069"/>
                                      <a:pt x="2380082" y="20679"/>
                                    </a:cubicBezTo>
                                    <a:cubicBezTo>
                                      <a:pt x="2427627" y="18289"/>
                                      <a:pt x="2494004" y="-3682"/>
                                      <a:pt x="2555489" y="7257"/>
                                    </a:cubicBezTo>
                                    <a:cubicBezTo>
                                      <a:pt x="2603256" y="11936"/>
                                      <a:pt x="2651393" y="11412"/>
                                      <a:pt x="2699045" y="5694"/>
                                    </a:cubicBezTo>
                                    <a:cubicBezTo>
                                      <a:pt x="2724525" y="1374"/>
                                      <a:pt x="2762561" y="11118"/>
                                      <a:pt x="2805582" y="8268"/>
                                    </a:cubicBezTo>
                                    <a:cubicBezTo>
                                      <a:pt x="2884053" y="3120"/>
                                      <a:pt x="2884053" y="20863"/>
                                      <a:pt x="2884053" y="20863"/>
                                    </a:cubicBezTo>
                                    <a:close/>
                                  </a:path>
                                </a:pathLst>
                              </a:custGeom>
                              <a:blipFill>
                                <a:blip r:embed="rId42" cstate="print">
                                  <a:extLst>
                                    <a:ext uri="{28A0092B-C50C-407E-A947-70E740481C1C}">
                                      <a14:useLocalDpi xmlns:a14="http://schemas.microsoft.com/office/drawing/2010/main" val="0"/>
                                    </a:ext>
                                  </a:extLst>
                                </a:blip>
                                <a:stretch>
                                  <a:fillRect/>
                                </a:stretch>
                              </a:blipFill>
                              <a:ln w="922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44F0B" id="Freeform: Shape 1637628893" o:spid="_x0000_s1026" style="position:absolute;margin-left:185.1pt;margin-top:1.75pt;width:127.45pt;height:87.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4052,22172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" path="m2884053,2196388v,,,17743,-78471,12595c2762561,2206133,2724525,2215877,2699045,2211557v-47622,-5711,-95728,-6235,-143464,-1563c2493912,2220934,2427442,2198962,2380174,2196572v-47267,-2390,-99612,21328,-166174,13422c2147438,2202088,1995757,2198962,1905561,2209994v-90196,11032,-194516,-20409,-317947,c1464183,2230402,1393097,2189585,1279175,2209994v-113922,20408,-128046,-11032,-251477,c904267,2221026,543668,2203743,467782,2209994v-75887,6251,-374817,12594,-467782,l,7257v92873,-12594,391803,-6251,467689,c543576,13508,904636,-3682,1027605,7257v122970,10940,137648,-20408,251478,c1392913,27666,1464183,-13151,1587522,7257v123338,20409,227843,-10939,317947,c1995573,18197,2147530,15163,2213908,7257v66377,-7906,118630,15812,166174,13422c2427627,18289,2494004,-3682,2555489,7257v47767,4679,95904,4155,143556,-1563c2724525,1374,2762561,11118,2805582,8268v78471,-5148,78471,12595,78471,12595l2884053,2196388xe" stroked="f" strokeweight=".25611mm">
                      <v:fill r:id="rId43" o:title="" recolor="t" rotate="t" type="frame"/>
                      <v:stroke joinstyle="miter"/>
                      <v:path arrowok="t" o:connecttype="custom" o:connectlocs="1618616,1102052;1574575,1108371;1514784,1109663;1434267,1108879;1335824,1102144;1242562,1108879;1069457,1108879;891016,1108879;717911,1108879;576774,1108879;262533,1108879;0,1108879;0,3641;262481,3641;576722,3641;717859,3641;890964,3641;1069405,3641;1242510,3641;1335772,10376;1434216,3641;1514784,2857;1574575,4149;1618616,10468" o:connectangles="0,0,0,0,0,0,0,0,0,0,0,0,0,0,0,0,0,0,0,0,0,0,0,0"/>
                      <w10:wrap type="square"/>
                    </v:shape>
                  </w:pict>
                </mc:Fallback>
              </mc:AlternateContent>
            </w:r>
            <w:r w:rsidR="00EC2DAE" w:rsidRPr="00EC2DAE">
              <w:rPr>
                <w:noProof/>
              </w:rPr>
              <w:t>The Big Rock walk takes students around and to the top of Big Rock. The students learn about</w:t>
            </w:r>
            <w:r w:rsidR="00C91A8D">
              <w:rPr>
                <w:noProof/>
              </w:rPr>
              <w:t xml:space="preserve"> the characteristics of the environment, the interactions between</w:t>
            </w:r>
            <w:r w:rsidR="00EC2DAE" w:rsidRPr="00EC2DAE">
              <w:rPr>
                <w:noProof/>
              </w:rPr>
              <w:t xml:space="preserve"> native plants and animals </w:t>
            </w:r>
            <w:r w:rsidR="00C91A8D">
              <w:rPr>
                <w:noProof/>
              </w:rPr>
              <w:t xml:space="preserve">there </w:t>
            </w:r>
            <w:r w:rsidR="00EC2DAE" w:rsidRPr="00EC2DAE">
              <w:rPr>
                <w:noProof/>
              </w:rPr>
              <w:t xml:space="preserve">and how </w:t>
            </w:r>
            <w:r w:rsidR="00C91A8D">
              <w:rPr>
                <w:noProof/>
              </w:rPr>
              <w:t>species</w:t>
            </w:r>
            <w:r w:rsidR="00EC2DAE" w:rsidRPr="00EC2DAE">
              <w:rPr>
                <w:noProof/>
              </w:rPr>
              <w:t xml:space="preserve"> are protected by park rangers. Students learn about the history of the park and how different groups have </w:t>
            </w:r>
            <w:r w:rsidR="00C91A8D">
              <w:rPr>
                <w:noProof/>
              </w:rPr>
              <w:t>connected with</w:t>
            </w:r>
            <w:r w:rsidR="00EC2DAE" w:rsidRPr="00EC2DAE">
              <w:rPr>
                <w:noProof/>
              </w:rPr>
              <w:t xml:space="preserve"> and used the You Yangs over time. </w:t>
            </w:r>
            <w:r w:rsidR="00277D19">
              <w:rPr>
                <w:noProof/>
              </w:rPr>
              <w:t xml:space="preserve"> </w:t>
            </w:r>
          </w:p>
          <w:p w14:paraId="427E9933" w14:textId="39F865D2" w:rsidR="00277D19" w:rsidRDefault="00277D19" w:rsidP="00AF563D">
            <w:pPr>
              <w:spacing w:after="120"/>
              <w:rPr>
                <w:b/>
                <w:bCs/>
                <w:color w:val="78367E" w:themeColor="accent3"/>
              </w:rPr>
            </w:pPr>
            <w:r>
              <w:rPr>
                <w:b/>
                <w:bCs/>
                <w:color w:val="78367E" w:themeColor="accent3"/>
              </w:rPr>
              <w:t>Learning outcomes:</w:t>
            </w:r>
          </w:p>
          <w:p w14:paraId="4B3C7266" w14:textId="31FFF041" w:rsidR="00277D19" w:rsidRDefault="00C91A8D" w:rsidP="00277D19">
            <w:r w:rsidRPr="00C91A8D">
              <w:t>VCGGC071</w:t>
            </w:r>
            <w:r>
              <w:t>, VCGGC073,</w:t>
            </w:r>
            <w:r w:rsidR="007B7964">
              <w:t xml:space="preserve"> VCGGKO82,</w:t>
            </w:r>
            <w:r>
              <w:t xml:space="preserve"> VCGGK083 </w:t>
            </w:r>
          </w:p>
          <w:p w14:paraId="23A33881" w14:textId="45D072FD" w:rsidR="00277D19" w:rsidRDefault="00277D19" w:rsidP="00AF563D">
            <w:pPr>
              <w:spacing w:after="120"/>
              <w:rPr>
                <w:b/>
                <w:bCs/>
                <w:color w:val="78367E" w:themeColor="accent3"/>
              </w:rPr>
            </w:pPr>
            <w:r>
              <w:rPr>
                <w:b/>
                <w:bCs/>
                <w:color w:val="78367E" w:themeColor="accent3"/>
              </w:rPr>
              <w:t>Links to UN Sustainable Development Goals:</w:t>
            </w:r>
          </w:p>
          <w:p w14:paraId="15446A2E" w14:textId="7EB54E31" w:rsidR="00277D19" w:rsidRPr="00277D19" w:rsidRDefault="00AF563D" w:rsidP="00AF563D">
            <w:pPr>
              <w:spacing w:after="0"/>
              <w:rPr>
                <w:color w:val="78367E" w:themeColor="accent3"/>
              </w:rPr>
            </w:pPr>
            <w:r>
              <w:rPr>
                <w:noProof/>
                <w:color w:val="78367E" w:themeColor="accent3"/>
              </w:rPr>
              <w:drawing>
                <wp:inline distT="0" distB="0" distL="0" distR="0" wp14:anchorId="7A46B771" wp14:editId="37B12612">
                  <wp:extent cx="476701" cy="47670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83027" cy="483027"/>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7EF6C479" wp14:editId="23B8E44B">
                  <wp:extent cx="481035" cy="481035"/>
                  <wp:effectExtent l="0" t="0" r="0" b="0"/>
                  <wp:docPr id="16" name="Picture 16" descr="A red sign with a book and a penci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red sign with a book and a pencil&#10;&#10;Description automatically generated with low confidenc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89149" cy="489149"/>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42FCA383" wp14:editId="4738F731">
                  <wp:extent cx="485330" cy="485330"/>
                  <wp:effectExtent l="0" t="0" r="0" b="0"/>
                  <wp:docPr id="17" name="Picture 17" descr="A picture containing text, logo, fon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logo, font, graphics&#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94546" cy="494546"/>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6E08186E" wp14:editId="3922B02A">
                  <wp:extent cx="485368" cy="485368"/>
                  <wp:effectExtent l="0" t="0" r="0" b="0"/>
                  <wp:docPr id="18" name="Picture 18" descr="A picture containing text, design,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design, font, screenshot&#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09255" cy="509255"/>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6639F5B0" wp14:editId="42E0241A">
                  <wp:extent cx="483870" cy="483870"/>
                  <wp:effectExtent l="0" t="0" r="0" b="0"/>
                  <wp:docPr id="19" name="Picture 19" descr="A picture containing text, logo, graphics,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logo, graphics, mammal&#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03099" cy="503099"/>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4E03AAA4" wp14:editId="4D9D3016">
                  <wp:extent cx="484018" cy="484018"/>
                  <wp:effectExtent l="0" t="0" r="0" b="0"/>
                  <wp:docPr id="23" name="Picture 23" descr="A green sign with white text and a tree and bir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een sign with white text and a tree and birds&#10;&#10;Description automatically generated with low confidenc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00213" cy="500213"/>
                          </a:xfrm>
                          <a:prstGeom prst="rect">
                            <a:avLst/>
                          </a:prstGeom>
                        </pic:spPr>
                      </pic:pic>
                    </a:graphicData>
                  </a:graphic>
                </wp:inline>
              </w:drawing>
            </w:r>
          </w:p>
        </w:tc>
      </w:tr>
      <w:tr w:rsidR="00AF563D" w14:paraId="63EF4049" w14:textId="77777777" w:rsidTr="00555BE6">
        <w:trPr>
          <w:trHeight w:val="57"/>
        </w:trPr>
        <w:tc>
          <w:tcPr>
            <w:tcW w:w="906" w:type="dxa"/>
          </w:tcPr>
          <w:p w14:paraId="25E94788" w14:textId="77777777" w:rsidR="003F7870" w:rsidRDefault="003F7870" w:rsidP="00555BE6">
            <w:pPr>
              <w:spacing w:after="0" w:line="259" w:lineRule="auto"/>
              <w:rPr>
                <w:color w:val="78367E" w:themeColor="accent3"/>
              </w:rPr>
            </w:pPr>
            <w:r>
              <w:rPr>
                <w:noProof/>
              </w:rPr>
              <w:drawing>
                <wp:inline distT="0" distB="0" distL="0" distR="0" wp14:anchorId="26ADE87D" wp14:editId="78BCC079">
                  <wp:extent cx="432000" cy="432000"/>
                  <wp:effectExtent l="0" t="0" r="6350" b="6350"/>
                  <wp:docPr id="930349402" name="Picture 930349402" descr="Book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37659" name="Graphic 679637659" descr="Books outline"/>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432000" cy="432000"/>
                          </a:xfrm>
                          <a:prstGeom prst="rect">
                            <a:avLst/>
                          </a:prstGeom>
                        </pic:spPr>
                      </pic:pic>
                    </a:graphicData>
                  </a:graphic>
                </wp:inline>
              </w:drawing>
            </w:r>
          </w:p>
        </w:tc>
        <w:tc>
          <w:tcPr>
            <w:tcW w:w="2775" w:type="dxa"/>
          </w:tcPr>
          <w:p w14:paraId="0169FB29" w14:textId="5E3B12FD" w:rsidR="003F7870" w:rsidRDefault="00277D19" w:rsidP="00555BE6">
            <w:pPr>
              <w:spacing w:after="0" w:line="259" w:lineRule="auto"/>
              <w:rPr>
                <w:color w:val="78367E" w:themeColor="accent3"/>
                <w:sz w:val="28"/>
                <w:szCs w:val="28"/>
              </w:rPr>
            </w:pPr>
            <w:r>
              <w:rPr>
                <w:color w:val="78367E" w:themeColor="accent3"/>
                <w:sz w:val="28"/>
                <w:szCs w:val="28"/>
              </w:rPr>
              <w:t>L</w:t>
            </w:r>
            <w:r w:rsidR="003F7870" w:rsidRPr="004D73C3">
              <w:rPr>
                <w:color w:val="78367E" w:themeColor="accent3"/>
                <w:sz w:val="28"/>
                <w:szCs w:val="28"/>
              </w:rPr>
              <w:t>earning area</w:t>
            </w:r>
          </w:p>
          <w:p w14:paraId="59D503B3" w14:textId="456475D0" w:rsidR="003F7870" w:rsidRDefault="00EC2DAE" w:rsidP="00555BE6">
            <w:pPr>
              <w:spacing w:after="0" w:line="259" w:lineRule="auto"/>
              <w:rPr>
                <w:color w:val="78367E" w:themeColor="accent3"/>
              </w:rPr>
            </w:pPr>
            <w:r>
              <w:rPr>
                <w:sz w:val="22"/>
                <w:szCs w:val="22"/>
              </w:rPr>
              <w:t>Geography</w:t>
            </w:r>
          </w:p>
        </w:tc>
        <w:tc>
          <w:tcPr>
            <w:tcW w:w="6379" w:type="dxa"/>
            <w:vMerge/>
          </w:tcPr>
          <w:p w14:paraId="5BFBBF85" w14:textId="77777777" w:rsidR="003F7870" w:rsidRDefault="003F7870" w:rsidP="00555BE6">
            <w:pPr>
              <w:spacing w:after="0" w:line="259" w:lineRule="auto"/>
              <w:rPr>
                <w:color w:val="78367E" w:themeColor="accent3"/>
              </w:rPr>
            </w:pPr>
          </w:p>
        </w:tc>
      </w:tr>
      <w:tr w:rsidR="00AF563D" w14:paraId="3194668B" w14:textId="77777777" w:rsidTr="00555BE6">
        <w:tc>
          <w:tcPr>
            <w:tcW w:w="906" w:type="dxa"/>
          </w:tcPr>
          <w:p w14:paraId="6C820ABB" w14:textId="77777777" w:rsidR="003F7870" w:rsidRDefault="003F7870" w:rsidP="00555BE6">
            <w:pPr>
              <w:spacing w:after="0" w:line="259" w:lineRule="auto"/>
              <w:rPr>
                <w:color w:val="78367E" w:themeColor="accent3"/>
              </w:rPr>
            </w:pPr>
            <w:r>
              <w:rPr>
                <w:noProof/>
              </w:rPr>
              <w:drawing>
                <wp:inline distT="0" distB="0" distL="0" distR="0" wp14:anchorId="7C30E394" wp14:editId="7A97AE41">
                  <wp:extent cx="432000" cy="432000"/>
                  <wp:effectExtent l="0" t="0" r="0" b="0"/>
                  <wp:docPr id="1597971561" name="Picture 159797156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534149" name="Graphic 1148534149" descr="Marker outline"/>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432000" cy="432000"/>
                          </a:xfrm>
                          <a:prstGeom prst="rect">
                            <a:avLst/>
                          </a:prstGeom>
                        </pic:spPr>
                      </pic:pic>
                    </a:graphicData>
                  </a:graphic>
                </wp:inline>
              </w:drawing>
            </w:r>
          </w:p>
        </w:tc>
        <w:tc>
          <w:tcPr>
            <w:tcW w:w="2775" w:type="dxa"/>
          </w:tcPr>
          <w:p w14:paraId="53E29C72" w14:textId="362BD1F8" w:rsidR="003F7870" w:rsidRDefault="003F7870" w:rsidP="00555BE6">
            <w:pPr>
              <w:spacing w:after="0" w:line="259" w:lineRule="auto"/>
              <w:rPr>
                <w:color w:val="78367E" w:themeColor="accent3"/>
                <w:sz w:val="28"/>
                <w:szCs w:val="28"/>
              </w:rPr>
            </w:pPr>
            <w:r w:rsidRPr="004D73C3">
              <w:rPr>
                <w:color w:val="78367E" w:themeColor="accent3"/>
                <w:sz w:val="28"/>
                <w:szCs w:val="28"/>
              </w:rPr>
              <w:t>Location</w:t>
            </w:r>
          </w:p>
          <w:p w14:paraId="3798ACA3" w14:textId="77531A6F" w:rsidR="003F7870" w:rsidRDefault="00EC2DAE" w:rsidP="00555BE6">
            <w:pPr>
              <w:spacing w:after="0" w:line="259" w:lineRule="auto"/>
              <w:rPr>
                <w:color w:val="78367E" w:themeColor="accent3"/>
              </w:rPr>
            </w:pPr>
            <w:r>
              <w:rPr>
                <w:sz w:val="22"/>
                <w:szCs w:val="22"/>
              </w:rPr>
              <w:t>Big Rock Carpark, You Yangs Regional Park</w:t>
            </w:r>
          </w:p>
        </w:tc>
        <w:tc>
          <w:tcPr>
            <w:tcW w:w="6379" w:type="dxa"/>
            <w:vMerge/>
          </w:tcPr>
          <w:p w14:paraId="7723C047" w14:textId="77777777" w:rsidR="003F7870" w:rsidRDefault="003F7870" w:rsidP="00555BE6">
            <w:pPr>
              <w:spacing w:after="0" w:line="259" w:lineRule="auto"/>
              <w:rPr>
                <w:color w:val="78367E" w:themeColor="accent3"/>
              </w:rPr>
            </w:pPr>
          </w:p>
        </w:tc>
      </w:tr>
      <w:tr w:rsidR="00AF563D" w14:paraId="17B3866B" w14:textId="77777777" w:rsidTr="00555BE6">
        <w:tc>
          <w:tcPr>
            <w:tcW w:w="906" w:type="dxa"/>
          </w:tcPr>
          <w:p w14:paraId="252EBAFD" w14:textId="77777777" w:rsidR="003F7870" w:rsidRDefault="003F7870" w:rsidP="00555BE6">
            <w:pPr>
              <w:spacing w:after="0" w:line="259" w:lineRule="auto"/>
              <w:rPr>
                <w:color w:val="78367E" w:themeColor="accent3"/>
              </w:rPr>
            </w:pPr>
            <w:r>
              <w:rPr>
                <w:noProof/>
              </w:rPr>
              <w:drawing>
                <wp:inline distT="0" distB="0" distL="0" distR="0" wp14:anchorId="2804FFCE" wp14:editId="62D655FB">
                  <wp:extent cx="432000" cy="432000"/>
                  <wp:effectExtent l="0" t="0" r="0" b="0"/>
                  <wp:docPr id="1004142941" name="Picture 1004142941" descr="Alarm clo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77601" name="Graphic 1227877601" descr="Alarm clock outline"/>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432000" cy="432000"/>
                          </a:xfrm>
                          <a:prstGeom prst="rect">
                            <a:avLst/>
                          </a:prstGeom>
                        </pic:spPr>
                      </pic:pic>
                    </a:graphicData>
                  </a:graphic>
                </wp:inline>
              </w:drawing>
            </w:r>
          </w:p>
        </w:tc>
        <w:tc>
          <w:tcPr>
            <w:tcW w:w="2775" w:type="dxa"/>
          </w:tcPr>
          <w:p w14:paraId="0CC8433F" w14:textId="74053192" w:rsidR="003F7870" w:rsidRDefault="003F7870" w:rsidP="00555BE6">
            <w:pPr>
              <w:spacing w:after="0" w:line="259" w:lineRule="auto"/>
              <w:rPr>
                <w:color w:val="78367E" w:themeColor="accent3"/>
                <w:sz w:val="28"/>
                <w:szCs w:val="28"/>
              </w:rPr>
            </w:pPr>
            <w:r w:rsidRPr="004D73C3">
              <w:rPr>
                <w:color w:val="78367E" w:themeColor="accent3"/>
                <w:sz w:val="28"/>
                <w:szCs w:val="28"/>
              </w:rPr>
              <w:t>Time</w:t>
            </w:r>
          </w:p>
          <w:p w14:paraId="79C8785D" w14:textId="0C8BCE03" w:rsidR="003F7870" w:rsidRDefault="00C91A8D" w:rsidP="00555BE6">
            <w:pPr>
              <w:spacing w:after="0" w:line="259" w:lineRule="auto"/>
              <w:rPr>
                <w:color w:val="78367E" w:themeColor="accent3"/>
              </w:rPr>
            </w:pPr>
            <w:r>
              <w:rPr>
                <w:sz w:val="22"/>
                <w:szCs w:val="22"/>
              </w:rPr>
              <w:t>6</w:t>
            </w:r>
            <w:r w:rsidR="003F7870" w:rsidRPr="0050671C">
              <w:rPr>
                <w:sz w:val="22"/>
                <w:szCs w:val="22"/>
              </w:rPr>
              <w:t>0 minutes</w:t>
            </w:r>
          </w:p>
        </w:tc>
        <w:tc>
          <w:tcPr>
            <w:tcW w:w="6379" w:type="dxa"/>
            <w:vMerge/>
          </w:tcPr>
          <w:p w14:paraId="1ABE75A2" w14:textId="77777777" w:rsidR="003F7870" w:rsidRDefault="003F7870" w:rsidP="00555BE6">
            <w:pPr>
              <w:spacing w:after="0" w:line="259" w:lineRule="auto"/>
              <w:rPr>
                <w:color w:val="78367E" w:themeColor="accent3"/>
              </w:rPr>
            </w:pPr>
          </w:p>
        </w:tc>
      </w:tr>
    </w:tbl>
    <w:p w14:paraId="5D38840C" w14:textId="77777777" w:rsidR="003F7870" w:rsidRDefault="003F7870" w:rsidP="003F7870">
      <w:pPr>
        <w:spacing w:after="160" w:line="259" w:lineRule="auto"/>
        <w:jc w:val="center"/>
        <w:rPr>
          <w:color w:val="78367E" w:themeColor="accent3"/>
        </w:rPr>
      </w:pPr>
      <w:r w:rsidRPr="0041070B">
        <w:rPr>
          <w:noProof/>
          <w:color w:val="78367E" w:themeColor="accent3"/>
        </w:rPr>
        <mc:AlternateContent>
          <mc:Choice Requires="wps">
            <w:drawing>
              <wp:inline distT="0" distB="0" distL="0" distR="0" wp14:anchorId="53AD5759" wp14:editId="3BFCD104">
                <wp:extent cx="2599200" cy="18000"/>
                <wp:effectExtent l="0" t="0" r="10795" b="20320"/>
                <wp:docPr id="1191283457" name="Freeform: Shape 11912834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99200" cy="18000"/>
                        </a:xfrm>
                        <a:custGeom>
                          <a:avLst/>
                          <a:gdLst>
                            <a:gd name="connsiteX0" fmla="*/ 0 w 2597943"/>
                            <a:gd name="connsiteY0" fmla="*/ 9332 h 18823"/>
                            <a:gd name="connsiteX1" fmla="*/ 70676 w 2597943"/>
                            <a:gd name="connsiteY1" fmla="*/ 7427 h 18823"/>
                            <a:gd name="connsiteX2" fmla="*/ 166592 w 2597943"/>
                            <a:gd name="connsiteY2" fmla="*/ 5141 h 18823"/>
                            <a:gd name="connsiteX3" fmla="*/ 295847 w 2597943"/>
                            <a:gd name="connsiteY3" fmla="*/ 6570 h 18823"/>
                            <a:gd name="connsiteX4" fmla="*/ 453962 w 2597943"/>
                            <a:gd name="connsiteY4" fmla="*/ 18666 h 18823"/>
                            <a:gd name="connsiteX5" fmla="*/ 603599 w 2597943"/>
                            <a:gd name="connsiteY5" fmla="*/ 6570 h 18823"/>
                            <a:gd name="connsiteX6" fmla="*/ 881444 w 2597943"/>
                            <a:gd name="connsiteY6" fmla="*/ 6570 h 18823"/>
                            <a:gd name="connsiteX7" fmla="*/ 1167860 w 2597943"/>
                            <a:gd name="connsiteY7" fmla="*/ 6570 h 18823"/>
                            <a:gd name="connsiteX8" fmla="*/ 1445705 w 2597943"/>
                            <a:gd name="connsiteY8" fmla="*/ 6570 h 18823"/>
                            <a:gd name="connsiteX9" fmla="*/ 1672209 w 2597943"/>
                            <a:gd name="connsiteY9" fmla="*/ 6570 h 18823"/>
                            <a:gd name="connsiteX10" fmla="*/ 2176558 w 2597943"/>
                            <a:gd name="connsiteY10" fmla="*/ 6570 h 18823"/>
                            <a:gd name="connsiteX11" fmla="*/ 2597944 w 2597943"/>
                            <a:gd name="connsiteY11" fmla="*/ 6570 h 188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597943" h="18823">
                              <a:moveTo>
                                <a:pt x="0" y="9332"/>
                              </a:moveTo>
                              <a:cubicBezTo>
                                <a:pt x="0" y="9332"/>
                                <a:pt x="0" y="2855"/>
                                <a:pt x="70676" y="7427"/>
                              </a:cubicBezTo>
                              <a:cubicBezTo>
                                <a:pt x="109442" y="9999"/>
                                <a:pt x="143732" y="1236"/>
                                <a:pt x="166592" y="5141"/>
                              </a:cubicBezTo>
                              <a:cubicBezTo>
                                <a:pt x="204597" y="11713"/>
                                <a:pt x="279559" y="9427"/>
                                <a:pt x="295847" y="6570"/>
                              </a:cubicBezTo>
                              <a:cubicBezTo>
                                <a:pt x="351377" y="-3336"/>
                                <a:pt x="411290" y="16476"/>
                                <a:pt x="453962" y="18666"/>
                              </a:cubicBezTo>
                              <a:cubicBezTo>
                                <a:pt x="496634" y="20857"/>
                                <a:pt x="543687" y="-669"/>
                                <a:pt x="603599" y="6570"/>
                              </a:cubicBezTo>
                              <a:cubicBezTo>
                                <a:pt x="663416" y="13713"/>
                                <a:pt x="800195" y="16476"/>
                                <a:pt x="881444" y="6570"/>
                              </a:cubicBezTo>
                              <a:cubicBezTo>
                                <a:pt x="962692" y="-3336"/>
                                <a:pt x="1056704" y="25048"/>
                                <a:pt x="1167860" y="6570"/>
                              </a:cubicBezTo>
                              <a:cubicBezTo>
                                <a:pt x="1279017" y="-11909"/>
                                <a:pt x="1343120" y="25048"/>
                                <a:pt x="1445705" y="6570"/>
                              </a:cubicBezTo>
                              <a:cubicBezTo>
                                <a:pt x="1548289" y="-11909"/>
                                <a:pt x="1561148" y="16476"/>
                                <a:pt x="1672209" y="6570"/>
                              </a:cubicBezTo>
                              <a:cubicBezTo>
                                <a:pt x="1783366" y="-3336"/>
                                <a:pt x="2108168" y="12189"/>
                                <a:pt x="2176558" y="6570"/>
                              </a:cubicBezTo>
                              <a:cubicBezTo>
                                <a:pt x="2244947" y="950"/>
                                <a:pt x="2514219" y="-4860"/>
                                <a:pt x="2597944" y="6570"/>
                              </a:cubicBezTo>
                            </a:path>
                          </a:pathLst>
                        </a:custGeom>
                        <a:noFill/>
                        <a:ln w="12700" cap="flat">
                          <a:solidFill>
                            <a:schemeClr val="accent3"/>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90395FC" id="Freeform: Shape 1191283457" o:spid="_x0000_s1026" alt="&quot;&quot;" style="width:204.65pt;height:1.4pt;visibility:visible;mso-wrap-style:square;mso-left-percent:-10001;mso-top-percent:-10001;mso-position-horizontal:absolute;mso-position-horizontal-relative:char;mso-position-vertical:absolute;mso-position-vertical-relative:line;mso-left-percent:-10001;mso-top-percent:-10001;v-text-anchor:middle" coordsize="2597943,18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" path="m,9332v,,,-6477,70676,-1905c109442,9999,143732,1236,166592,5141v38005,6572,112967,4286,129255,1429c351377,-3336,411290,16476,453962,18666,496634,20857,543687,-669,603599,6570v59817,7143,196596,9906,277845,c962692,-3336,1056704,25048,1167860,6570v111157,-18479,175260,18478,277845,c1548289,-11909,1561148,16476,1672209,6570v111157,-9906,435959,5619,504349,c2244947,950,2514219,-4860,2597944,6570e" filled="f" strokecolor="#78367e [3206]" strokeweight="1pt">
                <v:stroke joinstyle="miter"/>
                <v:path arrowok="t" o:connecttype="custom" o:connectlocs="0,8924;70710,7102;166673,4916;295990,6283;454182,17850;603891,6283;881870,6283;1168425,6283;1446404,6283;1673018,6283;2177611,6283;2599201,6283" o:connectangles="0,0,0,0,0,0,0,0,0,0,0,0"/>
                <w10:anchorlock/>
              </v:shape>
            </w:pict>
          </mc:Fallback>
        </mc:AlternateContent>
      </w:r>
    </w:p>
    <w:p w14:paraId="0FA63AC6" w14:textId="77777777" w:rsidR="00CC49E4" w:rsidRDefault="00CC49E4" w:rsidP="00AF563D">
      <w:pPr>
        <w:pStyle w:val="Heading2"/>
        <w:spacing w:before="120" w:after="240"/>
        <w:rPr>
          <w:color w:val="78367E" w:themeColor="accent3"/>
        </w:rPr>
      </w:pPr>
    </w:p>
    <w:p w14:paraId="0C18B2A5" w14:textId="77777777" w:rsidR="00CC49E4" w:rsidRDefault="00CC49E4" w:rsidP="00AF563D">
      <w:pPr>
        <w:pStyle w:val="Heading2"/>
        <w:spacing w:before="120" w:after="240"/>
        <w:rPr>
          <w:color w:val="78367E" w:themeColor="accent3"/>
        </w:rPr>
      </w:pPr>
    </w:p>
    <w:p w14:paraId="117A1579" w14:textId="77777777" w:rsidR="00CC49E4" w:rsidRDefault="00CC49E4" w:rsidP="00AF563D">
      <w:pPr>
        <w:pStyle w:val="Heading2"/>
        <w:spacing w:before="120" w:after="240"/>
        <w:rPr>
          <w:color w:val="78367E" w:themeColor="accent3"/>
        </w:rPr>
      </w:pPr>
    </w:p>
    <w:p w14:paraId="1EF0FF01" w14:textId="04E1495B" w:rsidR="00AF563D" w:rsidRPr="004D73C3" w:rsidRDefault="00D45575" w:rsidP="00AF563D">
      <w:pPr>
        <w:pStyle w:val="Heading2"/>
        <w:spacing w:before="120" w:after="240"/>
        <w:rPr>
          <w:color w:val="78367E" w:themeColor="accent3"/>
        </w:rPr>
      </w:pPr>
      <w:r>
        <w:rPr>
          <w:color w:val="78367E" w:themeColor="accent3"/>
        </w:rPr>
        <w:t>Big Rock</w:t>
      </w:r>
      <w:r w:rsidR="00385729">
        <w:rPr>
          <w:color w:val="78367E" w:themeColor="accent3"/>
        </w:rPr>
        <w:t xml:space="preserve"> Connections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906"/>
        <w:gridCol w:w="2775"/>
        <w:gridCol w:w="6379"/>
      </w:tblGrid>
      <w:tr w:rsidR="00AF563D" w14:paraId="68E21897" w14:textId="77777777" w:rsidTr="00646AD4">
        <w:tc>
          <w:tcPr>
            <w:tcW w:w="906" w:type="dxa"/>
          </w:tcPr>
          <w:p w14:paraId="1E7399C4" w14:textId="77777777" w:rsidR="00AF563D" w:rsidRDefault="00AF563D" w:rsidP="00646AD4">
            <w:pPr>
              <w:spacing w:after="0" w:line="259" w:lineRule="auto"/>
              <w:rPr>
                <w:color w:val="78367E" w:themeColor="accent3"/>
              </w:rPr>
            </w:pPr>
            <w:r>
              <w:rPr>
                <w:noProof/>
              </w:rPr>
              <w:drawing>
                <wp:inline distT="0" distB="0" distL="0" distR="0" wp14:anchorId="5B02C2B3" wp14:editId="13F44630">
                  <wp:extent cx="417444" cy="362227"/>
                  <wp:effectExtent l="0" t="0" r="1905" b="0"/>
                  <wp:docPr id="26" name="Picture 26" descr="Graduation ca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803751" name="Graphic 759803751" descr="Graduation cap outline"/>
                          <pic:cNvPicPr/>
                        </pic:nvPicPr>
                        <pic:blipFill rotWithShape="1">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rcRect t="16112" r="3325"/>
                          <a:stretch/>
                        </pic:blipFill>
                        <pic:spPr bwMode="auto">
                          <a:xfrm>
                            <a:off x="0" y="0"/>
                            <a:ext cx="417637" cy="362395"/>
                          </a:xfrm>
                          <a:prstGeom prst="rect">
                            <a:avLst/>
                          </a:prstGeom>
                          <a:ln>
                            <a:noFill/>
                          </a:ln>
                          <a:extLst>
                            <a:ext uri="{53640926-AAD7-44D8-BBD7-CCE9431645EC}">
                              <a14:shadowObscured xmlns:a14="http://schemas.microsoft.com/office/drawing/2010/main"/>
                            </a:ext>
                          </a:extLst>
                        </pic:spPr>
                      </pic:pic>
                    </a:graphicData>
                  </a:graphic>
                </wp:inline>
              </w:drawing>
            </w:r>
          </w:p>
        </w:tc>
        <w:tc>
          <w:tcPr>
            <w:tcW w:w="2775" w:type="dxa"/>
          </w:tcPr>
          <w:p w14:paraId="53DEA3DB" w14:textId="77777777" w:rsidR="00AF563D" w:rsidRDefault="00AF563D" w:rsidP="00646AD4">
            <w:pPr>
              <w:spacing w:after="0" w:line="259" w:lineRule="auto"/>
              <w:rPr>
                <w:color w:val="78367E" w:themeColor="accent3"/>
                <w:sz w:val="28"/>
                <w:szCs w:val="28"/>
              </w:rPr>
            </w:pPr>
            <w:r w:rsidRPr="004D73C3">
              <w:rPr>
                <w:color w:val="78367E" w:themeColor="accent3"/>
                <w:sz w:val="28"/>
                <w:szCs w:val="28"/>
              </w:rPr>
              <w:t>Levels</w:t>
            </w:r>
          </w:p>
          <w:p w14:paraId="1F40F67B" w14:textId="472437DB" w:rsidR="00AF563D" w:rsidRDefault="00D45575" w:rsidP="00646AD4">
            <w:pPr>
              <w:spacing w:after="0" w:line="259" w:lineRule="auto"/>
              <w:rPr>
                <w:color w:val="78367E" w:themeColor="accent3"/>
              </w:rPr>
            </w:pPr>
            <w:r>
              <w:rPr>
                <w:sz w:val="22"/>
                <w:szCs w:val="22"/>
              </w:rPr>
              <w:t>5-6</w:t>
            </w:r>
          </w:p>
        </w:tc>
        <w:tc>
          <w:tcPr>
            <w:tcW w:w="6379" w:type="dxa"/>
            <w:vMerge w:val="restart"/>
          </w:tcPr>
          <w:p w14:paraId="03F397F4" w14:textId="10B7E749" w:rsidR="00EC2DAE" w:rsidRDefault="00EC2DAE" w:rsidP="00EC2DAE">
            <w:pPr>
              <w:rPr>
                <w:noProof/>
              </w:rPr>
            </w:pPr>
            <w:r>
              <w:rPr>
                <w:noProof/>
              </w:rPr>
              <mc:AlternateContent>
                <mc:Choice Requires="wps">
                  <w:drawing>
                    <wp:anchor distT="0" distB="0" distL="114300" distR="114300" simplePos="0" relativeHeight="251658250" behindDoc="0" locked="0" layoutInCell="1" allowOverlap="1" wp14:anchorId="65D4332E" wp14:editId="18BC5F1A">
                      <wp:simplePos x="0" y="0"/>
                      <wp:positionH relativeFrom="column">
                        <wp:posOffset>2350770</wp:posOffset>
                      </wp:positionH>
                      <wp:positionV relativeFrom="paragraph">
                        <wp:posOffset>22225</wp:posOffset>
                      </wp:positionV>
                      <wp:extent cx="1618615" cy="1112520"/>
                      <wp:effectExtent l="0" t="0" r="635" b="0"/>
                      <wp:wrapSquare wrapText="bothSides"/>
                      <wp:docPr id="1330907152" name="Freeform: Shape 1330907152"/>
                      <wp:cNvGraphicFramePr/>
                      <a:graphic xmlns:a="http://schemas.openxmlformats.org/drawingml/2006/main">
                        <a:graphicData uri="http://schemas.microsoft.com/office/word/2010/wordprocessingShape">
                          <wps:wsp>
                            <wps:cNvSpPr/>
                            <wps:spPr>
                              <a:xfrm>
                                <a:off x="0" y="0"/>
                                <a:ext cx="1618615" cy="1112520"/>
                              </a:xfrm>
                              <a:custGeom>
                                <a:avLst/>
                                <a:gdLst>
                                  <a:gd name="connsiteX0" fmla="*/ 2884053 w 2884052"/>
                                  <a:gd name="connsiteY0" fmla="*/ 2196388 h 2217251"/>
                                  <a:gd name="connsiteX1" fmla="*/ 2805582 w 2884052"/>
                                  <a:gd name="connsiteY1" fmla="*/ 2208983 h 2217251"/>
                                  <a:gd name="connsiteX2" fmla="*/ 2699045 w 2884052"/>
                                  <a:gd name="connsiteY2" fmla="*/ 2211557 h 2217251"/>
                                  <a:gd name="connsiteX3" fmla="*/ 2555581 w 2884052"/>
                                  <a:gd name="connsiteY3" fmla="*/ 2209994 h 2217251"/>
                                  <a:gd name="connsiteX4" fmla="*/ 2380174 w 2884052"/>
                                  <a:gd name="connsiteY4" fmla="*/ 2196572 h 2217251"/>
                                  <a:gd name="connsiteX5" fmla="*/ 2214000 w 2884052"/>
                                  <a:gd name="connsiteY5" fmla="*/ 2209994 h 2217251"/>
                                  <a:gd name="connsiteX6" fmla="*/ 1905561 w 2884052"/>
                                  <a:gd name="connsiteY6" fmla="*/ 2209994 h 2217251"/>
                                  <a:gd name="connsiteX7" fmla="*/ 1587614 w 2884052"/>
                                  <a:gd name="connsiteY7" fmla="*/ 2209994 h 2217251"/>
                                  <a:gd name="connsiteX8" fmla="*/ 1279175 w 2884052"/>
                                  <a:gd name="connsiteY8" fmla="*/ 2209994 h 2217251"/>
                                  <a:gd name="connsiteX9" fmla="*/ 1027698 w 2884052"/>
                                  <a:gd name="connsiteY9" fmla="*/ 2209994 h 2217251"/>
                                  <a:gd name="connsiteX10" fmla="*/ 467782 w 2884052"/>
                                  <a:gd name="connsiteY10" fmla="*/ 2209994 h 2217251"/>
                                  <a:gd name="connsiteX11" fmla="*/ 0 w 2884052"/>
                                  <a:gd name="connsiteY11" fmla="*/ 2209994 h 2217251"/>
                                  <a:gd name="connsiteX12" fmla="*/ 0 w 2884052"/>
                                  <a:gd name="connsiteY12" fmla="*/ 7257 h 2217251"/>
                                  <a:gd name="connsiteX13" fmla="*/ 467689 w 2884052"/>
                                  <a:gd name="connsiteY13" fmla="*/ 7257 h 2217251"/>
                                  <a:gd name="connsiteX14" fmla="*/ 1027605 w 2884052"/>
                                  <a:gd name="connsiteY14" fmla="*/ 7257 h 2217251"/>
                                  <a:gd name="connsiteX15" fmla="*/ 1279083 w 2884052"/>
                                  <a:gd name="connsiteY15" fmla="*/ 7257 h 2217251"/>
                                  <a:gd name="connsiteX16" fmla="*/ 1587522 w 2884052"/>
                                  <a:gd name="connsiteY16" fmla="*/ 7257 h 2217251"/>
                                  <a:gd name="connsiteX17" fmla="*/ 1905469 w 2884052"/>
                                  <a:gd name="connsiteY17" fmla="*/ 7257 h 2217251"/>
                                  <a:gd name="connsiteX18" fmla="*/ 2213908 w 2884052"/>
                                  <a:gd name="connsiteY18" fmla="*/ 7257 h 2217251"/>
                                  <a:gd name="connsiteX19" fmla="*/ 2380082 w 2884052"/>
                                  <a:gd name="connsiteY19" fmla="*/ 20679 h 2217251"/>
                                  <a:gd name="connsiteX20" fmla="*/ 2555489 w 2884052"/>
                                  <a:gd name="connsiteY20" fmla="*/ 7257 h 2217251"/>
                                  <a:gd name="connsiteX21" fmla="*/ 2699045 w 2884052"/>
                                  <a:gd name="connsiteY21" fmla="*/ 5694 h 2217251"/>
                                  <a:gd name="connsiteX22" fmla="*/ 2805582 w 2884052"/>
                                  <a:gd name="connsiteY22" fmla="*/ 8268 h 2217251"/>
                                  <a:gd name="connsiteX23" fmla="*/ 2884053 w 2884052"/>
                                  <a:gd name="connsiteY23" fmla="*/ 20863 h 22172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884052" h="2217251">
                                    <a:moveTo>
                                      <a:pt x="2884053" y="2196388"/>
                                    </a:moveTo>
                                    <a:cubicBezTo>
                                      <a:pt x="2884053" y="2196388"/>
                                      <a:pt x="2884053" y="2214131"/>
                                      <a:pt x="2805582" y="2208983"/>
                                    </a:cubicBezTo>
                                    <a:cubicBezTo>
                                      <a:pt x="2762561" y="2206133"/>
                                      <a:pt x="2724525" y="2215877"/>
                                      <a:pt x="2699045" y="2211557"/>
                                    </a:cubicBezTo>
                                    <a:cubicBezTo>
                                      <a:pt x="2651423" y="2205846"/>
                                      <a:pt x="2603317" y="2205322"/>
                                      <a:pt x="2555581" y="2209994"/>
                                    </a:cubicBezTo>
                                    <a:cubicBezTo>
                                      <a:pt x="2493912" y="2220934"/>
                                      <a:pt x="2427442" y="2198962"/>
                                      <a:pt x="2380174" y="2196572"/>
                                    </a:cubicBezTo>
                                    <a:cubicBezTo>
                                      <a:pt x="2332907" y="2194182"/>
                                      <a:pt x="2280562" y="2217900"/>
                                      <a:pt x="2214000" y="2209994"/>
                                    </a:cubicBezTo>
                                    <a:cubicBezTo>
                                      <a:pt x="2147438" y="2202088"/>
                                      <a:pt x="1995757" y="2198962"/>
                                      <a:pt x="1905561" y="2209994"/>
                                    </a:cubicBezTo>
                                    <a:cubicBezTo>
                                      <a:pt x="1815365" y="2221026"/>
                                      <a:pt x="1711045" y="2189585"/>
                                      <a:pt x="1587614" y="2209994"/>
                                    </a:cubicBezTo>
                                    <a:cubicBezTo>
                                      <a:pt x="1464183" y="2230402"/>
                                      <a:pt x="1393097" y="2189585"/>
                                      <a:pt x="1279175" y="2209994"/>
                                    </a:cubicBezTo>
                                    <a:cubicBezTo>
                                      <a:pt x="1165253" y="2230402"/>
                                      <a:pt x="1151129" y="2198962"/>
                                      <a:pt x="1027698" y="2209994"/>
                                    </a:cubicBezTo>
                                    <a:cubicBezTo>
                                      <a:pt x="904267" y="2221026"/>
                                      <a:pt x="543668" y="2203743"/>
                                      <a:pt x="467782" y="2209994"/>
                                    </a:cubicBezTo>
                                    <a:cubicBezTo>
                                      <a:pt x="391895" y="2216245"/>
                                      <a:pt x="92965" y="2222588"/>
                                      <a:pt x="0" y="2209994"/>
                                    </a:cubicBezTo>
                                    <a:lnTo>
                                      <a:pt x="0" y="7257"/>
                                    </a:lnTo>
                                    <a:cubicBezTo>
                                      <a:pt x="92873" y="-5337"/>
                                      <a:pt x="391803" y="1006"/>
                                      <a:pt x="467689" y="7257"/>
                                    </a:cubicBezTo>
                                    <a:cubicBezTo>
                                      <a:pt x="543576" y="13508"/>
                                      <a:pt x="904636" y="-3682"/>
                                      <a:pt x="1027605" y="7257"/>
                                    </a:cubicBezTo>
                                    <a:cubicBezTo>
                                      <a:pt x="1150575" y="18197"/>
                                      <a:pt x="1165253" y="-13151"/>
                                      <a:pt x="1279083" y="7257"/>
                                    </a:cubicBezTo>
                                    <a:cubicBezTo>
                                      <a:pt x="1392913" y="27666"/>
                                      <a:pt x="1464183" y="-13151"/>
                                      <a:pt x="1587522" y="7257"/>
                                    </a:cubicBezTo>
                                    <a:cubicBezTo>
                                      <a:pt x="1710860" y="27666"/>
                                      <a:pt x="1815365" y="-3682"/>
                                      <a:pt x="1905469" y="7257"/>
                                    </a:cubicBezTo>
                                    <a:cubicBezTo>
                                      <a:pt x="1995573" y="18197"/>
                                      <a:pt x="2147530" y="15163"/>
                                      <a:pt x="2213908" y="7257"/>
                                    </a:cubicBezTo>
                                    <a:cubicBezTo>
                                      <a:pt x="2280285" y="-649"/>
                                      <a:pt x="2332538" y="23069"/>
                                      <a:pt x="2380082" y="20679"/>
                                    </a:cubicBezTo>
                                    <a:cubicBezTo>
                                      <a:pt x="2427627" y="18289"/>
                                      <a:pt x="2494004" y="-3682"/>
                                      <a:pt x="2555489" y="7257"/>
                                    </a:cubicBezTo>
                                    <a:cubicBezTo>
                                      <a:pt x="2603256" y="11936"/>
                                      <a:pt x="2651393" y="11412"/>
                                      <a:pt x="2699045" y="5694"/>
                                    </a:cubicBezTo>
                                    <a:cubicBezTo>
                                      <a:pt x="2724525" y="1374"/>
                                      <a:pt x="2762561" y="11118"/>
                                      <a:pt x="2805582" y="8268"/>
                                    </a:cubicBezTo>
                                    <a:cubicBezTo>
                                      <a:pt x="2884053" y="3120"/>
                                      <a:pt x="2884053" y="20863"/>
                                      <a:pt x="2884053" y="20863"/>
                                    </a:cubicBezTo>
                                    <a:close/>
                                  </a:path>
                                </a:pathLst>
                              </a:custGeom>
                              <a:blipFill>
                                <a:blip r:embed="rId56" cstate="print">
                                  <a:extLst>
                                    <a:ext uri="{28A0092B-C50C-407E-A947-70E740481C1C}">
                                      <a14:useLocalDpi xmlns:a14="http://schemas.microsoft.com/office/drawing/2010/main" val="0"/>
                                    </a:ext>
                                  </a:extLst>
                                </a:blip>
                                <a:stretch>
                                  <a:fillRect/>
                                </a:stretch>
                              </a:blipFill>
                              <a:ln w="922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5BF72" id="Freeform: Shape 1330907152" o:spid="_x0000_s1026" style="position:absolute;margin-left:185.1pt;margin-top:1.75pt;width:127.45pt;height:87.6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4052,22172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" path="m2884053,2196388v,,,17743,-78471,12595c2762561,2206133,2724525,2215877,2699045,2211557v-47622,-5711,-95728,-6235,-143464,-1563c2493912,2220934,2427442,2198962,2380174,2196572v-47267,-2390,-99612,21328,-166174,13422c2147438,2202088,1995757,2198962,1905561,2209994v-90196,11032,-194516,-20409,-317947,c1464183,2230402,1393097,2189585,1279175,2209994v-113922,20408,-128046,-11032,-251477,c904267,2221026,543668,2203743,467782,2209994v-75887,6251,-374817,12594,-467782,l,7257v92873,-12594,391803,-6251,467689,c543576,13508,904636,-3682,1027605,7257v122970,10940,137648,-20408,251478,c1392913,27666,1464183,-13151,1587522,7257v123338,20409,227843,-10939,317947,c1995573,18197,2147530,15163,2213908,7257v66377,-7906,118630,15812,166174,13422c2427627,18289,2494004,-3682,2555489,7257v47767,4679,95904,4155,143556,-1563c2724525,1374,2762561,11118,2805582,8268v78471,-5148,78471,12595,78471,12595l2884053,2196388xe" stroked="f" strokeweight=".25611mm">
                      <v:fill r:id="rId57" o:title="" recolor="t" rotate="t" type="frame"/>
                      <v:stroke joinstyle="miter"/>
                      <v:path arrowok="t" o:connecttype="custom" o:connectlocs="1618616,1102052;1574575,1108371;1514784,1109663;1434267,1108879;1335824,1102144;1242562,1108879;1069457,1108879;891016,1108879;717911,1108879;576774,1108879;262533,1108879;0,1108879;0,3641;262481,3641;576722,3641;717859,3641;890964,3641;1069405,3641;1242510,3641;1335772,10376;1434216,3641;1514784,2857;1574575,4149;1618616,10468" o:connectangles="0,0,0,0,0,0,0,0,0,0,0,0,0,0,0,0,0,0,0,0,0,0,0,0"/>
                      <w10:wrap type="square"/>
                    </v:shape>
                  </w:pict>
                </mc:Fallback>
              </mc:AlternateContent>
            </w:r>
            <w:r w:rsidRPr="00EC2DAE">
              <w:rPr>
                <w:noProof/>
              </w:rPr>
              <w:t>The Big Rock walk takes students around and to the top of Big Rock. The students learn about</w:t>
            </w:r>
            <w:r w:rsidR="00385729">
              <w:rPr>
                <w:noProof/>
              </w:rPr>
              <w:t xml:space="preserve"> the characteristics of the park</w:t>
            </w:r>
            <w:r w:rsidR="00FA1C85">
              <w:rPr>
                <w:noProof/>
              </w:rPr>
              <w:t xml:space="preserve"> </w:t>
            </w:r>
            <w:r w:rsidRPr="00EC2DAE">
              <w:rPr>
                <w:noProof/>
              </w:rPr>
              <w:t xml:space="preserve">and </w:t>
            </w:r>
            <w:r w:rsidR="00FA1C85">
              <w:rPr>
                <w:noProof/>
              </w:rPr>
              <w:t>the role of park rangers in protecting the environment</w:t>
            </w:r>
            <w:r w:rsidRPr="00EC2DAE">
              <w:rPr>
                <w:noProof/>
              </w:rPr>
              <w:t>. Students learn</w:t>
            </w:r>
            <w:r w:rsidR="00385729">
              <w:rPr>
                <w:noProof/>
              </w:rPr>
              <w:t xml:space="preserve"> how different people’s connection to the You Yangs has affected their perceptions </w:t>
            </w:r>
            <w:r w:rsidR="00FA1C85">
              <w:rPr>
                <w:noProof/>
              </w:rPr>
              <w:t xml:space="preserve">of the park, </w:t>
            </w:r>
            <w:r w:rsidR="00385729">
              <w:rPr>
                <w:noProof/>
              </w:rPr>
              <w:t>how the environmental conditions have influenced the ways that people have used the park through time</w:t>
            </w:r>
            <w:r w:rsidR="00FA1C85">
              <w:rPr>
                <w:noProof/>
              </w:rPr>
              <w:t>, and how humans and environmental events have shaped characteristics of the park</w:t>
            </w:r>
            <w:r w:rsidR="00385729">
              <w:rPr>
                <w:noProof/>
              </w:rPr>
              <w:t xml:space="preserve">. </w:t>
            </w:r>
            <w:r>
              <w:rPr>
                <w:noProof/>
              </w:rPr>
              <w:t xml:space="preserve"> </w:t>
            </w:r>
          </w:p>
          <w:p w14:paraId="3F85A4DD" w14:textId="49FE4E4C" w:rsidR="00AF563D" w:rsidRDefault="00AF563D" w:rsidP="00EC2DAE">
            <w:pPr>
              <w:spacing w:after="120"/>
              <w:rPr>
                <w:b/>
                <w:bCs/>
                <w:color w:val="78367E" w:themeColor="accent3"/>
              </w:rPr>
            </w:pPr>
            <w:r>
              <w:rPr>
                <w:b/>
                <w:bCs/>
                <w:color w:val="78367E" w:themeColor="accent3"/>
              </w:rPr>
              <w:t>Learning outcomes:</w:t>
            </w:r>
          </w:p>
          <w:p w14:paraId="05128070" w14:textId="68C57414" w:rsidR="00AF563D" w:rsidRDefault="00385729" w:rsidP="00646AD4">
            <w:r>
              <w:t xml:space="preserve">VCGGC085, VCGGC087, </w:t>
            </w:r>
            <w:r w:rsidR="00FA1C85" w:rsidRPr="00FA1C85">
              <w:t>VCGGK094</w:t>
            </w:r>
            <w:r w:rsidR="00FA1C85">
              <w:t xml:space="preserve">, </w:t>
            </w:r>
            <w:r w:rsidR="00FA1C85" w:rsidRPr="00FA1C85">
              <w:t>VCGGK09</w:t>
            </w:r>
            <w:r w:rsidR="00FA1C85">
              <w:t>6</w:t>
            </w:r>
          </w:p>
          <w:p w14:paraId="31D60D79" w14:textId="77777777" w:rsidR="00AF563D" w:rsidRDefault="00AF563D" w:rsidP="00646AD4">
            <w:pPr>
              <w:spacing w:after="120"/>
              <w:rPr>
                <w:b/>
                <w:bCs/>
                <w:color w:val="78367E" w:themeColor="accent3"/>
              </w:rPr>
            </w:pPr>
            <w:r>
              <w:rPr>
                <w:b/>
                <w:bCs/>
                <w:color w:val="78367E" w:themeColor="accent3"/>
              </w:rPr>
              <w:t>Links to UN Sustainable Development Goals:</w:t>
            </w:r>
          </w:p>
          <w:p w14:paraId="7BCFAB0D" w14:textId="738D1C52" w:rsidR="00AF563D" w:rsidRPr="00277D19" w:rsidRDefault="00AF563D" w:rsidP="00AF563D">
            <w:pPr>
              <w:spacing w:after="0"/>
              <w:rPr>
                <w:color w:val="78367E" w:themeColor="accent3"/>
              </w:rPr>
            </w:pPr>
            <w:r>
              <w:rPr>
                <w:noProof/>
                <w:color w:val="78367E" w:themeColor="accent3"/>
              </w:rPr>
              <w:drawing>
                <wp:inline distT="0" distB="0" distL="0" distR="0" wp14:anchorId="4BE462B1" wp14:editId="13AB042F">
                  <wp:extent cx="476701" cy="47670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83027" cy="483027"/>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22CC376C" wp14:editId="0F76F47E">
                  <wp:extent cx="481035" cy="481035"/>
                  <wp:effectExtent l="0" t="0" r="0" b="0"/>
                  <wp:docPr id="28" name="Picture 28" descr="A red sign with a book and a penci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red sign with a book and a pencil&#10;&#10;Description automatically generated with low confidenc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89149" cy="489149"/>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618E3979" wp14:editId="283FBD89">
                  <wp:extent cx="485330" cy="485330"/>
                  <wp:effectExtent l="0" t="0" r="0" b="0"/>
                  <wp:docPr id="29" name="Picture 29" descr="A picture containing text, logo, fon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logo, font, graphics&#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94546" cy="494546"/>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3056FDCC" wp14:editId="14534A76">
                  <wp:extent cx="485368" cy="485368"/>
                  <wp:effectExtent l="0" t="0" r="0" b="0"/>
                  <wp:docPr id="30" name="Picture 30" descr="A picture containing text, design,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design, font, screenshot&#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09255" cy="509255"/>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5A5C520E" wp14:editId="22C4BDFA">
                  <wp:extent cx="483870" cy="483870"/>
                  <wp:effectExtent l="0" t="0" r="0" b="0"/>
                  <wp:docPr id="31" name="Picture 31" descr="A picture containing text, logo, graphics,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logo, graphics, mammal&#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03099" cy="503099"/>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39217725" wp14:editId="53E48E4C">
                  <wp:extent cx="484018" cy="484018"/>
                  <wp:effectExtent l="0" t="0" r="0" b="0"/>
                  <wp:docPr id="1925906273" name="Picture 1925906273" descr="A green sign with white text and a tree and bir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een sign with white text and a tree and birds&#10;&#10;Description automatically generated with low confidenc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00213" cy="500213"/>
                          </a:xfrm>
                          <a:prstGeom prst="rect">
                            <a:avLst/>
                          </a:prstGeom>
                        </pic:spPr>
                      </pic:pic>
                    </a:graphicData>
                  </a:graphic>
                </wp:inline>
              </w:drawing>
            </w:r>
          </w:p>
        </w:tc>
      </w:tr>
      <w:tr w:rsidR="00AF563D" w14:paraId="0376BBF6" w14:textId="77777777" w:rsidTr="00646AD4">
        <w:trPr>
          <w:trHeight w:val="57"/>
        </w:trPr>
        <w:tc>
          <w:tcPr>
            <w:tcW w:w="906" w:type="dxa"/>
          </w:tcPr>
          <w:p w14:paraId="44D65742" w14:textId="77777777" w:rsidR="00AF563D" w:rsidRDefault="00AF563D" w:rsidP="00646AD4">
            <w:pPr>
              <w:spacing w:after="0" w:line="259" w:lineRule="auto"/>
              <w:rPr>
                <w:color w:val="78367E" w:themeColor="accent3"/>
              </w:rPr>
            </w:pPr>
            <w:r>
              <w:rPr>
                <w:noProof/>
              </w:rPr>
              <w:drawing>
                <wp:inline distT="0" distB="0" distL="0" distR="0" wp14:anchorId="0233DADF" wp14:editId="1A6047A6">
                  <wp:extent cx="432000" cy="432000"/>
                  <wp:effectExtent l="0" t="0" r="6350" b="6350"/>
                  <wp:docPr id="1925906275" name="Picture 1925906275" descr="Book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37659" name="Graphic 679637659" descr="Books outline"/>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432000" cy="432000"/>
                          </a:xfrm>
                          <a:prstGeom prst="rect">
                            <a:avLst/>
                          </a:prstGeom>
                        </pic:spPr>
                      </pic:pic>
                    </a:graphicData>
                  </a:graphic>
                </wp:inline>
              </w:drawing>
            </w:r>
          </w:p>
        </w:tc>
        <w:tc>
          <w:tcPr>
            <w:tcW w:w="2775" w:type="dxa"/>
          </w:tcPr>
          <w:p w14:paraId="6DDE6939" w14:textId="77777777" w:rsidR="00AF563D" w:rsidRDefault="00AF563D" w:rsidP="00646AD4">
            <w:pPr>
              <w:spacing w:after="0" w:line="259" w:lineRule="auto"/>
              <w:rPr>
                <w:color w:val="78367E" w:themeColor="accent3"/>
                <w:sz w:val="28"/>
                <w:szCs w:val="28"/>
              </w:rPr>
            </w:pPr>
            <w:r>
              <w:rPr>
                <w:color w:val="78367E" w:themeColor="accent3"/>
                <w:sz w:val="28"/>
                <w:szCs w:val="28"/>
              </w:rPr>
              <w:t>L</w:t>
            </w:r>
            <w:r w:rsidRPr="004D73C3">
              <w:rPr>
                <w:color w:val="78367E" w:themeColor="accent3"/>
                <w:sz w:val="28"/>
                <w:szCs w:val="28"/>
              </w:rPr>
              <w:t>earning area</w:t>
            </w:r>
          </w:p>
          <w:p w14:paraId="08779F47" w14:textId="5407ECB0" w:rsidR="00AF563D" w:rsidRDefault="00EC2DAE" w:rsidP="00646AD4">
            <w:pPr>
              <w:spacing w:after="0" w:line="259" w:lineRule="auto"/>
              <w:rPr>
                <w:color w:val="78367E" w:themeColor="accent3"/>
              </w:rPr>
            </w:pPr>
            <w:r>
              <w:rPr>
                <w:sz w:val="22"/>
                <w:szCs w:val="22"/>
              </w:rPr>
              <w:t>Geography</w:t>
            </w:r>
          </w:p>
        </w:tc>
        <w:tc>
          <w:tcPr>
            <w:tcW w:w="6379" w:type="dxa"/>
            <w:vMerge/>
          </w:tcPr>
          <w:p w14:paraId="70262C19" w14:textId="77777777" w:rsidR="00AF563D" w:rsidRDefault="00AF563D" w:rsidP="00646AD4">
            <w:pPr>
              <w:spacing w:after="0" w:line="259" w:lineRule="auto"/>
              <w:rPr>
                <w:color w:val="78367E" w:themeColor="accent3"/>
              </w:rPr>
            </w:pPr>
          </w:p>
        </w:tc>
      </w:tr>
      <w:tr w:rsidR="00AF563D" w14:paraId="00942188" w14:textId="77777777" w:rsidTr="00646AD4">
        <w:tc>
          <w:tcPr>
            <w:tcW w:w="906" w:type="dxa"/>
          </w:tcPr>
          <w:p w14:paraId="7D159006" w14:textId="77777777" w:rsidR="00AF563D" w:rsidRDefault="00AF563D" w:rsidP="00646AD4">
            <w:pPr>
              <w:spacing w:after="0" w:line="259" w:lineRule="auto"/>
              <w:rPr>
                <w:color w:val="78367E" w:themeColor="accent3"/>
              </w:rPr>
            </w:pPr>
            <w:r>
              <w:rPr>
                <w:noProof/>
              </w:rPr>
              <w:drawing>
                <wp:inline distT="0" distB="0" distL="0" distR="0" wp14:anchorId="7AA96C57" wp14:editId="50AE4FEC">
                  <wp:extent cx="432000" cy="432000"/>
                  <wp:effectExtent l="0" t="0" r="0" b="0"/>
                  <wp:docPr id="1925906276" name="Picture 1925906276"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534149" name="Graphic 1148534149" descr="Marker outline"/>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432000" cy="432000"/>
                          </a:xfrm>
                          <a:prstGeom prst="rect">
                            <a:avLst/>
                          </a:prstGeom>
                        </pic:spPr>
                      </pic:pic>
                    </a:graphicData>
                  </a:graphic>
                </wp:inline>
              </w:drawing>
            </w:r>
          </w:p>
        </w:tc>
        <w:tc>
          <w:tcPr>
            <w:tcW w:w="2775" w:type="dxa"/>
          </w:tcPr>
          <w:p w14:paraId="3F433735" w14:textId="77777777" w:rsidR="00AF563D" w:rsidRDefault="00AF563D" w:rsidP="00646AD4">
            <w:pPr>
              <w:spacing w:after="0" w:line="259" w:lineRule="auto"/>
              <w:rPr>
                <w:color w:val="78367E" w:themeColor="accent3"/>
                <w:sz w:val="28"/>
                <w:szCs w:val="28"/>
              </w:rPr>
            </w:pPr>
            <w:r w:rsidRPr="004D73C3">
              <w:rPr>
                <w:color w:val="78367E" w:themeColor="accent3"/>
                <w:sz w:val="28"/>
                <w:szCs w:val="28"/>
              </w:rPr>
              <w:t>Location</w:t>
            </w:r>
          </w:p>
          <w:p w14:paraId="10A9BE01" w14:textId="076CFF44" w:rsidR="00AF563D" w:rsidRDefault="00EC2DAE" w:rsidP="00646AD4">
            <w:pPr>
              <w:spacing w:after="0" w:line="259" w:lineRule="auto"/>
              <w:rPr>
                <w:color w:val="78367E" w:themeColor="accent3"/>
              </w:rPr>
            </w:pPr>
            <w:r>
              <w:rPr>
                <w:sz w:val="22"/>
                <w:szCs w:val="22"/>
              </w:rPr>
              <w:t>Big Rock Carpark, You Yangs Regional Park</w:t>
            </w:r>
          </w:p>
        </w:tc>
        <w:tc>
          <w:tcPr>
            <w:tcW w:w="6379" w:type="dxa"/>
            <w:vMerge/>
          </w:tcPr>
          <w:p w14:paraId="5AEAE65B" w14:textId="77777777" w:rsidR="00AF563D" w:rsidRDefault="00AF563D" w:rsidP="00646AD4">
            <w:pPr>
              <w:spacing w:after="0" w:line="259" w:lineRule="auto"/>
              <w:rPr>
                <w:color w:val="78367E" w:themeColor="accent3"/>
              </w:rPr>
            </w:pPr>
          </w:p>
        </w:tc>
      </w:tr>
      <w:tr w:rsidR="00AF563D" w14:paraId="3D772AF4" w14:textId="77777777" w:rsidTr="00646AD4">
        <w:tc>
          <w:tcPr>
            <w:tcW w:w="906" w:type="dxa"/>
          </w:tcPr>
          <w:p w14:paraId="4DD7042B" w14:textId="77777777" w:rsidR="00AF563D" w:rsidRDefault="00AF563D" w:rsidP="00646AD4">
            <w:pPr>
              <w:spacing w:after="0" w:line="259" w:lineRule="auto"/>
              <w:rPr>
                <w:color w:val="78367E" w:themeColor="accent3"/>
              </w:rPr>
            </w:pPr>
            <w:r>
              <w:rPr>
                <w:noProof/>
              </w:rPr>
              <w:drawing>
                <wp:inline distT="0" distB="0" distL="0" distR="0" wp14:anchorId="4A3CF690" wp14:editId="1FCBC662">
                  <wp:extent cx="432000" cy="432000"/>
                  <wp:effectExtent l="0" t="0" r="0" b="0"/>
                  <wp:docPr id="1925906277" name="Picture 1925906277" descr="Alarm clo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77601" name="Graphic 1227877601" descr="Alarm clock outline"/>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432000" cy="432000"/>
                          </a:xfrm>
                          <a:prstGeom prst="rect">
                            <a:avLst/>
                          </a:prstGeom>
                        </pic:spPr>
                      </pic:pic>
                    </a:graphicData>
                  </a:graphic>
                </wp:inline>
              </w:drawing>
            </w:r>
          </w:p>
        </w:tc>
        <w:tc>
          <w:tcPr>
            <w:tcW w:w="2775" w:type="dxa"/>
          </w:tcPr>
          <w:p w14:paraId="4CC7D471" w14:textId="77777777" w:rsidR="00AF563D" w:rsidRDefault="00AF563D" w:rsidP="00646AD4">
            <w:pPr>
              <w:spacing w:after="0" w:line="259" w:lineRule="auto"/>
              <w:rPr>
                <w:color w:val="78367E" w:themeColor="accent3"/>
                <w:sz w:val="28"/>
                <w:szCs w:val="28"/>
              </w:rPr>
            </w:pPr>
            <w:r w:rsidRPr="004D73C3">
              <w:rPr>
                <w:color w:val="78367E" w:themeColor="accent3"/>
                <w:sz w:val="28"/>
                <w:szCs w:val="28"/>
              </w:rPr>
              <w:t>Time</w:t>
            </w:r>
          </w:p>
          <w:p w14:paraId="292DCACB" w14:textId="5F9256A9" w:rsidR="00AF563D" w:rsidRDefault="007A2479" w:rsidP="00646AD4">
            <w:pPr>
              <w:spacing w:after="0" w:line="259" w:lineRule="auto"/>
              <w:rPr>
                <w:color w:val="78367E" w:themeColor="accent3"/>
              </w:rPr>
            </w:pPr>
            <w:r>
              <w:rPr>
                <w:sz w:val="22"/>
                <w:szCs w:val="22"/>
              </w:rPr>
              <w:t>6</w:t>
            </w:r>
            <w:r w:rsidR="00AF563D" w:rsidRPr="0050671C">
              <w:rPr>
                <w:sz w:val="22"/>
                <w:szCs w:val="22"/>
              </w:rPr>
              <w:t>0 minutes</w:t>
            </w:r>
          </w:p>
        </w:tc>
        <w:tc>
          <w:tcPr>
            <w:tcW w:w="6379" w:type="dxa"/>
            <w:vMerge/>
          </w:tcPr>
          <w:p w14:paraId="5CC99C1F" w14:textId="77777777" w:rsidR="00AF563D" w:rsidRDefault="00AF563D" w:rsidP="00646AD4">
            <w:pPr>
              <w:spacing w:after="0" w:line="259" w:lineRule="auto"/>
              <w:rPr>
                <w:color w:val="78367E" w:themeColor="accent3"/>
              </w:rPr>
            </w:pPr>
          </w:p>
        </w:tc>
      </w:tr>
    </w:tbl>
    <w:p w14:paraId="1FB79661" w14:textId="77777777" w:rsidR="00AF563D" w:rsidRDefault="00AF563D" w:rsidP="00AF563D">
      <w:pPr>
        <w:spacing w:after="160" w:line="259" w:lineRule="auto"/>
        <w:jc w:val="center"/>
        <w:rPr>
          <w:color w:val="78367E" w:themeColor="accent3"/>
        </w:rPr>
      </w:pPr>
      <w:r w:rsidRPr="0041070B">
        <w:rPr>
          <w:noProof/>
          <w:color w:val="78367E" w:themeColor="accent3"/>
        </w:rPr>
        <mc:AlternateContent>
          <mc:Choice Requires="wps">
            <w:drawing>
              <wp:inline distT="0" distB="0" distL="0" distR="0" wp14:anchorId="67866FCC" wp14:editId="2B7BC8EA">
                <wp:extent cx="2599200" cy="18000"/>
                <wp:effectExtent l="0" t="0" r="10795" b="20320"/>
                <wp:docPr id="25" name="Freeform: Shap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99200" cy="18000"/>
                        </a:xfrm>
                        <a:custGeom>
                          <a:avLst/>
                          <a:gdLst>
                            <a:gd name="connsiteX0" fmla="*/ 0 w 2597943"/>
                            <a:gd name="connsiteY0" fmla="*/ 9332 h 18823"/>
                            <a:gd name="connsiteX1" fmla="*/ 70676 w 2597943"/>
                            <a:gd name="connsiteY1" fmla="*/ 7427 h 18823"/>
                            <a:gd name="connsiteX2" fmla="*/ 166592 w 2597943"/>
                            <a:gd name="connsiteY2" fmla="*/ 5141 h 18823"/>
                            <a:gd name="connsiteX3" fmla="*/ 295847 w 2597943"/>
                            <a:gd name="connsiteY3" fmla="*/ 6570 h 18823"/>
                            <a:gd name="connsiteX4" fmla="*/ 453962 w 2597943"/>
                            <a:gd name="connsiteY4" fmla="*/ 18666 h 18823"/>
                            <a:gd name="connsiteX5" fmla="*/ 603599 w 2597943"/>
                            <a:gd name="connsiteY5" fmla="*/ 6570 h 18823"/>
                            <a:gd name="connsiteX6" fmla="*/ 881444 w 2597943"/>
                            <a:gd name="connsiteY6" fmla="*/ 6570 h 18823"/>
                            <a:gd name="connsiteX7" fmla="*/ 1167860 w 2597943"/>
                            <a:gd name="connsiteY7" fmla="*/ 6570 h 18823"/>
                            <a:gd name="connsiteX8" fmla="*/ 1445705 w 2597943"/>
                            <a:gd name="connsiteY8" fmla="*/ 6570 h 18823"/>
                            <a:gd name="connsiteX9" fmla="*/ 1672209 w 2597943"/>
                            <a:gd name="connsiteY9" fmla="*/ 6570 h 18823"/>
                            <a:gd name="connsiteX10" fmla="*/ 2176558 w 2597943"/>
                            <a:gd name="connsiteY10" fmla="*/ 6570 h 18823"/>
                            <a:gd name="connsiteX11" fmla="*/ 2597944 w 2597943"/>
                            <a:gd name="connsiteY11" fmla="*/ 6570 h 188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597943" h="18823">
                              <a:moveTo>
                                <a:pt x="0" y="9332"/>
                              </a:moveTo>
                              <a:cubicBezTo>
                                <a:pt x="0" y="9332"/>
                                <a:pt x="0" y="2855"/>
                                <a:pt x="70676" y="7427"/>
                              </a:cubicBezTo>
                              <a:cubicBezTo>
                                <a:pt x="109442" y="9999"/>
                                <a:pt x="143732" y="1236"/>
                                <a:pt x="166592" y="5141"/>
                              </a:cubicBezTo>
                              <a:cubicBezTo>
                                <a:pt x="204597" y="11713"/>
                                <a:pt x="279559" y="9427"/>
                                <a:pt x="295847" y="6570"/>
                              </a:cubicBezTo>
                              <a:cubicBezTo>
                                <a:pt x="351377" y="-3336"/>
                                <a:pt x="411290" y="16476"/>
                                <a:pt x="453962" y="18666"/>
                              </a:cubicBezTo>
                              <a:cubicBezTo>
                                <a:pt x="496634" y="20857"/>
                                <a:pt x="543687" y="-669"/>
                                <a:pt x="603599" y="6570"/>
                              </a:cubicBezTo>
                              <a:cubicBezTo>
                                <a:pt x="663416" y="13713"/>
                                <a:pt x="800195" y="16476"/>
                                <a:pt x="881444" y="6570"/>
                              </a:cubicBezTo>
                              <a:cubicBezTo>
                                <a:pt x="962692" y="-3336"/>
                                <a:pt x="1056704" y="25048"/>
                                <a:pt x="1167860" y="6570"/>
                              </a:cubicBezTo>
                              <a:cubicBezTo>
                                <a:pt x="1279017" y="-11909"/>
                                <a:pt x="1343120" y="25048"/>
                                <a:pt x="1445705" y="6570"/>
                              </a:cubicBezTo>
                              <a:cubicBezTo>
                                <a:pt x="1548289" y="-11909"/>
                                <a:pt x="1561148" y="16476"/>
                                <a:pt x="1672209" y="6570"/>
                              </a:cubicBezTo>
                              <a:cubicBezTo>
                                <a:pt x="1783366" y="-3336"/>
                                <a:pt x="2108168" y="12189"/>
                                <a:pt x="2176558" y="6570"/>
                              </a:cubicBezTo>
                              <a:cubicBezTo>
                                <a:pt x="2244947" y="950"/>
                                <a:pt x="2514219" y="-4860"/>
                                <a:pt x="2597944" y="6570"/>
                              </a:cubicBezTo>
                            </a:path>
                          </a:pathLst>
                        </a:custGeom>
                        <a:noFill/>
                        <a:ln w="12700" cap="flat">
                          <a:solidFill>
                            <a:schemeClr val="accent3"/>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68B500E" id="Freeform: Shape 25" o:spid="_x0000_s1026" alt="&quot;&quot;" style="width:204.65pt;height:1.4pt;visibility:visible;mso-wrap-style:square;mso-left-percent:-10001;mso-top-percent:-10001;mso-position-horizontal:absolute;mso-position-horizontal-relative:char;mso-position-vertical:absolute;mso-position-vertical-relative:line;mso-left-percent:-10001;mso-top-percent:-10001;v-text-anchor:middle" coordsize="2597943,18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" path="m,9332v,,,-6477,70676,-1905c109442,9999,143732,1236,166592,5141v38005,6572,112967,4286,129255,1429c351377,-3336,411290,16476,453962,18666,496634,20857,543687,-669,603599,6570v59817,7143,196596,9906,277845,c962692,-3336,1056704,25048,1167860,6570v111157,-18479,175260,18478,277845,c1548289,-11909,1561148,16476,1672209,6570v111157,-9906,435959,5619,504349,c2244947,950,2514219,-4860,2597944,6570e" filled="f" strokecolor="#78367e [3206]" strokeweight="1pt">
                <v:stroke joinstyle="miter"/>
                <v:path arrowok="t" o:connecttype="custom" o:connectlocs="0,8924;70710,7102;166673,4916;295990,6283;454182,17850;603891,6283;881870,6283;1168425,6283;1446404,6283;1673018,6283;2177611,6283;2599201,6283" o:connectangles="0,0,0,0,0,0,0,0,0,0,0,0"/>
                <w10:anchorlock/>
              </v:shape>
            </w:pict>
          </mc:Fallback>
        </mc:AlternateContent>
      </w:r>
    </w:p>
    <w:p w14:paraId="4DFC9FF9" w14:textId="77777777" w:rsidR="003F7870" w:rsidRPr="003F7870" w:rsidRDefault="003F7870" w:rsidP="003F7870">
      <w:pPr>
        <w:pStyle w:val="Heading1"/>
        <w:spacing w:after="0"/>
        <w:rPr>
          <w:color w:val="009D8F" w:themeColor="accent5"/>
        </w:rPr>
      </w:pPr>
      <w:r w:rsidRPr="003F7870">
        <w:rPr>
          <w:color w:val="009D8F" w:themeColor="accent5"/>
        </w:rPr>
        <w:t>Secondary school programs</w:t>
      </w:r>
    </w:p>
    <w:p w14:paraId="6F91DF82" w14:textId="7B485A76" w:rsidR="003F7870" w:rsidRPr="003F7870" w:rsidRDefault="007A2479" w:rsidP="003F7870">
      <w:pPr>
        <w:pStyle w:val="Heading2"/>
        <w:spacing w:before="120" w:after="240"/>
        <w:rPr>
          <w:color w:val="009D8F" w:themeColor="accent5"/>
        </w:rPr>
      </w:pPr>
      <w:r>
        <w:rPr>
          <w:color w:val="009D8F" w:themeColor="accent5"/>
        </w:rPr>
        <w:t>The B</w:t>
      </w:r>
      <w:r w:rsidR="00D45575">
        <w:rPr>
          <w:color w:val="009D8F" w:themeColor="accent5"/>
        </w:rPr>
        <w:t xml:space="preserve">ig Rock </w:t>
      </w:r>
      <w:r>
        <w:rPr>
          <w:color w:val="009D8F" w:themeColor="accent5"/>
        </w:rPr>
        <w:t>Landscape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906"/>
        <w:gridCol w:w="2775"/>
        <w:gridCol w:w="6379"/>
      </w:tblGrid>
      <w:tr w:rsidR="003F7870" w14:paraId="6D415AEA" w14:textId="77777777" w:rsidTr="00555BE6">
        <w:tc>
          <w:tcPr>
            <w:tcW w:w="906" w:type="dxa"/>
          </w:tcPr>
          <w:p w14:paraId="4A386614" w14:textId="77777777" w:rsidR="003F7870" w:rsidRDefault="003F7870" w:rsidP="00555BE6">
            <w:pPr>
              <w:spacing w:after="0" w:line="259" w:lineRule="auto"/>
              <w:rPr>
                <w:color w:val="78367E" w:themeColor="accent3"/>
              </w:rPr>
            </w:pPr>
            <w:r>
              <w:rPr>
                <w:noProof/>
              </w:rPr>
              <w:drawing>
                <wp:inline distT="0" distB="0" distL="0" distR="0" wp14:anchorId="50AC7558" wp14:editId="031E9EBE">
                  <wp:extent cx="417444" cy="362227"/>
                  <wp:effectExtent l="0" t="0" r="1905" b="0"/>
                  <wp:docPr id="712770165" name="Picture 712770165" descr="Graduation ca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803751" name="Graphic 759803751" descr="Graduation cap outline"/>
                          <pic:cNvPicPr/>
                        </pic:nvPicPr>
                        <pic:blipFill rotWithShape="1">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rcRect t="16112" r="3325"/>
                          <a:stretch/>
                        </pic:blipFill>
                        <pic:spPr bwMode="auto">
                          <a:xfrm>
                            <a:off x="0" y="0"/>
                            <a:ext cx="417637" cy="362395"/>
                          </a:xfrm>
                          <a:prstGeom prst="rect">
                            <a:avLst/>
                          </a:prstGeom>
                          <a:ln>
                            <a:noFill/>
                          </a:ln>
                          <a:extLst>
                            <a:ext uri="{53640926-AAD7-44D8-BBD7-CCE9431645EC}">
                              <a14:shadowObscured xmlns:a14="http://schemas.microsoft.com/office/drawing/2010/main"/>
                            </a:ext>
                          </a:extLst>
                        </pic:spPr>
                      </pic:pic>
                    </a:graphicData>
                  </a:graphic>
                </wp:inline>
              </w:drawing>
            </w:r>
          </w:p>
        </w:tc>
        <w:tc>
          <w:tcPr>
            <w:tcW w:w="2775" w:type="dxa"/>
          </w:tcPr>
          <w:p w14:paraId="70B0DDD0" w14:textId="77777777" w:rsidR="003F7870" w:rsidRPr="003F7870" w:rsidRDefault="003F7870" w:rsidP="00555BE6">
            <w:pPr>
              <w:spacing w:after="0" w:line="259" w:lineRule="auto"/>
              <w:rPr>
                <w:color w:val="009D8F" w:themeColor="accent5"/>
                <w:sz w:val="28"/>
                <w:szCs w:val="28"/>
              </w:rPr>
            </w:pPr>
            <w:r w:rsidRPr="003F7870">
              <w:rPr>
                <w:color w:val="009D8F" w:themeColor="accent5"/>
                <w:sz w:val="28"/>
                <w:szCs w:val="28"/>
              </w:rPr>
              <w:t>Levels</w:t>
            </w:r>
          </w:p>
          <w:p w14:paraId="4C3A5884" w14:textId="338A844E" w:rsidR="003F7870" w:rsidRDefault="00CF25C6" w:rsidP="00555BE6">
            <w:pPr>
              <w:spacing w:after="0" w:line="259" w:lineRule="auto"/>
              <w:rPr>
                <w:color w:val="78367E" w:themeColor="accent3"/>
              </w:rPr>
            </w:pPr>
            <w:r>
              <w:rPr>
                <w:sz w:val="22"/>
                <w:szCs w:val="22"/>
              </w:rPr>
              <w:t>7-8</w:t>
            </w:r>
          </w:p>
        </w:tc>
        <w:tc>
          <w:tcPr>
            <w:tcW w:w="6379" w:type="dxa"/>
            <w:vMerge w:val="restart"/>
          </w:tcPr>
          <w:p w14:paraId="7562A5C7" w14:textId="146B9A70" w:rsidR="00CF25C6" w:rsidRDefault="003F7870" w:rsidP="00CF25C6">
            <w:pPr>
              <w:rPr>
                <w:noProof/>
              </w:rPr>
            </w:pPr>
            <w:r>
              <w:rPr>
                <w:noProof/>
              </w:rPr>
              <mc:AlternateContent>
                <mc:Choice Requires="wps">
                  <w:drawing>
                    <wp:anchor distT="0" distB="0" distL="114300" distR="114300" simplePos="0" relativeHeight="251658245" behindDoc="0" locked="0" layoutInCell="1" allowOverlap="1" wp14:anchorId="48BC9678" wp14:editId="73FB1717">
                      <wp:simplePos x="0" y="0"/>
                      <wp:positionH relativeFrom="column">
                        <wp:posOffset>2350770</wp:posOffset>
                      </wp:positionH>
                      <wp:positionV relativeFrom="paragraph">
                        <wp:posOffset>22225</wp:posOffset>
                      </wp:positionV>
                      <wp:extent cx="1618615" cy="1112520"/>
                      <wp:effectExtent l="0" t="0" r="635" b="0"/>
                      <wp:wrapSquare wrapText="bothSides"/>
                      <wp:docPr id="632915187" name="Freeform: Shape 632915187"/>
                      <wp:cNvGraphicFramePr/>
                      <a:graphic xmlns:a="http://schemas.openxmlformats.org/drawingml/2006/main">
                        <a:graphicData uri="http://schemas.microsoft.com/office/word/2010/wordprocessingShape">
                          <wps:wsp>
                            <wps:cNvSpPr/>
                            <wps:spPr>
                              <a:xfrm>
                                <a:off x="0" y="0"/>
                                <a:ext cx="1618615" cy="1112520"/>
                              </a:xfrm>
                              <a:custGeom>
                                <a:avLst/>
                                <a:gdLst>
                                  <a:gd name="connsiteX0" fmla="*/ 2884053 w 2884052"/>
                                  <a:gd name="connsiteY0" fmla="*/ 2196388 h 2217251"/>
                                  <a:gd name="connsiteX1" fmla="*/ 2805582 w 2884052"/>
                                  <a:gd name="connsiteY1" fmla="*/ 2208983 h 2217251"/>
                                  <a:gd name="connsiteX2" fmla="*/ 2699045 w 2884052"/>
                                  <a:gd name="connsiteY2" fmla="*/ 2211557 h 2217251"/>
                                  <a:gd name="connsiteX3" fmla="*/ 2555581 w 2884052"/>
                                  <a:gd name="connsiteY3" fmla="*/ 2209994 h 2217251"/>
                                  <a:gd name="connsiteX4" fmla="*/ 2380174 w 2884052"/>
                                  <a:gd name="connsiteY4" fmla="*/ 2196572 h 2217251"/>
                                  <a:gd name="connsiteX5" fmla="*/ 2214000 w 2884052"/>
                                  <a:gd name="connsiteY5" fmla="*/ 2209994 h 2217251"/>
                                  <a:gd name="connsiteX6" fmla="*/ 1905561 w 2884052"/>
                                  <a:gd name="connsiteY6" fmla="*/ 2209994 h 2217251"/>
                                  <a:gd name="connsiteX7" fmla="*/ 1587614 w 2884052"/>
                                  <a:gd name="connsiteY7" fmla="*/ 2209994 h 2217251"/>
                                  <a:gd name="connsiteX8" fmla="*/ 1279175 w 2884052"/>
                                  <a:gd name="connsiteY8" fmla="*/ 2209994 h 2217251"/>
                                  <a:gd name="connsiteX9" fmla="*/ 1027698 w 2884052"/>
                                  <a:gd name="connsiteY9" fmla="*/ 2209994 h 2217251"/>
                                  <a:gd name="connsiteX10" fmla="*/ 467782 w 2884052"/>
                                  <a:gd name="connsiteY10" fmla="*/ 2209994 h 2217251"/>
                                  <a:gd name="connsiteX11" fmla="*/ 0 w 2884052"/>
                                  <a:gd name="connsiteY11" fmla="*/ 2209994 h 2217251"/>
                                  <a:gd name="connsiteX12" fmla="*/ 0 w 2884052"/>
                                  <a:gd name="connsiteY12" fmla="*/ 7257 h 2217251"/>
                                  <a:gd name="connsiteX13" fmla="*/ 467689 w 2884052"/>
                                  <a:gd name="connsiteY13" fmla="*/ 7257 h 2217251"/>
                                  <a:gd name="connsiteX14" fmla="*/ 1027605 w 2884052"/>
                                  <a:gd name="connsiteY14" fmla="*/ 7257 h 2217251"/>
                                  <a:gd name="connsiteX15" fmla="*/ 1279083 w 2884052"/>
                                  <a:gd name="connsiteY15" fmla="*/ 7257 h 2217251"/>
                                  <a:gd name="connsiteX16" fmla="*/ 1587522 w 2884052"/>
                                  <a:gd name="connsiteY16" fmla="*/ 7257 h 2217251"/>
                                  <a:gd name="connsiteX17" fmla="*/ 1905469 w 2884052"/>
                                  <a:gd name="connsiteY17" fmla="*/ 7257 h 2217251"/>
                                  <a:gd name="connsiteX18" fmla="*/ 2213908 w 2884052"/>
                                  <a:gd name="connsiteY18" fmla="*/ 7257 h 2217251"/>
                                  <a:gd name="connsiteX19" fmla="*/ 2380082 w 2884052"/>
                                  <a:gd name="connsiteY19" fmla="*/ 20679 h 2217251"/>
                                  <a:gd name="connsiteX20" fmla="*/ 2555489 w 2884052"/>
                                  <a:gd name="connsiteY20" fmla="*/ 7257 h 2217251"/>
                                  <a:gd name="connsiteX21" fmla="*/ 2699045 w 2884052"/>
                                  <a:gd name="connsiteY21" fmla="*/ 5694 h 2217251"/>
                                  <a:gd name="connsiteX22" fmla="*/ 2805582 w 2884052"/>
                                  <a:gd name="connsiteY22" fmla="*/ 8268 h 2217251"/>
                                  <a:gd name="connsiteX23" fmla="*/ 2884053 w 2884052"/>
                                  <a:gd name="connsiteY23" fmla="*/ 20863 h 22172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884052" h="2217251">
                                    <a:moveTo>
                                      <a:pt x="2884053" y="2196388"/>
                                    </a:moveTo>
                                    <a:cubicBezTo>
                                      <a:pt x="2884053" y="2196388"/>
                                      <a:pt x="2884053" y="2214131"/>
                                      <a:pt x="2805582" y="2208983"/>
                                    </a:cubicBezTo>
                                    <a:cubicBezTo>
                                      <a:pt x="2762561" y="2206133"/>
                                      <a:pt x="2724525" y="2215877"/>
                                      <a:pt x="2699045" y="2211557"/>
                                    </a:cubicBezTo>
                                    <a:cubicBezTo>
                                      <a:pt x="2651423" y="2205846"/>
                                      <a:pt x="2603317" y="2205322"/>
                                      <a:pt x="2555581" y="2209994"/>
                                    </a:cubicBezTo>
                                    <a:cubicBezTo>
                                      <a:pt x="2493912" y="2220934"/>
                                      <a:pt x="2427442" y="2198962"/>
                                      <a:pt x="2380174" y="2196572"/>
                                    </a:cubicBezTo>
                                    <a:cubicBezTo>
                                      <a:pt x="2332907" y="2194182"/>
                                      <a:pt x="2280562" y="2217900"/>
                                      <a:pt x="2214000" y="2209994"/>
                                    </a:cubicBezTo>
                                    <a:cubicBezTo>
                                      <a:pt x="2147438" y="2202088"/>
                                      <a:pt x="1995757" y="2198962"/>
                                      <a:pt x="1905561" y="2209994"/>
                                    </a:cubicBezTo>
                                    <a:cubicBezTo>
                                      <a:pt x="1815365" y="2221026"/>
                                      <a:pt x="1711045" y="2189585"/>
                                      <a:pt x="1587614" y="2209994"/>
                                    </a:cubicBezTo>
                                    <a:cubicBezTo>
                                      <a:pt x="1464183" y="2230402"/>
                                      <a:pt x="1393097" y="2189585"/>
                                      <a:pt x="1279175" y="2209994"/>
                                    </a:cubicBezTo>
                                    <a:cubicBezTo>
                                      <a:pt x="1165253" y="2230402"/>
                                      <a:pt x="1151129" y="2198962"/>
                                      <a:pt x="1027698" y="2209994"/>
                                    </a:cubicBezTo>
                                    <a:cubicBezTo>
                                      <a:pt x="904267" y="2221026"/>
                                      <a:pt x="543668" y="2203743"/>
                                      <a:pt x="467782" y="2209994"/>
                                    </a:cubicBezTo>
                                    <a:cubicBezTo>
                                      <a:pt x="391895" y="2216245"/>
                                      <a:pt x="92965" y="2222588"/>
                                      <a:pt x="0" y="2209994"/>
                                    </a:cubicBezTo>
                                    <a:lnTo>
                                      <a:pt x="0" y="7257"/>
                                    </a:lnTo>
                                    <a:cubicBezTo>
                                      <a:pt x="92873" y="-5337"/>
                                      <a:pt x="391803" y="1006"/>
                                      <a:pt x="467689" y="7257"/>
                                    </a:cubicBezTo>
                                    <a:cubicBezTo>
                                      <a:pt x="543576" y="13508"/>
                                      <a:pt x="904636" y="-3682"/>
                                      <a:pt x="1027605" y="7257"/>
                                    </a:cubicBezTo>
                                    <a:cubicBezTo>
                                      <a:pt x="1150575" y="18197"/>
                                      <a:pt x="1165253" y="-13151"/>
                                      <a:pt x="1279083" y="7257"/>
                                    </a:cubicBezTo>
                                    <a:cubicBezTo>
                                      <a:pt x="1392913" y="27666"/>
                                      <a:pt x="1464183" y="-13151"/>
                                      <a:pt x="1587522" y="7257"/>
                                    </a:cubicBezTo>
                                    <a:cubicBezTo>
                                      <a:pt x="1710860" y="27666"/>
                                      <a:pt x="1815365" y="-3682"/>
                                      <a:pt x="1905469" y="7257"/>
                                    </a:cubicBezTo>
                                    <a:cubicBezTo>
                                      <a:pt x="1995573" y="18197"/>
                                      <a:pt x="2147530" y="15163"/>
                                      <a:pt x="2213908" y="7257"/>
                                    </a:cubicBezTo>
                                    <a:cubicBezTo>
                                      <a:pt x="2280285" y="-649"/>
                                      <a:pt x="2332538" y="23069"/>
                                      <a:pt x="2380082" y="20679"/>
                                    </a:cubicBezTo>
                                    <a:cubicBezTo>
                                      <a:pt x="2427627" y="18289"/>
                                      <a:pt x="2494004" y="-3682"/>
                                      <a:pt x="2555489" y="7257"/>
                                    </a:cubicBezTo>
                                    <a:cubicBezTo>
                                      <a:pt x="2603256" y="11936"/>
                                      <a:pt x="2651393" y="11412"/>
                                      <a:pt x="2699045" y="5694"/>
                                    </a:cubicBezTo>
                                    <a:cubicBezTo>
                                      <a:pt x="2724525" y="1374"/>
                                      <a:pt x="2762561" y="11118"/>
                                      <a:pt x="2805582" y="8268"/>
                                    </a:cubicBezTo>
                                    <a:cubicBezTo>
                                      <a:pt x="2884053" y="3120"/>
                                      <a:pt x="2884053" y="20863"/>
                                      <a:pt x="2884053" y="20863"/>
                                    </a:cubicBezTo>
                                    <a:close/>
                                  </a:path>
                                </a:pathLst>
                              </a:custGeom>
                              <a:blipFill>
                                <a:blip r:embed="rId60" cstate="print">
                                  <a:extLst>
                                    <a:ext uri="{28A0092B-C50C-407E-A947-70E740481C1C}">
                                      <a14:useLocalDpi xmlns:a14="http://schemas.microsoft.com/office/drawing/2010/main" val="0"/>
                                    </a:ext>
                                  </a:extLst>
                                </a:blip>
                                <a:stretch>
                                  <a:fillRect/>
                                </a:stretch>
                              </a:blipFill>
                              <a:ln w="922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2240F" id="Freeform: Shape 632915187" o:spid="_x0000_s1026" style="position:absolute;margin-left:185.1pt;margin-top:1.75pt;width:127.45pt;height:87.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4052,22172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" path="m2884053,2196388v,,,17743,-78471,12595c2762561,2206133,2724525,2215877,2699045,2211557v-47622,-5711,-95728,-6235,-143464,-1563c2493912,2220934,2427442,2198962,2380174,2196572v-47267,-2390,-99612,21328,-166174,13422c2147438,2202088,1995757,2198962,1905561,2209994v-90196,11032,-194516,-20409,-317947,c1464183,2230402,1393097,2189585,1279175,2209994v-113922,20408,-128046,-11032,-251477,c904267,2221026,543668,2203743,467782,2209994v-75887,6251,-374817,12594,-467782,l,7257v92873,-12594,391803,-6251,467689,c543576,13508,904636,-3682,1027605,7257v122970,10940,137648,-20408,251478,c1392913,27666,1464183,-13151,1587522,7257v123338,20409,227843,-10939,317947,c1995573,18197,2147530,15163,2213908,7257v66377,-7906,118630,15812,166174,13422c2427627,18289,2494004,-3682,2555489,7257v47767,4679,95904,4155,143556,-1563c2724525,1374,2762561,11118,2805582,8268v78471,-5148,78471,12595,78471,12595l2884053,2196388xe" stroked="f" strokeweight=".25611mm">
                      <v:fill r:id="rId61" o:title="" recolor="t" rotate="t" type="frame"/>
                      <v:stroke joinstyle="miter"/>
                      <v:path arrowok="t" o:connecttype="custom" o:connectlocs="1618616,1102052;1574575,1108371;1514784,1109663;1434267,1108879;1335824,1102144;1242562,1108879;1069457,1108879;891016,1108879;717911,1108879;576774,1108879;262533,1108879;0,1108879;0,3641;262481,3641;576722,3641;717859,3641;890964,3641;1069405,3641;1242510,3641;1335772,10376;1434216,3641;1514784,2857;1574575,4149;1618616,10468" o:connectangles="0,0,0,0,0,0,0,0,0,0,0,0,0,0,0,0,0,0,0,0,0,0,0,0"/>
                      <w10:wrap type="square"/>
                    </v:shape>
                  </w:pict>
                </mc:Fallback>
              </mc:AlternateContent>
            </w:r>
            <w:r w:rsidR="00925040" w:rsidRPr="00EC2DAE">
              <w:rPr>
                <w:noProof/>
              </w:rPr>
              <w:t xml:space="preserve">The Big Rock walk takes students around and to the top of Big Rock. The students </w:t>
            </w:r>
            <w:r w:rsidR="008B7729">
              <w:rPr>
                <w:noProof/>
              </w:rPr>
              <w:t>consider what has influenced the characteristics of the park over time</w:t>
            </w:r>
            <w:r w:rsidR="007A2479">
              <w:rPr>
                <w:noProof/>
              </w:rPr>
              <w:t xml:space="preserve">, and the importance of different landforms, landscapes and species at the You Yangs. </w:t>
            </w:r>
            <w:r w:rsidR="00925040" w:rsidRPr="00EC2DAE">
              <w:rPr>
                <w:noProof/>
              </w:rPr>
              <w:t>Students learn about the history of the park</w:t>
            </w:r>
            <w:r w:rsidR="007A2479">
              <w:rPr>
                <w:noProof/>
              </w:rPr>
              <w:t>,</w:t>
            </w:r>
            <w:r w:rsidR="00925040" w:rsidRPr="00EC2DAE">
              <w:rPr>
                <w:noProof/>
              </w:rPr>
              <w:t xml:space="preserve"> </w:t>
            </w:r>
            <w:r w:rsidR="008B7729">
              <w:rPr>
                <w:noProof/>
              </w:rPr>
              <w:t>why the You Yangs has been a signficant landscape to different people through time</w:t>
            </w:r>
            <w:r w:rsidR="007A2479">
              <w:rPr>
                <w:noProof/>
              </w:rPr>
              <w:t>, and how humans and environmental processes have shaped the park</w:t>
            </w:r>
            <w:r w:rsidR="008B7729">
              <w:rPr>
                <w:noProof/>
              </w:rPr>
              <w:t xml:space="preserve">. </w:t>
            </w:r>
          </w:p>
          <w:p w14:paraId="2FB9EF00" w14:textId="77777777" w:rsidR="00CF25C6" w:rsidRPr="00CF25C6" w:rsidRDefault="00CF25C6" w:rsidP="00CF25C6">
            <w:pPr>
              <w:spacing w:after="120"/>
              <w:rPr>
                <w:b/>
                <w:bCs/>
                <w:color w:val="009D8F" w:themeColor="accent5"/>
              </w:rPr>
            </w:pPr>
            <w:r w:rsidRPr="00CF25C6">
              <w:rPr>
                <w:b/>
                <w:bCs/>
                <w:color w:val="009D8F" w:themeColor="accent5"/>
              </w:rPr>
              <w:t>Learning outcomes:</w:t>
            </w:r>
          </w:p>
          <w:p w14:paraId="0B129F95" w14:textId="4EF06760" w:rsidR="00CF25C6" w:rsidRDefault="007A2479" w:rsidP="00CF25C6">
            <w:r>
              <w:t>VCGGK116, VCGGK119, VCGGK120</w:t>
            </w:r>
          </w:p>
          <w:p w14:paraId="6480BCAB" w14:textId="77777777" w:rsidR="00CF25C6" w:rsidRPr="00CF25C6" w:rsidRDefault="00CF25C6" w:rsidP="00CF25C6">
            <w:pPr>
              <w:spacing w:after="120"/>
              <w:rPr>
                <w:b/>
                <w:bCs/>
                <w:color w:val="009D8F" w:themeColor="accent5"/>
              </w:rPr>
            </w:pPr>
            <w:r w:rsidRPr="00CF25C6">
              <w:rPr>
                <w:b/>
                <w:bCs/>
                <w:color w:val="009D8F" w:themeColor="accent5"/>
              </w:rPr>
              <w:t>Links to UN Sustainable Development Goals:</w:t>
            </w:r>
          </w:p>
          <w:p w14:paraId="647EBDB9" w14:textId="7E6F73D3" w:rsidR="003F7870" w:rsidRPr="00CF25C6" w:rsidRDefault="00CF25C6" w:rsidP="00CF25C6">
            <w:pPr>
              <w:spacing w:after="0"/>
            </w:pPr>
            <w:r>
              <w:rPr>
                <w:noProof/>
                <w:color w:val="78367E" w:themeColor="accent3"/>
              </w:rPr>
              <w:drawing>
                <wp:inline distT="0" distB="0" distL="0" distR="0" wp14:anchorId="66041FE8" wp14:editId="474902EA">
                  <wp:extent cx="476701" cy="476701"/>
                  <wp:effectExtent l="0" t="0" r="0" b="0"/>
                  <wp:docPr id="1741747072" name="Picture 1741747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83027" cy="483027"/>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5701999B" wp14:editId="736EBDE6">
                  <wp:extent cx="481035" cy="481035"/>
                  <wp:effectExtent l="0" t="0" r="0" b="0"/>
                  <wp:docPr id="1741747073" name="Picture 1741747073" descr="A red sign with a book and a penci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red sign with a book and a pencil&#10;&#10;Description automatically generated with low confidenc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89149" cy="489149"/>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7A7824A6" wp14:editId="6E22FD7F">
                  <wp:extent cx="485330" cy="485330"/>
                  <wp:effectExtent l="0" t="0" r="0" b="0"/>
                  <wp:docPr id="1741747074" name="Picture 1741747074" descr="A picture containing text, logo, fon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logo, font, graphics&#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94546" cy="494546"/>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4F63E174" wp14:editId="45CD03C5">
                  <wp:extent cx="485368" cy="485368"/>
                  <wp:effectExtent l="0" t="0" r="0" b="0"/>
                  <wp:docPr id="1741747075" name="Picture 1741747075" descr="A picture containing text, design,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design, font, screenshot&#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09255" cy="509255"/>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6516743B" wp14:editId="2975E935">
                  <wp:extent cx="483870" cy="483870"/>
                  <wp:effectExtent l="0" t="0" r="0" b="0"/>
                  <wp:docPr id="1741747076" name="Picture 1741747076" descr="A picture containing text, logo, graphics,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logo, graphics, mammal&#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03099" cy="503099"/>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32166BE8" wp14:editId="21365F27">
                  <wp:extent cx="484018" cy="484018"/>
                  <wp:effectExtent l="0" t="0" r="0" b="0"/>
                  <wp:docPr id="1741747078" name="Picture 1741747078" descr="A green sign with white text and a tree and bir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een sign with white text and a tree and birds&#10;&#10;Description automatically generated with low confidenc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00213" cy="500213"/>
                          </a:xfrm>
                          <a:prstGeom prst="rect">
                            <a:avLst/>
                          </a:prstGeom>
                        </pic:spPr>
                      </pic:pic>
                    </a:graphicData>
                  </a:graphic>
                </wp:inline>
              </w:drawing>
            </w:r>
          </w:p>
        </w:tc>
      </w:tr>
      <w:tr w:rsidR="003F7870" w14:paraId="407413DD" w14:textId="77777777" w:rsidTr="00555BE6">
        <w:trPr>
          <w:trHeight w:val="57"/>
        </w:trPr>
        <w:tc>
          <w:tcPr>
            <w:tcW w:w="906" w:type="dxa"/>
          </w:tcPr>
          <w:p w14:paraId="7F49B4BF" w14:textId="77777777" w:rsidR="003F7870" w:rsidRDefault="003F7870" w:rsidP="00555BE6">
            <w:pPr>
              <w:spacing w:after="0" w:line="259" w:lineRule="auto"/>
              <w:rPr>
                <w:color w:val="78367E" w:themeColor="accent3"/>
              </w:rPr>
            </w:pPr>
            <w:r>
              <w:rPr>
                <w:noProof/>
              </w:rPr>
              <w:drawing>
                <wp:inline distT="0" distB="0" distL="0" distR="0" wp14:anchorId="4C201695" wp14:editId="060F2B26">
                  <wp:extent cx="432000" cy="432000"/>
                  <wp:effectExtent l="0" t="0" r="6350" b="6350"/>
                  <wp:docPr id="1994161931" name="Picture 1994161931" descr="Book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37659" name="Graphic 679637659" descr="Books outline"/>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432000" cy="432000"/>
                          </a:xfrm>
                          <a:prstGeom prst="rect">
                            <a:avLst/>
                          </a:prstGeom>
                        </pic:spPr>
                      </pic:pic>
                    </a:graphicData>
                  </a:graphic>
                </wp:inline>
              </w:drawing>
            </w:r>
          </w:p>
        </w:tc>
        <w:tc>
          <w:tcPr>
            <w:tcW w:w="2775" w:type="dxa"/>
          </w:tcPr>
          <w:p w14:paraId="49A7F966" w14:textId="6BD8F45B" w:rsidR="003F7870" w:rsidRPr="003F7870" w:rsidRDefault="00CF25C6" w:rsidP="00555BE6">
            <w:pPr>
              <w:spacing w:after="0" w:line="259" w:lineRule="auto"/>
              <w:rPr>
                <w:color w:val="009D8F" w:themeColor="accent5"/>
                <w:sz w:val="28"/>
                <w:szCs w:val="28"/>
              </w:rPr>
            </w:pPr>
            <w:r>
              <w:rPr>
                <w:color w:val="009D8F" w:themeColor="accent5"/>
                <w:sz w:val="28"/>
                <w:szCs w:val="28"/>
              </w:rPr>
              <w:t>L</w:t>
            </w:r>
            <w:r w:rsidR="003F7870" w:rsidRPr="003F7870">
              <w:rPr>
                <w:color w:val="009D8F" w:themeColor="accent5"/>
                <w:sz w:val="28"/>
                <w:szCs w:val="28"/>
              </w:rPr>
              <w:t>earning area</w:t>
            </w:r>
          </w:p>
          <w:p w14:paraId="4C179B31" w14:textId="3D1EE16C" w:rsidR="003F7870" w:rsidRDefault="00EC2DAE" w:rsidP="00555BE6">
            <w:pPr>
              <w:spacing w:after="0" w:line="259" w:lineRule="auto"/>
              <w:rPr>
                <w:color w:val="78367E" w:themeColor="accent3"/>
              </w:rPr>
            </w:pPr>
            <w:r>
              <w:rPr>
                <w:sz w:val="22"/>
                <w:szCs w:val="22"/>
              </w:rPr>
              <w:t>Geography</w:t>
            </w:r>
          </w:p>
        </w:tc>
        <w:tc>
          <w:tcPr>
            <w:tcW w:w="6379" w:type="dxa"/>
            <w:vMerge/>
          </w:tcPr>
          <w:p w14:paraId="40A9782C" w14:textId="77777777" w:rsidR="003F7870" w:rsidRDefault="003F7870" w:rsidP="00555BE6">
            <w:pPr>
              <w:spacing w:after="0" w:line="259" w:lineRule="auto"/>
              <w:rPr>
                <w:color w:val="78367E" w:themeColor="accent3"/>
              </w:rPr>
            </w:pPr>
          </w:p>
        </w:tc>
      </w:tr>
      <w:tr w:rsidR="003F7870" w14:paraId="65F106E1" w14:textId="77777777" w:rsidTr="00555BE6">
        <w:tc>
          <w:tcPr>
            <w:tcW w:w="906" w:type="dxa"/>
          </w:tcPr>
          <w:p w14:paraId="402AE3FF" w14:textId="77777777" w:rsidR="003F7870" w:rsidRDefault="003F7870" w:rsidP="00555BE6">
            <w:pPr>
              <w:spacing w:after="0" w:line="259" w:lineRule="auto"/>
              <w:rPr>
                <w:color w:val="78367E" w:themeColor="accent3"/>
              </w:rPr>
            </w:pPr>
            <w:r>
              <w:rPr>
                <w:noProof/>
              </w:rPr>
              <w:drawing>
                <wp:inline distT="0" distB="0" distL="0" distR="0" wp14:anchorId="0EF6FC31" wp14:editId="34359DCC">
                  <wp:extent cx="432000" cy="432000"/>
                  <wp:effectExtent l="0" t="0" r="0" b="0"/>
                  <wp:docPr id="2108364879" name="Picture 2108364879"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534149" name="Graphic 1148534149" descr="Marker outline"/>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432000" cy="432000"/>
                          </a:xfrm>
                          <a:prstGeom prst="rect">
                            <a:avLst/>
                          </a:prstGeom>
                        </pic:spPr>
                      </pic:pic>
                    </a:graphicData>
                  </a:graphic>
                </wp:inline>
              </w:drawing>
            </w:r>
          </w:p>
        </w:tc>
        <w:tc>
          <w:tcPr>
            <w:tcW w:w="2775" w:type="dxa"/>
          </w:tcPr>
          <w:p w14:paraId="487977E4" w14:textId="77777777" w:rsidR="003F7870" w:rsidRPr="003F7870" w:rsidRDefault="003F7870" w:rsidP="00555BE6">
            <w:pPr>
              <w:spacing w:after="0" w:line="259" w:lineRule="auto"/>
              <w:rPr>
                <w:color w:val="009D8F" w:themeColor="accent5"/>
                <w:sz w:val="28"/>
                <w:szCs w:val="28"/>
              </w:rPr>
            </w:pPr>
            <w:r w:rsidRPr="003F7870">
              <w:rPr>
                <w:color w:val="009D8F" w:themeColor="accent5"/>
                <w:sz w:val="28"/>
                <w:szCs w:val="28"/>
              </w:rPr>
              <w:t>Location</w:t>
            </w:r>
          </w:p>
          <w:p w14:paraId="76F93FE4" w14:textId="0B9BE464" w:rsidR="003F7870" w:rsidRDefault="00EC2DAE" w:rsidP="00555BE6">
            <w:pPr>
              <w:spacing w:after="0" w:line="259" w:lineRule="auto"/>
              <w:rPr>
                <w:color w:val="78367E" w:themeColor="accent3"/>
              </w:rPr>
            </w:pPr>
            <w:r>
              <w:rPr>
                <w:sz w:val="22"/>
                <w:szCs w:val="22"/>
              </w:rPr>
              <w:t>Big Rock Carpark, You Yangs Regional Park</w:t>
            </w:r>
          </w:p>
        </w:tc>
        <w:tc>
          <w:tcPr>
            <w:tcW w:w="6379" w:type="dxa"/>
            <w:vMerge/>
          </w:tcPr>
          <w:p w14:paraId="5314F467" w14:textId="77777777" w:rsidR="003F7870" w:rsidRDefault="003F7870" w:rsidP="00555BE6">
            <w:pPr>
              <w:spacing w:after="0" w:line="259" w:lineRule="auto"/>
              <w:rPr>
                <w:color w:val="78367E" w:themeColor="accent3"/>
              </w:rPr>
            </w:pPr>
          </w:p>
        </w:tc>
      </w:tr>
      <w:tr w:rsidR="003F7870" w14:paraId="691D751B" w14:textId="77777777" w:rsidTr="00555BE6">
        <w:tc>
          <w:tcPr>
            <w:tcW w:w="906" w:type="dxa"/>
          </w:tcPr>
          <w:p w14:paraId="6AA1E26B" w14:textId="77777777" w:rsidR="003F7870" w:rsidRDefault="003F7870" w:rsidP="00555BE6">
            <w:pPr>
              <w:spacing w:after="0" w:line="259" w:lineRule="auto"/>
              <w:rPr>
                <w:color w:val="78367E" w:themeColor="accent3"/>
              </w:rPr>
            </w:pPr>
            <w:r>
              <w:rPr>
                <w:noProof/>
              </w:rPr>
              <w:drawing>
                <wp:inline distT="0" distB="0" distL="0" distR="0" wp14:anchorId="07F36538" wp14:editId="1F7EBB1C">
                  <wp:extent cx="432000" cy="432000"/>
                  <wp:effectExtent l="0" t="0" r="0" b="0"/>
                  <wp:docPr id="167187787" name="Picture 167187787" descr="Alarm clo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77601" name="Graphic 1227877601" descr="Alarm clock outline"/>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432000" cy="432000"/>
                          </a:xfrm>
                          <a:prstGeom prst="rect">
                            <a:avLst/>
                          </a:prstGeom>
                        </pic:spPr>
                      </pic:pic>
                    </a:graphicData>
                  </a:graphic>
                </wp:inline>
              </w:drawing>
            </w:r>
          </w:p>
        </w:tc>
        <w:tc>
          <w:tcPr>
            <w:tcW w:w="2775" w:type="dxa"/>
          </w:tcPr>
          <w:p w14:paraId="5F78064D" w14:textId="77777777" w:rsidR="003F7870" w:rsidRPr="003F7870" w:rsidRDefault="003F7870" w:rsidP="00555BE6">
            <w:pPr>
              <w:spacing w:after="0" w:line="259" w:lineRule="auto"/>
              <w:rPr>
                <w:color w:val="009D8F" w:themeColor="accent5"/>
                <w:sz w:val="28"/>
                <w:szCs w:val="28"/>
              </w:rPr>
            </w:pPr>
            <w:r w:rsidRPr="003F7870">
              <w:rPr>
                <w:color w:val="009D8F" w:themeColor="accent5"/>
                <w:sz w:val="28"/>
                <w:szCs w:val="28"/>
              </w:rPr>
              <w:t>Time</w:t>
            </w:r>
          </w:p>
          <w:p w14:paraId="1A96933D" w14:textId="62AEEFD1" w:rsidR="003F7870" w:rsidRDefault="007A2479" w:rsidP="00555BE6">
            <w:pPr>
              <w:spacing w:after="0" w:line="259" w:lineRule="auto"/>
              <w:rPr>
                <w:color w:val="78367E" w:themeColor="accent3"/>
              </w:rPr>
            </w:pPr>
            <w:r>
              <w:rPr>
                <w:sz w:val="22"/>
                <w:szCs w:val="22"/>
              </w:rPr>
              <w:t>6</w:t>
            </w:r>
            <w:r w:rsidR="003F7870" w:rsidRPr="0050671C">
              <w:rPr>
                <w:sz w:val="22"/>
                <w:szCs w:val="22"/>
              </w:rPr>
              <w:t>0 minutes</w:t>
            </w:r>
          </w:p>
        </w:tc>
        <w:tc>
          <w:tcPr>
            <w:tcW w:w="6379" w:type="dxa"/>
            <w:vMerge/>
          </w:tcPr>
          <w:p w14:paraId="1D9B47C8" w14:textId="77777777" w:rsidR="003F7870" w:rsidRDefault="003F7870" w:rsidP="00555BE6">
            <w:pPr>
              <w:spacing w:after="0" w:line="259" w:lineRule="auto"/>
              <w:rPr>
                <w:color w:val="78367E" w:themeColor="accent3"/>
              </w:rPr>
            </w:pPr>
          </w:p>
        </w:tc>
      </w:tr>
    </w:tbl>
    <w:p w14:paraId="2A228884" w14:textId="77777777" w:rsidR="003F7870" w:rsidRDefault="003F7870" w:rsidP="003F7870">
      <w:pPr>
        <w:spacing w:after="160" w:line="259" w:lineRule="auto"/>
        <w:jc w:val="center"/>
        <w:rPr>
          <w:color w:val="78367E" w:themeColor="accent3"/>
        </w:rPr>
      </w:pPr>
      <w:r w:rsidRPr="0041070B">
        <w:rPr>
          <w:noProof/>
          <w:color w:val="78367E" w:themeColor="accent3"/>
        </w:rPr>
        <mc:AlternateContent>
          <mc:Choice Requires="wps">
            <w:drawing>
              <wp:inline distT="0" distB="0" distL="0" distR="0" wp14:anchorId="5BDCE9A0" wp14:editId="44FB91C4">
                <wp:extent cx="2599200" cy="18000"/>
                <wp:effectExtent l="0" t="0" r="10795" b="20320"/>
                <wp:docPr id="1428185666" name="Freeform: Shape 14281856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99200" cy="18000"/>
                        </a:xfrm>
                        <a:custGeom>
                          <a:avLst/>
                          <a:gdLst>
                            <a:gd name="connsiteX0" fmla="*/ 0 w 2597943"/>
                            <a:gd name="connsiteY0" fmla="*/ 9332 h 18823"/>
                            <a:gd name="connsiteX1" fmla="*/ 70676 w 2597943"/>
                            <a:gd name="connsiteY1" fmla="*/ 7427 h 18823"/>
                            <a:gd name="connsiteX2" fmla="*/ 166592 w 2597943"/>
                            <a:gd name="connsiteY2" fmla="*/ 5141 h 18823"/>
                            <a:gd name="connsiteX3" fmla="*/ 295847 w 2597943"/>
                            <a:gd name="connsiteY3" fmla="*/ 6570 h 18823"/>
                            <a:gd name="connsiteX4" fmla="*/ 453962 w 2597943"/>
                            <a:gd name="connsiteY4" fmla="*/ 18666 h 18823"/>
                            <a:gd name="connsiteX5" fmla="*/ 603599 w 2597943"/>
                            <a:gd name="connsiteY5" fmla="*/ 6570 h 18823"/>
                            <a:gd name="connsiteX6" fmla="*/ 881444 w 2597943"/>
                            <a:gd name="connsiteY6" fmla="*/ 6570 h 18823"/>
                            <a:gd name="connsiteX7" fmla="*/ 1167860 w 2597943"/>
                            <a:gd name="connsiteY7" fmla="*/ 6570 h 18823"/>
                            <a:gd name="connsiteX8" fmla="*/ 1445705 w 2597943"/>
                            <a:gd name="connsiteY8" fmla="*/ 6570 h 18823"/>
                            <a:gd name="connsiteX9" fmla="*/ 1672209 w 2597943"/>
                            <a:gd name="connsiteY9" fmla="*/ 6570 h 18823"/>
                            <a:gd name="connsiteX10" fmla="*/ 2176558 w 2597943"/>
                            <a:gd name="connsiteY10" fmla="*/ 6570 h 18823"/>
                            <a:gd name="connsiteX11" fmla="*/ 2597944 w 2597943"/>
                            <a:gd name="connsiteY11" fmla="*/ 6570 h 188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597943" h="18823">
                              <a:moveTo>
                                <a:pt x="0" y="9332"/>
                              </a:moveTo>
                              <a:cubicBezTo>
                                <a:pt x="0" y="9332"/>
                                <a:pt x="0" y="2855"/>
                                <a:pt x="70676" y="7427"/>
                              </a:cubicBezTo>
                              <a:cubicBezTo>
                                <a:pt x="109442" y="9999"/>
                                <a:pt x="143732" y="1236"/>
                                <a:pt x="166592" y="5141"/>
                              </a:cubicBezTo>
                              <a:cubicBezTo>
                                <a:pt x="204597" y="11713"/>
                                <a:pt x="279559" y="9427"/>
                                <a:pt x="295847" y="6570"/>
                              </a:cubicBezTo>
                              <a:cubicBezTo>
                                <a:pt x="351377" y="-3336"/>
                                <a:pt x="411290" y="16476"/>
                                <a:pt x="453962" y="18666"/>
                              </a:cubicBezTo>
                              <a:cubicBezTo>
                                <a:pt x="496634" y="20857"/>
                                <a:pt x="543687" y="-669"/>
                                <a:pt x="603599" y="6570"/>
                              </a:cubicBezTo>
                              <a:cubicBezTo>
                                <a:pt x="663416" y="13713"/>
                                <a:pt x="800195" y="16476"/>
                                <a:pt x="881444" y="6570"/>
                              </a:cubicBezTo>
                              <a:cubicBezTo>
                                <a:pt x="962692" y="-3336"/>
                                <a:pt x="1056704" y="25048"/>
                                <a:pt x="1167860" y="6570"/>
                              </a:cubicBezTo>
                              <a:cubicBezTo>
                                <a:pt x="1279017" y="-11909"/>
                                <a:pt x="1343120" y="25048"/>
                                <a:pt x="1445705" y="6570"/>
                              </a:cubicBezTo>
                              <a:cubicBezTo>
                                <a:pt x="1548289" y="-11909"/>
                                <a:pt x="1561148" y="16476"/>
                                <a:pt x="1672209" y="6570"/>
                              </a:cubicBezTo>
                              <a:cubicBezTo>
                                <a:pt x="1783366" y="-3336"/>
                                <a:pt x="2108168" y="12189"/>
                                <a:pt x="2176558" y="6570"/>
                              </a:cubicBezTo>
                              <a:cubicBezTo>
                                <a:pt x="2244947" y="950"/>
                                <a:pt x="2514219" y="-4860"/>
                                <a:pt x="2597944" y="6570"/>
                              </a:cubicBezTo>
                            </a:path>
                          </a:pathLst>
                        </a:custGeom>
                        <a:noFill/>
                        <a:ln w="12700" cap="flat">
                          <a:solidFill>
                            <a:schemeClr val="accent5"/>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605CA97" id="Freeform: Shape 1428185666" o:spid="_x0000_s1026" alt="&quot;&quot;" style="width:204.65pt;height:1.4pt;visibility:visible;mso-wrap-style:square;mso-left-percent:-10001;mso-top-percent:-10001;mso-position-horizontal:absolute;mso-position-horizontal-relative:char;mso-position-vertical:absolute;mso-position-vertical-relative:line;mso-left-percent:-10001;mso-top-percent:-10001;v-text-anchor:middle" coordsize="2597943,18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" path="m,9332v,,,-6477,70676,-1905c109442,9999,143732,1236,166592,5141v38005,6572,112967,4286,129255,1429c351377,-3336,411290,16476,453962,18666,496634,20857,543687,-669,603599,6570v59817,7143,196596,9906,277845,c962692,-3336,1056704,25048,1167860,6570v111157,-18479,175260,18478,277845,c1548289,-11909,1561148,16476,1672209,6570v111157,-9906,435959,5619,504349,c2244947,950,2514219,-4860,2597944,6570e" filled="f" strokecolor="#009d8f [3208]" strokeweight="1pt">
                <v:stroke joinstyle="miter"/>
                <v:path arrowok="t" o:connecttype="custom" o:connectlocs="0,8924;70710,7102;166673,4916;295990,6283;454182,17850;603891,6283;881870,6283;1168425,6283;1446404,6283;1673018,6283;2177611,6283;2599201,6283" o:connectangles="0,0,0,0,0,0,0,0,0,0,0,0"/>
                <w10:anchorlock/>
              </v:shape>
            </w:pict>
          </mc:Fallback>
        </mc:AlternateContent>
      </w:r>
    </w:p>
    <w:p w14:paraId="1049FAFB" w14:textId="77777777" w:rsidR="00CC49E4" w:rsidRDefault="00CC49E4" w:rsidP="00CF25C6">
      <w:pPr>
        <w:pStyle w:val="Heading2"/>
        <w:spacing w:before="120" w:after="240"/>
        <w:rPr>
          <w:color w:val="009D8F" w:themeColor="accent5"/>
        </w:rPr>
      </w:pPr>
    </w:p>
    <w:p w14:paraId="613107DC" w14:textId="77777777" w:rsidR="00CC49E4" w:rsidRDefault="00CC49E4" w:rsidP="00CF25C6">
      <w:pPr>
        <w:pStyle w:val="Heading2"/>
        <w:spacing w:before="120" w:after="240"/>
        <w:rPr>
          <w:color w:val="009D8F" w:themeColor="accent5"/>
        </w:rPr>
      </w:pPr>
    </w:p>
    <w:p w14:paraId="042DAE95" w14:textId="77777777" w:rsidR="00CC49E4" w:rsidRDefault="00CC49E4" w:rsidP="00CF25C6">
      <w:pPr>
        <w:pStyle w:val="Heading2"/>
        <w:spacing w:before="120" w:after="240"/>
        <w:rPr>
          <w:color w:val="009D8F" w:themeColor="accent5"/>
        </w:rPr>
      </w:pPr>
    </w:p>
    <w:p w14:paraId="6A395C43" w14:textId="1D4ED2DC" w:rsidR="00CF25C6" w:rsidRPr="003F7870" w:rsidRDefault="00D35DD5" w:rsidP="00CF25C6">
      <w:pPr>
        <w:pStyle w:val="Heading2"/>
        <w:spacing w:before="120" w:after="240"/>
        <w:rPr>
          <w:color w:val="009D8F" w:themeColor="accent5"/>
        </w:rPr>
      </w:pPr>
      <w:r>
        <w:rPr>
          <w:color w:val="009D8F" w:themeColor="accent5"/>
        </w:rPr>
        <w:t xml:space="preserve">Conditions </w:t>
      </w:r>
      <w:r w:rsidR="004D2B01">
        <w:rPr>
          <w:color w:val="009D8F" w:themeColor="accent5"/>
        </w:rPr>
        <w:t>from</w:t>
      </w:r>
      <w:r w:rsidR="004D2B01" w:rsidRPr="004D2B01">
        <w:rPr>
          <w:color w:val="009D8F" w:themeColor="accent5"/>
        </w:rPr>
        <w:t xml:space="preserve"> </w:t>
      </w:r>
      <w:r w:rsidR="00D45575" w:rsidRPr="004D2B01">
        <w:rPr>
          <w:color w:val="009D8F" w:themeColor="accent5"/>
        </w:rPr>
        <w:t>East to West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906"/>
        <w:gridCol w:w="2775"/>
        <w:gridCol w:w="6379"/>
      </w:tblGrid>
      <w:tr w:rsidR="00CF25C6" w14:paraId="1C263B84" w14:textId="77777777" w:rsidTr="00646AD4">
        <w:tc>
          <w:tcPr>
            <w:tcW w:w="906" w:type="dxa"/>
          </w:tcPr>
          <w:p w14:paraId="359559B2" w14:textId="77777777" w:rsidR="00CF25C6" w:rsidRDefault="00CF25C6" w:rsidP="00646AD4">
            <w:pPr>
              <w:spacing w:after="0" w:line="259" w:lineRule="auto"/>
              <w:rPr>
                <w:color w:val="78367E" w:themeColor="accent3"/>
              </w:rPr>
            </w:pPr>
            <w:r>
              <w:rPr>
                <w:noProof/>
              </w:rPr>
              <w:drawing>
                <wp:inline distT="0" distB="0" distL="0" distR="0" wp14:anchorId="3BDD1884" wp14:editId="2C0240EB">
                  <wp:extent cx="417444" cy="362227"/>
                  <wp:effectExtent l="0" t="0" r="1905" b="0"/>
                  <wp:docPr id="59442436" name="Picture 59442436" descr="Graduation ca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803751" name="Graphic 759803751" descr="Graduation cap outline"/>
                          <pic:cNvPicPr/>
                        </pic:nvPicPr>
                        <pic:blipFill rotWithShape="1">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rcRect t="16112" r="3325"/>
                          <a:stretch/>
                        </pic:blipFill>
                        <pic:spPr bwMode="auto">
                          <a:xfrm>
                            <a:off x="0" y="0"/>
                            <a:ext cx="417637" cy="362395"/>
                          </a:xfrm>
                          <a:prstGeom prst="rect">
                            <a:avLst/>
                          </a:prstGeom>
                          <a:ln>
                            <a:noFill/>
                          </a:ln>
                          <a:extLst>
                            <a:ext uri="{53640926-AAD7-44D8-BBD7-CCE9431645EC}">
                              <a14:shadowObscured xmlns:a14="http://schemas.microsoft.com/office/drawing/2010/main"/>
                            </a:ext>
                          </a:extLst>
                        </pic:spPr>
                      </pic:pic>
                    </a:graphicData>
                  </a:graphic>
                </wp:inline>
              </w:drawing>
            </w:r>
          </w:p>
        </w:tc>
        <w:tc>
          <w:tcPr>
            <w:tcW w:w="2775" w:type="dxa"/>
          </w:tcPr>
          <w:p w14:paraId="3D9ED5F5" w14:textId="77777777" w:rsidR="00CF25C6" w:rsidRPr="003F7870" w:rsidRDefault="00CF25C6" w:rsidP="00646AD4">
            <w:pPr>
              <w:spacing w:after="0" w:line="259" w:lineRule="auto"/>
              <w:rPr>
                <w:color w:val="009D8F" w:themeColor="accent5"/>
                <w:sz w:val="28"/>
                <w:szCs w:val="28"/>
              </w:rPr>
            </w:pPr>
            <w:r w:rsidRPr="003F7870">
              <w:rPr>
                <w:color w:val="009D8F" w:themeColor="accent5"/>
                <w:sz w:val="28"/>
                <w:szCs w:val="28"/>
              </w:rPr>
              <w:t>Levels</w:t>
            </w:r>
          </w:p>
          <w:p w14:paraId="1182FF1C" w14:textId="2DC0EE35" w:rsidR="00CF25C6" w:rsidRDefault="00D45575" w:rsidP="00646AD4">
            <w:pPr>
              <w:spacing w:after="0" w:line="259" w:lineRule="auto"/>
              <w:rPr>
                <w:color w:val="78367E" w:themeColor="accent3"/>
              </w:rPr>
            </w:pPr>
            <w:r w:rsidRPr="008A0B56">
              <w:rPr>
                <w:sz w:val="22"/>
                <w:szCs w:val="22"/>
              </w:rPr>
              <w:t>8-10</w:t>
            </w:r>
          </w:p>
        </w:tc>
        <w:tc>
          <w:tcPr>
            <w:tcW w:w="6379" w:type="dxa"/>
            <w:vMerge w:val="restart"/>
          </w:tcPr>
          <w:p w14:paraId="373D0159" w14:textId="3274BA59" w:rsidR="006D68CF" w:rsidRDefault="00925040" w:rsidP="004D2B01">
            <w:pPr>
              <w:rPr>
                <w:b/>
                <w:bCs/>
              </w:rPr>
            </w:pPr>
            <w:r w:rsidRPr="00925040">
              <w:rPr>
                <w:noProof/>
              </w:rPr>
              <w:t>The</w:t>
            </w:r>
            <w:r w:rsidR="006D68CF">
              <w:rPr>
                <w:noProof/>
              </w:rPr>
              <w:t xml:space="preserve"> 4.5km</w:t>
            </w:r>
            <w:r w:rsidRPr="00925040">
              <w:rPr>
                <w:noProof/>
              </w:rPr>
              <w:t xml:space="preserve"> East-West walk </w:t>
            </w:r>
            <w:r w:rsidR="004D2B01">
              <w:rPr>
                <w:noProof/>
              </w:rPr>
              <w:t xml:space="preserve">allows students to use their geographical skills to explore environmental differences throughout the You Yangs landscape. </w:t>
            </w:r>
            <w:r w:rsidRPr="00925040">
              <w:rPr>
                <w:noProof/>
              </w:rPr>
              <w:t xml:space="preserve">Students investigate how certain factors influence the growth of native plants and how the landscape around the walk has changed over time. </w:t>
            </w:r>
            <w:r w:rsidR="004D2B01">
              <w:rPr>
                <w:noProof/>
              </w:rPr>
              <w:t>They record geographical data along the walk to help them analyse the influence of these factors. While walking,</w:t>
            </w:r>
            <w:r w:rsidRPr="00925040">
              <w:rPr>
                <w:noProof/>
              </w:rPr>
              <w:t xml:space="preserve"> students </w:t>
            </w:r>
            <w:r w:rsidR="004D2B01">
              <w:rPr>
                <w:noProof/>
              </w:rPr>
              <w:t xml:space="preserve">learn about the influence of human processes on the park, and suggest geographical management techniques that can be used to manage these impacts. </w:t>
            </w:r>
            <w:r w:rsidR="00CF25C6">
              <w:rPr>
                <w:noProof/>
              </w:rPr>
              <mc:AlternateContent>
                <mc:Choice Requires="wps">
                  <w:drawing>
                    <wp:anchor distT="0" distB="0" distL="114300" distR="114300" simplePos="0" relativeHeight="251658247" behindDoc="0" locked="0" layoutInCell="1" allowOverlap="1" wp14:anchorId="6D813D5A" wp14:editId="4F331FCA">
                      <wp:simplePos x="0" y="0"/>
                      <wp:positionH relativeFrom="column">
                        <wp:posOffset>2350770</wp:posOffset>
                      </wp:positionH>
                      <wp:positionV relativeFrom="paragraph">
                        <wp:posOffset>22225</wp:posOffset>
                      </wp:positionV>
                      <wp:extent cx="1618615" cy="1112520"/>
                      <wp:effectExtent l="0" t="0" r="635" b="0"/>
                      <wp:wrapSquare wrapText="bothSides"/>
                      <wp:docPr id="59442434" name="Freeform: Shape 59442434"/>
                      <wp:cNvGraphicFramePr/>
                      <a:graphic xmlns:a="http://schemas.openxmlformats.org/drawingml/2006/main">
                        <a:graphicData uri="http://schemas.microsoft.com/office/word/2010/wordprocessingShape">
                          <wps:wsp>
                            <wps:cNvSpPr/>
                            <wps:spPr>
                              <a:xfrm>
                                <a:off x="0" y="0"/>
                                <a:ext cx="1618615" cy="1112520"/>
                              </a:xfrm>
                              <a:custGeom>
                                <a:avLst/>
                                <a:gdLst>
                                  <a:gd name="connsiteX0" fmla="*/ 2884053 w 2884052"/>
                                  <a:gd name="connsiteY0" fmla="*/ 2196388 h 2217251"/>
                                  <a:gd name="connsiteX1" fmla="*/ 2805582 w 2884052"/>
                                  <a:gd name="connsiteY1" fmla="*/ 2208983 h 2217251"/>
                                  <a:gd name="connsiteX2" fmla="*/ 2699045 w 2884052"/>
                                  <a:gd name="connsiteY2" fmla="*/ 2211557 h 2217251"/>
                                  <a:gd name="connsiteX3" fmla="*/ 2555581 w 2884052"/>
                                  <a:gd name="connsiteY3" fmla="*/ 2209994 h 2217251"/>
                                  <a:gd name="connsiteX4" fmla="*/ 2380174 w 2884052"/>
                                  <a:gd name="connsiteY4" fmla="*/ 2196572 h 2217251"/>
                                  <a:gd name="connsiteX5" fmla="*/ 2214000 w 2884052"/>
                                  <a:gd name="connsiteY5" fmla="*/ 2209994 h 2217251"/>
                                  <a:gd name="connsiteX6" fmla="*/ 1905561 w 2884052"/>
                                  <a:gd name="connsiteY6" fmla="*/ 2209994 h 2217251"/>
                                  <a:gd name="connsiteX7" fmla="*/ 1587614 w 2884052"/>
                                  <a:gd name="connsiteY7" fmla="*/ 2209994 h 2217251"/>
                                  <a:gd name="connsiteX8" fmla="*/ 1279175 w 2884052"/>
                                  <a:gd name="connsiteY8" fmla="*/ 2209994 h 2217251"/>
                                  <a:gd name="connsiteX9" fmla="*/ 1027698 w 2884052"/>
                                  <a:gd name="connsiteY9" fmla="*/ 2209994 h 2217251"/>
                                  <a:gd name="connsiteX10" fmla="*/ 467782 w 2884052"/>
                                  <a:gd name="connsiteY10" fmla="*/ 2209994 h 2217251"/>
                                  <a:gd name="connsiteX11" fmla="*/ 0 w 2884052"/>
                                  <a:gd name="connsiteY11" fmla="*/ 2209994 h 2217251"/>
                                  <a:gd name="connsiteX12" fmla="*/ 0 w 2884052"/>
                                  <a:gd name="connsiteY12" fmla="*/ 7257 h 2217251"/>
                                  <a:gd name="connsiteX13" fmla="*/ 467689 w 2884052"/>
                                  <a:gd name="connsiteY13" fmla="*/ 7257 h 2217251"/>
                                  <a:gd name="connsiteX14" fmla="*/ 1027605 w 2884052"/>
                                  <a:gd name="connsiteY14" fmla="*/ 7257 h 2217251"/>
                                  <a:gd name="connsiteX15" fmla="*/ 1279083 w 2884052"/>
                                  <a:gd name="connsiteY15" fmla="*/ 7257 h 2217251"/>
                                  <a:gd name="connsiteX16" fmla="*/ 1587522 w 2884052"/>
                                  <a:gd name="connsiteY16" fmla="*/ 7257 h 2217251"/>
                                  <a:gd name="connsiteX17" fmla="*/ 1905469 w 2884052"/>
                                  <a:gd name="connsiteY17" fmla="*/ 7257 h 2217251"/>
                                  <a:gd name="connsiteX18" fmla="*/ 2213908 w 2884052"/>
                                  <a:gd name="connsiteY18" fmla="*/ 7257 h 2217251"/>
                                  <a:gd name="connsiteX19" fmla="*/ 2380082 w 2884052"/>
                                  <a:gd name="connsiteY19" fmla="*/ 20679 h 2217251"/>
                                  <a:gd name="connsiteX20" fmla="*/ 2555489 w 2884052"/>
                                  <a:gd name="connsiteY20" fmla="*/ 7257 h 2217251"/>
                                  <a:gd name="connsiteX21" fmla="*/ 2699045 w 2884052"/>
                                  <a:gd name="connsiteY21" fmla="*/ 5694 h 2217251"/>
                                  <a:gd name="connsiteX22" fmla="*/ 2805582 w 2884052"/>
                                  <a:gd name="connsiteY22" fmla="*/ 8268 h 2217251"/>
                                  <a:gd name="connsiteX23" fmla="*/ 2884053 w 2884052"/>
                                  <a:gd name="connsiteY23" fmla="*/ 20863 h 22172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884052" h="2217251">
                                    <a:moveTo>
                                      <a:pt x="2884053" y="2196388"/>
                                    </a:moveTo>
                                    <a:cubicBezTo>
                                      <a:pt x="2884053" y="2196388"/>
                                      <a:pt x="2884053" y="2214131"/>
                                      <a:pt x="2805582" y="2208983"/>
                                    </a:cubicBezTo>
                                    <a:cubicBezTo>
                                      <a:pt x="2762561" y="2206133"/>
                                      <a:pt x="2724525" y="2215877"/>
                                      <a:pt x="2699045" y="2211557"/>
                                    </a:cubicBezTo>
                                    <a:cubicBezTo>
                                      <a:pt x="2651423" y="2205846"/>
                                      <a:pt x="2603317" y="2205322"/>
                                      <a:pt x="2555581" y="2209994"/>
                                    </a:cubicBezTo>
                                    <a:cubicBezTo>
                                      <a:pt x="2493912" y="2220934"/>
                                      <a:pt x="2427442" y="2198962"/>
                                      <a:pt x="2380174" y="2196572"/>
                                    </a:cubicBezTo>
                                    <a:cubicBezTo>
                                      <a:pt x="2332907" y="2194182"/>
                                      <a:pt x="2280562" y="2217900"/>
                                      <a:pt x="2214000" y="2209994"/>
                                    </a:cubicBezTo>
                                    <a:cubicBezTo>
                                      <a:pt x="2147438" y="2202088"/>
                                      <a:pt x="1995757" y="2198962"/>
                                      <a:pt x="1905561" y="2209994"/>
                                    </a:cubicBezTo>
                                    <a:cubicBezTo>
                                      <a:pt x="1815365" y="2221026"/>
                                      <a:pt x="1711045" y="2189585"/>
                                      <a:pt x="1587614" y="2209994"/>
                                    </a:cubicBezTo>
                                    <a:cubicBezTo>
                                      <a:pt x="1464183" y="2230402"/>
                                      <a:pt x="1393097" y="2189585"/>
                                      <a:pt x="1279175" y="2209994"/>
                                    </a:cubicBezTo>
                                    <a:cubicBezTo>
                                      <a:pt x="1165253" y="2230402"/>
                                      <a:pt x="1151129" y="2198962"/>
                                      <a:pt x="1027698" y="2209994"/>
                                    </a:cubicBezTo>
                                    <a:cubicBezTo>
                                      <a:pt x="904267" y="2221026"/>
                                      <a:pt x="543668" y="2203743"/>
                                      <a:pt x="467782" y="2209994"/>
                                    </a:cubicBezTo>
                                    <a:cubicBezTo>
                                      <a:pt x="391895" y="2216245"/>
                                      <a:pt x="92965" y="2222588"/>
                                      <a:pt x="0" y="2209994"/>
                                    </a:cubicBezTo>
                                    <a:lnTo>
                                      <a:pt x="0" y="7257"/>
                                    </a:lnTo>
                                    <a:cubicBezTo>
                                      <a:pt x="92873" y="-5337"/>
                                      <a:pt x="391803" y="1006"/>
                                      <a:pt x="467689" y="7257"/>
                                    </a:cubicBezTo>
                                    <a:cubicBezTo>
                                      <a:pt x="543576" y="13508"/>
                                      <a:pt x="904636" y="-3682"/>
                                      <a:pt x="1027605" y="7257"/>
                                    </a:cubicBezTo>
                                    <a:cubicBezTo>
                                      <a:pt x="1150575" y="18197"/>
                                      <a:pt x="1165253" y="-13151"/>
                                      <a:pt x="1279083" y="7257"/>
                                    </a:cubicBezTo>
                                    <a:cubicBezTo>
                                      <a:pt x="1392913" y="27666"/>
                                      <a:pt x="1464183" y="-13151"/>
                                      <a:pt x="1587522" y="7257"/>
                                    </a:cubicBezTo>
                                    <a:cubicBezTo>
                                      <a:pt x="1710860" y="27666"/>
                                      <a:pt x="1815365" y="-3682"/>
                                      <a:pt x="1905469" y="7257"/>
                                    </a:cubicBezTo>
                                    <a:cubicBezTo>
                                      <a:pt x="1995573" y="18197"/>
                                      <a:pt x="2147530" y="15163"/>
                                      <a:pt x="2213908" y="7257"/>
                                    </a:cubicBezTo>
                                    <a:cubicBezTo>
                                      <a:pt x="2280285" y="-649"/>
                                      <a:pt x="2332538" y="23069"/>
                                      <a:pt x="2380082" y="20679"/>
                                    </a:cubicBezTo>
                                    <a:cubicBezTo>
                                      <a:pt x="2427627" y="18289"/>
                                      <a:pt x="2494004" y="-3682"/>
                                      <a:pt x="2555489" y="7257"/>
                                    </a:cubicBezTo>
                                    <a:cubicBezTo>
                                      <a:pt x="2603256" y="11936"/>
                                      <a:pt x="2651393" y="11412"/>
                                      <a:pt x="2699045" y="5694"/>
                                    </a:cubicBezTo>
                                    <a:cubicBezTo>
                                      <a:pt x="2724525" y="1374"/>
                                      <a:pt x="2762561" y="11118"/>
                                      <a:pt x="2805582" y="8268"/>
                                    </a:cubicBezTo>
                                    <a:cubicBezTo>
                                      <a:pt x="2884053" y="3120"/>
                                      <a:pt x="2884053" y="20863"/>
                                      <a:pt x="2884053" y="20863"/>
                                    </a:cubicBezTo>
                                    <a:close/>
                                  </a:path>
                                </a:pathLst>
                              </a:custGeom>
                              <a:blipFill>
                                <a:blip r:embed="rId68" cstate="print">
                                  <a:extLst>
                                    <a:ext uri="{28A0092B-C50C-407E-A947-70E740481C1C}">
                                      <a14:useLocalDpi xmlns:a14="http://schemas.microsoft.com/office/drawing/2010/main" val="0"/>
                                    </a:ext>
                                  </a:extLst>
                                </a:blip>
                                <a:stretch>
                                  <a:fillRect/>
                                </a:stretch>
                              </a:blipFill>
                              <a:ln w="922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63150" id="Freeform: Shape 59442434" o:spid="_x0000_s1026" style="position:absolute;margin-left:185.1pt;margin-top:1.75pt;width:127.45pt;height:87.6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4052,22172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" path="m2884053,2196388v,,,17743,-78471,12595c2762561,2206133,2724525,2215877,2699045,2211557v-47622,-5711,-95728,-6235,-143464,-1563c2493912,2220934,2427442,2198962,2380174,2196572v-47267,-2390,-99612,21328,-166174,13422c2147438,2202088,1995757,2198962,1905561,2209994v-90196,11032,-194516,-20409,-317947,c1464183,2230402,1393097,2189585,1279175,2209994v-113922,20408,-128046,-11032,-251477,c904267,2221026,543668,2203743,467782,2209994v-75887,6251,-374817,12594,-467782,l,7257v92873,-12594,391803,-6251,467689,c543576,13508,904636,-3682,1027605,7257v122970,10940,137648,-20408,251478,c1392913,27666,1464183,-13151,1587522,7257v123338,20409,227843,-10939,317947,c1995573,18197,2147530,15163,2213908,7257v66377,-7906,118630,15812,166174,13422c2427627,18289,2494004,-3682,2555489,7257v47767,4679,95904,4155,143556,-1563c2724525,1374,2762561,11118,2805582,8268v78471,-5148,78471,12595,78471,12595l2884053,2196388xe" stroked="f" strokeweight=".25611mm">
                      <v:fill r:id="rId69" o:title="" recolor="t" rotate="t" type="frame"/>
                      <v:stroke joinstyle="miter"/>
                      <v:path arrowok="t" o:connecttype="custom" o:connectlocs="1618616,1102052;1574575,1108371;1514784,1109663;1434267,1108879;1335824,1102144;1242562,1108879;1069457,1108879;891016,1108879;717911,1108879;576774,1108879;262533,1108879;0,1108879;0,3641;262481,3641;576722,3641;717859,3641;890964,3641;1069405,3641;1242510,3641;1335772,10376;1434216,3641;1514784,2857;1574575,4149;1618616,10468" o:connectangles="0,0,0,0,0,0,0,0,0,0,0,0,0,0,0,0,0,0,0,0,0,0,0,0"/>
                      <w10:wrap type="square"/>
                    </v:shape>
                  </w:pict>
                </mc:Fallback>
              </mc:AlternateContent>
            </w:r>
          </w:p>
          <w:p w14:paraId="377828B6" w14:textId="376DDE4D" w:rsidR="00CF25C6" w:rsidRPr="00CF25C6" w:rsidRDefault="00CF25C6" w:rsidP="00646AD4">
            <w:pPr>
              <w:spacing w:after="120"/>
              <w:rPr>
                <w:b/>
                <w:bCs/>
                <w:color w:val="009D8F" w:themeColor="accent5"/>
              </w:rPr>
            </w:pPr>
            <w:r w:rsidRPr="00CF25C6">
              <w:rPr>
                <w:b/>
                <w:bCs/>
                <w:color w:val="009D8F" w:themeColor="accent5"/>
              </w:rPr>
              <w:t>Learning outcomes:</w:t>
            </w:r>
          </w:p>
          <w:p w14:paraId="17BE905B" w14:textId="39BEF6AD" w:rsidR="00CF25C6" w:rsidRDefault="004D2B01" w:rsidP="00646AD4">
            <w:r>
              <w:t xml:space="preserve">VCGGC102, </w:t>
            </w:r>
            <w:r w:rsidRPr="004D2B01">
              <w:t>VCGGK119</w:t>
            </w:r>
            <w:r>
              <w:t xml:space="preserve">, VCGGC130, </w:t>
            </w:r>
            <w:r w:rsidRPr="004D2B01">
              <w:t>VCGGK1</w:t>
            </w:r>
            <w:r>
              <w:t xml:space="preserve">45, </w:t>
            </w:r>
            <w:r w:rsidRPr="004D2B01">
              <w:t>VCGGK1</w:t>
            </w:r>
            <w:r>
              <w:t xml:space="preserve">46, </w:t>
            </w:r>
            <w:r w:rsidRPr="004D2B01">
              <w:t>VCGGK1</w:t>
            </w:r>
            <w:r>
              <w:t>47</w:t>
            </w:r>
          </w:p>
          <w:p w14:paraId="04B4BC6B" w14:textId="77777777" w:rsidR="00CF25C6" w:rsidRPr="00CF25C6" w:rsidRDefault="00CF25C6" w:rsidP="00646AD4">
            <w:pPr>
              <w:spacing w:after="120"/>
              <w:rPr>
                <w:b/>
                <w:bCs/>
                <w:color w:val="009D8F" w:themeColor="accent5"/>
              </w:rPr>
            </w:pPr>
            <w:r w:rsidRPr="00CF25C6">
              <w:rPr>
                <w:b/>
                <w:bCs/>
                <w:color w:val="009D8F" w:themeColor="accent5"/>
              </w:rPr>
              <w:t>Links to UN Sustainable Development Goals:</w:t>
            </w:r>
          </w:p>
          <w:p w14:paraId="24AD01AE" w14:textId="237CE2A1" w:rsidR="00CF25C6" w:rsidRPr="00CF25C6" w:rsidRDefault="00CF25C6" w:rsidP="00646AD4">
            <w:pPr>
              <w:spacing w:after="0"/>
            </w:pPr>
            <w:r>
              <w:rPr>
                <w:noProof/>
                <w:color w:val="78367E" w:themeColor="accent3"/>
              </w:rPr>
              <w:drawing>
                <wp:inline distT="0" distB="0" distL="0" distR="0" wp14:anchorId="47B89152" wp14:editId="0EABDBCC">
                  <wp:extent cx="476701" cy="476701"/>
                  <wp:effectExtent l="0" t="0" r="0" b="0"/>
                  <wp:docPr id="59442437" name="Picture 5944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83027" cy="483027"/>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721BCEE3" wp14:editId="2FDCD9FE">
                  <wp:extent cx="481035" cy="481035"/>
                  <wp:effectExtent l="0" t="0" r="0" b="0"/>
                  <wp:docPr id="59442438" name="Picture 59442438" descr="A red sign with a book and a penci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red sign with a book and a pencil&#10;&#10;Description automatically generated with low confidenc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89149" cy="489149"/>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46A3C51B" wp14:editId="13CD82DD">
                  <wp:extent cx="485330" cy="485330"/>
                  <wp:effectExtent l="0" t="0" r="0" b="0"/>
                  <wp:docPr id="59442439" name="Picture 59442439" descr="A picture containing text, logo, fon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logo, font, graphics&#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94546" cy="494546"/>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4E221AE5" wp14:editId="0D6EAF64">
                  <wp:extent cx="485368" cy="485368"/>
                  <wp:effectExtent l="0" t="0" r="0" b="0"/>
                  <wp:docPr id="59442440" name="Picture 59442440" descr="A picture containing text, design,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design, font, screenshot&#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09255" cy="509255"/>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6A4B4DE4" wp14:editId="65F8175E">
                  <wp:extent cx="483870" cy="483870"/>
                  <wp:effectExtent l="0" t="0" r="0" b="0"/>
                  <wp:docPr id="59442441" name="Picture 59442441" descr="A picture containing text, logo, graphics,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logo, graphics, mammal&#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03099" cy="503099"/>
                          </a:xfrm>
                          <a:prstGeom prst="rect">
                            <a:avLst/>
                          </a:prstGeom>
                        </pic:spPr>
                      </pic:pic>
                    </a:graphicData>
                  </a:graphic>
                </wp:inline>
              </w:drawing>
            </w:r>
            <w:r>
              <w:rPr>
                <w:color w:val="78367E" w:themeColor="accent3"/>
              </w:rPr>
              <w:t xml:space="preserve"> </w:t>
            </w:r>
            <w:r w:rsidR="007A2479">
              <w:rPr>
                <w:noProof/>
                <w:color w:val="78367E" w:themeColor="accent3"/>
              </w:rPr>
              <w:drawing>
                <wp:inline distT="0" distB="0" distL="0" distR="0" wp14:anchorId="3432951A" wp14:editId="138ECE3B">
                  <wp:extent cx="484018" cy="484018"/>
                  <wp:effectExtent l="0" t="0" r="0" b="0"/>
                  <wp:docPr id="930349380" name="Picture 930349380" descr="A green sign with white text and a tree and bir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een sign with white text and a tree and birds&#10;&#10;Description automatically generated with low confidenc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00213" cy="500213"/>
                          </a:xfrm>
                          <a:prstGeom prst="rect">
                            <a:avLst/>
                          </a:prstGeom>
                        </pic:spPr>
                      </pic:pic>
                    </a:graphicData>
                  </a:graphic>
                </wp:inline>
              </w:drawing>
            </w:r>
          </w:p>
        </w:tc>
      </w:tr>
      <w:tr w:rsidR="00CF25C6" w14:paraId="52F9D37D" w14:textId="77777777" w:rsidTr="00646AD4">
        <w:trPr>
          <w:trHeight w:val="57"/>
        </w:trPr>
        <w:tc>
          <w:tcPr>
            <w:tcW w:w="906" w:type="dxa"/>
          </w:tcPr>
          <w:p w14:paraId="01C5FF7D" w14:textId="77777777" w:rsidR="00CF25C6" w:rsidRDefault="00CF25C6" w:rsidP="00646AD4">
            <w:pPr>
              <w:spacing w:after="0" w:line="259" w:lineRule="auto"/>
              <w:rPr>
                <w:color w:val="78367E" w:themeColor="accent3"/>
              </w:rPr>
            </w:pPr>
            <w:r>
              <w:rPr>
                <w:noProof/>
              </w:rPr>
              <w:drawing>
                <wp:inline distT="0" distB="0" distL="0" distR="0" wp14:anchorId="38790539" wp14:editId="15CA32ED">
                  <wp:extent cx="432000" cy="432000"/>
                  <wp:effectExtent l="0" t="0" r="6350" b="6350"/>
                  <wp:docPr id="59442444" name="Picture 59442444" descr="Book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37659" name="Graphic 679637659" descr="Books outline"/>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432000" cy="432000"/>
                          </a:xfrm>
                          <a:prstGeom prst="rect">
                            <a:avLst/>
                          </a:prstGeom>
                        </pic:spPr>
                      </pic:pic>
                    </a:graphicData>
                  </a:graphic>
                </wp:inline>
              </w:drawing>
            </w:r>
          </w:p>
        </w:tc>
        <w:tc>
          <w:tcPr>
            <w:tcW w:w="2775" w:type="dxa"/>
          </w:tcPr>
          <w:p w14:paraId="23E70B4B" w14:textId="77777777" w:rsidR="00CF25C6" w:rsidRPr="003F7870" w:rsidRDefault="00CF25C6" w:rsidP="00646AD4">
            <w:pPr>
              <w:spacing w:after="0" w:line="259" w:lineRule="auto"/>
              <w:rPr>
                <w:color w:val="009D8F" w:themeColor="accent5"/>
                <w:sz w:val="28"/>
                <w:szCs w:val="28"/>
              </w:rPr>
            </w:pPr>
            <w:r>
              <w:rPr>
                <w:color w:val="009D8F" w:themeColor="accent5"/>
                <w:sz w:val="28"/>
                <w:szCs w:val="28"/>
              </w:rPr>
              <w:t>L</w:t>
            </w:r>
            <w:r w:rsidRPr="003F7870">
              <w:rPr>
                <w:color w:val="009D8F" w:themeColor="accent5"/>
                <w:sz w:val="28"/>
                <w:szCs w:val="28"/>
              </w:rPr>
              <w:t>earning area</w:t>
            </w:r>
          </w:p>
          <w:p w14:paraId="71A90E84" w14:textId="51F21ABA" w:rsidR="00CF25C6" w:rsidRDefault="00925040" w:rsidP="00646AD4">
            <w:pPr>
              <w:spacing w:after="0" w:line="259" w:lineRule="auto"/>
              <w:rPr>
                <w:color w:val="78367E" w:themeColor="accent3"/>
              </w:rPr>
            </w:pPr>
            <w:r>
              <w:rPr>
                <w:sz w:val="22"/>
                <w:szCs w:val="22"/>
              </w:rPr>
              <w:t>Geography</w:t>
            </w:r>
          </w:p>
        </w:tc>
        <w:tc>
          <w:tcPr>
            <w:tcW w:w="6379" w:type="dxa"/>
            <w:vMerge/>
          </w:tcPr>
          <w:p w14:paraId="7D9EDFBA" w14:textId="77777777" w:rsidR="00CF25C6" w:rsidRDefault="00CF25C6" w:rsidP="00646AD4">
            <w:pPr>
              <w:spacing w:after="0" w:line="259" w:lineRule="auto"/>
              <w:rPr>
                <w:color w:val="78367E" w:themeColor="accent3"/>
              </w:rPr>
            </w:pPr>
          </w:p>
        </w:tc>
      </w:tr>
      <w:tr w:rsidR="00CF25C6" w14:paraId="6EF3D4C3" w14:textId="77777777" w:rsidTr="00646AD4">
        <w:tc>
          <w:tcPr>
            <w:tcW w:w="906" w:type="dxa"/>
          </w:tcPr>
          <w:p w14:paraId="5533320F" w14:textId="77777777" w:rsidR="00CF25C6" w:rsidRDefault="00CF25C6" w:rsidP="00646AD4">
            <w:pPr>
              <w:spacing w:after="0" w:line="259" w:lineRule="auto"/>
              <w:rPr>
                <w:color w:val="78367E" w:themeColor="accent3"/>
              </w:rPr>
            </w:pPr>
            <w:r>
              <w:rPr>
                <w:noProof/>
              </w:rPr>
              <w:drawing>
                <wp:inline distT="0" distB="0" distL="0" distR="0" wp14:anchorId="09107210" wp14:editId="56F4799F">
                  <wp:extent cx="432000" cy="432000"/>
                  <wp:effectExtent l="0" t="0" r="0" b="0"/>
                  <wp:docPr id="59442445" name="Picture 59442445"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534149" name="Graphic 1148534149" descr="Marker outline"/>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432000" cy="432000"/>
                          </a:xfrm>
                          <a:prstGeom prst="rect">
                            <a:avLst/>
                          </a:prstGeom>
                        </pic:spPr>
                      </pic:pic>
                    </a:graphicData>
                  </a:graphic>
                </wp:inline>
              </w:drawing>
            </w:r>
          </w:p>
        </w:tc>
        <w:tc>
          <w:tcPr>
            <w:tcW w:w="2775" w:type="dxa"/>
          </w:tcPr>
          <w:p w14:paraId="28144683" w14:textId="77777777" w:rsidR="00CF25C6" w:rsidRPr="003F7870" w:rsidRDefault="00CF25C6" w:rsidP="00646AD4">
            <w:pPr>
              <w:spacing w:after="0" w:line="259" w:lineRule="auto"/>
              <w:rPr>
                <w:color w:val="009D8F" w:themeColor="accent5"/>
                <w:sz w:val="28"/>
                <w:szCs w:val="28"/>
              </w:rPr>
            </w:pPr>
            <w:r w:rsidRPr="003F7870">
              <w:rPr>
                <w:color w:val="009D8F" w:themeColor="accent5"/>
                <w:sz w:val="28"/>
                <w:szCs w:val="28"/>
              </w:rPr>
              <w:t>Location</w:t>
            </w:r>
          </w:p>
          <w:p w14:paraId="2CE1D9FF" w14:textId="67601CE7" w:rsidR="00CF25C6" w:rsidRDefault="007A2479" w:rsidP="00646AD4">
            <w:pPr>
              <w:spacing w:after="0" w:line="259" w:lineRule="auto"/>
              <w:rPr>
                <w:color w:val="78367E" w:themeColor="accent3"/>
              </w:rPr>
            </w:pPr>
            <w:r>
              <w:rPr>
                <w:sz w:val="22"/>
                <w:szCs w:val="22"/>
              </w:rPr>
              <w:t>Turntable Carpark, You Yangs Regional Park</w:t>
            </w:r>
          </w:p>
        </w:tc>
        <w:tc>
          <w:tcPr>
            <w:tcW w:w="6379" w:type="dxa"/>
            <w:vMerge/>
          </w:tcPr>
          <w:p w14:paraId="6F74CD45" w14:textId="77777777" w:rsidR="00CF25C6" w:rsidRDefault="00CF25C6" w:rsidP="00646AD4">
            <w:pPr>
              <w:spacing w:after="0" w:line="259" w:lineRule="auto"/>
              <w:rPr>
                <w:color w:val="78367E" w:themeColor="accent3"/>
              </w:rPr>
            </w:pPr>
          </w:p>
        </w:tc>
      </w:tr>
      <w:tr w:rsidR="00CF25C6" w14:paraId="37D146D8" w14:textId="77777777" w:rsidTr="00646AD4">
        <w:tc>
          <w:tcPr>
            <w:tcW w:w="906" w:type="dxa"/>
          </w:tcPr>
          <w:p w14:paraId="1B36310E" w14:textId="77777777" w:rsidR="00CF25C6" w:rsidRDefault="00CF25C6" w:rsidP="00646AD4">
            <w:pPr>
              <w:spacing w:after="0" w:line="259" w:lineRule="auto"/>
              <w:rPr>
                <w:color w:val="78367E" w:themeColor="accent3"/>
              </w:rPr>
            </w:pPr>
            <w:r>
              <w:rPr>
                <w:noProof/>
              </w:rPr>
              <w:drawing>
                <wp:inline distT="0" distB="0" distL="0" distR="0" wp14:anchorId="7BEAB03C" wp14:editId="7577E814">
                  <wp:extent cx="432000" cy="432000"/>
                  <wp:effectExtent l="0" t="0" r="0" b="0"/>
                  <wp:docPr id="59442446" name="Picture 59442446" descr="Alarm clo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77601" name="Graphic 1227877601" descr="Alarm clock outline"/>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432000" cy="432000"/>
                          </a:xfrm>
                          <a:prstGeom prst="rect">
                            <a:avLst/>
                          </a:prstGeom>
                        </pic:spPr>
                      </pic:pic>
                    </a:graphicData>
                  </a:graphic>
                </wp:inline>
              </w:drawing>
            </w:r>
          </w:p>
        </w:tc>
        <w:tc>
          <w:tcPr>
            <w:tcW w:w="2775" w:type="dxa"/>
          </w:tcPr>
          <w:p w14:paraId="0904B570" w14:textId="77777777" w:rsidR="00CF25C6" w:rsidRPr="003F7870" w:rsidRDefault="00CF25C6" w:rsidP="00646AD4">
            <w:pPr>
              <w:spacing w:after="0" w:line="259" w:lineRule="auto"/>
              <w:rPr>
                <w:color w:val="009D8F" w:themeColor="accent5"/>
                <w:sz w:val="28"/>
                <w:szCs w:val="28"/>
              </w:rPr>
            </w:pPr>
            <w:r w:rsidRPr="003F7870">
              <w:rPr>
                <w:color w:val="009D8F" w:themeColor="accent5"/>
                <w:sz w:val="28"/>
                <w:szCs w:val="28"/>
              </w:rPr>
              <w:t>Time</w:t>
            </w:r>
          </w:p>
          <w:p w14:paraId="14B14AE1" w14:textId="07B707C9" w:rsidR="00CF25C6" w:rsidRDefault="007A2479" w:rsidP="00646AD4">
            <w:pPr>
              <w:spacing w:after="0" w:line="259" w:lineRule="auto"/>
              <w:rPr>
                <w:color w:val="78367E" w:themeColor="accent3"/>
              </w:rPr>
            </w:pPr>
            <w:r>
              <w:rPr>
                <w:sz w:val="22"/>
                <w:szCs w:val="22"/>
              </w:rPr>
              <w:t>12</w:t>
            </w:r>
            <w:r w:rsidR="00CF25C6" w:rsidRPr="0050671C">
              <w:rPr>
                <w:sz w:val="22"/>
                <w:szCs w:val="22"/>
              </w:rPr>
              <w:t>0 minutes</w:t>
            </w:r>
          </w:p>
        </w:tc>
        <w:tc>
          <w:tcPr>
            <w:tcW w:w="6379" w:type="dxa"/>
            <w:vMerge/>
          </w:tcPr>
          <w:p w14:paraId="70924E43" w14:textId="77777777" w:rsidR="00CF25C6" w:rsidRDefault="00CF25C6" w:rsidP="00646AD4">
            <w:pPr>
              <w:spacing w:after="0" w:line="259" w:lineRule="auto"/>
              <w:rPr>
                <w:color w:val="78367E" w:themeColor="accent3"/>
              </w:rPr>
            </w:pPr>
          </w:p>
        </w:tc>
      </w:tr>
    </w:tbl>
    <w:p w14:paraId="41C629AB" w14:textId="78EB0173" w:rsidR="00CF25C6" w:rsidRPr="00CF25C6" w:rsidRDefault="00CF25C6" w:rsidP="00CF25C6">
      <w:pPr>
        <w:spacing w:after="160" w:line="259" w:lineRule="auto"/>
        <w:jc w:val="center"/>
        <w:rPr>
          <w:color w:val="78367E" w:themeColor="accent3"/>
        </w:rPr>
      </w:pPr>
      <w:r w:rsidRPr="0041070B">
        <w:rPr>
          <w:noProof/>
          <w:color w:val="78367E" w:themeColor="accent3"/>
        </w:rPr>
        <mc:AlternateContent>
          <mc:Choice Requires="wps">
            <w:drawing>
              <wp:inline distT="0" distB="0" distL="0" distR="0" wp14:anchorId="140F31E4" wp14:editId="25F9BD97">
                <wp:extent cx="2599200" cy="18000"/>
                <wp:effectExtent l="0" t="0" r="10795" b="20320"/>
                <wp:docPr id="59442435" name="Freeform: Shape 594424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99200" cy="18000"/>
                        </a:xfrm>
                        <a:custGeom>
                          <a:avLst/>
                          <a:gdLst>
                            <a:gd name="connsiteX0" fmla="*/ 0 w 2597943"/>
                            <a:gd name="connsiteY0" fmla="*/ 9332 h 18823"/>
                            <a:gd name="connsiteX1" fmla="*/ 70676 w 2597943"/>
                            <a:gd name="connsiteY1" fmla="*/ 7427 h 18823"/>
                            <a:gd name="connsiteX2" fmla="*/ 166592 w 2597943"/>
                            <a:gd name="connsiteY2" fmla="*/ 5141 h 18823"/>
                            <a:gd name="connsiteX3" fmla="*/ 295847 w 2597943"/>
                            <a:gd name="connsiteY3" fmla="*/ 6570 h 18823"/>
                            <a:gd name="connsiteX4" fmla="*/ 453962 w 2597943"/>
                            <a:gd name="connsiteY4" fmla="*/ 18666 h 18823"/>
                            <a:gd name="connsiteX5" fmla="*/ 603599 w 2597943"/>
                            <a:gd name="connsiteY5" fmla="*/ 6570 h 18823"/>
                            <a:gd name="connsiteX6" fmla="*/ 881444 w 2597943"/>
                            <a:gd name="connsiteY6" fmla="*/ 6570 h 18823"/>
                            <a:gd name="connsiteX7" fmla="*/ 1167860 w 2597943"/>
                            <a:gd name="connsiteY7" fmla="*/ 6570 h 18823"/>
                            <a:gd name="connsiteX8" fmla="*/ 1445705 w 2597943"/>
                            <a:gd name="connsiteY8" fmla="*/ 6570 h 18823"/>
                            <a:gd name="connsiteX9" fmla="*/ 1672209 w 2597943"/>
                            <a:gd name="connsiteY9" fmla="*/ 6570 h 18823"/>
                            <a:gd name="connsiteX10" fmla="*/ 2176558 w 2597943"/>
                            <a:gd name="connsiteY10" fmla="*/ 6570 h 18823"/>
                            <a:gd name="connsiteX11" fmla="*/ 2597944 w 2597943"/>
                            <a:gd name="connsiteY11" fmla="*/ 6570 h 188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597943" h="18823">
                              <a:moveTo>
                                <a:pt x="0" y="9332"/>
                              </a:moveTo>
                              <a:cubicBezTo>
                                <a:pt x="0" y="9332"/>
                                <a:pt x="0" y="2855"/>
                                <a:pt x="70676" y="7427"/>
                              </a:cubicBezTo>
                              <a:cubicBezTo>
                                <a:pt x="109442" y="9999"/>
                                <a:pt x="143732" y="1236"/>
                                <a:pt x="166592" y="5141"/>
                              </a:cubicBezTo>
                              <a:cubicBezTo>
                                <a:pt x="204597" y="11713"/>
                                <a:pt x="279559" y="9427"/>
                                <a:pt x="295847" y="6570"/>
                              </a:cubicBezTo>
                              <a:cubicBezTo>
                                <a:pt x="351377" y="-3336"/>
                                <a:pt x="411290" y="16476"/>
                                <a:pt x="453962" y="18666"/>
                              </a:cubicBezTo>
                              <a:cubicBezTo>
                                <a:pt x="496634" y="20857"/>
                                <a:pt x="543687" y="-669"/>
                                <a:pt x="603599" y="6570"/>
                              </a:cubicBezTo>
                              <a:cubicBezTo>
                                <a:pt x="663416" y="13713"/>
                                <a:pt x="800195" y="16476"/>
                                <a:pt x="881444" y="6570"/>
                              </a:cubicBezTo>
                              <a:cubicBezTo>
                                <a:pt x="962692" y="-3336"/>
                                <a:pt x="1056704" y="25048"/>
                                <a:pt x="1167860" y="6570"/>
                              </a:cubicBezTo>
                              <a:cubicBezTo>
                                <a:pt x="1279017" y="-11909"/>
                                <a:pt x="1343120" y="25048"/>
                                <a:pt x="1445705" y="6570"/>
                              </a:cubicBezTo>
                              <a:cubicBezTo>
                                <a:pt x="1548289" y="-11909"/>
                                <a:pt x="1561148" y="16476"/>
                                <a:pt x="1672209" y="6570"/>
                              </a:cubicBezTo>
                              <a:cubicBezTo>
                                <a:pt x="1783366" y="-3336"/>
                                <a:pt x="2108168" y="12189"/>
                                <a:pt x="2176558" y="6570"/>
                              </a:cubicBezTo>
                              <a:cubicBezTo>
                                <a:pt x="2244947" y="950"/>
                                <a:pt x="2514219" y="-4860"/>
                                <a:pt x="2597944" y="6570"/>
                              </a:cubicBezTo>
                            </a:path>
                          </a:pathLst>
                        </a:custGeom>
                        <a:noFill/>
                        <a:ln w="12700" cap="flat">
                          <a:solidFill>
                            <a:schemeClr val="accent5"/>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701E11B" id="Freeform: Shape 59442435" o:spid="_x0000_s1026" alt="&quot;&quot;" style="width:204.65pt;height:1.4pt;visibility:visible;mso-wrap-style:square;mso-left-percent:-10001;mso-top-percent:-10001;mso-position-horizontal:absolute;mso-position-horizontal-relative:char;mso-position-vertical:absolute;mso-position-vertical-relative:line;mso-left-percent:-10001;mso-top-percent:-10001;v-text-anchor:middle" coordsize="2597943,18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" path="m,9332v,,,-6477,70676,-1905c109442,9999,143732,1236,166592,5141v38005,6572,112967,4286,129255,1429c351377,-3336,411290,16476,453962,18666,496634,20857,543687,-669,603599,6570v59817,7143,196596,9906,277845,c962692,-3336,1056704,25048,1167860,6570v111157,-18479,175260,18478,277845,c1548289,-11909,1561148,16476,1672209,6570v111157,-9906,435959,5619,504349,c2244947,950,2514219,-4860,2597944,6570e" filled="f" strokecolor="#009d8f [3208]" strokeweight="1pt">
                <v:stroke joinstyle="miter"/>
                <v:path arrowok="t" o:connecttype="custom" o:connectlocs="0,8924;70710,7102;166673,4916;295990,6283;454182,17850;603891,6283;881870,6283;1168425,6283;1446404,6283;1673018,6283;2177611,6283;2599201,6283" o:connectangles="0,0,0,0,0,0,0,0,0,0,0,0"/>
                <w10:anchorlock/>
              </v:shape>
            </w:pict>
          </mc:Fallback>
        </mc:AlternateContent>
      </w:r>
    </w:p>
    <w:p w14:paraId="57865BAC" w14:textId="2399C0F1" w:rsidR="008A0B56" w:rsidRPr="003F7870" w:rsidRDefault="006D68CF" w:rsidP="008A0B56">
      <w:pPr>
        <w:pStyle w:val="Heading2"/>
        <w:spacing w:before="120" w:after="240"/>
        <w:rPr>
          <w:color w:val="009D8F" w:themeColor="accent5"/>
        </w:rPr>
      </w:pPr>
      <w:r>
        <w:rPr>
          <w:color w:val="009D8F" w:themeColor="accent5"/>
        </w:rPr>
        <w:t>Perceptions and Management at</w:t>
      </w:r>
      <w:r w:rsidR="008A0B56">
        <w:rPr>
          <w:color w:val="009D8F" w:themeColor="accent5"/>
        </w:rPr>
        <w:t xml:space="preserve"> Big Rock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906"/>
        <w:gridCol w:w="2775"/>
        <w:gridCol w:w="6379"/>
      </w:tblGrid>
      <w:tr w:rsidR="00CF25C6" w14:paraId="44FDC31C" w14:textId="77777777" w:rsidTr="00646AD4">
        <w:tc>
          <w:tcPr>
            <w:tcW w:w="906" w:type="dxa"/>
          </w:tcPr>
          <w:p w14:paraId="548CB02F" w14:textId="77777777" w:rsidR="00CF25C6" w:rsidRDefault="00CF25C6" w:rsidP="00646AD4">
            <w:pPr>
              <w:spacing w:after="0" w:line="259" w:lineRule="auto"/>
              <w:rPr>
                <w:color w:val="78367E" w:themeColor="accent3"/>
              </w:rPr>
            </w:pPr>
            <w:r>
              <w:rPr>
                <w:noProof/>
              </w:rPr>
              <w:drawing>
                <wp:inline distT="0" distB="0" distL="0" distR="0" wp14:anchorId="5771AD70" wp14:editId="3F178E69">
                  <wp:extent cx="417444" cy="362227"/>
                  <wp:effectExtent l="0" t="0" r="1905" b="0"/>
                  <wp:docPr id="1741747081" name="Picture 1741747081" descr="Graduation ca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803751" name="Graphic 759803751" descr="Graduation cap outline"/>
                          <pic:cNvPicPr/>
                        </pic:nvPicPr>
                        <pic:blipFill rotWithShape="1">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rcRect t="16112" r="3325"/>
                          <a:stretch/>
                        </pic:blipFill>
                        <pic:spPr bwMode="auto">
                          <a:xfrm>
                            <a:off x="0" y="0"/>
                            <a:ext cx="417637" cy="362395"/>
                          </a:xfrm>
                          <a:prstGeom prst="rect">
                            <a:avLst/>
                          </a:prstGeom>
                          <a:ln>
                            <a:noFill/>
                          </a:ln>
                          <a:extLst>
                            <a:ext uri="{53640926-AAD7-44D8-BBD7-CCE9431645EC}">
                              <a14:shadowObscured xmlns:a14="http://schemas.microsoft.com/office/drawing/2010/main"/>
                            </a:ext>
                          </a:extLst>
                        </pic:spPr>
                      </pic:pic>
                    </a:graphicData>
                  </a:graphic>
                </wp:inline>
              </w:drawing>
            </w:r>
          </w:p>
        </w:tc>
        <w:tc>
          <w:tcPr>
            <w:tcW w:w="2775" w:type="dxa"/>
          </w:tcPr>
          <w:p w14:paraId="344FE46D" w14:textId="77777777" w:rsidR="00CF25C6" w:rsidRPr="003F7870" w:rsidRDefault="00CF25C6" w:rsidP="00646AD4">
            <w:pPr>
              <w:spacing w:after="0" w:line="259" w:lineRule="auto"/>
              <w:rPr>
                <w:color w:val="009D8F" w:themeColor="accent5"/>
                <w:sz w:val="28"/>
                <w:szCs w:val="28"/>
              </w:rPr>
            </w:pPr>
            <w:r w:rsidRPr="003F7870">
              <w:rPr>
                <w:color w:val="009D8F" w:themeColor="accent5"/>
                <w:sz w:val="28"/>
                <w:szCs w:val="28"/>
              </w:rPr>
              <w:t>Levels</w:t>
            </w:r>
          </w:p>
          <w:p w14:paraId="77FAEBE8" w14:textId="6314AC60" w:rsidR="00CF25C6" w:rsidRDefault="00CF25C6" w:rsidP="00646AD4">
            <w:pPr>
              <w:spacing w:after="0" w:line="259" w:lineRule="auto"/>
              <w:rPr>
                <w:color w:val="78367E" w:themeColor="accent3"/>
              </w:rPr>
            </w:pPr>
            <w:r>
              <w:rPr>
                <w:sz w:val="22"/>
                <w:szCs w:val="22"/>
              </w:rPr>
              <w:t>9-10</w:t>
            </w:r>
          </w:p>
        </w:tc>
        <w:tc>
          <w:tcPr>
            <w:tcW w:w="6379" w:type="dxa"/>
            <w:vMerge w:val="restart"/>
          </w:tcPr>
          <w:p w14:paraId="703919F7" w14:textId="70543F84" w:rsidR="00CF25C6" w:rsidRDefault="00CF25C6" w:rsidP="00646AD4">
            <w:r>
              <w:rPr>
                <w:noProof/>
              </w:rPr>
              <mc:AlternateContent>
                <mc:Choice Requires="wps">
                  <w:drawing>
                    <wp:anchor distT="0" distB="0" distL="114300" distR="114300" simplePos="0" relativeHeight="251658246" behindDoc="0" locked="0" layoutInCell="1" allowOverlap="1" wp14:anchorId="05BF3222" wp14:editId="4656334E">
                      <wp:simplePos x="0" y="0"/>
                      <wp:positionH relativeFrom="column">
                        <wp:posOffset>2350770</wp:posOffset>
                      </wp:positionH>
                      <wp:positionV relativeFrom="paragraph">
                        <wp:posOffset>22225</wp:posOffset>
                      </wp:positionV>
                      <wp:extent cx="1618615" cy="1112520"/>
                      <wp:effectExtent l="0" t="0" r="635" b="0"/>
                      <wp:wrapSquare wrapText="bothSides"/>
                      <wp:docPr id="1741747079" name="Freeform: Shape 1741747079"/>
                      <wp:cNvGraphicFramePr/>
                      <a:graphic xmlns:a="http://schemas.openxmlformats.org/drawingml/2006/main">
                        <a:graphicData uri="http://schemas.microsoft.com/office/word/2010/wordprocessingShape">
                          <wps:wsp>
                            <wps:cNvSpPr/>
                            <wps:spPr>
                              <a:xfrm flipH="1">
                                <a:off x="0" y="0"/>
                                <a:ext cx="1618615" cy="1112520"/>
                              </a:xfrm>
                              <a:custGeom>
                                <a:avLst/>
                                <a:gdLst>
                                  <a:gd name="connsiteX0" fmla="*/ 2884053 w 2884052"/>
                                  <a:gd name="connsiteY0" fmla="*/ 2196388 h 2217251"/>
                                  <a:gd name="connsiteX1" fmla="*/ 2805582 w 2884052"/>
                                  <a:gd name="connsiteY1" fmla="*/ 2208983 h 2217251"/>
                                  <a:gd name="connsiteX2" fmla="*/ 2699045 w 2884052"/>
                                  <a:gd name="connsiteY2" fmla="*/ 2211557 h 2217251"/>
                                  <a:gd name="connsiteX3" fmla="*/ 2555581 w 2884052"/>
                                  <a:gd name="connsiteY3" fmla="*/ 2209994 h 2217251"/>
                                  <a:gd name="connsiteX4" fmla="*/ 2380174 w 2884052"/>
                                  <a:gd name="connsiteY4" fmla="*/ 2196572 h 2217251"/>
                                  <a:gd name="connsiteX5" fmla="*/ 2214000 w 2884052"/>
                                  <a:gd name="connsiteY5" fmla="*/ 2209994 h 2217251"/>
                                  <a:gd name="connsiteX6" fmla="*/ 1905561 w 2884052"/>
                                  <a:gd name="connsiteY6" fmla="*/ 2209994 h 2217251"/>
                                  <a:gd name="connsiteX7" fmla="*/ 1587614 w 2884052"/>
                                  <a:gd name="connsiteY7" fmla="*/ 2209994 h 2217251"/>
                                  <a:gd name="connsiteX8" fmla="*/ 1279175 w 2884052"/>
                                  <a:gd name="connsiteY8" fmla="*/ 2209994 h 2217251"/>
                                  <a:gd name="connsiteX9" fmla="*/ 1027698 w 2884052"/>
                                  <a:gd name="connsiteY9" fmla="*/ 2209994 h 2217251"/>
                                  <a:gd name="connsiteX10" fmla="*/ 467782 w 2884052"/>
                                  <a:gd name="connsiteY10" fmla="*/ 2209994 h 2217251"/>
                                  <a:gd name="connsiteX11" fmla="*/ 0 w 2884052"/>
                                  <a:gd name="connsiteY11" fmla="*/ 2209994 h 2217251"/>
                                  <a:gd name="connsiteX12" fmla="*/ 0 w 2884052"/>
                                  <a:gd name="connsiteY12" fmla="*/ 7257 h 2217251"/>
                                  <a:gd name="connsiteX13" fmla="*/ 467689 w 2884052"/>
                                  <a:gd name="connsiteY13" fmla="*/ 7257 h 2217251"/>
                                  <a:gd name="connsiteX14" fmla="*/ 1027605 w 2884052"/>
                                  <a:gd name="connsiteY14" fmla="*/ 7257 h 2217251"/>
                                  <a:gd name="connsiteX15" fmla="*/ 1279083 w 2884052"/>
                                  <a:gd name="connsiteY15" fmla="*/ 7257 h 2217251"/>
                                  <a:gd name="connsiteX16" fmla="*/ 1587522 w 2884052"/>
                                  <a:gd name="connsiteY16" fmla="*/ 7257 h 2217251"/>
                                  <a:gd name="connsiteX17" fmla="*/ 1905469 w 2884052"/>
                                  <a:gd name="connsiteY17" fmla="*/ 7257 h 2217251"/>
                                  <a:gd name="connsiteX18" fmla="*/ 2213908 w 2884052"/>
                                  <a:gd name="connsiteY18" fmla="*/ 7257 h 2217251"/>
                                  <a:gd name="connsiteX19" fmla="*/ 2380082 w 2884052"/>
                                  <a:gd name="connsiteY19" fmla="*/ 20679 h 2217251"/>
                                  <a:gd name="connsiteX20" fmla="*/ 2555489 w 2884052"/>
                                  <a:gd name="connsiteY20" fmla="*/ 7257 h 2217251"/>
                                  <a:gd name="connsiteX21" fmla="*/ 2699045 w 2884052"/>
                                  <a:gd name="connsiteY21" fmla="*/ 5694 h 2217251"/>
                                  <a:gd name="connsiteX22" fmla="*/ 2805582 w 2884052"/>
                                  <a:gd name="connsiteY22" fmla="*/ 8268 h 2217251"/>
                                  <a:gd name="connsiteX23" fmla="*/ 2884053 w 2884052"/>
                                  <a:gd name="connsiteY23" fmla="*/ 20863 h 22172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884052" h="2217251">
                                    <a:moveTo>
                                      <a:pt x="2884053" y="2196388"/>
                                    </a:moveTo>
                                    <a:cubicBezTo>
                                      <a:pt x="2884053" y="2196388"/>
                                      <a:pt x="2884053" y="2214131"/>
                                      <a:pt x="2805582" y="2208983"/>
                                    </a:cubicBezTo>
                                    <a:cubicBezTo>
                                      <a:pt x="2762561" y="2206133"/>
                                      <a:pt x="2724525" y="2215877"/>
                                      <a:pt x="2699045" y="2211557"/>
                                    </a:cubicBezTo>
                                    <a:cubicBezTo>
                                      <a:pt x="2651423" y="2205846"/>
                                      <a:pt x="2603317" y="2205322"/>
                                      <a:pt x="2555581" y="2209994"/>
                                    </a:cubicBezTo>
                                    <a:cubicBezTo>
                                      <a:pt x="2493912" y="2220934"/>
                                      <a:pt x="2427442" y="2198962"/>
                                      <a:pt x="2380174" y="2196572"/>
                                    </a:cubicBezTo>
                                    <a:cubicBezTo>
                                      <a:pt x="2332907" y="2194182"/>
                                      <a:pt x="2280562" y="2217900"/>
                                      <a:pt x="2214000" y="2209994"/>
                                    </a:cubicBezTo>
                                    <a:cubicBezTo>
                                      <a:pt x="2147438" y="2202088"/>
                                      <a:pt x="1995757" y="2198962"/>
                                      <a:pt x="1905561" y="2209994"/>
                                    </a:cubicBezTo>
                                    <a:cubicBezTo>
                                      <a:pt x="1815365" y="2221026"/>
                                      <a:pt x="1711045" y="2189585"/>
                                      <a:pt x="1587614" y="2209994"/>
                                    </a:cubicBezTo>
                                    <a:cubicBezTo>
                                      <a:pt x="1464183" y="2230402"/>
                                      <a:pt x="1393097" y="2189585"/>
                                      <a:pt x="1279175" y="2209994"/>
                                    </a:cubicBezTo>
                                    <a:cubicBezTo>
                                      <a:pt x="1165253" y="2230402"/>
                                      <a:pt x="1151129" y="2198962"/>
                                      <a:pt x="1027698" y="2209994"/>
                                    </a:cubicBezTo>
                                    <a:cubicBezTo>
                                      <a:pt x="904267" y="2221026"/>
                                      <a:pt x="543668" y="2203743"/>
                                      <a:pt x="467782" y="2209994"/>
                                    </a:cubicBezTo>
                                    <a:cubicBezTo>
                                      <a:pt x="391895" y="2216245"/>
                                      <a:pt x="92965" y="2222588"/>
                                      <a:pt x="0" y="2209994"/>
                                    </a:cubicBezTo>
                                    <a:lnTo>
                                      <a:pt x="0" y="7257"/>
                                    </a:lnTo>
                                    <a:cubicBezTo>
                                      <a:pt x="92873" y="-5337"/>
                                      <a:pt x="391803" y="1006"/>
                                      <a:pt x="467689" y="7257"/>
                                    </a:cubicBezTo>
                                    <a:cubicBezTo>
                                      <a:pt x="543576" y="13508"/>
                                      <a:pt x="904636" y="-3682"/>
                                      <a:pt x="1027605" y="7257"/>
                                    </a:cubicBezTo>
                                    <a:cubicBezTo>
                                      <a:pt x="1150575" y="18197"/>
                                      <a:pt x="1165253" y="-13151"/>
                                      <a:pt x="1279083" y="7257"/>
                                    </a:cubicBezTo>
                                    <a:cubicBezTo>
                                      <a:pt x="1392913" y="27666"/>
                                      <a:pt x="1464183" y="-13151"/>
                                      <a:pt x="1587522" y="7257"/>
                                    </a:cubicBezTo>
                                    <a:cubicBezTo>
                                      <a:pt x="1710860" y="27666"/>
                                      <a:pt x="1815365" y="-3682"/>
                                      <a:pt x="1905469" y="7257"/>
                                    </a:cubicBezTo>
                                    <a:cubicBezTo>
                                      <a:pt x="1995573" y="18197"/>
                                      <a:pt x="2147530" y="15163"/>
                                      <a:pt x="2213908" y="7257"/>
                                    </a:cubicBezTo>
                                    <a:cubicBezTo>
                                      <a:pt x="2280285" y="-649"/>
                                      <a:pt x="2332538" y="23069"/>
                                      <a:pt x="2380082" y="20679"/>
                                    </a:cubicBezTo>
                                    <a:cubicBezTo>
                                      <a:pt x="2427627" y="18289"/>
                                      <a:pt x="2494004" y="-3682"/>
                                      <a:pt x="2555489" y="7257"/>
                                    </a:cubicBezTo>
                                    <a:cubicBezTo>
                                      <a:pt x="2603256" y="11936"/>
                                      <a:pt x="2651393" y="11412"/>
                                      <a:pt x="2699045" y="5694"/>
                                    </a:cubicBezTo>
                                    <a:cubicBezTo>
                                      <a:pt x="2724525" y="1374"/>
                                      <a:pt x="2762561" y="11118"/>
                                      <a:pt x="2805582" y="8268"/>
                                    </a:cubicBezTo>
                                    <a:cubicBezTo>
                                      <a:pt x="2884053" y="3120"/>
                                      <a:pt x="2884053" y="20863"/>
                                      <a:pt x="2884053" y="20863"/>
                                    </a:cubicBezTo>
                                    <a:close/>
                                  </a:path>
                                </a:pathLst>
                              </a:custGeom>
                              <a:blipFill>
                                <a:blip r:embed="rId70" cstate="print">
                                  <a:extLst>
                                    <a:ext uri="{28A0092B-C50C-407E-A947-70E740481C1C}">
                                      <a14:useLocalDpi xmlns:a14="http://schemas.microsoft.com/office/drawing/2010/main" val="0"/>
                                    </a:ext>
                                  </a:extLst>
                                </a:blip>
                                <a:stretch>
                                  <a:fillRect/>
                                </a:stretch>
                              </a:blipFill>
                              <a:ln w="922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2E220" id="Freeform: Shape 1741747079" o:spid="_x0000_s1026" style="position:absolute;margin-left:185.1pt;margin-top:1.75pt;width:127.45pt;height:87.6pt;flip:x;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4052,22172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" path="m2884053,2196388v,,,17743,-78471,12595c2762561,2206133,2724525,2215877,2699045,2211557v-47622,-5711,-95728,-6235,-143464,-1563c2493912,2220934,2427442,2198962,2380174,2196572v-47267,-2390,-99612,21328,-166174,13422c2147438,2202088,1995757,2198962,1905561,2209994v-90196,11032,-194516,-20409,-317947,c1464183,2230402,1393097,2189585,1279175,2209994v-113922,20408,-128046,-11032,-251477,c904267,2221026,543668,2203743,467782,2209994v-75887,6251,-374817,12594,-467782,l,7257v92873,-12594,391803,-6251,467689,c543576,13508,904636,-3682,1027605,7257v122970,10940,137648,-20408,251478,c1392913,27666,1464183,-13151,1587522,7257v123338,20409,227843,-10939,317947,c1995573,18197,2147530,15163,2213908,7257v66377,-7906,118630,15812,166174,13422c2427627,18289,2494004,-3682,2555489,7257v47767,4679,95904,4155,143556,-1563c2724525,1374,2762561,11118,2805582,8268v78471,-5148,78471,12595,78471,12595l2884053,2196388xe" stroked="f" strokeweight=".25611mm">
                      <v:fill r:id="rId71" o:title="" recolor="t" rotate="t" type="frame"/>
                      <v:stroke joinstyle="miter"/>
                      <v:path arrowok="t" o:connecttype="custom" o:connectlocs="1618616,1102052;1574575,1108371;1514784,1109663;1434267,1108879;1335824,1102144;1242562,1108879;1069457,1108879;891016,1108879;717911,1108879;576774,1108879;262533,1108879;0,1108879;0,3641;262481,3641;576722,3641;717859,3641;890964,3641;1069405,3641;1242510,3641;1335772,10376;1434216,3641;1514784,2857;1574575,4149;1618616,10468" o:connectangles="0,0,0,0,0,0,0,0,0,0,0,0,0,0,0,0,0,0,0,0,0,0,0,0"/>
                      <w10:wrap type="square"/>
                    </v:shape>
                  </w:pict>
                </mc:Fallback>
              </mc:AlternateContent>
            </w:r>
            <w:r w:rsidR="00925040" w:rsidRPr="00925040">
              <w:t xml:space="preserve">The Big Rock walk takes students around and to the top of Big Rock. </w:t>
            </w:r>
            <w:r w:rsidR="005111DD">
              <w:t>During the walk, students learn about the current You Yangs landscape, and the causes and consequences of environmental change through time. They learn about the management of the park, and how park rangers use different strategies to protect the You Yangs.</w:t>
            </w:r>
            <w:r w:rsidR="006D68CF">
              <w:t xml:space="preserve"> </w:t>
            </w:r>
            <w:r w:rsidR="00925040" w:rsidRPr="00925040">
              <w:t xml:space="preserve">Students </w:t>
            </w:r>
            <w:r w:rsidR="006D68CF">
              <w:t xml:space="preserve">also </w:t>
            </w:r>
            <w:r w:rsidR="00925040" w:rsidRPr="00925040">
              <w:t xml:space="preserve">learn about </w:t>
            </w:r>
            <w:r w:rsidR="006D68CF">
              <w:t xml:space="preserve">different people’s perception of the park, and how these perceptions influence their connections to place. </w:t>
            </w:r>
          </w:p>
          <w:p w14:paraId="52796D31" w14:textId="5B2B3BBE" w:rsidR="00CF25C6" w:rsidRPr="00CF25C6" w:rsidRDefault="00CF25C6" w:rsidP="00646AD4">
            <w:pPr>
              <w:spacing w:after="120"/>
              <w:rPr>
                <w:b/>
                <w:bCs/>
                <w:color w:val="009D8F" w:themeColor="accent5"/>
              </w:rPr>
            </w:pPr>
            <w:r w:rsidRPr="00CF25C6">
              <w:rPr>
                <w:b/>
                <w:bCs/>
                <w:color w:val="009D8F" w:themeColor="accent5"/>
              </w:rPr>
              <w:t>Learning outcomes:</w:t>
            </w:r>
          </w:p>
          <w:p w14:paraId="175EE325" w14:textId="068A4FC5" w:rsidR="00CF25C6" w:rsidRDefault="00160976" w:rsidP="00646AD4">
            <w:r>
              <w:t>VC</w:t>
            </w:r>
            <w:r w:rsidR="00940FFC">
              <w:t xml:space="preserve">GGK139, </w:t>
            </w:r>
            <w:r w:rsidR="00F554A4">
              <w:t>VCGGK</w:t>
            </w:r>
            <w:r w:rsidR="00BE5D06">
              <w:t xml:space="preserve">144, </w:t>
            </w:r>
            <w:r w:rsidR="005111DD">
              <w:t xml:space="preserve">VCGGK145, VCGGK146, VCGGK147, VCGGK148, </w:t>
            </w:r>
          </w:p>
          <w:p w14:paraId="2E3CBCF6" w14:textId="77777777" w:rsidR="00CF25C6" w:rsidRPr="00CF25C6" w:rsidRDefault="00CF25C6" w:rsidP="00646AD4">
            <w:pPr>
              <w:spacing w:after="120"/>
              <w:rPr>
                <w:b/>
                <w:bCs/>
                <w:color w:val="009D8F" w:themeColor="accent5"/>
              </w:rPr>
            </w:pPr>
            <w:r w:rsidRPr="00CF25C6">
              <w:rPr>
                <w:b/>
                <w:bCs/>
                <w:color w:val="009D8F" w:themeColor="accent5"/>
              </w:rPr>
              <w:t>Links to UN Sustainable Development Goals:</w:t>
            </w:r>
          </w:p>
          <w:p w14:paraId="6B29FDE2" w14:textId="090EF2B0" w:rsidR="00CF25C6" w:rsidRPr="00CF25C6" w:rsidRDefault="00CF25C6" w:rsidP="00646AD4">
            <w:pPr>
              <w:spacing w:after="0"/>
            </w:pPr>
            <w:r>
              <w:rPr>
                <w:noProof/>
                <w:color w:val="78367E" w:themeColor="accent3"/>
              </w:rPr>
              <w:drawing>
                <wp:inline distT="0" distB="0" distL="0" distR="0" wp14:anchorId="0BF90CC5" wp14:editId="6C6BA825">
                  <wp:extent cx="476701" cy="476701"/>
                  <wp:effectExtent l="0" t="0" r="0" b="0"/>
                  <wp:docPr id="1741747082" name="Picture 1741747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83027" cy="483027"/>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791E97B0" wp14:editId="25AE2BB5">
                  <wp:extent cx="481035" cy="481035"/>
                  <wp:effectExtent l="0" t="0" r="0" b="0"/>
                  <wp:docPr id="1741747083" name="Picture 1741747083" descr="A red sign with a book and a penci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red sign with a book and a pencil&#10;&#10;Description automatically generated with low confidenc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89149" cy="489149"/>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25CF8078" wp14:editId="24803A89">
                  <wp:extent cx="485330" cy="485330"/>
                  <wp:effectExtent l="0" t="0" r="0" b="0"/>
                  <wp:docPr id="1741747084" name="Picture 1741747084" descr="A picture containing text, logo, fon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logo, font, graphics&#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94546" cy="494546"/>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6652636C" wp14:editId="01BD1548">
                  <wp:extent cx="485368" cy="485368"/>
                  <wp:effectExtent l="0" t="0" r="0" b="0"/>
                  <wp:docPr id="1741747085" name="Picture 1741747085" descr="A picture containing text, design,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design, font, screenshot&#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09255" cy="509255"/>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4DE625F9" wp14:editId="114BB1DB">
                  <wp:extent cx="483870" cy="483870"/>
                  <wp:effectExtent l="0" t="0" r="0" b="0"/>
                  <wp:docPr id="1741747086" name="Picture 1741747086" descr="A picture containing text, logo, graphics,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logo, graphics, mammal&#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03099" cy="503099"/>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6CC9ED8C" wp14:editId="19AB1410">
                  <wp:extent cx="484018" cy="484018"/>
                  <wp:effectExtent l="0" t="0" r="0" b="0"/>
                  <wp:docPr id="1741747088" name="Picture 1741747088" descr="A green sign with white text and a tree and bir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een sign with white text and a tree and birds&#10;&#10;Description automatically generated with low confidenc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00213" cy="500213"/>
                          </a:xfrm>
                          <a:prstGeom prst="rect">
                            <a:avLst/>
                          </a:prstGeom>
                        </pic:spPr>
                      </pic:pic>
                    </a:graphicData>
                  </a:graphic>
                </wp:inline>
              </w:drawing>
            </w:r>
          </w:p>
        </w:tc>
      </w:tr>
      <w:tr w:rsidR="00CF25C6" w14:paraId="0FF3D4B3" w14:textId="77777777" w:rsidTr="00646AD4">
        <w:trPr>
          <w:trHeight w:val="57"/>
        </w:trPr>
        <w:tc>
          <w:tcPr>
            <w:tcW w:w="906" w:type="dxa"/>
          </w:tcPr>
          <w:p w14:paraId="5632D453" w14:textId="77777777" w:rsidR="00CF25C6" w:rsidRDefault="00CF25C6" w:rsidP="00646AD4">
            <w:pPr>
              <w:spacing w:after="0" w:line="259" w:lineRule="auto"/>
              <w:rPr>
                <w:color w:val="78367E" w:themeColor="accent3"/>
              </w:rPr>
            </w:pPr>
            <w:r>
              <w:rPr>
                <w:noProof/>
              </w:rPr>
              <w:drawing>
                <wp:inline distT="0" distB="0" distL="0" distR="0" wp14:anchorId="532D7B8F" wp14:editId="12E9FD4F">
                  <wp:extent cx="432000" cy="432000"/>
                  <wp:effectExtent l="0" t="0" r="6350" b="6350"/>
                  <wp:docPr id="1741747090" name="Picture 1741747090" descr="Book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37659" name="Graphic 679637659" descr="Books outline"/>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432000" cy="432000"/>
                          </a:xfrm>
                          <a:prstGeom prst="rect">
                            <a:avLst/>
                          </a:prstGeom>
                        </pic:spPr>
                      </pic:pic>
                    </a:graphicData>
                  </a:graphic>
                </wp:inline>
              </w:drawing>
            </w:r>
          </w:p>
        </w:tc>
        <w:tc>
          <w:tcPr>
            <w:tcW w:w="2775" w:type="dxa"/>
          </w:tcPr>
          <w:p w14:paraId="7708551B" w14:textId="77777777" w:rsidR="00CF25C6" w:rsidRPr="003F7870" w:rsidRDefault="00CF25C6" w:rsidP="00646AD4">
            <w:pPr>
              <w:spacing w:after="0" w:line="259" w:lineRule="auto"/>
              <w:rPr>
                <w:color w:val="009D8F" w:themeColor="accent5"/>
                <w:sz w:val="28"/>
                <w:szCs w:val="28"/>
              </w:rPr>
            </w:pPr>
            <w:r>
              <w:rPr>
                <w:color w:val="009D8F" w:themeColor="accent5"/>
                <w:sz w:val="28"/>
                <w:szCs w:val="28"/>
              </w:rPr>
              <w:t>L</w:t>
            </w:r>
            <w:r w:rsidRPr="003F7870">
              <w:rPr>
                <w:color w:val="009D8F" w:themeColor="accent5"/>
                <w:sz w:val="28"/>
                <w:szCs w:val="28"/>
              </w:rPr>
              <w:t>earning area</w:t>
            </w:r>
          </w:p>
          <w:p w14:paraId="15B5EEAA" w14:textId="594490D0" w:rsidR="00CF25C6" w:rsidRDefault="007A2479" w:rsidP="00646AD4">
            <w:pPr>
              <w:spacing w:after="0" w:line="259" w:lineRule="auto"/>
              <w:rPr>
                <w:color w:val="78367E" w:themeColor="accent3"/>
              </w:rPr>
            </w:pPr>
            <w:r>
              <w:rPr>
                <w:sz w:val="22"/>
                <w:szCs w:val="22"/>
              </w:rPr>
              <w:t>Geography</w:t>
            </w:r>
          </w:p>
        </w:tc>
        <w:tc>
          <w:tcPr>
            <w:tcW w:w="6379" w:type="dxa"/>
            <w:vMerge/>
          </w:tcPr>
          <w:p w14:paraId="7F919AFD" w14:textId="77777777" w:rsidR="00CF25C6" w:rsidRDefault="00CF25C6" w:rsidP="00646AD4">
            <w:pPr>
              <w:spacing w:after="0" w:line="259" w:lineRule="auto"/>
              <w:rPr>
                <w:color w:val="78367E" w:themeColor="accent3"/>
              </w:rPr>
            </w:pPr>
          </w:p>
        </w:tc>
      </w:tr>
      <w:tr w:rsidR="00CF25C6" w14:paraId="30EE281E" w14:textId="77777777" w:rsidTr="00646AD4">
        <w:tc>
          <w:tcPr>
            <w:tcW w:w="906" w:type="dxa"/>
          </w:tcPr>
          <w:p w14:paraId="18338303" w14:textId="77777777" w:rsidR="00CF25C6" w:rsidRDefault="00CF25C6" w:rsidP="00646AD4">
            <w:pPr>
              <w:spacing w:after="0" w:line="259" w:lineRule="auto"/>
              <w:rPr>
                <w:color w:val="78367E" w:themeColor="accent3"/>
              </w:rPr>
            </w:pPr>
            <w:r>
              <w:rPr>
                <w:noProof/>
              </w:rPr>
              <w:drawing>
                <wp:inline distT="0" distB="0" distL="0" distR="0" wp14:anchorId="35A789CE" wp14:editId="775E6FF6">
                  <wp:extent cx="432000" cy="432000"/>
                  <wp:effectExtent l="0" t="0" r="0" b="0"/>
                  <wp:docPr id="1741747091" name="Picture 174174709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534149" name="Graphic 1148534149" descr="Marker outline"/>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432000" cy="432000"/>
                          </a:xfrm>
                          <a:prstGeom prst="rect">
                            <a:avLst/>
                          </a:prstGeom>
                        </pic:spPr>
                      </pic:pic>
                    </a:graphicData>
                  </a:graphic>
                </wp:inline>
              </w:drawing>
            </w:r>
          </w:p>
        </w:tc>
        <w:tc>
          <w:tcPr>
            <w:tcW w:w="2775" w:type="dxa"/>
          </w:tcPr>
          <w:p w14:paraId="0B35D579" w14:textId="77777777" w:rsidR="00CF25C6" w:rsidRPr="003F7870" w:rsidRDefault="00CF25C6" w:rsidP="00646AD4">
            <w:pPr>
              <w:spacing w:after="0" w:line="259" w:lineRule="auto"/>
              <w:rPr>
                <w:color w:val="009D8F" w:themeColor="accent5"/>
                <w:sz w:val="28"/>
                <w:szCs w:val="28"/>
              </w:rPr>
            </w:pPr>
            <w:r w:rsidRPr="003F7870">
              <w:rPr>
                <w:color w:val="009D8F" w:themeColor="accent5"/>
                <w:sz w:val="28"/>
                <w:szCs w:val="28"/>
              </w:rPr>
              <w:t>Location</w:t>
            </w:r>
          </w:p>
          <w:p w14:paraId="2B4B2C18" w14:textId="7238C69D" w:rsidR="00CF25C6" w:rsidRDefault="007A2479" w:rsidP="00646AD4">
            <w:pPr>
              <w:spacing w:after="0" w:line="259" w:lineRule="auto"/>
              <w:rPr>
                <w:color w:val="78367E" w:themeColor="accent3"/>
              </w:rPr>
            </w:pPr>
            <w:r>
              <w:rPr>
                <w:sz w:val="22"/>
                <w:szCs w:val="22"/>
              </w:rPr>
              <w:t>Big Rock Carpark, You Yangs Regional Park</w:t>
            </w:r>
          </w:p>
        </w:tc>
        <w:tc>
          <w:tcPr>
            <w:tcW w:w="6379" w:type="dxa"/>
            <w:vMerge/>
          </w:tcPr>
          <w:p w14:paraId="7DE763D7" w14:textId="77777777" w:rsidR="00CF25C6" w:rsidRDefault="00CF25C6" w:rsidP="00646AD4">
            <w:pPr>
              <w:spacing w:after="0" w:line="259" w:lineRule="auto"/>
              <w:rPr>
                <w:color w:val="78367E" w:themeColor="accent3"/>
              </w:rPr>
            </w:pPr>
          </w:p>
        </w:tc>
      </w:tr>
      <w:tr w:rsidR="00CF25C6" w14:paraId="2B95857E" w14:textId="77777777" w:rsidTr="00646AD4">
        <w:tc>
          <w:tcPr>
            <w:tcW w:w="906" w:type="dxa"/>
          </w:tcPr>
          <w:p w14:paraId="3B85C7DD" w14:textId="77777777" w:rsidR="00CF25C6" w:rsidRDefault="00CF25C6" w:rsidP="00646AD4">
            <w:pPr>
              <w:spacing w:after="0" w:line="259" w:lineRule="auto"/>
              <w:rPr>
                <w:color w:val="78367E" w:themeColor="accent3"/>
              </w:rPr>
            </w:pPr>
            <w:r>
              <w:rPr>
                <w:noProof/>
              </w:rPr>
              <w:drawing>
                <wp:inline distT="0" distB="0" distL="0" distR="0" wp14:anchorId="7CFA1F2F" wp14:editId="228B40CB">
                  <wp:extent cx="432000" cy="432000"/>
                  <wp:effectExtent l="0" t="0" r="0" b="0"/>
                  <wp:docPr id="1741747092" name="Picture 1741747092" descr="Alarm clo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77601" name="Graphic 1227877601" descr="Alarm clock outline"/>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432000" cy="432000"/>
                          </a:xfrm>
                          <a:prstGeom prst="rect">
                            <a:avLst/>
                          </a:prstGeom>
                        </pic:spPr>
                      </pic:pic>
                    </a:graphicData>
                  </a:graphic>
                </wp:inline>
              </w:drawing>
            </w:r>
          </w:p>
        </w:tc>
        <w:tc>
          <w:tcPr>
            <w:tcW w:w="2775" w:type="dxa"/>
          </w:tcPr>
          <w:p w14:paraId="16512F45" w14:textId="77777777" w:rsidR="00CF25C6" w:rsidRPr="003F7870" w:rsidRDefault="00CF25C6" w:rsidP="00646AD4">
            <w:pPr>
              <w:spacing w:after="0" w:line="259" w:lineRule="auto"/>
              <w:rPr>
                <w:color w:val="009D8F" w:themeColor="accent5"/>
                <w:sz w:val="28"/>
                <w:szCs w:val="28"/>
              </w:rPr>
            </w:pPr>
            <w:r w:rsidRPr="003F7870">
              <w:rPr>
                <w:color w:val="009D8F" w:themeColor="accent5"/>
                <w:sz w:val="28"/>
                <w:szCs w:val="28"/>
              </w:rPr>
              <w:t>Time</w:t>
            </w:r>
          </w:p>
          <w:p w14:paraId="438F3691" w14:textId="3B9106A9" w:rsidR="00CF25C6" w:rsidRDefault="007A2479" w:rsidP="00646AD4">
            <w:pPr>
              <w:spacing w:after="0" w:line="259" w:lineRule="auto"/>
              <w:rPr>
                <w:color w:val="78367E" w:themeColor="accent3"/>
              </w:rPr>
            </w:pPr>
            <w:r>
              <w:rPr>
                <w:sz w:val="22"/>
                <w:szCs w:val="22"/>
              </w:rPr>
              <w:t>6</w:t>
            </w:r>
            <w:r w:rsidR="00CF25C6" w:rsidRPr="0050671C">
              <w:rPr>
                <w:sz w:val="22"/>
                <w:szCs w:val="22"/>
              </w:rPr>
              <w:t>0 minutes</w:t>
            </w:r>
          </w:p>
        </w:tc>
        <w:tc>
          <w:tcPr>
            <w:tcW w:w="6379" w:type="dxa"/>
            <w:vMerge/>
          </w:tcPr>
          <w:p w14:paraId="682D43F9" w14:textId="77777777" w:rsidR="00CF25C6" w:rsidRDefault="00CF25C6" w:rsidP="00646AD4">
            <w:pPr>
              <w:spacing w:after="0" w:line="259" w:lineRule="auto"/>
              <w:rPr>
                <w:color w:val="78367E" w:themeColor="accent3"/>
              </w:rPr>
            </w:pPr>
          </w:p>
        </w:tc>
      </w:tr>
    </w:tbl>
    <w:p w14:paraId="222F0B0B" w14:textId="77777777" w:rsidR="00CF25C6" w:rsidRDefault="00CF25C6" w:rsidP="00CF25C6">
      <w:pPr>
        <w:spacing w:after="160" w:line="259" w:lineRule="auto"/>
        <w:jc w:val="center"/>
        <w:rPr>
          <w:color w:val="78367E" w:themeColor="accent3"/>
        </w:rPr>
      </w:pPr>
      <w:r w:rsidRPr="0041070B">
        <w:rPr>
          <w:noProof/>
          <w:color w:val="78367E" w:themeColor="accent3"/>
        </w:rPr>
        <mc:AlternateContent>
          <mc:Choice Requires="wps">
            <w:drawing>
              <wp:inline distT="0" distB="0" distL="0" distR="0" wp14:anchorId="534162D1" wp14:editId="0E78D92D">
                <wp:extent cx="2599200" cy="18000"/>
                <wp:effectExtent l="0" t="0" r="10795" b="20320"/>
                <wp:docPr id="1741747080" name="Freeform: Shape 17417470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99200" cy="18000"/>
                        </a:xfrm>
                        <a:custGeom>
                          <a:avLst/>
                          <a:gdLst>
                            <a:gd name="connsiteX0" fmla="*/ 0 w 2597943"/>
                            <a:gd name="connsiteY0" fmla="*/ 9332 h 18823"/>
                            <a:gd name="connsiteX1" fmla="*/ 70676 w 2597943"/>
                            <a:gd name="connsiteY1" fmla="*/ 7427 h 18823"/>
                            <a:gd name="connsiteX2" fmla="*/ 166592 w 2597943"/>
                            <a:gd name="connsiteY2" fmla="*/ 5141 h 18823"/>
                            <a:gd name="connsiteX3" fmla="*/ 295847 w 2597943"/>
                            <a:gd name="connsiteY3" fmla="*/ 6570 h 18823"/>
                            <a:gd name="connsiteX4" fmla="*/ 453962 w 2597943"/>
                            <a:gd name="connsiteY4" fmla="*/ 18666 h 18823"/>
                            <a:gd name="connsiteX5" fmla="*/ 603599 w 2597943"/>
                            <a:gd name="connsiteY5" fmla="*/ 6570 h 18823"/>
                            <a:gd name="connsiteX6" fmla="*/ 881444 w 2597943"/>
                            <a:gd name="connsiteY6" fmla="*/ 6570 h 18823"/>
                            <a:gd name="connsiteX7" fmla="*/ 1167860 w 2597943"/>
                            <a:gd name="connsiteY7" fmla="*/ 6570 h 18823"/>
                            <a:gd name="connsiteX8" fmla="*/ 1445705 w 2597943"/>
                            <a:gd name="connsiteY8" fmla="*/ 6570 h 18823"/>
                            <a:gd name="connsiteX9" fmla="*/ 1672209 w 2597943"/>
                            <a:gd name="connsiteY9" fmla="*/ 6570 h 18823"/>
                            <a:gd name="connsiteX10" fmla="*/ 2176558 w 2597943"/>
                            <a:gd name="connsiteY10" fmla="*/ 6570 h 18823"/>
                            <a:gd name="connsiteX11" fmla="*/ 2597944 w 2597943"/>
                            <a:gd name="connsiteY11" fmla="*/ 6570 h 188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597943" h="18823">
                              <a:moveTo>
                                <a:pt x="0" y="9332"/>
                              </a:moveTo>
                              <a:cubicBezTo>
                                <a:pt x="0" y="9332"/>
                                <a:pt x="0" y="2855"/>
                                <a:pt x="70676" y="7427"/>
                              </a:cubicBezTo>
                              <a:cubicBezTo>
                                <a:pt x="109442" y="9999"/>
                                <a:pt x="143732" y="1236"/>
                                <a:pt x="166592" y="5141"/>
                              </a:cubicBezTo>
                              <a:cubicBezTo>
                                <a:pt x="204597" y="11713"/>
                                <a:pt x="279559" y="9427"/>
                                <a:pt x="295847" y="6570"/>
                              </a:cubicBezTo>
                              <a:cubicBezTo>
                                <a:pt x="351377" y="-3336"/>
                                <a:pt x="411290" y="16476"/>
                                <a:pt x="453962" y="18666"/>
                              </a:cubicBezTo>
                              <a:cubicBezTo>
                                <a:pt x="496634" y="20857"/>
                                <a:pt x="543687" y="-669"/>
                                <a:pt x="603599" y="6570"/>
                              </a:cubicBezTo>
                              <a:cubicBezTo>
                                <a:pt x="663416" y="13713"/>
                                <a:pt x="800195" y="16476"/>
                                <a:pt x="881444" y="6570"/>
                              </a:cubicBezTo>
                              <a:cubicBezTo>
                                <a:pt x="962692" y="-3336"/>
                                <a:pt x="1056704" y="25048"/>
                                <a:pt x="1167860" y="6570"/>
                              </a:cubicBezTo>
                              <a:cubicBezTo>
                                <a:pt x="1279017" y="-11909"/>
                                <a:pt x="1343120" y="25048"/>
                                <a:pt x="1445705" y="6570"/>
                              </a:cubicBezTo>
                              <a:cubicBezTo>
                                <a:pt x="1548289" y="-11909"/>
                                <a:pt x="1561148" y="16476"/>
                                <a:pt x="1672209" y="6570"/>
                              </a:cubicBezTo>
                              <a:cubicBezTo>
                                <a:pt x="1783366" y="-3336"/>
                                <a:pt x="2108168" y="12189"/>
                                <a:pt x="2176558" y="6570"/>
                              </a:cubicBezTo>
                              <a:cubicBezTo>
                                <a:pt x="2244947" y="950"/>
                                <a:pt x="2514219" y="-4860"/>
                                <a:pt x="2597944" y="6570"/>
                              </a:cubicBezTo>
                            </a:path>
                          </a:pathLst>
                        </a:custGeom>
                        <a:noFill/>
                        <a:ln w="12700" cap="flat">
                          <a:solidFill>
                            <a:schemeClr val="accent5"/>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D53ABF7" id="Freeform: Shape 1741747080" o:spid="_x0000_s1026" alt="&quot;&quot;" style="width:204.65pt;height:1.4pt;visibility:visible;mso-wrap-style:square;mso-left-percent:-10001;mso-top-percent:-10001;mso-position-horizontal:absolute;mso-position-horizontal-relative:char;mso-position-vertical:absolute;mso-position-vertical-relative:line;mso-left-percent:-10001;mso-top-percent:-10001;v-text-anchor:middle" coordsize="2597943,18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" path="m,9332v,,,-6477,70676,-1905c109442,9999,143732,1236,166592,5141v38005,6572,112967,4286,129255,1429c351377,-3336,411290,16476,453962,18666,496634,20857,543687,-669,603599,6570v59817,7143,196596,9906,277845,c962692,-3336,1056704,25048,1167860,6570v111157,-18479,175260,18478,277845,c1548289,-11909,1561148,16476,1672209,6570v111157,-9906,435959,5619,504349,c2244947,950,2514219,-4860,2597944,6570e" filled="f" strokecolor="#009d8f [3208]" strokeweight="1pt">
                <v:stroke joinstyle="miter"/>
                <v:path arrowok="t" o:connecttype="custom" o:connectlocs="0,8924;70710,7102;166673,4916;295990,6283;454182,17850;603891,6283;881870,6283;1168425,6283;1446404,6283;1673018,6283;2177611,6283;2599201,6283" o:connectangles="0,0,0,0,0,0,0,0,0,0,0,0"/>
                <w10:anchorlock/>
              </v:shape>
            </w:pict>
          </mc:Fallback>
        </mc:AlternateContent>
      </w:r>
    </w:p>
    <w:p w14:paraId="7B4FAB18" w14:textId="77777777" w:rsidR="00CC49E4" w:rsidRDefault="00CC49E4" w:rsidP="00EC2DAE">
      <w:pPr>
        <w:pStyle w:val="Heading2"/>
        <w:spacing w:before="120" w:after="240"/>
        <w:rPr>
          <w:color w:val="009D8F" w:themeColor="accent5"/>
        </w:rPr>
      </w:pPr>
    </w:p>
    <w:p w14:paraId="1AE1F51B" w14:textId="77777777" w:rsidR="00CC49E4" w:rsidRDefault="00CC49E4" w:rsidP="00EC2DAE">
      <w:pPr>
        <w:pStyle w:val="Heading2"/>
        <w:spacing w:before="120" w:after="240"/>
        <w:rPr>
          <w:color w:val="009D8F" w:themeColor="accent5"/>
        </w:rPr>
      </w:pPr>
    </w:p>
    <w:p w14:paraId="28CDF448" w14:textId="77777777" w:rsidR="00CC49E4" w:rsidRDefault="00CC49E4" w:rsidP="00EC2DAE">
      <w:pPr>
        <w:pStyle w:val="Heading2"/>
        <w:spacing w:before="120" w:after="240"/>
        <w:rPr>
          <w:color w:val="009D8F" w:themeColor="accent5"/>
        </w:rPr>
      </w:pPr>
    </w:p>
    <w:p w14:paraId="69D02B82" w14:textId="3966B887" w:rsidR="00EC2DAE" w:rsidRPr="003F7870" w:rsidRDefault="001E3713" w:rsidP="00EC2DAE">
      <w:pPr>
        <w:pStyle w:val="Heading2"/>
        <w:spacing w:before="120" w:after="240"/>
        <w:rPr>
          <w:color w:val="009D8F" w:themeColor="accent5"/>
        </w:rPr>
      </w:pPr>
      <w:r w:rsidRPr="001E3713">
        <w:rPr>
          <w:color w:val="009D8F" w:themeColor="accent5"/>
        </w:rPr>
        <w:t xml:space="preserve">Influences from </w:t>
      </w:r>
      <w:r w:rsidR="00EC2DAE" w:rsidRPr="001E3713">
        <w:rPr>
          <w:color w:val="009D8F" w:themeColor="accent5"/>
        </w:rPr>
        <w:t>East to West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906"/>
        <w:gridCol w:w="2775"/>
        <w:gridCol w:w="6379"/>
      </w:tblGrid>
      <w:tr w:rsidR="00EC2DAE" w14:paraId="1C258AF1" w14:textId="77777777" w:rsidTr="00646AD4">
        <w:tc>
          <w:tcPr>
            <w:tcW w:w="906" w:type="dxa"/>
          </w:tcPr>
          <w:p w14:paraId="722200CD" w14:textId="77777777" w:rsidR="00EC2DAE" w:rsidRDefault="00EC2DAE" w:rsidP="00646AD4">
            <w:pPr>
              <w:spacing w:after="0" w:line="259" w:lineRule="auto"/>
              <w:rPr>
                <w:color w:val="78367E" w:themeColor="accent3"/>
              </w:rPr>
            </w:pPr>
            <w:r>
              <w:rPr>
                <w:noProof/>
              </w:rPr>
              <w:drawing>
                <wp:inline distT="0" distB="0" distL="0" distR="0" wp14:anchorId="4BFD29BA" wp14:editId="4A368FB9">
                  <wp:extent cx="417444" cy="362227"/>
                  <wp:effectExtent l="0" t="0" r="1905" b="0"/>
                  <wp:docPr id="930349387" name="Picture 930349387" descr="Graduation ca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803751" name="Graphic 759803751" descr="Graduation cap outline"/>
                          <pic:cNvPicPr/>
                        </pic:nvPicPr>
                        <pic:blipFill rotWithShape="1">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rcRect t="16112" r="3325"/>
                          <a:stretch/>
                        </pic:blipFill>
                        <pic:spPr bwMode="auto">
                          <a:xfrm>
                            <a:off x="0" y="0"/>
                            <a:ext cx="417637" cy="362395"/>
                          </a:xfrm>
                          <a:prstGeom prst="rect">
                            <a:avLst/>
                          </a:prstGeom>
                          <a:ln>
                            <a:noFill/>
                          </a:ln>
                          <a:extLst>
                            <a:ext uri="{53640926-AAD7-44D8-BBD7-CCE9431645EC}">
                              <a14:shadowObscured xmlns:a14="http://schemas.microsoft.com/office/drawing/2010/main"/>
                            </a:ext>
                          </a:extLst>
                        </pic:spPr>
                      </pic:pic>
                    </a:graphicData>
                  </a:graphic>
                </wp:inline>
              </w:drawing>
            </w:r>
          </w:p>
        </w:tc>
        <w:tc>
          <w:tcPr>
            <w:tcW w:w="2775" w:type="dxa"/>
          </w:tcPr>
          <w:p w14:paraId="1D85ABDD" w14:textId="77777777" w:rsidR="00EC2DAE" w:rsidRPr="003F7870" w:rsidRDefault="00EC2DAE" w:rsidP="00646AD4">
            <w:pPr>
              <w:spacing w:after="0" w:line="259" w:lineRule="auto"/>
              <w:rPr>
                <w:color w:val="009D8F" w:themeColor="accent5"/>
                <w:sz w:val="28"/>
                <w:szCs w:val="28"/>
              </w:rPr>
            </w:pPr>
            <w:r w:rsidRPr="003F7870">
              <w:rPr>
                <w:color w:val="009D8F" w:themeColor="accent5"/>
                <w:sz w:val="28"/>
                <w:szCs w:val="28"/>
              </w:rPr>
              <w:t>Levels</w:t>
            </w:r>
          </w:p>
          <w:p w14:paraId="6D4FEE94" w14:textId="77777777" w:rsidR="008536E8" w:rsidRDefault="00EC2DAE" w:rsidP="00646AD4">
            <w:pPr>
              <w:spacing w:after="0" w:line="259" w:lineRule="auto"/>
              <w:rPr>
                <w:sz w:val="22"/>
                <w:szCs w:val="22"/>
              </w:rPr>
            </w:pPr>
            <w:r>
              <w:rPr>
                <w:sz w:val="22"/>
                <w:szCs w:val="22"/>
              </w:rPr>
              <w:t xml:space="preserve">VCE </w:t>
            </w:r>
            <w:r w:rsidR="008536E8">
              <w:rPr>
                <w:sz w:val="22"/>
                <w:szCs w:val="22"/>
              </w:rPr>
              <w:t>Geography</w:t>
            </w:r>
          </w:p>
          <w:p w14:paraId="2C1F0CA3" w14:textId="0E4258B8" w:rsidR="00EC2DAE" w:rsidRDefault="008536E8" w:rsidP="00646AD4">
            <w:pPr>
              <w:spacing w:after="0" w:line="259" w:lineRule="auto"/>
              <w:rPr>
                <w:color w:val="78367E" w:themeColor="accent3"/>
              </w:rPr>
            </w:pPr>
            <w:r>
              <w:rPr>
                <w:sz w:val="22"/>
                <w:szCs w:val="22"/>
              </w:rPr>
              <w:t xml:space="preserve">VCE </w:t>
            </w:r>
            <w:r w:rsidR="00EC2DAE">
              <w:rPr>
                <w:sz w:val="22"/>
                <w:szCs w:val="22"/>
              </w:rPr>
              <w:t>Outdoor and Environmental Studies</w:t>
            </w:r>
          </w:p>
        </w:tc>
        <w:tc>
          <w:tcPr>
            <w:tcW w:w="6379" w:type="dxa"/>
            <w:vMerge w:val="restart"/>
          </w:tcPr>
          <w:p w14:paraId="3E348A67" w14:textId="24BCC098" w:rsidR="00EC2DAE" w:rsidRDefault="004D2B01" w:rsidP="00646AD4">
            <w:r w:rsidRPr="004D2B01">
              <w:t xml:space="preserve">The 4.5km East-West walk allows students to use their geographical </w:t>
            </w:r>
            <w:r w:rsidR="008536E8">
              <w:t xml:space="preserve">and environmental </w:t>
            </w:r>
            <w:r w:rsidRPr="004D2B01">
              <w:t xml:space="preserve">skills to explore </w:t>
            </w:r>
            <w:r w:rsidR="008536E8">
              <w:t xml:space="preserve">the </w:t>
            </w:r>
            <w:r w:rsidRPr="004D2B01">
              <w:t xml:space="preserve">You Yangs landscape. Students investigate how </w:t>
            </w:r>
            <w:r w:rsidR="008536E8">
              <w:t xml:space="preserve">environmental and social </w:t>
            </w:r>
            <w:r w:rsidRPr="004D2B01">
              <w:t xml:space="preserve">factors influence the growth of native plants </w:t>
            </w:r>
            <w:r w:rsidR="008536E8">
              <w:t>and have shaped the You Yangs landscape over time</w:t>
            </w:r>
            <w:r w:rsidRPr="004D2B01">
              <w:t>. They record data along the walk to help them analyse the influence of these facto</w:t>
            </w:r>
            <w:r>
              <w:t>r</w:t>
            </w:r>
            <w:r w:rsidRPr="004D2B01">
              <w:t xml:space="preserve">s. While walking, students learn about </w:t>
            </w:r>
            <w:r w:rsidR="008536E8">
              <w:t>conservation and land management strategies</w:t>
            </w:r>
            <w:r w:rsidRPr="004D2B01">
              <w:t xml:space="preserve"> that can be used to manage these impacts</w:t>
            </w:r>
            <w:r w:rsidR="00EC2DAE">
              <w:rPr>
                <w:noProof/>
              </w:rPr>
              <mc:AlternateContent>
                <mc:Choice Requires="wps">
                  <w:drawing>
                    <wp:anchor distT="0" distB="0" distL="114300" distR="114300" simplePos="0" relativeHeight="251658248" behindDoc="0" locked="0" layoutInCell="1" allowOverlap="1" wp14:anchorId="2A348D2A" wp14:editId="36B8FB25">
                      <wp:simplePos x="0" y="0"/>
                      <wp:positionH relativeFrom="column">
                        <wp:posOffset>2350770</wp:posOffset>
                      </wp:positionH>
                      <wp:positionV relativeFrom="paragraph">
                        <wp:posOffset>22225</wp:posOffset>
                      </wp:positionV>
                      <wp:extent cx="1618615" cy="1112520"/>
                      <wp:effectExtent l="0" t="0" r="635" b="0"/>
                      <wp:wrapSquare wrapText="bothSides"/>
                      <wp:docPr id="930349385" name="Freeform: Shape 930349385"/>
                      <wp:cNvGraphicFramePr/>
                      <a:graphic xmlns:a="http://schemas.openxmlformats.org/drawingml/2006/main">
                        <a:graphicData uri="http://schemas.microsoft.com/office/word/2010/wordprocessingShape">
                          <wps:wsp>
                            <wps:cNvSpPr/>
                            <wps:spPr>
                              <a:xfrm>
                                <a:off x="0" y="0"/>
                                <a:ext cx="1618615" cy="1112520"/>
                              </a:xfrm>
                              <a:custGeom>
                                <a:avLst/>
                                <a:gdLst>
                                  <a:gd name="connsiteX0" fmla="*/ 2884053 w 2884052"/>
                                  <a:gd name="connsiteY0" fmla="*/ 2196388 h 2217251"/>
                                  <a:gd name="connsiteX1" fmla="*/ 2805582 w 2884052"/>
                                  <a:gd name="connsiteY1" fmla="*/ 2208983 h 2217251"/>
                                  <a:gd name="connsiteX2" fmla="*/ 2699045 w 2884052"/>
                                  <a:gd name="connsiteY2" fmla="*/ 2211557 h 2217251"/>
                                  <a:gd name="connsiteX3" fmla="*/ 2555581 w 2884052"/>
                                  <a:gd name="connsiteY3" fmla="*/ 2209994 h 2217251"/>
                                  <a:gd name="connsiteX4" fmla="*/ 2380174 w 2884052"/>
                                  <a:gd name="connsiteY4" fmla="*/ 2196572 h 2217251"/>
                                  <a:gd name="connsiteX5" fmla="*/ 2214000 w 2884052"/>
                                  <a:gd name="connsiteY5" fmla="*/ 2209994 h 2217251"/>
                                  <a:gd name="connsiteX6" fmla="*/ 1905561 w 2884052"/>
                                  <a:gd name="connsiteY6" fmla="*/ 2209994 h 2217251"/>
                                  <a:gd name="connsiteX7" fmla="*/ 1587614 w 2884052"/>
                                  <a:gd name="connsiteY7" fmla="*/ 2209994 h 2217251"/>
                                  <a:gd name="connsiteX8" fmla="*/ 1279175 w 2884052"/>
                                  <a:gd name="connsiteY8" fmla="*/ 2209994 h 2217251"/>
                                  <a:gd name="connsiteX9" fmla="*/ 1027698 w 2884052"/>
                                  <a:gd name="connsiteY9" fmla="*/ 2209994 h 2217251"/>
                                  <a:gd name="connsiteX10" fmla="*/ 467782 w 2884052"/>
                                  <a:gd name="connsiteY10" fmla="*/ 2209994 h 2217251"/>
                                  <a:gd name="connsiteX11" fmla="*/ 0 w 2884052"/>
                                  <a:gd name="connsiteY11" fmla="*/ 2209994 h 2217251"/>
                                  <a:gd name="connsiteX12" fmla="*/ 0 w 2884052"/>
                                  <a:gd name="connsiteY12" fmla="*/ 7257 h 2217251"/>
                                  <a:gd name="connsiteX13" fmla="*/ 467689 w 2884052"/>
                                  <a:gd name="connsiteY13" fmla="*/ 7257 h 2217251"/>
                                  <a:gd name="connsiteX14" fmla="*/ 1027605 w 2884052"/>
                                  <a:gd name="connsiteY14" fmla="*/ 7257 h 2217251"/>
                                  <a:gd name="connsiteX15" fmla="*/ 1279083 w 2884052"/>
                                  <a:gd name="connsiteY15" fmla="*/ 7257 h 2217251"/>
                                  <a:gd name="connsiteX16" fmla="*/ 1587522 w 2884052"/>
                                  <a:gd name="connsiteY16" fmla="*/ 7257 h 2217251"/>
                                  <a:gd name="connsiteX17" fmla="*/ 1905469 w 2884052"/>
                                  <a:gd name="connsiteY17" fmla="*/ 7257 h 2217251"/>
                                  <a:gd name="connsiteX18" fmla="*/ 2213908 w 2884052"/>
                                  <a:gd name="connsiteY18" fmla="*/ 7257 h 2217251"/>
                                  <a:gd name="connsiteX19" fmla="*/ 2380082 w 2884052"/>
                                  <a:gd name="connsiteY19" fmla="*/ 20679 h 2217251"/>
                                  <a:gd name="connsiteX20" fmla="*/ 2555489 w 2884052"/>
                                  <a:gd name="connsiteY20" fmla="*/ 7257 h 2217251"/>
                                  <a:gd name="connsiteX21" fmla="*/ 2699045 w 2884052"/>
                                  <a:gd name="connsiteY21" fmla="*/ 5694 h 2217251"/>
                                  <a:gd name="connsiteX22" fmla="*/ 2805582 w 2884052"/>
                                  <a:gd name="connsiteY22" fmla="*/ 8268 h 2217251"/>
                                  <a:gd name="connsiteX23" fmla="*/ 2884053 w 2884052"/>
                                  <a:gd name="connsiteY23" fmla="*/ 20863 h 22172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884052" h="2217251">
                                    <a:moveTo>
                                      <a:pt x="2884053" y="2196388"/>
                                    </a:moveTo>
                                    <a:cubicBezTo>
                                      <a:pt x="2884053" y="2196388"/>
                                      <a:pt x="2884053" y="2214131"/>
                                      <a:pt x="2805582" y="2208983"/>
                                    </a:cubicBezTo>
                                    <a:cubicBezTo>
                                      <a:pt x="2762561" y="2206133"/>
                                      <a:pt x="2724525" y="2215877"/>
                                      <a:pt x="2699045" y="2211557"/>
                                    </a:cubicBezTo>
                                    <a:cubicBezTo>
                                      <a:pt x="2651423" y="2205846"/>
                                      <a:pt x="2603317" y="2205322"/>
                                      <a:pt x="2555581" y="2209994"/>
                                    </a:cubicBezTo>
                                    <a:cubicBezTo>
                                      <a:pt x="2493912" y="2220934"/>
                                      <a:pt x="2427442" y="2198962"/>
                                      <a:pt x="2380174" y="2196572"/>
                                    </a:cubicBezTo>
                                    <a:cubicBezTo>
                                      <a:pt x="2332907" y="2194182"/>
                                      <a:pt x="2280562" y="2217900"/>
                                      <a:pt x="2214000" y="2209994"/>
                                    </a:cubicBezTo>
                                    <a:cubicBezTo>
                                      <a:pt x="2147438" y="2202088"/>
                                      <a:pt x="1995757" y="2198962"/>
                                      <a:pt x="1905561" y="2209994"/>
                                    </a:cubicBezTo>
                                    <a:cubicBezTo>
                                      <a:pt x="1815365" y="2221026"/>
                                      <a:pt x="1711045" y="2189585"/>
                                      <a:pt x="1587614" y="2209994"/>
                                    </a:cubicBezTo>
                                    <a:cubicBezTo>
                                      <a:pt x="1464183" y="2230402"/>
                                      <a:pt x="1393097" y="2189585"/>
                                      <a:pt x="1279175" y="2209994"/>
                                    </a:cubicBezTo>
                                    <a:cubicBezTo>
                                      <a:pt x="1165253" y="2230402"/>
                                      <a:pt x="1151129" y="2198962"/>
                                      <a:pt x="1027698" y="2209994"/>
                                    </a:cubicBezTo>
                                    <a:cubicBezTo>
                                      <a:pt x="904267" y="2221026"/>
                                      <a:pt x="543668" y="2203743"/>
                                      <a:pt x="467782" y="2209994"/>
                                    </a:cubicBezTo>
                                    <a:cubicBezTo>
                                      <a:pt x="391895" y="2216245"/>
                                      <a:pt x="92965" y="2222588"/>
                                      <a:pt x="0" y="2209994"/>
                                    </a:cubicBezTo>
                                    <a:lnTo>
                                      <a:pt x="0" y="7257"/>
                                    </a:lnTo>
                                    <a:cubicBezTo>
                                      <a:pt x="92873" y="-5337"/>
                                      <a:pt x="391803" y="1006"/>
                                      <a:pt x="467689" y="7257"/>
                                    </a:cubicBezTo>
                                    <a:cubicBezTo>
                                      <a:pt x="543576" y="13508"/>
                                      <a:pt x="904636" y="-3682"/>
                                      <a:pt x="1027605" y="7257"/>
                                    </a:cubicBezTo>
                                    <a:cubicBezTo>
                                      <a:pt x="1150575" y="18197"/>
                                      <a:pt x="1165253" y="-13151"/>
                                      <a:pt x="1279083" y="7257"/>
                                    </a:cubicBezTo>
                                    <a:cubicBezTo>
                                      <a:pt x="1392913" y="27666"/>
                                      <a:pt x="1464183" y="-13151"/>
                                      <a:pt x="1587522" y="7257"/>
                                    </a:cubicBezTo>
                                    <a:cubicBezTo>
                                      <a:pt x="1710860" y="27666"/>
                                      <a:pt x="1815365" y="-3682"/>
                                      <a:pt x="1905469" y="7257"/>
                                    </a:cubicBezTo>
                                    <a:cubicBezTo>
                                      <a:pt x="1995573" y="18197"/>
                                      <a:pt x="2147530" y="15163"/>
                                      <a:pt x="2213908" y="7257"/>
                                    </a:cubicBezTo>
                                    <a:cubicBezTo>
                                      <a:pt x="2280285" y="-649"/>
                                      <a:pt x="2332538" y="23069"/>
                                      <a:pt x="2380082" y="20679"/>
                                    </a:cubicBezTo>
                                    <a:cubicBezTo>
                                      <a:pt x="2427627" y="18289"/>
                                      <a:pt x="2494004" y="-3682"/>
                                      <a:pt x="2555489" y="7257"/>
                                    </a:cubicBezTo>
                                    <a:cubicBezTo>
                                      <a:pt x="2603256" y="11936"/>
                                      <a:pt x="2651393" y="11412"/>
                                      <a:pt x="2699045" y="5694"/>
                                    </a:cubicBezTo>
                                    <a:cubicBezTo>
                                      <a:pt x="2724525" y="1374"/>
                                      <a:pt x="2762561" y="11118"/>
                                      <a:pt x="2805582" y="8268"/>
                                    </a:cubicBezTo>
                                    <a:cubicBezTo>
                                      <a:pt x="2884053" y="3120"/>
                                      <a:pt x="2884053" y="20863"/>
                                      <a:pt x="2884053" y="20863"/>
                                    </a:cubicBezTo>
                                    <a:close/>
                                  </a:path>
                                </a:pathLst>
                              </a:custGeom>
                              <a:blipFill>
                                <a:blip r:embed="rId72" cstate="print">
                                  <a:extLst>
                                    <a:ext uri="{28A0092B-C50C-407E-A947-70E740481C1C}">
                                      <a14:useLocalDpi xmlns:a14="http://schemas.microsoft.com/office/drawing/2010/main" val="0"/>
                                    </a:ext>
                                  </a:extLst>
                                </a:blip>
                                <a:stretch>
                                  <a:fillRect/>
                                </a:stretch>
                              </a:blipFill>
                              <a:ln w="922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30A0B" id="Freeform: Shape 930349385" o:spid="_x0000_s1026" style="position:absolute;margin-left:185.1pt;margin-top:1.75pt;width:127.45pt;height:87.6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4052,22172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" path="m2884053,2196388v,,,17743,-78471,12595c2762561,2206133,2724525,2215877,2699045,2211557v-47622,-5711,-95728,-6235,-143464,-1563c2493912,2220934,2427442,2198962,2380174,2196572v-47267,-2390,-99612,21328,-166174,13422c2147438,2202088,1995757,2198962,1905561,2209994v-90196,11032,-194516,-20409,-317947,c1464183,2230402,1393097,2189585,1279175,2209994v-113922,20408,-128046,-11032,-251477,c904267,2221026,543668,2203743,467782,2209994v-75887,6251,-374817,12594,-467782,l,7257v92873,-12594,391803,-6251,467689,c543576,13508,904636,-3682,1027605,7257v122970,10940,137648,-20408,251478,c1392913,27666,1464183,-13151,1587522,7257v123338,20409,227843,-10939,317947,c1995573,18197,2147530,15163,2213908,7257v66377,-7906,118630,15812,166174,13422c2427627,18289,2494004,-3682,2555489,7257v47767,4679,95904,4155,143556,-1563c2724525,1374,2762561,11118,2805582,8268v78471,-5148,78471,12595,78471,12595l2884053,2196388xe" stroked="f" strokeweight=".25611mm">
                      <v:fill r:id="rId73" o:title="" recolor="t" rotate="t" type="frame"/>
                      <v:stroke joinstyle="miter"/>
                      <v:path arrowok="t" o:connecttype="custom" o:connectlocs="1618616,1102052;1574575,1108371;1514784,1109663;1434267,1108879;1335824,1102144;1242562,1108879;1069457,1108879;891016,1108879;717911,1108879;576774,1108879;262533,1108879;0,1108879;0,3641;262481,3641;576722,3641;717859,3641;890964,3641;1069405,3641;1242510,3641;1335772,10376;1434216,3641;1514784,2857;1574575,4149;1618616,10468" o:connectangles="0,0,0,0,0,0,0,0,0,0,0,0,0,0,0,0,0,0,0,0,0,0,0,0"/>
                      <w10:wrap type="square"/>
                    </v:shape>
                  </w:pict>
                </mc:Fallback>
              </mc:AlternateContent>
            </w:r>
            <w:r w:rsidR="00EC2DAE" w:rsidRPr="00CF25C6">
              <w:t>.</w:t>
            </w:r>
          </w:p>
          <w:p w14:paraId="4AF35231" w14:textId="77777777" w:rsidR="00EC2DAE" w:rsidRPr="00CF25C6" w:rsidRDefault="00EC2DAE" w:rsidP="00646AD4">
            <w:pPr>
              <w:spacing w:after="120"/>
              <w:rPr>
                <w:b/>
                <w:bCs/>
                <w:color w:val="009D8F" w:themeColor="accent5"/>
              </w:rPr>
            </w:pPr>
            <w:r w:rsidRPr="00CF25C6">
              <w:rPr>
                <w:b/>
                <w:bCs/>
                <w:color w:val="009D8F" w:themeColor="accent5"/>
              </w:rPr>
              <w:t>Links to UN Sustainable Development Goals:</w:t>
            </w:r>
          </w:p>
          <w:p w14:paraId="73A50108" w14:textId="79D9CDEA" w:rsidR="00EC2DAE" w:rsidRPr="00CF25C6" w:rsidRDefault="00EC2DAE" w:rsidP="00646AD4">
            <w:pPr>
              <w:spacing w:after="0"/>
            </w:pPr>
            <w:r>
              <w:rPr>
                <w:noProof/>
                <w:color w:val="78367E" w:themeColor="accent3"/>
              </w:rPr>
              <w:drawing>
                <wp:inline distT="0" distB="0" distL="0" distR="0" wp14:anchorId="6B1DF3E8" wp14:editId="7722FD18">
                  <wp:extent cx="476701" cy="476701"/>
                  <wp:effectExtent l="0" t="0" r="0" b="0"/>
                  <wp:docPr id="930349388" name="Picture 930349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83027" cy="483027"/>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14547EA1" wp14:editId="088A922D">
                  <wp:extent cx="481035" cy="481035"/>
                  <wp:effectExtent l="0" t="0" r="0" b="0"/>
                  <wp:docPr id="930349389" name="Picture 930349389" descr="A red sign with a book and a penci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red sign with a book and a pencil&#10;&#10;Description automatically generated with low confidenc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89149" cy="489149"/>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471677DA" wp14:editId="4400C62E">
                  <wp:extent cx="485330" cy="485330"/>
                  <wp:effectExtent l="0" t="0" r="0" b="0"/>
                  <wp:docPr id="930349390" name="Picture 930349390" descr="A picture containing text, logo, fon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logo, font, graphics&#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94546" cy="494546"/>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6CBFA056" wp14:editId="0E76E3FA">
                  <wp:extent cx="485368" cy="485368"/>
                  <wp:effectExtent l="0" t="0" r="0" b="0"/>
                  <wp:docPr id="930349391" name="Picture 930349391" descr="A picture containing text, design,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design, font, screenshot&#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09255" cy="509255"/>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0214B47B" wp14:editId="6F5C912C">
                  <wp:extent cx="483870" cy="483870"/>
                  <wp:effectExtent l="0" t="0" r="0" b="0"/>
                  <wp:docPr id="930349392" name="Picture 930349392" descr="A picture containing text, logo, graphics,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logo, graphics, mammal&#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03099" cy="503099"/>
                          </a:xfrm>
                          <a:prstGeom prst="rect">
                            <a:avLst/>
                          </a:prstGeom>
                        </pic:spPr>
                      </pic:pic>
                    </a:graphicData>
                  </a:graphic>
                </wp:inline>
              </w:drawing>
            </w:r>
            <w:r>
              <w:rPr>
                <w:color w:val="78367E" w:themeColor="accent3"/>
              </w:rPr>
              <w:t xml:space="preserve"> </w:t>
            </w:r>
            <w:r w:rsidR="007A2479">
              <w:rPr>
                <w:noProof/>
                <w:color w:val="78367E" w:themeColor="accent3"/>
              </w:rPr>
              <w:drawing>
                <wp:inline distT="0" distB="0" distL="0" distR="0" wp14:anchorId="33BD9633" wp14:editId="0B37F6AD">
                  <wp:extent cx="484018" cy="484018"/>
                  <wp:effectExtent l="0" t="0" r="0" b="0"/>
                  <wp:docPr id="930349381" name="Picture 930349381" descr="A green sign with white text and a tree and bir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een sign with white text and a tree and birds&#10;&#10;Description automatically generated with low confidenc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00213" cy="500213"/>
                          </a:xfrm>
                          <a:prstGeom prst="rect">
                            <a:avLst/>
                          </a:prstGeom>
                        </pic:spPr>
                      </pic:pic>
                    </a:graphicData>
                  </a:graphic>
                </wp:inline>
              </w:drawing>
            </w:r>
            <w:r>
              <w:rPr>
                <w:color w:val="78367E" w:themeColor="accent3"/>
              </w:rPr>
              <w:t xml:space="preserve"> </w:t>
            </w:r>
          </w:p>
        </w:tc>
      </w:tr>
      <w:tr w:rsidR="00EC2DAE" w14:paraId="1AB0AC20" w14:textId="77777777" w:rsidTr="00646AD4">
        <w:trPr>
          <w:trHeight w:val="57"/>
        </w:trPr>
        <w:tc>
          <w:tcPr>
            <w:tcW w:w="906" w:type="dxa"/>
          </w:tcPr>
          <w:p w14:paraId="674FFCEA" w14:textId="77777777" w:rsidR="00EC2DAE" w:rsidRDefault="00EC2DAE" w:rsidP="00646AD4">
            <w:pPr>
              <w:spacing w:after="0" w:line="259" w:lineRule="auto"/>
              <w:rPr>
                <w:color w:val="78367E" w:themeColor="accent3"/>
              </w:rPr>
            </w:pPr>
            <w:r>
              <w:rPr>
                <w:noProof/>
              </w:rPr>
              <w:drawing>
                <wp:inline distT="0" distB="0" distL="0" distR="0" wp14:anchorId="33DB6881" wp14:editId="0344FCDA">
                  <wp:extent cx="432000" cy="432000"/>
                  <wp:effectExtent l="0" t="0" r="6350" b="6350"/>
                  <wp:docPr id="930349394" name="Picture 930349394" descr="Book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37659" name="Graphic 679637659" descr="Books outline"/>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432000" cy="432000"/>
                          </a:xfrm>
                          <a:prstGeom prst="rect">
                            <a:avLst/>
                          </a:prstGeom>
                        </pic:spPr>
                      </pic:pic>
                    </a:graphicData>
                  </a:graphic>
                </wp:inline>
              </w:drawing>
            </w:r>
          </w:p>
        </w:tc>
        <w:tc>
          <w:tcPr>
            <w:tcW w:w="2775" w:type="dxa"/>
          </w:tcPr>
          <w:p w14:paraId="02A69426" w14:textId="77777777" w:rsidR="00EC2DAE" w:rsidRPr="003F7870" w:rsidRDefault="00EC2DAE" w:rsidP="00646AD4">
            <w:pPr>
              <w:spacing w:after="0" w:line="259" w:lineRule="auto"/>
              <w:rPr>
                <w:color w:val="009D8F" w:themeColor="accent5"/>
                <w:sz w:val="28"/>
                <w:szCs w:val="28"/>
              </w:rPr>
            </w:pPr>
            <w:r>
              <w:rPr>
                <w:color w:val="009D8F" w:themeColor="accent5"/>
                <w:sz w:val="28"/>
                <w:szCs w:val="28"/>
              </w:rPr>
              <w:t>L</w:t>
            </w:r>
            <w:r w:rsidRPr="003F7870">
              <w:rPr>
                <w:color w:val="009D8F" w:themeColor="accent5"/>
                <w:sz w:val="28"/>
                <w:szCs w:val="28"/>
              </w:rPr>
              <w:t>earning area</w:t>
            </w:r>
          </w:p>
          <w:p w14:paraId="049A509C" w14:textId="77777777" w:rsidR="00EC2DAE" w:rsidRDefault="008536E8" w:rsidP="00646AD4">
            <w:pPr>
              <w:spacing w:after="0" w:line="259" w:lineRule="auto"/>
              <w:rPr>
                <w:sz w:val="22"/>
                <w:szCs w:val="22"/>
              </w:rPr>
            </w:pPr>
            <w:r>
              <w:rPr>
                <w:sz w:val="22"/>
                <w:szCs w:val="22"/>
              </w:rPr>
              <w:t>Geo: Unit 2 (AOS2), Unit 3 (AOS2)</w:t>
            </w:r>
          </w:p>
          <w:p w14:paraId="4B8E21F0" w14:textId="49625E33" w:rsidR="008536E8" w:rsidRPr="00F067F4" w:rsidRDefault="008536E8" w:rsidP="00646AD4">
            <w:pPr>
              <w:spacing w:after="0" w:line="259" w:lineRule="auto"/>
              <w:rPr>
                <w:color w:val="78367E" w:themeColor="accent3"/>
                <w:sz w:val="22"/>
                <w:szCs w:val="22"/>
              </w:rPr>
            </w:pPr>
            <w:r w:rsidRPr="00F067F4">
              <w:rPr>
                <w:sz w:val="22"/>
                <w:szCs w:val="22"/>
              </w:rPr>
              <w:t>OES: Unit 2 (AOS2),</w:t>
            </w:r>
            <w:r w:rsidR="00426B7C" w:rsidRPr="00F067F4">
              <w:rPr>
                <w:sz w:val="22"/>
                <w:szCs w:val="22"/>
              </w:rPr>
              <w:t xml:space="preserve"> Unit 3 (AOS1),</w:t>
            </w:r>
            <w:r w:rsidRPr="00F067F4">
              <w:rPr>
                <w:sz w:val="22"/>
                <w:szCs w:val="22"/>
              </w:rPr>
              <w:t xml:space="preserve"> Unit 4 (AOS1)</w:t>
            </w:r>
          </w:p>
        </w:tc>
        <w:tc>
          <w:tcPr>
            <w:tcW w:w="6379" w:type="dxa"/>
            <w:vMerge/>
          </w:tcPr>
          <w:p w14:paraId="26B8CD82" w14:textId="77777777" w:rsidR="00EC2DAE" w:rsidRDefault="00EC2DAE" w:rsidP="00646AD4">
            <w:pPr>
              <w:spacing w:after="0" w:line="259" w:lineRule="auto"/>
              <w:rPr>
                <w:color w:val="78367E" w:themeColor="accent3"/>
              </w:rPr>
            </w:pPr>
          </w:p>
        </w:tc>
      </w:tr>
      <w:tr w:rsidR="00EC2DAE" w14:paraId="2DF8D220" w14:textId="77777777" w:rsidTr="00646AD4">
        <w:tc>
          <w:tcPr>
            <w:tcW w:w="906" w:type="dxa"/>
          </w:tcPr>
          <w:p w14:paraId="06C80E70" w14:textId="77777777" w:rsidR="00EC2DAE" w:rsidRDefault="00EC2DAE" w:rsidP="00646AD4">
            <w:pPr>
              <w:spacing w:after="0" w:line="259" w:lineRule="auto"/>
              <w:rPr>
                <w:color w:val="78367E" w:themeColor="accent3"/>
              </w:rPr>
            </w:pPr>
            <w:r>
              <w:rPr>
                <w:noProof/>
              </w:rPr>
              <w:drawing>
                <wp:inline distT="0" distB="0" distL="0" distR="0" wp14:anchorId="08A4DE76" wp14:editId="37F70F3D">
                  <wp:extent cx="432000" cy="432000"/>
                  <wp:effectExtent l="0" t="0" r="0" b="0"/>
                  <wp:docPr id="930349395" name="Picture 930349395"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534149" name="Graphic 1148534149" descr="Marker outline"/>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432000" cy="432000"/>
                          </a:xfrm>
                          <a:prstGeom prst="rect">
                            <a:avLst/>
                          </a:prstGeom>
                        </pic:spPr>
                      </pic:pic>
                    </a:graphicData>
                  </a:graphic>
                </wp:inline>
              </w:drawing>
            </w:r>
          </w:p>
        </w:tc>
        <w:tc>
          <w:tcPr>
            <w:tcW w:w="2775" w:type="dxa"/>
          </w:tcPr>
          <w:p w14:paraId="43DE84C0" w14:textId="77777777" w:rsidR="00EC2DAE" w:rsidRPr="003F7870" w:rsidRDefault="00EC2DAE" w:rsidP="00646AD4">
            <w:pPr>
              <w:spacing w:after="0" w:line="259" w:lineRule="auto"/>
              <w:rPr>
                <w:color w:val="009D8F" w:themeColor="accent5"/>
                <w:sz w:val="28"/>
                <w:szCs w:val="28"/>
              </w:rPr>
            </w:pPr>
            <w:r w:rsidRPr="003F7870">
              <w:rPr>
                <w:color w:val="009D8F" w:themeColor="accent5"/>
                <w:sz w:val="28"/>
                <w:szCs w:val="28"/>
              </w:rPr>
              <w:t>Location</w:t>
            </w:r>
          </w:p>
          <w:p w14:paraId="4A979E14" w14:textId="6C45F8DD" w:rsidR="00EC2DAE" w:rsidRDefault="00925040" w:rsidP="00646AD4">
            <w:pPr>
              <w:spacing w:after="0" w:line="259" w:lineRule="auto"/>
              <w:rPr>
                <w:color w:val="78367E" w:themeColor="accent3"/>
              </w:rPr>
            </w:pPr>
            <w:r>
              <w:rPr>
                <w:sz w:val="22"/>
                <w:szCs w:val="22"/>
              </w:rPr>
              <w:t>Turntable Carpark, You Yangs Regional Park</w:t>
            </w:r>
          </w:p>
        </w:tc>
        <w:tc>
          <w:tcPr>
            <w:tcW w:w="6379" w:type="dxa"/>
            <w:vMerge/>
          </w:tcPr>
          <w:p w14:paraId="3598476C" w14:textId="77777777" w:rsidR="00EC2DAE" w:rsidRDefault="00EC2DAE" w:rsidP="00646AD4">
            <w:pPr>
              <w:spacing w:after="0" w:line="259" w:lineRule="auto"/>
              <w:rPr>
                <w:color w:val="78367E" w:themeColor="accent3"/>
              </w:rPr>
            </w:pPr>
          </w:p>
        </w:tc>
      </w:tr>
      <w:tr w:rsidR="00EC2DAE" w14:paraId="45FD731A" w14:textId="77777777" w:rsidTr="00646AD4">
        <w:tc>
          <w:tcPr>
            <w:tcW w:w="906" w:type="dxa"/>
          </w:tcPr>
          <w:p w14:paraId="3DA1F1F0" w14:textId="77777777" w:rsidR="00EC2DAE" w:rsidRDefault="00EC2DAE" w:rsidP="00646AD4">
            <w:pPr>
              <w:spacing w:after="0" w:line="259" w:lineRule="auto"/>
              <w:rPr>
                <w:color w:val="78367E" w:themeColor="accent3"/>
              </w:rPr>
            </w:pPr>
            <w:r>
              <w:rPr>
                <w:noProof/>
              </w:rPr>
              <w:drawing>
                <wp:inline distT="0" distB="0" distL="0" distR="0" wp14:anchorId="1C1074BD" wp14:editId="3E5B3C32">
                  <wp:extent cx="432000" cy="432000"/>
                  <wp:effectExtent l="0" t="0" r="0" b="0"/>
                  <wp:docPr id="930349396" name="Picture 930349396" descr="Alarm clo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77601" name="Graphic 1227877601" descr="Alarm clock outline"/>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432000" cy="432000"/>
                          </a:xfrm>
                          <a:prstGeom prst="rect">
                            <a:avLst/>
                          </a:prstGeom>
                        </pic:spPr>
                      </pic:pic>
                    </a:graphicData>
                  </a:graphic>
                </wp:inline>
              </w:drawing>
            </w:r>
          </w:p>
        </w:tc>
        <w:tc>
          <w:tcPr>
            <w:tcW w:w="2775" w:type="dxa"/>
          </w:tcPr>
          <w:p w14:paraId="08CB55A3" w14:textId="77777777" w:rsidR="00EC2DAE" w:rsidRPr="003F7870" w:rsidRDefault="00EC2DAE" w:rsidP="00646AD4">
            <w:pPr>
              <w:spacing w:after="0" w:line="259" w:lineRule="auto"/>
              <w:rPr>
                <w:color w:val="009D8F" w:themeColor="accent5"/>
                <w:sz w:val="28"/>
                <w:szCs w:val="28"/>
              </w:rPr>
            </w:pPr>
            <w:r w:rsidRPr="003F7870">
              <w:rPr>
                <w:color w:val="009D8F" w:themeColor="accent5"/>
                <w:sz w:val="28"/>
                <w:szCs w:val="28"/>
              </w:rPr>
              <w:t>Time</w:t>
            </w:r>
          </w:p>
          <w:p w14:paraId="7BA112B2" w14:textId="799FF490" w:rsidR="00EC2DAE" w:rsidRDefault="007A2479" w:rsidP="00646AD4">
            <w:pPr>
              <w:spacing w:after="0" w:line="259" w:lineRule="auto"/>
              <w:rPr>
                <w:color w:val="78367E" w:themeColor="accent3"/>
              </w:rPr>
            </w:pPr>
            <w:r>
              <w:rPr>
                <w:sz w:val="22"/>
                <w:szCs w:val="22"/>
              </w:rPr>
              <w:t>12</w:t>
            </w:r>
            <w:r w:rsidR="00EC2DAE" w:rsidRPr="0050671C">
              <w:rPr>
                <w:sz w:val="22"/>
                <w:szCs w:val="22"/>
              </w:rPr>
              <w:t>0 minutes</w:t>
            </w:r>
          </w:p>
        </w:tc>
        <w:tc>
          <w:tcPr>
            <w:tcW w:w="6379" w:type="dxa"/>
            <w:vMerge/>
          </w:tcPr>
          <w:p w14:paraId="6D57379D" w14:textId="77777777" w:rsidR="00EC2DAE" w:rsidRDefault="00EC2DAE" w:rsidP="00646AD4">
            <w:pPr>
              <w:spacing w:after="0" w:line="259" w:lineRule="auto"/>
              <w:rPr>
                <w:color w:val="78367E" w:themeColor="accent3"/>
              </w:rPr>
            </w:pPr>
          </w:p>
        </w:tc>
      </w:tr>
    </w:tbl>
    <w:p w14:paraId="27358A08" w14:textId="619AB6B7" w:rsidR="00EC2DAE" w:rsidRDefault="00EC2DAE" w:rsidP="00EC2DAE">
      <w:pPr>
        <w:spacing w:after="160" w:line="259" w:lineRule="auto"/>
        <w:jc w:val="center"/>
        <w:rPr>
          <w:color w:val="78367E" w:themeColor="accent3"/>
        </w:rPr>
      </w:pPr>
      <w:r w:rsidRPr="0041070B">
        <w:rPr>
          <w:noProof/>
          <w:color w:val="78367E" w:themeColor="accent3"/>
        </w:rPr>
        <mc:AlternateContent>
          <mc:Choice Requires="wps">
            <w:drawing>
              <wp:inline distT="0" distB="0" distL="0" distR="0" wp14:anchorId="4D211338" wp14:editId="08EB2902">
                <wp:extent cx="2599200" cy="18000"/>
                <wp:effectExtent l="0" t="0" r="10795" b="20320"/>
                <wp:docPr id="930349386" name="Freeform: Shape 9303493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99200" cy="18000"/>
                        </a:xfrm>
                        <a:custGeom>
                          <a:avLst/>
                          <a:gdLst>
                            <a:gd name="connsiteX0" fmla="*/ 0 w 2597943"/>
                            <a:gd name="connsiteY0" fmla="*/ 9332 h 18823"/>
                            <a:gd name="connsiteX1" fmla="*/ 70676 w 2597943"/>
                            <a:gd name="connsiteY1" fmla="*/ 7427 h 18823"/>
                            <a:gd name="connsiteX2" fmla="*/ 166592 w 2597943"/>
                            <a:gd name="connsiteY2" fmla="*/ 5141 h 18823"/>
                            <a:gd name="connsiteX3" fmla="*/ 295847 w 2597943"/>
                            <a:gd name="connsiteY3" fmla="*/ 6570 h 18823"/>
                            <a:gd name="connsiteX4" fmla="*/ 453962 w 2597943"/>
                            <a:gd name="connsiteY4" fmla="*/ 18666 h 18823"/>
                            <a:gd name="connsiteX5" fmla="*/ 603599 w 2597943"/>
                            <a:gd name="connsiteY5" fmla="*/ 6570 h 18823"/>
                            <a:gd name="connsiteX6" fmla="*/ 881444 w 2597943"/>
                            <a:gd name="connsiteY6" fmla="*/ 6570 h 18823"/>
                            <a:gd name="connsiteX7" fmla="*/ 1167860 w 2597943"/>
                            <a:gd name="connsiteY7" fmla="*/ 6570 h 18823"/>
                            <a:gd name="connsiteX8" fmla="*/ 1445705 w 2597943"/>
                            <a:gd name="connsiteY8" fmla="*/ 6570 h 18823"/>
                            <a:gd name="connsiteX9" fmla="*/ 1672209 w 2597943"/>
                            <a:gd name="connsiteY9" fmla="*/ 6570 h 18823"/>
                            <a:gd name="connsiteX10" fmla="*/ 2176558 w 2597943"/>
                            <a:gd name="connsiteY10" fmla="*/ 6570 h 18823"/>
                            <a:gd name="connsiteX11" fmla="*/ 2597944 w 2597943"/>
                            <a:gd name="connsiteY11" fmla="*/ 6570 h 188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597943" h="18823">
                              <a:moveTo>
                                <a:pt x="0" y="9332"/>
                              </a:moveTo>
                              <a:cubicBezTo>
                                <a:pt x="0" y="9332"/>
                                <a:pt x="0" y="2855"/>
                                <a:pt x="70676" y="7427"/>
                              </a:cubicBezTo>
                              <a:cubicBezTo>
                                <a:pt x="109442" y="9999"/>
                                <a:pt x="143732" y="1236"/>
                                <a:pt x="166592" y="5141"/>
                              </a:cubicBezTo>
                              <a:cubicBezTo>
                                <a:pt x="204597" y="11713"/>
                                <a:pt x="279559" y="9427"/>
                                <a:pt x="295847" y="6570"/>
                              </a:cubicBezTo>
                              <a:cubicBezTo>
                                <a:pt x="351377" y="-3336"/>
                                <a:pt x="411290" y="16476"/>
                                <a:pt x="453962" y="18666"/>
                              </a:cubicBezTo>
                              <a:cubicBezTo>
                                <a:pt x="496634" y="20857"/>
                                <a:pt x="543687" y="-669"/>
                                <a:pt x="603599" y="6570"/>
                              </a:cubicBezTo>
                              <a:cubicBezTo>
                                <a:pt x="663416" y="13713"/>
                                <a:pt x="800195" y="16476"/>
                                <a:pt x="881444" y="6570"/>
                              </a:cubicBezTo>
                              <a:cubicBezTo>
                                <a:pt x="962692" y="-3336"/>
                                <a:pt x="1056704" y="25048"/>
                                <a:pt x="1167860" y="6570"/>
                              </a:cubicBezTo>
                              <a:cubicBezTo>
                                <a:pt x="1279017" y="-11909"/>
                                <a:pt x="1343120" y="25048"/>
                                <a:pt x="1445705" y="6570"/>
                              </a:cubicBezTo>
                              <a:cubicBezTo>
                                <a:pt x="1548289" y="-11909"/>
                                <a:pt x="1561148" y="16476"/>
                                <a:pt x="1672209" y="6570"/>
                              </a:cubicBezTo>
                              <a:cubicBezTo>
                                <a:pt x="1783366" y="-3336"/>
                                <a:pt x="2108168" y="12189"/>
                                <a:pt x="2176558" y="6570"/>
                              </a:cubicBezTo>
                              <a:cubicBezTo>
                                <a:pt x="2244947" y="950"/>
                                <a:pt x="2514219" y="-4860"/>
                                <a:pt x="2597944" y="6570"/>
                              </a:cubicBezTo>
                            </a:path>
                          </a:pathLst>
                        </a:custGeom>
                        <a:noFill/>
                        <a:ln w="12700" cap="flat">
                          <a:solidFill>
                            <a:schemeClr val="accent5"/>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3A99F1C" id="Freeform: Shape 930349386" o:spid="_x0000_s1026" alt="&quot;&quot;" style="width:204.65pt;height:1.4pt;visibility:visible;mso-wrap-style:square;mso-left-percent:-10001;mso-top-percent:-10001;mso-position-horizontal:absolute;mso-position-horizontal-relative:char;mso-position-vertical:absolute;mso-position-vertical-relative:line;mso-left-percent:-10001;mso-top-percent:-10001;v-text-anchor:middle" coordsize="2597943,18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" path="m,9332v,,,-6477,70676,-1905c109442,9999,143732,1236,166592,5141v38005,6572,112967,4286,129255,1429c351377,-3336,411290,16476,453962,18666,496634,20857,543687,-669,603599,6570v59817,7143,196596,9906,277845,c962692,-3336,1056704,25048,1167860,6570v111157,-18479,175260,18478,277845,c1548289,-11909,1561148,16476,1672209,6570v111157,-9906,435959,5619,504349,c2244947,950,2514219,-4860,2597944,6570e" filled="f" strokecolor="#009d8f [3208]" strokeweight="1pt">
                <v:stroke joinstyle="miter"/>
                <v:path arrowok="t" o:connecttype="custom" o:connectlocs="0,8924;70710,7102;166673,4916;295990,6283;454182,17850;603891,6283;881870,6283;1168425,6283;1446404,6283;1673018,6283;2177611,6283;2599201,6283" o:connectangles="0,0,0,0,0,0,0,0,0,0,0,0"/>
                <w10:anchorlock/>
              </v:shape>
            </w:pict>
          </mc:Fallback>
        </mc:AlternateContent>
      </w:r>
    </w:p>
    <w:p w14:paraId="187C8963" w14:textId="67AD039B" w:rsidR="00EC2DAE" w:rsidRPr="003F7870" w:rsidRDefault="00EC2DAE" w:rsidP="00EC2DAE">
      <w:pPr>
        <w:pStyle w:val="Heading2"/>
        <w:spacing w:before="120" w:after="240"/>
        <w:rPr>
          <w:color w:val="009D8F" w:themeColor="accent5"/>
        </w:rPr>
      </w:pPr>
      <w:r w:rsidRPr="001E3713">
        <w:rPr>
          <w:color w:val="009D8F" w:themeColor="accent5"/>
        </w:rPr>
        <w:t xml:space="preserve">Big Rock </w:t>
      </w:r>
      <w:r w:rsidR="001E3713" w:rsidRPr="001E3713">
        <w:rPr>
          <w:color w:val="009D8F" w:themeColor="accent5"/>
        </w:rPr>
        <w:t>through Time</w:t>
      </w:r>
      <w:r w:rsidR="001E3713">
        <w:rPr>
          <w:color w:val="009D8F" w:themeColor="accent5"/>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906"/>
        <w:gridCol w:w="2775"/>
        <w:gridCol w:w="6379"/>
      </w:tblGrid>
      <w:tr w:rsidR="00EC2DAE" w14:paraId="716C6430" w14:textId="77777777" w:rsidTr="00646AD4">
        <w:tc>
          <w:tcPr>
            <w:tcW w:w="906" w:type="dxa"/>
          </w:tcPr>
          <w:p w14:paraId="7CAF4C1D" w14:textId="77777777" w:rsidR="00EC2DAE" w:rsidRDefault="00EC2DAE" w:rsidP="00646AD4">
            <w:pPr>
              <w:spacing w:after="0" w:line="259" w:lineRule="auto"/>
              <w:rPr>
                <w:color w:val="78367E" w:themeColor="accent3"/>
              </w:rPr>
            </w:pPr>
            <w:r>
              <w:rPr>
                <w:noProof/>
              </w:rPr>
              <w:drawing>
                <wp:inline distT="0" distB="0" distL="0" distR="0" wp14:anchorId="03EE1B7A" wp14:editId="60A0C0FB">
                  <wp:extent cx="417444" cy="362227"/>
                  <wp:effectExtent l="0" t="0" r="1905" b="0"/>
                  <wp:docPr id="1330907141" name="Picture 1330907141" descr="Graduation ca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803751" name="Graphic 759803751" descr="Graduation cap outline"/>
                          <pic:cNvPicPr/>
                        </pic:nvPicPr>
                        <pic:blipFill rotWithShape="1">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rcRect t="16112" r="3325"/>
                          <a:stretch/>
                        </pic:blipFill>
                        <pic:spPr bwMode="auto">
                          <a:xfrm>
                            <a:off x="0" y="0"/>
                            <a:ext cx="417637" cy="362395"/>
                          </a:xfrm>
                          <a:prstGeom prst="rect">
                            <a:avLst/>
                          </a:prstGeom>
                          <a:ln>
                            <a:noFill/>
                          </a:ln>
                          <a:extLst>
                            <a:ext uri="{53640926-AAD7-44D8-BBD7-CCE9431645EC}">
                              <a14:shadowObscured xmlns:a14="http://schemas.microsoft.com/office/drawing/2010/main"/>
                            </a:ext>
                          </a:extLst>
                        </pic:spPr>
                      </pic:pic>
                    </a:graphicData>
                  </a:graphic>
                </wp:inline>
              </w:drawing>
            </w:r>
          </w:p>
        </w:tc>
        <w:tc>
          <w:tcPr>
            <w:tcW w:w="2775" w:type="dxa"/>
          </w:tcPr>
          <w:p w14:paraId="6C07FABB" w14:textId="77777777" w:rsidR="00EC2DAE" w:rsidRPr="003F7870" w:rsidRDefault="00EC2DAE" w:rsidP="00646AD4">
            <w:pPr>
              <w:spacing w:after="0" w:line="259" w:lineRule="auto"/>
              <w:rPr>
                <w:color w:val="009D8F" w:themeColor="accent5"/>
                <w:sz w:val="28"/>
                <w:szCs w:val="28"/>
              </w:rPr>
            </w:pPr>
            <w:r w:rsidRPr="003F7870">
              <w:rPr>
                <w:color w:val="009D8F" w:themeColor="accent5"/>
                <w:sz w:val="28"/>
                <w:szCs w:val="28"/>
              </w:rPr>
              <w:t>Levels</w:t>
            </w:r>
          </w:p>
          <w:p w14:paraId="66DFB0D0" w14:textId="77777777" w:rsidR="00EC2DAE" w:rsidRDefault="00EC2DAE" w:rsidP="00646AD4">
            <w:pPr>
              <w:spacing w:after="0" w:line="259" w:lineRule="auto"/>
              <w:rPr>
                <w:sz w:val="22"/>
                <w:szCs w:val="22"/>
              </w:rPr>
            </w:pPr>
            <w:r>
              <w:rPr>
                <w:sz w:val="22"/>
                <w:szCs w:val="22"/>
              </w:rPr>
              <w:t>VCE Outdoor and Environmental Studies</w:t>
            </w:r>
          </w:p>
          <w:p w14:paraId="092ABE11" w14:textId="22D2362A" w:rsidR="00EC2DAE" w:rsidRDefault="00EC2DAE" w:rsidP="00646AD4">
            <w:pPr>
              <w:spacing w:after="0" w:line="259" w:lineRule="auto"/>
              <w:rPr>
                <w:color w:val="78367E" w:themeColor="accent3"/>
              </w:rPr>
            </w:pPr>
            <w:r w:rsidRPr="00CC49E4">
              <w:rPr>
                <w:sz w:val="22"/>
                <w:szCs w:val="22"/>
              </w:rPr>
              <w:t>VCE Geography</w:t>
            </w:r>
          </w:p>
        </w:tc>
        <w:tc>
          <w:tcPr>
            <w:tcW w:w="6379" w:type="dxa"/>
            <w:vMerge w:val="restart"/>
          </w:tcPr>
          <w:p w14:paraId="47CA3578" w14:textId="6C1D0CCE" w:rsidR="00EC2DAE" w:rsidRDefault="00EC2DAE" w:rsidP="00646AD4">
            <w:r>
              <w:rPr>
                <w:noProof/>
              </w:rPr>
              <mc:AlternateContent>
                <mc:Choice Requires="wps">
                  <w:drawing>
                    <wp:anchor distT="0" distB="0" distL="114300" distR="114300" simplePos="0" relativeHeight="251658249" behindDoc="0" locked="0" layoutInCell="1" allowOverlap="1" wp14:anchorId="121836BA" wp14:editId="0466CFA4">
                      <wp:simplePos x="0" y="0"/>
                      <wp:positionH relativeFrom="column">
                        <wp:posOffset>2350770</wp:posOffset>
                      </wp:positionH>
                      <wp:positionV relativeFrom="paragraph">
                        <wp:posOffset>22225</wp:posOffset>
                      </wp:positionV>
                      <wp:extent cx="1618615" cy="1112520"/>
                      <wp:effectExtent l="0" t="0" r="635" b="0"/>
                      <wp:wrapSquare wrapText="bothSides"/>
                      <wp:docPr id="1330907139" name="Freeform: Shape 1330907139"/>
                      <wp:cNvGraphicFramePr/>
                      <a:graphic xmlns:a="http://schemas.openxmlformats.org/drawingml/2006/main">
                        <a:graphicData uri="http://schemas.microsoft.com/office/word/2010/wordprocessingShape">
                          <wps:wsp>
                            <wps:cNvSpPr/>
                            <wps:spPr>
                              <a:xfrm>
                                <a:off x="0" y="0"/>
                                <a:ext cx="1618615" cy="1112520"/>
                              </a:xfrm>
                              <a:custGeom>
                                <a:avLst/>
                                <a:gdLst>
                                  <a:gd name="connsiteX0" fmla="*/ 2884053 w 2884052"/>
                                  <a:gd name="connsiteY0" fmla="*/ 2196388 h 2217251"/>
                                  <a:gd name="connsiteX1" fmla="*/ 2805582 w 2884052"/>
                                  <a:gd name="connsiteY1" fmla="*/ 2208983 h 2217251"/>
                                  <a:gd name="connsiteX2" fmla="*/ 2699045 w 2884052"/>
                                  <a:gd name="connsiteY2" fmla="*/ 2211557 h 2217251"/>
                                  <a:gd name="connsiteX3" fmla="*/ 2555581 w 2884052"/>
                                  <a:gd name="connsiteY3" fmla="*/ 2209994 h 2217251"/>
                                  <a:gd name="connsiteX4" fmla="*/ 2380174 w 2884052"/>
                                  <a:gd name="connsiteY4" fmla="*/ 2196572 h 2217251"/>
                                  <a:gd name="connsiteX5" fmla="*/ 2214000 w 2884052"/>
                                  <a:gd name="connsiteY5" fmla="*/ 2209994 h 2217251"/>
                                  <a:gd name="connsiteX6" fmla="*/ 1905561 w 2884052"/>
                                  <a:gd name="connsiteY6" fmla="*/ 2209994 h 2217251"/>
                                  <a:gd name="connsiteX7" fmla="*/ 1587614 w 2884052"/>
                                  <a:gd name="connsiteY7" fmla="*/ 2209994 h 2217251"/>
                                  <a:gd name="connsiteX8" fmla="*/ 1279175 w 2884052"/>
                                  <a:gd name="connsiteY8" fmla="*/ 2209994 h 2217251"/>
                                  <a:gd name="connsiteX9" fmla="*/ 1027698 w 2884052"/>
                                  <a:gd name="connsiteY9" fmla="*/ 2209994 h 2217251"/>
                                  <a:gd name="connsiteX10" fmla="*/ 467782 w 2884052"/>
                                  <a:gd name="connsiteY10" fmla="*/ 2209994 h 2217251"/>
                                  <a:gd name="connsiteX11" fmla="*/ 0 w 2884052"/>
                                  <a:gd name="connsiteY11" fmla="*/ 2209994 h 2217251"/>
                                  <a:gd name="connsiteX12" fmla="*/ 0 w 2884052"/>
                                  <a:gd name="connsiteY12" fmla="*/ 7257 h 2217251"/>
                                  <a:gd name="connsiteX13" fmla="*/ 467689 w 2884052"/>
                                  <a:gd name="connsiteY13" fmla="*/ 7257 h 2217251"/>
                                  <a:gd name="connsiteX14" fmla="*/ 1027605 w 2884052"/>
                                  <a:gd name="connsiteY14" fmla="*/ 7257 h 2217251"/>
                                  <a:gd name="connsiteX15" fmla="*/ 1279083 w 2884052"/>
                                  <a:gd name="connsiteY15" fmla="*/ 7257 h 2217251"/>
                                  <a:gd name="connsiteX16" fmla="*/ 1587522 w 2884052"/>
                                  <a:gd name="connsiteY16" fmla="*/ 7257 h 2217251"/>
                                  <a:gd name="connsiteX17" fmla="*/ 1905469 w 2884052"/>
                                  <a:gd name="connsiteY17" fmla="*/ 7257 h 2217251"/>
                                  <a:gd name="connsiteX18" fmla="*/ 2213908 w 2884052"/>
                                  <a:gd name="connsiteY18" fmla="*/ 7257 h 2217251"/>
                                  <a:gd name="connsiteX19" fmla="*/ 2380082 w 2884052"/>
                                  <a:gd name="connsiteY19" fmla="*/ 20679 h 2217251"/>
                                  <a:gd name="connsiteX20" fmla="*/ 2555489 w 2884052"/>
                                  <a:gd name="connsiteY20" fmla="*/ 7257 h 2217251"/>
                                  <a:gd name="connsiteX21" fmla="*/ 2699045 w 2884052"/>
                                  <a:gd name="connsiteY21" fmla="*/ 5694 h 2217251"/>
                                  <a:gd name="connsiteX22" fmla="*/ 2805582 w 2884052"/>
                                  <a:gd name="connsiteY22" fmla="*/ 8268 h 2217251"/>
                                  <a:gd name="connsiteX23" fmla="*/ 2884053 w 2884052"/>
                                  <a:gd name="connsiteY23" fmla="*/ 20863 h 22172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884052" h="2217251">
                                    <a:moveTo>
                                      <a:pt x="2884053" y="2196388"/>
                                    </a:moveTo>
                                    <a:cubicBezTo>
                                      <a:pt x="2884053" y="2196388"/>
                                      <a:pt x="2884053" y="2214131"/>
                                      <a:pt x="2805582" y="2208983"/>
                                    </a:cubicBezTo>
                                    <a:cubicBezTo>
                                      <a:pt x="2762561" y="2206133"/>
                                      <a:pt x="2724525" y="2215877"/>
                                      <a:pt x="2699045" y="2211557"/>
                                    </a:cubicBezTo>
                                    <a:cubicBezTo>
                                      <a:pt x="2651423" y="2205846"/>
                                      <a:pt x="2603317" y="2205322"/>
                                      <a:pt x="2555581" y="2209994"/>
                                    </a:cubicBezTo>
                                    <a:cubicBezTo>
                                      <a:pt x="2493912" y="2220934"/>
                                      <a:pt x="2427442" y="2198962"/>
                                      <a:pt x="2380174" y="2196572"/>
                                    </a:cubicBezTo>
                                    <a:cubicBezTo>
                                      <a:pt x="2332907" y="2194182"/>
                                      <a:pt x="2280562" y="2217900"/>
                                      <a:pt x="2214000" y="2209994"/>
                                    </a:cubicBezTo>
                                    <a:cubicBezTo>
                                      <a:pt x="2147438" y="2202088"/>
                                      <a:pt x="1995757" y="2198962"/>
                                      <a:pt x="1905561" y="2209994"/>
                                    </a:cubicBezTo>
                                    <a:cubicBezTo>
                                      <a:pt x="1815365" y="2221026"/>
                                      <a:pt x="1711045" y="2189585"/>
                                      <a:pt x="1587614" y="2209994"/>
                                    </a:cubicBezTo>
                                    <a:cubicBezTo>
                                      <a:pt x="1464183" y="2230402"/>
                                      <a:pt x="1393097" y="2189585"/>
                                      <a:pt x="1279175" y="2209994"/>
                                    </a:cubicBezTo>
                                    <a:cubicBezTo>
                                      <a:pt x="1165253" y="2230402"/>
                                      <a:pt x="1151129" y="2198962"/>
                                      <a:pt x="1027698" y="2209994"/>
                                    </a:cubicBezTo>
                                    <a:cubicBezTo>
                                      <a:pt x="904267" y="2221026"/>
                                      <a:pt x="543668" y="2203743"/>
                                      <a:pt x="467782" y="2209994"/>
                                    </a:cubicBezTo>
                                    <a:cubicBezTo>
                                      <a:pt x="391895" y="2216245"/>
                                      <a:pt x="92965" y="2222588"/>
                                      <a:pt x="0" y="2209994"/>
                                    </a:cubicBezTo>
                                    <a:lnTo>
                                      <a:pt x="0" y="7257"/>
                                    </a:lnTo>
                                    <a:cubicBezTo>
                                      <a:pt x="92873" y="-5337"/>
                                      <a:pt x="391803" y="1006"/>
                                      <a:pt x="467689" y="7257"/>
                                    </a:cubicBezTo>
                                    <a:cubicBezTo>
                                      <a:pt x="543576" y="13508"/>
                                      <a:pt x="904636" y="-3682"/>
                                      <a:pt x="1027605" y="7257"/>
                                    </a:cubicBezTo>
                                    <a:cubicBezTo>
                                      <a:pt x="1150575" y="18197"/>
                                      <a:pt x="1165253" y="-13151"/>
                                      <a:pt x="1279083" y="7257"/>
                                    </a:cubicBezTo>
                                    <a:cubicBezTo>
                                      <a:pt x="1392913" y="27666"/>
                                      <a:pt x="1464183" y="-13151"/>
                                      <a:pt x="1587522" y="7257"/>
                                    </a:cubicBezTo>
                                    <a:cubicBezTo>
                                      <a:pt x="1710860" y="27666"/>
                                      <a:pt x="1815365" y="-3682"/>
                                      <a:pt x="1905469" y="7257"/>
                                    </a:cubicBezTo>
                                    <a:cubicBezTo>
                                      <a:pt x="1995573" y="18197"/>
                                      <a:pt x="2147530" y="15163"/>
                                      <a:pt x="2213908" y="7257"/>
                                    </a:cubicBezTo>
                                    <a:cubicBezTo>
                                      <a:pt x="2280285" y="-649"/>
                                      <a:pt x="2332538" y="23069"/>
                                      <a:pt x="2380082" y="20679"/>
                                    </a:cubicBezTo>
                                    <a:cubicBezTo>
                                      <a:pt x="2427627" y="18289"/>
                                      <a:pt x="2494004" y="-3682"/>
                                      <a:pt x="2555489" y="7257"/>
                                    </a:cubicBezTo>
                                    <a:cubicBezTo>
                                      <a:pt x="2603256" y="11936"/>
                                      <a:pt x="2651393" y="11412"/>
                                      <a:pt x="2699045" y="5694"/>
                                    </a:cubicBezTo>
                                    <a:cubicBezTo>
                                      <a:pt x="2724525" y="1374"/>
                                      <a:pt x="2762561" y="11118"/>
                                      <a:pt x="2805582" y="8268"/>
                                    </a:cubicBezTo>
                                    <a:cubicBezTo>
                                      <a:pt x="2884053" y="3120"/>
                                      <a:pt x="2884053" y="20863"/>
                                      <a:pt x="2884053" y="20863"/>
                                    </a:cubicBezTo>
                                    <a:close/>
                                  </a:path>
                                </a:pathLst>
                              </a:custGeom>
                              <a:blipFill>
                                <a:blip r:embed="rId74" cstate="print">
                                  <a:extLst>
                                    <a:ext uri="{28A0092B-C50C-407E-A947-70E740481C1C}">
                                      <a14:useLocalDpi xmlns:a14="http://schemas.microsoft.com/office/drawing/2010/main" val="0"/>
                                    </a:ext>
                                  </a:extLst>
                                </a:blip>
                                <a:stretch>
                                  <a:fillRect/>
                                </a:stretch>
                              </a:blipFill>
                              <a:ln w="922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A55E8" id="Freeform: Shape 1330907139" o:spid="_x0000_s1026" style="position:absolute;margin-left:185.1pt;margin-top:1.75pt;width:127.45pt;height:87.6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4052,22172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" path="m2884053,2196388v,,,17743,-78471,12595c2762561,2206133,2724525,2215877,2699045,2211557v-47622,-5711,-95728,-6235,-143464,-1563c2493912,2220934,2427442,2198962,2380174,2196572v-47267,-2390,-99612,21328,-166174,13422c2147438,2202088,1995757,2198962,1905561,2209994v-90196,11032,-194516,-20409,-317947,c1464183,2230402,1393097,2189585,1279175,2209994v-113922,20408,-128046,-11032,-251477,c904267,2221026,543668,2203743,467782,2209994v-75887,6251,-374817,12594,-467782,l,7257v92873,-12594,391803,-6251,467689,c543576,13508,904636,-3682,1027605,7257v122970,10940,137648,-20408,251478,c1392913,27666,1464183,-13151,1587522,7257v123338,20409,227843,-10939,317947,c1995573,18197,2147530,15163,2213908,7257v66377,-7906,118630,15812,166174,13422c2427627,18289,2494004,-3682,2555489,7257v47767,4679,95904,4155,143556,-1563c2724525,1374,2762561,11118,2805582,8268v78471,-5148,78471,12595,78471,12595l2884053,2196388xe" stroked="f" strokeweight=".25611mm">
                      <v:fill r:id="rId75" o:title="" recolor="t" rotate="t" type="frame"/>
                      <v:stroke joinstyle="miter"/>
                      <v:path arrowok="t" o:connecttype="custom" o:connectlocs="1618616,1102052;1574575,1108371;1514784,1109663;1434267,1108879;1335824,1102144;1242562,1108879;1069457,1108879;891016,1108879;717911,1108879;576774,1108879;262533,1108879;0,1108879;0,3641;262481,3641;576722,3641;717859,3641;890964,3641;1069405,3641;1242510,3641;1335772,10376;1434216,3641;1514784,2857;1574575,4149;1618616,10468" o:connectangles="0,0,0,0,0,0,0,0,0,0,0,0,0,0,0,0,0,0,0,0,0,0,0,0"/>
                      <w10:wrap type="square"/>
                    </v:shape>
                  </w:pict>
                </mc:Fallback>
              </mc:AlternateContent>
            </w:r>
            <w:r w:rsidR="00CC49E4" w:rsidRPr="00CC49E4">
              <w:t xml:space="preserve">The Big Rock walk takes students around and to the top of Big Rock. The students </w:t>
            </w:r>
            <w:r w:rsidR="001E3713">
              <w:t xml:space="preserve">learn about connections that different people have had with Big Rock through time, including how natural resource access has influenced the uses of this landscape. Students also learn about the importance of land management, and how different techniques have been used through time to care for the You Yangs. </w:t>
            </w:r>
          </w:p>
          <w:p w14:paraId="3727A556" w14:textId="77777777" w:rsidR="00EC2DAE" w:rsidRPr="00CF25C6" w:rsidRDefault="00EC2DAE" w:rsidP="00646AD4">
            <w:pPr>
              <w:spacing w:after="120"/>
              <w:rPr>
                <w:b/>
                <w:bCs/>
                <w:color w:val="009D8F" w:themeColor="accent5"/>
              </w:rPr>
            </w:pPr>
            <w:r w:rsidRPr="00CF25C6">
              <w:rPr>
                <w:b/>
                <w:bCs/>
                <w:color w:val="009D8F" w:themeColor="accent5"/>
              </w:rPr>
              <w:t>Links to UN Sustainable Development Goals:</w:t>
            </w:r>
          </w:p>
          <w:p w14:paraId="06FEA0D3" w14:textId="6D474ECC" w:rsidR="00EC2DAE" w:rsidRPr="00CF25C6" w:rsidRDefault="00EC2DAE" w:rsidP="00646AD4">
            <w:pPr>
              <w:spacing w:after="0"/>
            </w:pPr>
            <w:r>
              <w:rPr>
                <w:noProof/>
                <w:color w:val="78367E" w:themeColor="accent3"/>
              </w:rPr>
              <w:drawing>
                <wp:inline distT="0" distB="0" distL="0" distR="0" wp14:anchorId="5DD78705" wp14:editId="3063BDE8">
                  <wp:extent cx="476701" cy="476701"/>
                  <wp:effectExtent l="0" t="0" r="0" b="0"/>
                  <wp:docPr id="1330907142" name="Picture 1330907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83027" cy="483027"/>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7D79471E" wp14:editId="30AA41EF">
                  <wp:extent cx="481035" cy="481035"/>
                  <wp:effectExtent l="0" t="0" r="0" b="0"/>
                  <wp:docPr id="1330907143" name="Picture 1330907143" descr="A red sign with a book and a penci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red sign with a book and a pencil&#10;&#10;Description automatically generated with low confidenc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89149" cy="489149"/>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0EB0475E" wp14:editId="1BAE96F3">
                  <wp:extent cx="485330" cy="485330"/>
                  <wp:effectExtent l="0" t="0" r="0" b="0"/>
                  <wp:docPr id="1330907144" name="Picture 1330907144" descr="A picture containing text, logo, fon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logo, font, graphics&#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94546" cy="494546"/>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13E1ABCA" wp14:editId="5388311C">
                  <wp:extent cx="485368" cy="485368"/>
                  <wp:effectExtent l="0" t="0" r="0" b="0"/>
                  <wp:docPr id="1330907145" name="Picture 1330907145" descr="A picture containing text, design,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design, font, screenshot&#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09255" cy="509255"/>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2AD0D903" wp14:editId="292219C3">
                  <wp:extent cx="483870" cy="483870"/>
                  <wp:effectExtent l="0" t="0" r="0" b="0"/>
                  <wp:docPr id="1330907146" name="Picture 1330907146" descr="A picture containing text, logo, graphics,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logo, graphics, mammal&#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03099" cy="503099"/>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0605AF27" wp14:editId="231D10C9">
                  <wp:extent cx="484018" cy="484018"/>
                  <wp:effectExtent l="0" t="0" r="0" b="0"/>
                  <wp:docPr id="1330907148" name="Picture 1330907148" descr="A green sign with white text and a tree and bir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een sign with white text and a tree and birds&#10;&#10;Description automatically generated with low confidenc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00213" cy="500213"/>
                          </a:xfrm>
                          <a:prstGeom prst="rect">
                            <a:avLst/>
                          </a:prstGeom>
                        </pic:spPr>
                      </pic:pic>
                    </a:graphicData>
                  </a:graphic>
                </wp:inline>
              </w:drawing>
            </w:r>
          </w:p>
        </w:tc>
      </w:tr>
      <w:tr w:rsidR="00EC2DAE" w14:paraId="5BB33D08" w14:textId="77777777" w:rsidTr="00646AD4">
        <w:trPr>
          <w:trHeight w:val="57"/>
        </w:trPr>
        <w:tc>
          <w:tcPr>
            <w:tcW w:w="906" w:type="dxa"/>
          </w:tcPr>
          <w:p w14:paraId="664C85B6" w14:textId="77777777" w:rsidR="00EC2DAE" w:rsidRDefault="00EC2DAE" w:rsidP="00646AD4">
            <w:pPr>
              <w:spacing w:after="0" w:line="259" w:lineRule="auto"/>
              <w:rPr>
                <w:color w:val="78367E" w:themeColor="accent3"/>
              </w:rPr>
            </w:pPr>
            <w:r>
              <w:rPr>
                <w:noProof/>
              </w:rPr>
              <w:drawing>
                <wp:inline distT="0" distB="0" distL="0" distR="0" wp14:anchorId="2D19A98A" wp14:editId="4C89E7A7">
                  <wp:extent cx="432000" cy="432000"/>
                  <wp:effectExtent l="0" t="0" r="6350" b="6350"/>
                  <wp:docPr id="1330907149" name="Picture 1330907149" descr="Book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37659" name="Graphic 679637659" descr="Books outline"/>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432000" cy="432000"/>
                          </a:xfrm>
                          <a:prstGeom prst="rect">
                            <a:avLst/>
                          </a:prstGeom>
                        </pic:spPr>
                      </pic:pic>
                    </a:graphicData>
                  </a:graphic>
                </wp:inline>
              </w:drawing>
            </w:r>
          </w:p>
        </w:tc>
        <w:tc>
          <w:tcPr>
            <w:tcW w:w="2775" w:type="dxa"/>
          </w:tcPr>
          <w:p w14:paraId="20B2961F" w14:textId="77777777" w:rsidR="00EC2DAE" w:rsidRPr="003F7870" w:rsidRDefault="00EC2DAE" w:rsidP="00646AD4">
            <w:pPr>
              <w:spacing w:after="0" w:line="259" w:lineRule="auto"/>
              <w:rPr>
                <w:color w:val="009D8F" w:themeColor="accent5"/>
                <w:sz w:val="28"/>
                <w:szCs w:val="28"/>
              </w:rPr>
            </w:pPr>
            <w:r>
              <w:rPr>
                <w:color w:val="009D8F" w:themeColor="accent5"/>
                <w:sz w:val="28"/>
                <w:szCs w:val="28"/>
              </w:rPr>
              <w:t>L</w:t>
            </w:r>
            <w:r w:rsidRPr="003F7870">
              <w:rPr>
                <w:color w:val="009D8F" w:themeColor="accent5"/>
                <w:sz w:val="28"/>
                <w:szCs w:val="28"/>
              </w:rPr>
              <w:t>earning area</w:t>
            </w:r>
          </w:p>
          <w:p w14:paraId="56661ABA" w14:textId="2F1667A6" w:rsidR="001E3713" w:rsidRDefault="001E3713" w:rsidP="00646AD4">
            <w:pPr>
              <w:spacing w:after="0" w:line="259" w:lineRule="auto"/>
              <w:rPr>
                <w:sz w:val="22"/>
                <w:szCs w:val="22"/>
              </w:rPr>
            </w:pPr>
            <w:r>
              <w:rPr>
                <w:sz w:val="22"/>
                <w:szCs w:val="22"/>
              </w:rPr>
              <w:t>Geo: Unit 3 (AOS2)</w:t>
            </w:r>
          </w:p>
          <w:p w14:paraId="7E35F887" w14:textId="11CF3D0F" w:rsidR="00EC2DAE" w:rsidRDefault="001E3713" w:rsidP="00646AD4">
            <w:pPr>
              <w:spacing w:after="0" w:line="259" w:lineRule="auto"/>
              <w:rPr>
                <w:color w:val="78367E" w:themeColor="accent3"/>
              </w:rPr>
            </w:pPr>
            <w:r>
              <w:rPr>
                <w:sz w:val="22"/>
                <w:szCs w:val="22"/>
              </w:rPr>
              <w:t>OES: Unit 2 (AOS2)</w:t>
            </w:r>
          </w:p>
        </w:tc>
        <w:tc>
          <w:tcPr>
            <w:tcW w:w="6379" w:type="dxa"/>
            <w:vMerge/>
          </w:tcPr>
          <w:p w14:paraId="778C4801" w14:textId="77777777" w:rsidR="00EC2DAE" w:rsidRDefault="00EC2DAE" w:rsidP="00646AD4">
            <w:pPr>
              <w:spacing w:after="0" w:line="259" w:lineRule="auto"/>
              <w:rPr>
                <w:color w:val="78367E" w:themeColor="accent3"/>
              </w:rPr>
            </w:pPr>
          </w:p>
        </w:tc>
      </w:tr>
      <w:tr w:rsidR="00EC2DAE" w14:paraId="00C3DC82" w14:textId="77777777" w:rsidTr="00646AD4">
        <w:tc>
          <w:tcPr>
            <w:tcW w:w="906" w:type="dxa"/>
          </w:tcPr>
          <w:p w14:paraId="063940B0" w14:textId="77777777" w:rsidR="00EC2DAE" w:rsidRDefault="00EC2DAE" w:rsidP="00646AD4">
            <w:pPr>
              <w:spacing w:after="0" w:line="259" w:lineRule="auto"/>
              <w:rPr>
                <w:color w:val="78367E" w:themeColor="accent3"/>
              </w:rPr>
            </w:pPr>
            <w:r>
              <w:rPr>
                <w:noProof/>
              </w:rPr>
              <w:drawing>
                <wp:inline distT="0" distB="0" distL="0" distR="0" wp14:anchorId="6188C74F" wp14:editId="57531324">
                  <wp:extent cx="432000" cy="432000"/>
                  <wp:effectExtent l="0" t="0" r="0" b="0"/>
                  <wp:docPr id="1330907150" name="Picture 1330907150"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534149" name="Graphic 1148534149" descr="Marker outline"/>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432000" cy="432000"/>
                          </a:xfrm>
                          <a:prstGeom prst="rect">
                            <a:avLst/>
                          </a:prstGeom>
                        </pic:spPr>
                      </pic:pic>
                    </a:graphicData>
                  </a:graphic>
                </wp:inline>
              </w:drawing>
            </w:r>
          </w:p>
        </w:tc>
        <w:tc>
          <w:tcPr>
            <w:tcW w:w="2775" w:type="dxa"/>
          </w:tcPr>
          <w:p w14:paraId="5D735F2D" w14:textId="77777777" w:rsidR="00EC2DAE" w:rsidRPr="003F7870" w:rsidRDefault="00EC2DAE" w:rsidP="00646AD4">
            <w:pPr>
              <w:spacing w:after="0" w:line="259" w:lineRule="auto"/>
              <w:rPr>
                <w:color w:val="009D8F" w:themeColor="accent5"/>
                <w:sz w:val="28"/>
                <w:szCs w:val="28"/>
              </w:rPr>
            </w:pPr>
            <w:r w:rsidRPr="003F7870">
              <w:rPr>
                <w:color w:val="009D8F" w:themeColor="accent5"/>
                <w:sz w:val="28"/>
                <w:szCs w:val="28"/>
              </w:rPr>
              <w:t>Location</w:t>
            </w:r>
          </w:p>
          <w:p w14:paraId="2E1726E0" w14:textId="284DAFB8" w:rsidR="00EC2DAE" w:rsidRDefault="007A2479" w:rsidP="00646AD4">
            <w:pPr>
              <w:spacing w:after="0" w:line="259" w:lineRule="auto"/>
              <w:rPr>
                <w:color w:val="78367E" w:themeColor="accent3"/>
              </w:rPr>
            </w:pPr>
            <w:r>
              <w:rPr>
                <w:sz w:val="22"/>
                <w:szCs w:val="22"/>
              </w:rPr>
              <w:t>Big Rock Carpark, You Yangs Regional Park</w:t>
            </w:r>
          </w:p>
        </w:tc>
        <w:tc>
          <w:tcPr>
            <w:tcW w:w="6379" w:type="dxa"/>
            <w:vMerge/>
          </w:tcPr>
          <w:p w14:paraId="493B3DEF" w14:textId="77777777" w:rsidR="00EC2DAE" w:rsidRDefault="00EC2DAE" w:rsidP="00646AD4">
            <w:pPr>
              <w:spacing w:after="0" w:line="259" w:lineRule="auto"/>
              <w:rPr>
                <w:color w:val="78367E" w:themeColor="accent3"/>
              </w:rPr>
            </w:pPr>
          </w:p>
        </w:tc>
      </w:tr>
      <w:tr w:rsidR="00EC2DAE" w14:paraId="0D68B567" w14:textId="77777777" w:rsidTr="00646AD4">
        <w:tc>
          <w:tcPr>
            <w:tcW w:w="906" w:type="dxa"/>
          </w:tcPr>
          <w:p w14:paraId="74EF232B" w14:textId="77777777" w:rsidR="00EC2DAE" w:rsidRDefault="00EC2DAE" w:rsidP="00646AD4">
            <w:pPr>
              <w:spacing w:after="0" w:line="259" w:lineRule="auto"/>
              <w:rPr>
                <w:color w:val="78367E" w:themeColor="accent3"/>
              </w:rPr>
            </w:pPr>
            <w:r>
              <w:rPr>
                <w:noProof/>
              </w:rPr>
              <w:drawing>
                <wp:inline distT="0" distB="0" distL="0" distR="0" wp14:anchorId="29122612" wp14:editId="384B39C9">
                  <wp:extent cx="432000" cy="432000"/>
                  <wp:effectExtent l="0" t="0" r="0" b="0"/>
                  <wp:docPr id="1330907151" name="Picture 1330907151" descr="Alarm clo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77601" name="Graphic 1227877601" descr="Alarm clock outline"/>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432000" cy="432000"/>
                          </a:xfrm>
                          <a:prstGeom prst="rect">
                            <a:avLst/>
                          </a:prstGeom>
                        </pic:spPr>
                      </pic:pic>
                    </a:graphicData>
                  </a:graphic>
                </wp:inline>
              </w:drawing>
            </w:r>
          </w:p>
        </w:tc>
        <w:tc>
          <w:tcPr>
            <w:tcW w:w="2775" w:type="dxa"/>
          </w:tcPr>
          <w:p w14:paraId="15250E74" w14:textId="77777777" w:rsidR="00EC2DAE" w:rsidRPr="003F7870" w:rsidRDefault="00EC2DAE" w:rsidP="00646AD4">
            <w:pPr>
              <w:spacing w:after="0" w:line="259" w:lineRule="auto"/>
              <w:rPr>
                <w:color w:val="009D8F" w:themeColor="accent5"/>
                <w:sz w:val="28"/>
                <w:szCs w:val="28"/>
              </w:rPr>
            </w:pPr>
            <w:r w:rsidRPr="003F7870">
              <w:rPr>
                <w:color w:val="009D8F" w:themeColor="accent5"/>
                <w:sz w:val="28"/>
                <w:szCs w:val="28"/>
              </w:rPr>
              <w:t>Time</w:t>
            </w:r>
          </w:p>
          <w:p w14:paraId="49A83176" w14:textId="378BB27F" w:rsidR="00EC2DAE" w:rsidRDefault="007A2479" w:rsidP="00646AD4">
            <w:pPr>
              <w:spacing w:after="0" w:line="259" w:lineRule="auto"/>
              <w:rPr>
                <w:color w:val="78367E" w:themeColor="accent3"/>
              </w:rPr>
            </w:pPr>
            <w:r>
              <w:rPr>
                <w:sz w:val="22"/>
                <w:szCs w:val="22"/>
              </w:rPr>
              <w:t>6</w:t>
            </w:r>
            <w:r w:rsidR="00EC2DAE" w:rsidRPr="0050671C">
              <w:rPr>
                <w:sz w:val="22"/>
                <w:szCs w:val="22"/>
              </w:rPr>
              <w:t>0 minutes</w:t>
            </w:r>
          </w:p>
        </w:tc>
        <w:tc>
          <w:tcPr>
            <w:tcW w:w="6379" w:type="dxa"/>
            <w:vMerge/>
          </w:tcPr>
          <w:p w14:paraId="547E53FB" w14:textId="77777777" w:rsidR="00EC2DAE" w:rsidRDefault="00EC2DAE" w:rsidP="00646AD4">
            <w:pPr>
              <w:spacing w:after="0" w:line="259" w:lineRule="auto"/>
              <w:rPr>
                <w:color w:val="78367E" w:themeColor="accent3"/>
              </w:rPr>
            </w:pPr>
          </w:p>
        </w:tc>
      </w:tr>
    </w:tbl>
    <w:p w14:paraId="0503F581" w14:textId="77777777" w:rsidR="00EC2DAE" w:rsidRDefault="00EC2DAE" w:rsidP="00EC2DAE">
      <w:pPr>
        <w:spacing w:after="160" w:line="259" w:lineRule="auto"/>
        <w:jc w:val="center"/>
        <w:rPr>
          <w:color w:val="78367E" w:themeColor="accent3"/>
        </w:rPr>
      </w:pPr>
      <w:r w:rsidRPr="0041070B">
        <w:rPr>
          <w:noProof/>
          <w:color w:val="78367E" w:themeColor="accent3"/>
        </w:rPr>
        <mc:AlternateContent>
          <mc:Choice Requires="wps">
            <w:drawing>
              <wp:inline distT="0" distB="0" distL="0" distR="0" wp14:anchorId="38F4A52B" wp14:editId="1C713199">
                <wp:extent cx="2599200" cy="18000"/>
                <wp:effectExtent l="0" t="0" r="10795" b="20320"/>
                <wp:docPr id="1330907140" name="Freeform: Shape 13309071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99200" cy="18000"/>
                        </a:xfrm>
                        <a:custGeom>
                          <a:avLst/>
                          <a:gdLst>
                            <a:gd name="connsiteX0" fmla="*/ 0 w 2597943"/>
                            <a:gd name="connsiteY0" fmla="*/ 9332 h 18823"/>
                            <a:gd name="connsiteX1" fmla="*/ 70676 w 2597943"/>
                            <a:gd name="connsiteY1" fmla="*/ 7427 h 18823"/>
                            <a:gd name="connsiteX2" fmla="*/ 166592 w 2597943"/>
                            <a:gd name="connsiteY2" fmla="*/ 5141 h 18823"/>
                            <a:gd name="connsiteX3" fmla="*/ 295847 w 2597943"/>
                            <a:gd name="connsiteY3" fmla="*/ 6570 h 18823"/>
                            <a:gd name="connsiteX4" fmla="*/ 453962 w 2597943"/>
                            <a:gd name="connsiteY4" fmla="*/ 18666 h 18823"/>
                            <a:gd name="connsiteX5" fmla="*/ 603599 w 2597943"/>
                            <a:gd name="connsiteY5" fmla="*/ 6570 h 18823"/>
                            <a:gd name="connsiteX6" fmla="*/ 881444 w 2597943"/>
                            <a:gd name="connsiteY6" fmla="*/ 6570 h 18823"/>
                            <a:gd name="connsiteX7" fmla="*/ 1167860 w 2597943"/>
                            <a:gd name="connsiteY7" fmla="*/ 6570 h 18823"/>
                            <a:gd name="connsiteX8" fmla="*/ 1445705 w 2597943"/>
                            <a:gd name="connsiteY8" fmla="*/ 6570 h 18823"/>
                            <a:gd name="connsiteX9" fmla="*/ 1672209 w 2597943"/>
                            <a:gd name="connsiteY9" fmla="*/ 6570 h 18823"/>
                            <a:gd name="connsiteX10" fmla="*/ 2176558 w 2597943"/>
                            <a:gd name="connsiteY10" fmla="*/ 6570 h 18823"/>
                            <a:gd name="connsiteX11" fmla="*/ 2597944 w 2597943"/>
                            <a:gd name="connsiteY11" fmla="*/ 6570 h 188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597943" h="18823">
                              <a:moveTo>
                                <a:pt x="0" y="9332"/>
                              </a:moveTo>
                              <a:cubicBezTo>
                                <a:pt x="0" y="9332"/>
                                <a:pt x="0" y="2855"/>
                                <a:pt x="70676" y="7427"/>
                              </a:cubicBezTo>
                              <a:cubicBezTo>
                                <a:pt x="109442" y="9999"/>
                                <a:pt x="143732" y="1236"/>
                                <a:pt x="166592" y="5141"/>
                              </a:cubicBezTo>
                              <a:cubicBezTo>
                                <a:pt x="204597" y="11713"/>
                                <a:pt x="279559" y="9427"/>
                                <a:pt x="295847" y="6570"/>
                              </a:cubicBezTo>
                              <a:cubicBezTo>
                                <a:pt x="351377" y="-3336"/>
                                <a:pt x="411290" y="16476"/>
                                <a:pt x="453962" y="18666"/>
                              </a:cubicBezTo>
                              <a:cubicBezTo>
                                <a:pt x="496634" y="20857"/>
                                <a:pt x="543687" y="-669"/>
                                <a:pt x="603599" y="6570"/>
                              </a:cubicBezTo>
                              <a:cubicBezTo>
                                <a:pt x="663416" y="13713"/>
                                <a:pt x="800195" y="16476"/>
                                <a:pt x="881444" y="6570"/>
                              </a:cubicBezTo>
                              <a:cubicBezTo>
                                <a:pt x="962692" y="-3336"/>
                                <a:pt x="1056704" y="25048"/>
                                <a:pt x="1167860" y="6570"/>
                              </a:cubicBezTo>
                              <a:cubicBezTo>
                                <a:pt x="1279017" y="-11909"/>
                                <a:pt x="1343120" y="25048"/>
                                <a:pt x="1445705" y="6570"/>
                              </a:cubicBezTo>
                              <a:cubicBezTo>
                                <a:pt x="1548289" y="-11909"/>
                                <a:pt x="1561148" y="16476"/>
                                <a:pt x="1672209" y="6570"/>
                              </a:cubicBezTo>
                              <a:cubicBezTo>
                                <a:pt x="1783366" y="-3336"/>
                                <a:pt x="2108168" y="12189"/>
                                <a:pt x="2176558" y="6570"/>
                              </a:cubicBezTo>
                              <a:cubicBezTo>
                                <a:pt x="2244947" y="950"/>
                                <a:pt x="2514219" y="-4860"/>
                                <a:pt x="2597944" y="6570"/>
                              </a:cubicBezTo>
                            </a:path>
                          </a:pathLst>
                        </a:custGeom>
                        <a:noFill/>
                        <a:ln w="12700" cap="flat">
                          <a:solidFill>
                            <a:schemeClr val="accent5"/>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CD4C4C1" id="Freeform: Shape 1330907140" o:spid="_x0000_s1026" alt="&quot;&quot;" style="width:204.65pt;height:1.4pt;visibility:visible;mso-wrap-style:square;mso-left-percent:-10001;mso-top-percent:-10001;mso-position-horizontal:absolute;mso-position-horizontal-relative:char;mso-position-vertical:absolute;mso-position-vertical-relative:line;mso-left-percent:-10001;mso-top-percent:-10001;v-text-anchor:middle" coordsize="2597943,18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" path="m,9332v,,,-6477,70676,-1905c109442,9999,143732,1236,166592,5141v38005,6572,112967,4286,129255,1429c351377,-3336,411290,16476,453962,18666,496634,20857,543687,-669,603599,6570v59817,7143,196596,9906,277845,c962692,-3336,1056704,25048,1167860,6570v111157,-18479,175260,18478,277845,c1548289,-11909,1561148,16476,1672209,6570v111157,-9906,435959,5619,504349,c2244947,950,2514219,-4860,2597944,6570e" filled="f" strokecolor="#009d8f [3208]" strokeweight="1pt">
                <v:stroke joinstyle="miter"/>
                <v:path arrowok="t" o:connecttype="custom" o:connectlocs="0,8924;70710,7102;166673,4916;295990,6283;454182,17850;603891,6283;881870,6283;1168425,6283;1446404,6283;1673018,6283;2177611,6283;2599201,6283" o:connectangles="0,0,0,0,0,0,0,0,0,0,0,0"/>
                <w10:anchorlock/>
              </v:shape>
            </w:pict>
          </mc:Fallback>
        </mc:AlternateContent>
      </w:r>
    </w:p>
    <w:p w14:paraId="076067D8" w14:textId="77777777" w:rsidR="00EC2DAE" w:rsidRPr="00CF25C6" w:rsidRDefault="00EC2DAE" w:rsidP="00EC2DAE">
      <w:pPr>
        <w:spacing w:after="160" w:line="259" w:lineRule="auto"/>
        <w:jc w:val="center"/>
        <w:rPr>
          <w:color w:val="78367E" w:themeColor="accent3"/>
        </w:rPr>
      </w:pPr>
    </w:p>
    <w:sectPr w:rsidR="00EC2DAE" w:rsidRPr="00CF25C6" w:rsidSect="009838BE">
      <w:type w:val="continuous"/>
      <w:pgSz w:w="11906" w:h="16838"/>
      <w:pgMar w:top="0" w:right="851" w:bottom="851" w:left="851" w:header="964" w:footer="13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5F086" w14:textId="77777777" w:rsidR="009F17AD" w:rsidRDefault="009F17AD" w:rsidP="00C91B5F">
      <w:pPr>
        <w:spacing w:after="0"/>
      </w:pPr>
      <w:r>
        <w:separator/>
      </w:r>
    </w:p>
    <w:p w14:paraId="46091B99" w14:textId="77777777" w:rsidR="009F17AD" w:rsidRDefault="009F17AD"/>
  </w:endnote>
  <w:endnote w:type="continuationSeparator" w:id="0">
    <w:p w14:paraId="20069291" w14:textId="77777777" w:rsidR="009F17AD" w:rsidRDefault="009F17AD" w:rsidP="00C91B5F">
      <w:pPr>
        <w:spacing w:after="0"/>
      </w:pPr>
      <w:r>
        <w:continuationSeparator/>
      </w:r>
    </w:p>
    <w:p w14:paraId="3731844A" w14:textId="77777777" w:rsidR="009F17AD" w:rsidRDefault="009F17AD"/>
  </w:endnote>
  <w:endnote w:type="continuationNotice" w:id="1">
    <w:p w14:paraId="6208B0C8" w14:textId="77777777" w:rsidR="00657C57" w:rsidRDefault="00657C5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NeueLT Std Lt">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44784" w14:textId="77777777" w:rsidR="00AC0EE1" w:rsidRDefault="009741C5">
    <w:pPr>
      <w:pStyle w:val="Footer"/>
    </w:pPr>
    <w:r>
      <w:rPr>
        <w:noProof/>
      </w:rPr>
      <w:drawing>
        <wp:anchor distT="0" distB="0" distL="114300" distR="114300" simplePos="0" relativeHeight="251659264" behindDoc="0" locked="0" layoutInCell="1" allowOverlap="1" wp14:anchorId="56EDC57F" wp14:editId="7ABE7AFD">
          <wp:simplePos x="0" y="0"/>
          <wp:positionH relativeFrom="column">
            <wp:posOffset>4967061</wp:posOffset>
          </wp:positionH>
          <wp:positionV relativeFrom="page">
            <wp:posOffset>9906000</wp:posOffset>
          </wp:positionV>
          <wp:extent cx="1680210" cy="467995"/>
          <wp:effectExtent l="0" t="0" r="0" b="8255"/>
          <wp:wrapNone/>
          <wp:docPr id="177837460" name="Picture 177837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38162"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80210" cy="46799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4168B" w14:textId="77777777" w:rsidR="00B34B1D" w:rsidRDefault="001F3F31" w:rsidP="00B34B1D">
    <w:pPr>
      <w:pStyle w:val="Heading1"/>
      <w:rPr>
        <w:color w:val="3F9C35" w:themeColor="accent1"/>
      </w:rPr>
    </w:pPr>
    <w:r>
      <mc:AlternateContent>
        <mc:Choice Requires="wps">
          <w:drawing>
            <wp:anchor distT="144145" distB="144145" distL="114300" distR="114300" simplePos="0" relativeHeight="251651072" behindDoc="1" locked="0" layoutInCell="1" allowOverlap="1" wp14:anchorId="3058AF89" wp14:editId="5552DAD5">
              <wp:simplePos x="0" y="0"/>
              <wp:positionH relativeFrom="page">
                <wp:posOffset>0</wp:posOffset>
              </wp:positionH>
              <wp:positionV relativeFrom="page">
                <wp:posOffset>7814401</wp:posOffset>
              </wp:positionV>
              <wp:extent cx="7658100" cy="1142365"/>
              <wp:effectExtent l="0" t="0" r="0" b="635"/>
              <wp:wrapNone/>
              <wp:docPr id="22" name="Freeform: Shap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58100" cy="1142365"/>
                      </a:xfrm>
                      <a:custGeom>
                        <a:avLst/>
                        <a:gdLst>
                          <a:gd name="connsiteX0" fmla="*/ 5185696 w 5185886"/>
                          <a:gd name="connsiteY0" fmla="*/ 877368 h 889009"/>
                          <a:gd name="connsiteX1" fmla="*/ 5115020 w 5185886"/>
                          <a:gd name="connsiteY1" fmla="*/ 879273 h 889009"/>
                          <a:gd name="connsiteX2" fmla="*/ 5019104 w 5185886"/>
                          <a:gd name="connsiteY2" fmla="*/ 881559 h 889009"/>
                          <a:gd name="connsiteX3" fmla="*/ 4889849 w 5185886"/>
                          <a:gd name="connsiteY3" fmla="*/ 880131 h 889009"/>
                          <a:gd name="connsiteX4" fmla="*/ 4731734 w 5185886"/>
                          <a:gd name="connsiteY4" fmla="*/ 868034 h 889009"/>
                          <a:gd name="connsiteX5" fmla="*/ 4582097 w 5185886"/>
                          <a:gd name="connsiteY5" fmla="*/ 880131 h 889009"/>
                          <a:gd name="connsiteX6" fmla="*/ 4304252 w 5185886"/>
                          <a:gd name="connsiteY6" fmla="*/ 880131 h 889009"/>
                          <a:gd name="connsiteX7" fmla="*/ 4017836 w 5185886"/>
                          <a:gd name="connsiteY7" fmla="*/ 880131 h 889009"/>
                          <a:gd name="connsiteX8" fmla="*/ 3739991 w 5185886"/>
                          <a:gd name="connsiteY8" fmla="*/ 880131 h 889009"/>
                          <a:gd name="connsiteX9" fmla="*/ 3513487 w 5185886"/>
                          <a:gd name="connsiteY9" fmla="*/ 880131 h 889009"/>
                          <a:gd name="connsiteX10" fmla="*/ 3009138 w 5185886"/>
                          <a:gd name="connsiteY10" fmla="*/ 880131 h 889009"/>
                          <a:gd name="connsiteX11" fmla="*/ 2587752 w 5185886"/>
                          <a:gd name="connsiteY11" fmla="*/ 880131 h 889009"/>
                          <a:gd name="connsiteX12" fmla="*/ 2389346 w 5185886"/>
                          <a:gd name="connsiteY12" fmla="*/ 880131 h 889009"/>
                          <a:gd name="connsiteX13" fmla="*/ 1944815 w 5185886"/>
                          <a:gd name="connsiteY13" fmla="*/ 877749 h 889009"/>
                          <a:gd name="connsiteX14" fmla="*/ 1628489 w 5185886"/>
                          <a:gd name="connsiteY14" fmla="*/ 877749 h 889009"/>
                          <a:gd name="connsiteX15" fmla="*/ 1431893 w 5185886"/>
                          <a:gd name="connsiteY15" fmla="*/ 880131 h 889009"/>
                          <a:gd name="connsiteX16" fmla="*/ 1077087 w 5185886"/>
                          <a:gd name="connsiteY16" fmla="*/ 881750 h 889009"/>
                          <a:gd name="connsiteX17" fmla="*/ 901827 w 5185886"/>
                          <a:gd name="connsiteY17" fmla="*/ 882798 h 889009"/>
                          <a:gd name="connsiteX18" fmla="*/ 769334 w 5185886"/>
                          <a:gd name="connsiteY18" fmla="*/ 869939 h 889009"/>
                          <a:gd name="connsiteX19" fmla="*/ 549021 w 5185886"/>
                          <a:gd name="connsiteY19" fmla="*/ 867939 h 889009"/>
                          <a:gd name="connsiteX20" fmla="*/ 441770 w 5185886"/>
                          <a:gd name="connsiteY20" fmla="*/ 865367 h 889009"/>
                          <a:gd name="connsiteX21" fmla="*/ 363093 w 5185886"/>
                          <a:gd name="connsiteY21" fmla="*/ 869463 h 889009"/>
                          <a:gd name="connsiteX22" fmla="*/ 258794 w 5185886"/>
                          <a:gd name="connsiteY22" fmla="*/ 866796 h 889009"/>
                          <a:gd name="connsiteX23" fmla="*/ 132779 w 5185886"/>
                          <a:gd name="connsiteY23" fmla="*/ 879369 h 889009"/>
                          <a:gd name="connsiteX24" fmla="*/ 0 w 5185886"/>
                          <a:gd name="connsiteY24" fmla="*/ 861557 h 889009"/>
                          <a:gd name="connsiteX25" fmla="*/ 0 w 5185886"/>
                          <a:gd name="connsiteY25" fmla="*/ 11641 h 889009"/>
                          <a:gd name="connsiteX26" fmla="*/ 70676 w 5185886"/>
                          <a:gd name="connsiteY26" fmla="*/ 9736 h 889009"/>
                          <a:gd name="connsiteX27" fmla="*/ 166592 w 5185886"/>
                          <a:gd name="connsiteY27" fmla="*/ 7450 h 889009"/>
                          <a:gd name="connsiteX28" fmla="*/ 295847 w 5185886"/>
                          <a:gd name="connsiteY28" fmla="*/ 8879 h 889009"/>
                          <a:gd name="connsiteX29" fmla="*/ 453962 w 5185886"/>
                          <a:gd name="connsiteY29" fmla="*/ 20976 h 889009"/>
                          <a:gd name="connsiteX30" fmla="*/ 603790 w 5185886"/>
                          <a:gd name="connsiteY30" fmla="*/ 8879 h 889009"/>
                          <a:gd name="connsiteX31" fmla="*/ 881634 w 5185886"/>
                          <a:gd name="connsiteY31" fmla="*/ 8879 h 889009"/>
                          <a:gd name="connsiteX32" fmla="*/ 1168051 w 5185886"/>
                          <a:gd name="connsiteY32" fmla="*/ 8879 h 889009"/>
                          <a:gd name="connsiteX33" fmla="*/ 1445895 w 5185886"/>
                          <a:gd name="connsiteY33" fmla="*/ 8879 h 889009"/>
                          <a:gd name="connsiteX34" fmla="*/ 1672400 w 5185886"/>
                          <a:gd name="connsiteY34" fmla="*/ 8879 h 889009"/>
                          <a:gd name="connsiteX35" fmla="*/ 2176748 w 5185886"/>
                          <a:gd name="connsiteY35" fmla="*/ 8879 h 889009"/>
                          <a:gd name="connsiteX36" fmla="*/ 2598134 w 5185886"/>
                          <a:gd name="connsiteY36" fmla="*/ 8879 h 889009"/>
                          <a:gd name="connsiteX37" fmla="*/ 2796540 w 5185886"/>
                          <a:gd name="connsiteY37" fmla="*/ 8879 h 889009"/>
                          <a:gd name="connsiteX38" fmla="*/ 3241072 w 5185886"/>
                          <a:gd name="connsiteY38" fmla="*/ 11260 h 889009"/>
                          <a:gd name="connsiteX39" fmla="*/ 3557397 w 5185886"/>
                          <a:gd name="connsiteY39" fmla="*/ 11260 h 889009"/>
                          <a:gd name="connsiteX40" fmla="*/ 3753993 w 5185886"/>
                          <a:gd name="connsiteY40" fmla="*/ 8879 h 889009"/>
                          <a:gd name="connsiteX41" fmla="*/ 4108799 w 5185886"/>
                          <a:gd name="connsiteY41" fmla="*/ 7260 h 889009"/>
                          <a:gd name="connsiteX42" fmla="*/ 4284059 w 5185886"/>
                          <a:gd name="connsiteY42" fmla="*/ 6212 h 889009"/>
                          <a:gd name="connsiteX43" fmla="*/ 4416552 w 5185886"/>
                          <a:gd name="connsiteY43" fmla="*/ 19071 h 889009"/>
                          <a:gd name="connsiteX44" fmla="*/ 4636866 w 5185886"/>
                          <a:gd name="connsiteY44" fmla="*/ 21071 h 889009"/>
                          <a:gd name="connsiteX45" fmla="*/ 4744117 w 5185886"/>
                          <a:gd name="connsiteY45" fmla="*/ 23643 h 889009"/>
                          <a:gd name="connsiteX46" fmla="*/ 4822793 w 5185886"/>
                          <a:gd name="connsiteY46" fmla="*/ 19547 h 889009"/>
                          <a:gd name="connsiteX47" fmla="*/ 4927092 w 5185886"/>
                          <a:gd name="connsiteY47" fmla="*/ 22214 h 889009"/>
                          <a:gd name="connsiteX48" fmla="*/ 5053108 w 5185886"/>
                          <a:gd name="connsiteY48" fmla="*/ 9641 h 889009"/>
                          <a:gd name="connsiteX49" fmla="*/ 5185886 w 5185886"/>
                          <a:gd name="connsiteY49" fmla="*/ 27453 h 889009"/>
                          <a:gd name="connsiteX50" fmla="*/ 5185886 w 5185886"/>
                          <a:gd name="connsiteY50" fmla="*/ 877368 h 8890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5185886" h="889009">
                            <a:moveTo>
                              <a:pt x="5185696" y="877368"/>
                            </a:moveTo>
                            <a:cubicBezTo>
                              <a:pt x="5185696" y="877368"/>
                              <a:pt x="5185696" y="883845"/>
                              <a:pt x="5115020" y="879273"/>
                            </a:cubicBezTo>
                            <a:cubicBezTo>
                              <a:pt x="5076254" y="876702"/>
                              <a:pt x="5041964" y="885465"/>
                              <a:pt x="5019104" y="881559"/>
                            </a:cubicBezTo>
                            <a:cubicBezTo>
                              <a:pt x="4981099" y="874987"/>
                              <a:pt x="4906137" y="877273"/>
                              <a:pt x="4889849" y="880131"/>
                            </a:cubicBezTo>
                            <a:cubicBezTo>
                              <a:pt x="4834319" y="890037"/>
                              <a:pt x="4774407" y="870225"/>
                              <a:pt x="4731734" y="868034"/>
                            </a:cubicBezTo>
                            <a:cubicBezTo>
                              <a:pt x="4689062" y="865843"/>
                              <a:pt x="4642009" y="887370"/>
                              <a:pt x="4582097" y="880131"/>
                            </a:cubicBezTo>
                            <a:cubicBezTo>
                              <a:pt x="4522280" y="872987"/>
                              <a:pt x="4385501" y="870225"/>
                              <a:pt x="4304252" y="880131"/>
                            </a:cubicBezTo>
                            <a:cubicBezTo>
                              <a:pt x="4223004" y="890037"/>
                              <a:pt x="4128992" y="861652"/>
                              <a:pt x="4017836" y="880131"/>
                            </a:cubicBezTo>
                            <a:cubicBezTo>
                              <a:pt x="3906679" y="898609"/>
                              <a:pt x="3842576" y="861652"/>
                              <a:pt x="3739991" y="880131"/>
                            </a:cubicBezTo>
                            <a:cubicBezTo>
                              <a:pt x="3637407" y="898609"/>
                              <a:pt x="3624548" y="870225"/>
                              <a:pt x="3513487" y="880131"/>
                            </a:cubicBezTo>
                            <a:cubicBezTo>
                              <a:pt x="3402330" y="890037"/>
                              <a:pt x="3077527" y="874511"/>
                              <a:pt x="3009138" y="880131"/>
                            </a:cubicBezTo>
                            <a:cubicBezTo>
                              <a:pt x="2940749" y="885750"/>
                              <a:pt x="2671477" y="891561"/>
                              <a:pt x="2587752" y="880131"/>
                            </a:cubicBezTo>
                            <a:cubicBezTo>
                              <a:pt x="2504027" y="868701"/>
                              <a:pt x="2449163" y="900133"/>
                              <a:pt x="2389346" y="880131"/>
                            </a:cubicBezTo>
                            <a:cubicBezTo>
                              <a:pt x="2329529" y="860128"/>
                              <a:pt x="2008918" y="887274"/>
                              <a:pt x="1944815" y="877749"/>
                            </a:cubicBezTo>
                            <a:cubicBezTo>
                              <a:pt x="1880711" y="868224"/>
                              <a:pt x="1705451" y="861652"/>
                              <a:pt x="1628489" y="877749"/>
                            </a:cubicBezTo>
                            <a:cubicBezTo>
                              <a:pt x="1551527" y="893847"/>
                              <a:pt x="1492091" y="880988"/>
                              <a:pt x="1431893" y="880131"/>
                            </a:cubicBezTo>
                            <a:cubicBezTo>
                              <a:pt x="1367504" y="879178"/>
                              <a:pt x="1162622" y="866415"/>
                              <a:pt x="1077087" y="881750"/>
                            </a:cubicBezTo>
                            <a:cubicBezTo>
                              <a:pt x="991553" y="897085"/>
                              <a:pt x="983075" y="883464"/>
                              <a:pt x="901827" y="882798"/>
                            </a:cubicBezTo>
                            <a:cubicBezTo>
                              <a:pt x="820579" y="882131"/>
                              <a:pt x="840010" y="863081"/>
                              <a:pt x="769334" y="869939"/>
                            </a:cubicBezTo>
                            <a:cubicBezTo>
                              <a:pt x="688658" y="877749"/>
                              <a:pt x="664464" y="897847"/>
                              <a:pt x="549021" y="867939"/>
                            </a:cubicBezTo>
                            <a:cubicBezTo>
                              <a:pt x="527780" y="862414"/>
                              <a:pt x="488442" y="858985"/>
                              <a:pt x="441770" y="865367"/>
                            </a:cubicBezTo>
                            <a:cubicBezTo>
                              <a:pt x="409003" y="869844"/>
                              <a:pt x="390620" y="869653"/>
                              <a:pt x="363093" y="869463"/>
                            </a:cubicBezTo>
                            <a:cubicBezTo>
                              <a:pt x="328803" y="869177"/>
                              <a:pt x="293180" y="866319"/>
                              <a:pt x="258794" y="866796"/>
                            </a:cubicBezTo>
                            <a:cubicBezTo>
                              <a:pt x="212217" y="867367"/>
                              <a:pt x="168021" y="878321"/>
                              <a:pt x="132779" y="879369"/>
                            </a:cubicBezTo>
                            <a:cubicBezTo>
                              <a:pt x="86297" y="880702"/>
                              <a:pt x="0" y="861557"/>
                              <a:pt x="0" y="861557"/>
                            </a:cubicBezTo>
                            <a:lnTo>
                              <a:pt x="0" y="11641"/>
                            </a:lnTo>
                            <a:cubicBezTo>
                              <a:pt x="0" y="11641"/>
                              <a:pt x="0" y="5164"/>
                              <a:pt x="70676" y="9736"/>
                            </a:cubicBezTo>
                            <a:cubicBezTo>
                              <a:pt x="109442" y="12308"/>
                              <a:pt x="143732" y="3545"/>
                              <a:pt x="166592" y="7450"/>
                            </a:cubicBezTo>
                            <a:cubicBezTo>
                              <a:pt x="204597" y="14022"/>
                              <a:pt x="279559" y="11736"/>
                              <a:pt x="295847" y="8879"/>
                            </a:cubicBezTo>
                            <a:cubicBezTo>
                              <a:pt x="351377" y="-1027"/>
                              <a:pt x="411290" y="18785"/>
                              <a:pt x="453962" y="20976"/>
                            </a:cubicBezTo>
                            <a:cubicBezTo>
                              <a:pt x="496634" y="23166"/>
                              <a:pt x="543973" y="1735"/>
                              <a:pt x="603790" y="8879"/>
                            </a:cubicBezTo>
                            <a:cubicBezTo>
                              <a:pt x="663607" y="16023"/>
                              <a:pt x="800386" y="18785"/>
                              <a:pt x="881634" y="8879"/>
                            </a:cubicBezTo>
                            <a:cubicBezTo>
                              <a:pt x="962882" y="-1027"/>
                              <a:pt x="1056894" y="27357"/>
                              <a:pt x="1168051" y="8879"/>
                            </a:cubicBezTo>
                            <a:cubicBezTo>
                              <a:pt x="1279208" y="-9600"/>
                              <a:pt x="1343311" y="27357"/>
                              <a:pt x="1445895" y="8879"/>
                            </a:cubicBezTo>
                            <a:cubicBezTo>
                              <a:pt x="1548479" y="-9600"/>
                              <a:pt x="1561338" y="18785"/>
                              <a:pt x="1672400" y="8879"/>
                            </a:cubicBezTo>
                            <a:cubicBezTo>
                              <a:pt x="1783556" y="-1027"/>
                              <a:pt x="2108359" y="14499"/>
                              <a:pt x="2176748" y="8879"/>
                            </a:cubicBezTo>
                            <a:cubicBezTo>
                              <a:pt x="2245138" y="3259"/>
                              <a:pt x="2514410" y="-2551"/>
                              <a:pt x="2598134" y="8879"/>
                            </a:cubicBezTo>
                            <a:cubicBezTo>
                              <a:pt x="2681859" y="20309"/>
                              <a:pt x="2736723" y="-11124"/>
                              <a:pt x="2796540" y="8879"/>
                            </a:cubicBezTo>
                            <a:cubicBezTo>
                              <a:pt x="2856357" y="28881"/>
                              <a:pt x="3176969" y="1735"/>
                              <a:pt x="3241072" y="11260"/>
                            </a:cubicBezTo>
                            <a:cubicBezTo>
                              <a:pt x="3305175" y="20785"/>
                              <a:pt x="3480435" y="27357"/>
                              <a:pt x="3557397" y="11260"/>
                            </a:cubicBezTo>
                            <a:cubicBezTo>
                              <a:pt x="3634359" y="-4837"/>
                              <a:pt x="3693795" y="8022"/>
                              <a:pt x="3753993" y="8879"/>
                            </a:cubicBezTo>
                            <a:cubicBezTo>
                              <a:pt x="3818382" y="9831"/>
                              <a:pt x="4023265" y="22595"/>
                              <a:pt x="4108799" y="7260"/>
                            </a:cubicBezTo>
                            <a:cubicBezTo>
                              <a:pt x="4194334" y="-8076"/>
                              <a:pt x="4202811" y="5545"/>
                              <a:pt x="4284059" y="6212"/>
                            </a:cubicBezTo>
                            <a:cubicBezTo>
                              <a:pt x="4365308" y="6879"/>
                              <a:pt x="4345877" y="25929"/>
                              <a:pt x="4416552" y="19071"/>
                            </a:cubicBezTo>
                            <a:cubicBezTo>
                              <a:pt x="4497229" y="11260"/>
                              <a:pt x="4521423" y="-8838"/>
                              <a:pt x="4636866" y="21071"/>
                            </a:cubicBezTo>
                            <a:cubicBezTo>
                              <a:pt x="4658106" y="26595"/>
                              <a:pt x="4697444" y="30024"/>
                              <a:pt x="4744117" y="23643"/>
                            </a:cubicBezTo>
                            <a:cubicBezTo>
                              <a:pt x="4776883" y="19166"/>
                              <a:pt x="4795266" y="19356"/>
                              <a:pt x="4822793" y="19547"/>
                            </a:cubicBezTo>
                            <a:cubicBezTo>
                              <a:pt x="4857084" y="19833"/>
                              <a:pt x="4892707" y="22690"/>
                              <a:pt x="4927092" y="22214"/>
                            </a:cubicBezTo>
                            <a:cubicBezTo>
                              <a:pt x="4973670" y="21642"/>
                              <a:pt x="5017865" y="10689"/>
                              <a:pt x="5053108" y="9641"/>
                            </a:cubicBezTo>
                            <a:cubicBezTo>
                              <a:pt x="5099590" y="8307"/>
                              <a:pt x="5185886" y="27453"/>
                              <a:pt x="5185886" y="27453"/>
                            </a:cubicBezTo>
                            <a:lnTo>
                              <a:pt x="5185886" y="877368"/>
                            </a:lnTo>
                            <a:close/>
                          </a:path>
                        </a:pathLst>
                      </a:custGeom>
                      <a:solidFill>
                        <a:srgbClr val="F4F6F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2072C" id="Freeform: Shape 22" o:spid="_x0000_s1026" alt="&quot;&quot;" style="position:absolute;margin-left:0;margin-top:615.3pt;width:603pt;height:89.95pt;z-index:-251665408;visibility:visible;mso-wrap-style:square;mso-width-percent:0;mso-height-percent:0;mso-wrap-distance-left:9pt;mso-wrap-distance-top:11.35pt;mso-wrap-distance-right:9pt;mso-wrap-distance-bottom:11.35pt;mso-position-horizontal:absolute;mso-position-horizontal-relative:page;mso-position-vertical:absolute;mso-position-vertical-relative:page;mso-width-percent:0;mso-height-percent:0;mso-width-relative:margin;mso-height-relative:margin;v-text-anchor:middle" coordsize="5185886,889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" path="m5185696,877368v,,,6477,-70676,1905c5076254,876702,5041964,885465,5019104,881559v-38005,-6572,-112967,-4286,-129255,-1428c4834319,890037,4774407,870225,4731734,868034v-42672,-2191,-89725,19336,-149637,12097c4522280,872987,4385501,870225,4304252,880131v-81248,9906,-175260,-18479,-286416,c3906679,898609,3842576,861652,3739991,880131v-102584,18478,-115443,-9906,-226504,c3402330,890037,3077527,874511,3009138,880131v-68389,5619,-337661,11430,-421386,c2504027,868701,2449163,900133,2389346,880131v-59817,-20003,-380428,7143,-444531,-2382c1880711,868224,1705451,861652,1628489,877749v-76962,16098,-136398,3239,-196596,2382c1367504,879178,1162622,866415,1077087,881750v-85534,15335,-94012,1714,-175260,1048c820579,882131,840010,863081,769334,869939v-80676,7810,-104870,27908,-220313,-2000c527780,862414,488442,858985,441770,865367v-32767,4477,-51150,4286,-78677,4096c328803,869177,293180,866319,258794,866796v-46577,571,-90773,11525,-126015,12573c86297,880702,,861557,,861557l,11641v,,,-6477,70676,-1905c109442,12308,143732,3545,166592,7450v38005,6572,112967,4286,129255,1429c351377,-1027,411290,18785,453962,20976,496634,23166,543973,1735,603790,8879v59817,7144,196596,9906,277844,c962882,-1027,1056894,27357,1168051,8879v111157,-18479,175260,18478,277844,c1548479,-9600,1561338,18785,1672400,8879v111156,-9906,435959,5620,504348,c2245138,3259,2514410,-2551,2598134,8879v83725,11430,138589,-20003,198406,c2856357,28881,3176969,1735,3241072,11260v64103,9525,239363,16097,316325,c3634359,-4837,3693795,8022,3753993,8879v64389,952,269272,13716,354806,-1619c4194334,-8076,4202811,5545,4284059,6212v81249,667,61818,19717,132493,12859c4497229,11260,4521423,-8838,4636866,21071v21240,5524,60578,8953,107251,2572c4776883,19166,4795266,19356,4822793,19547v34291,286,69914,3143,104299,2667c4973670,21642,5017865,10689,5053108,9641v46482,-1334,132778,17812,132778,17812l5185886,877368r-190,xe" fillcolor="#f4f6f2" stroked="f">
              <v:stroke joinstyle="miter"/>
              <v:path arrowok="t" o:connecttype="custom" o:connectlocs="7657819,1127406;7553451,1129854;7411810,1132792;7220936,1130957;6987445,1115412;6766473,1130957;6356174,1130957;5933218,1130957;5522918,1130957;5188435,1130957;4443653,1130957;3821384,1130957;3528394,1130957;2871947,1127896;2404822,1127896;2114505,1130957;1590556,1133037;1331746,1134384;1136091,1117860;810750,1115290;652370,1111985;536187,1117249;382166,1113822;196077,1129978;0,1107090;0,14959;104369,12511;246010,9573;436883,11409;670375,26954;891629,11409;1301926,11409;1724884,11409;2135182,11409;2469666,11409;3214447,11409;3836716,11409;4129706,11409;4786155,14469;5253278,14469;5543595,11409;6067544,9329;6326354,7982;6522009,24506;6847351,27076;7005731,30381;7121913,25118;7275934,28545;7462024,12389;7658100,35277;7658100,1127406" o:connectangles="0,0,0,0,0,0,0,0,0,0,0,0,0,0,0,0,0,0,0,0,0,0,0,0,0,0,0,0,0,0,0,0,0,0,0,0,0,0,0,0,0,0,0,0,0,0,0,0,0,0,0"/>
              <w10:wrap anchorx="page" anchory="page"/>
            </v:shape>
          </w:pict>
        </mc:Fallback>
      </mc:AlternateContent>
    </w:r>
    <w:r w:rsidR="00B34B1D" w:rsidRPr="00B34B1D">
      <w:rPr>
        <w:color w:val="3F9C35" w:themeColor="accent1"/>
      </w:rPr>
      <w:t>Acknowledgement of Country</w:t>
    </w:r>
  </w:p>
  <w:p w14:paraId="7CE19255" w14:textId="1C922414" w:rsidR="00BC18B5" w:rsidRDefault="00B34B1D" w:rsidP="00BC18B5">
    <w:pPr>
      <w:ind w:right="-2"/>
    </w:pPr>
    <w:r w:rsidRPr="00B34B1D">
      <w:t xml:space="preserve">Victoria’s network of parks and reserves form the core of Aboriginal cultural landscapes, which have been modified </w:t>
    </w:r>
    <w:r w:rsidR="005D1CFE">
      <w:br/>
    </w:r>
    <w:r w:rsidRPr="00B34B1D">
      <w:t xml:space="preserve">over many thousands of years of occupation. They are reflections of how Aboriginal people engage with their world </w:t>
    </w:r>
    <w:r w:rsidR="005D1CFE">
      <w:br/>
    </w:r>
    <w:r w:rsidRPr="00B34B1D">
      <w:t xml:space="preserve">and experienced their surroundings and are the product of thousands of generations of economic activity, material culture </w:t>
    </w:r>
    <w:r w:rsidR="005D1CFE">
      <w:br/>
    </w:r>
    <w:r w:rsidRPr="00B34B1D">
      <w:t xml:space="preserve">and settlement patterns. The landscapes we see today are influenced by the skills, </w:t>
    </w:r>
    <w:proofErr w:type="gramStart"/>
    <w:r w:rsidRPr="00B34B1D">
      <w:t>knowledge</w:t>
    </w:r>
    <w:proofErr w:type="gramEnd"/>
    <w:r w:rsidRPr="00B34B1D">
      <w:t xml:space="preserve"> and activities of Aboriginal land managers. Parks Victoria acknowledges the</w:t>
    </w:r>
    <w:r w:rsidR="00392D3B">
      <w:t xml:space="preserve"> Wadawurrung people as the</w:t>
    </w:r>
    <w:r w:rsidRPr="00B34B1D">
      <w:t xml:space="preserve"> Traditional Owners of </w:t>
    </w:r>
    <w:r w:rsidR="00392D3B">
      <w:t xml:space="preserve">the lands and waters of </w:t>
    </w:r>
    <w:r w:rsidR="00D45575">
      <w:t>You Yangs Regional Park</w:t>
    </w:r>
    <w:r w:rsidR="00392D3B">
      <w:t xml:space="preserve"> and recognises</w:t>
    </w:r>
    <w:r w:rsidRPr="00B34B1D">
      <w:t xml:space="preserve"> their continuing connection to </w:t>
    </w:r>
    <w:r w:rsidR="00392D3B">
      <w:t>this place</w:t>
    </w:r>
    <w:r w:rsidRPr="00B34B1D">
      <w:t xml:space="preserve"> and their ongoing role in caring for Country.</w:t>
    </w:r>
  </w:p>
  <w:p w14:paraId="74B7BDCA" w14:textId="77777777" w:rsidR="00BC18B5" w:rsidRPr="00BC18B5" w:rsidRDefault="00BC18B5" w:rsidP="00BC18B5">
    <w:pPr>
      <w:spacing w:after="80"/>
      <w:ind w:right="3258"/>
      <w:rPr>
        <w:sz w:val="14"/>
        <w:szCs w:val="14"/>
      </w:rPr>
    </w:pPr>
    <w:r w:rsidRPr="00BC18B5">
      <w:rPr>
        <w:sz w:val="14"/>
        <w:szCs w:val="14"/>
      </w:rPr>
      <w:t xml:space="preserve">This publication may be of assistance to </w:t>
    </w:r>
    <w:proofErr w:type="gramStart"/>
    <w:r w:rsidRPr="00BC18B5">
      <w:rPr>
        <w:sz w:val="14"/>
        <w:szCs w:val="14"/>
      </w:rPr>
      <w:t>you</w:t>
    </w:r>
    <w:proofErr w:type="gramEnd"/>
    <w:r w:rsidRPr="00BC18B5">
      <w:rPr>
        <w:sz w:val="14"/>
        <w:szCs w:val="14"/>
      </w:rPr>
      <w:t xml:space="preserve"> but Parks Victoria and its employees do not guarantee that the publication </w:t>
    </w:r>
    <w:r w:rsidR="00BB396D">
      <w:rPr>
        <w:sz w:val="14"/>
        <w:szCs w:val="14"/>
      </w:rPr>
      <w:br/>
    </w:r>
    <w:r w:rsidRPr="00BC18B5">
      <w:rPr>
        <w:sz w:val="14"/>
        <w:szCs w:val="14"/>
      </w:rPr>
      <w:t xml:space="preserve">is without flaw of any kind or is wholly appropriate for your particular purposes and therefore disclaims all liability </w:t>
    </w:r>
    <w:r w:rsidR="00BB396D">
      <w:rPr>
        <w:sz w:val="14"/>
        <w:szCs w:val="14"/>
      </w:rPr>
      <w:br/>
    </w:r>
    <w:r w:rsidRPr="00BC18B5">
      <w:rPr>
        <w:sz w:val="14"/>
        <w:szCs w:val="14"/>
      </w:rPr>
      <w:t>for any error, loss or other consequence which may arise from you relying on any information in this publication.</w:t>
    </w:r>
  </w:p>
  <w:p w14:paraId="47F8D269" w14:textId="77777777" w:rsidR="00AC0EE1" w:rsidRPr="001F3F31" w:rsidRDefault="00BC18B5" w:rsidP="00BC18B5">
    <w:pPr>
      <w:spacing w:after="80"/>
      <w:ind w:right="3258"/>
      <w:rPr>
        <w:sz w:val="14"/>
        <w:szCs w:val="14"/>
      </w:rPr>
    </w:pPr>
    <w:r w:rsidRPr="00BC18B5">
      <w:rPr>
        <w:sz w:val="14"/>
        <w:szCs w:val="14"/>
      </w:rPr>
      <w:t>Authorised and published by Parks Victoria</w:t>
    </w:r>
    <w:r w:rsidR="001F3F31">
      <w:rPr>
        <w:sz w:val="14"/>
        <w:szCs w:val="14"/>
      </w:rPr>
      <w:br/>
    </w:r>
    <w:r w:rsidRPr="00BC18B5">
      <w:rPr>
        <w:sz w:val="14"/>
        <w:szCs w:val="14"/>
      </w:rPr>
      <w:t>Level 10, 535 Bourke St, Melbourne</w:t>
    </w:r>
    <w:r w:rsidR="00B34B1D" w:rsidRPr="00BC18B5">
      <w:rPr>
        <w:sz w:val="14"/>
        <w:szCs w:val="14"/>
      </w:rPr>
      <w:t xml:space="preserve"> </w:t>
    </w:r>
    <w:r w:rsidR="00B34B1D" w:rsidRPr="00BC18B5">
      <w:rPr>
        <w:noProof/>
        <w:sz w:val="16"/>
        <w:szCs w:val="16"/>
      </w:rPr>
      <w:drawing>
        <wp:anchor distT="0" distB="0" distL="114300" distR="114300" simplePos="0" relativeHeight="251667456" behindDoc="0" locked="0" layoutInCell="1" allowOverlap="1" wp14:anchorId="66A202D4" wp14:editId="70537CF8">
          <wp:simplePos x="0" y="0"/>
          <wp:positionH relativeFrom="column">
            <wp:posOffset>5302976</wp:posOffset>
          </wp:positionH>
          <wp:positionV relativeFrom="page">
            <wp:posOffset>9880600</wp:posOffset>
          </wp:positionV>
          <wp:extent cx="1337310" cy="476250"/>
          <wp:effectExtent l="0" t="0" r="0" b="0"/>
          <wp:wrapNone/>
          <wp:docPr id="240536360" name="Picture 240536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039573"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37310" cy="476250"/>
                  </a:xfrm>
                  <a:prstGeom prst="rect">
                    <a:avLst/>
                  </a:prstGeom>
                </pic:spPr>
              </pic:pic>
            </a:graphicData>
          </a:graphic>
        </wp:anchor>
      </w:drawing>
    </w:r>
    <w:r w:rsidR="00EB636E" w:rsidRPr="00BC18B5">
      <w:rPr>
        <w:noProof/>
        <w:sz w:val="16"/>
        <w:szCs w:val="16"/>
      </w:rPr>
      <w:drawing>
        <wp:anchor distT="0" distB="0" distL="114300" distR="114300" simplePos="0" relativeHeight="251671552" behindDoc="1" locked="0" layoutInCell="1" allowOverlap="1" wp14:anchorId="4DEE1CE5" wp14:editId="42D75F1F">
          <wp:simplePos x="0" y="0"/>
          <wp:positionH relativeFrom="page">
            <wp:posOffset>540385</wp:posOffset>
          </wp:positionH>
          <wp:positionV relativeFrom="paragraph">
            <wp:posOffset>-635</wp:posOffset>
          </wp:positionV>
          <wp:extent cx="3101975" cy="7552690"/>
          <wp:effectExtent l="3493" t="0" r="6667" b="6668"/>
          <wp:wrapNone/>
          <wp:docPr id="1796717450" name="Picture 17967174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a:picLocks noChangeAspect="1"/>
                  </pic:cNvPicPr>
                </pic:nvPicPr>
                <pic:blipFill rotWithShape="1">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l="149" t="807" r="76983" b="7594"/>
                  <a:stretch/>
                </pic:blipFill>
                <pic:spPr bwMode="auto">
                  <a:xfrm rot="5400000" flipH="1" flipV="1">
                    <a:off x="0" y="0"/>
                    <a:ext cx="3101975" cy="7552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1F3F31">
      <w:rPr>
        <w:sz w:val="14"/>
        <w:szCs w:val="14"/>
      </w:rPr>
      <w:t>VIC 3000</w:t>
    </w:r>
    <w:r w:rsidR="001F3F31">
      <w:rPr>
        <w:sz w:val="14"/>
        <w:szCs w:val="14"/>
      </w:rPr>
      <w:br/>
      <w:t>parks.vic.gov.au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63DCC" w14:textId="77777777" w:rsidR="009741C5" w:rsidRDefault="009741C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1F3BD" w14:textId="77777777" w:rsidR="009741C5" w:rsidRDefault="00F55F6B">
    <w:pPr>
      <w:pStyle w:val="Footer"/>
    </w:pPr>
    <w:r>
      <w:rPr>
        <w:noProof/>
      </w:rPr>
      <w:drawing>
        <wp:anchor distT="0" distB="0" distL="114300" distR="114300" simplePos="0" relativeHeight="251658248" behindDoc="0" locked="0" layoutInCell="1" allowOverlap="1" wp14:anchorId="602A04A7" wp14:editId="47017015">
          <wp:simplePos x="0" y="0"/>
          <wp:positionH relativeFrom="column">
            <wp:posOffset>5303611</wp:posOffset>
          </wp:positionH>
          <wp:positionV relativeFrom="page">
            <wp:posOffset>9880600</wp:posOffset>
          </wp:positionV>
          <wp:extent cx="1337310" cy="476250"/>
          <wp:effectExtent l="0" t="0" r="0" b="0"/>
          <wp:wrapNone/>
          <wp:docPr id="1483039573" name="Picture 1483039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039573"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37310" cy="476250"/>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515C3" w14:textId="77777777" w:rsidR="009741C5" w:rsidRDefault="009741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DA51A" w14:textId="77777777" w:rsidR="009F17AD" w:rsidRDefault="009F17AD" w:rsidP="00C91B5F">
      <w:pPr>
        <w:spacing w:after="0"/>
      </w:pPr>
      <w:r>
        <w:separator/>
      </w:r>
    </w:p>
    <w:p w14:paraId="28739636" w14:textId="77777777" w:rsidR="009F17AD" w:rsidRDefault="009F17AD"/>
  </w:footnote>
  <w:footnote w:type="continuationSeparator" w:id="0">
    <w:p w14:paraId="0D8EE93E" w14:textId="77777777" w:rsidR="009F17AD" w:rsidRDefault="009F17AD" w:rsidP="00C91B5F">
      <w:pPr>
        <w:spacing w:after="0"/>
      </w:pPr>
      <w:r>
        <w:continuationSeparator/>
      </w:r>
    </w:p>
    <w:p w14:paraId="3E96AE8A" w14:textId="77777777" w:rsidR="009F17AD" w:rsidRDefault="009F17AD"/>
  </w:footnote>
  <w:footnote w:type="continuationNotice" w:id="1">
    <w:p w14:paraId="23CD3B0A" w14:textId="77777777" w:rsidR="00657C57" w:rsidRDefault="00657C5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D22A2" w14:textId="77777777" w:rsidR="00AC0EE1" w:rsidRDefault="002D19CE">
    <w:pPr>
      <w:pStyle w:val="Header"/>
    </w:pPr>
    <w:r>
      <w:rPr>
        <w:noProof/>
      </w:rPr>
      <mc:AlternateContent>
        <mc:Choice Requires="wpg">
          <w:drawing>
            <wp:anchor distT="0" distB="0" distL="114300" distR="114300" simplePos="0" relativeHeight="251655168" behindDoc="0" locked="0" layoutInCell="1" allowOverlap="1" wp14:anchorId="00A79280" wp14:editId="37ABDA98">
              <wp:simplePos x="0" y="0"/>
              <wp:positionH relativeFrom="page">
                <wp:posOffset>-358866</wp:posOffset>
              </wp:positionH>
              <wp:positionV relativeFrom="paragraph">
                <wp:posOffset>-435610</wp:posOffset>
              </wp:positionV>
              <wp:extent cx="7920000" cy="578373"/>
              <wp:effectExtent l="0" t="0" r="24130" b="12700"/>
              <wp:wrapNone/>
              <wp:docPr id="1365699177" name="Group 13656991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920000" cy="578373"/>
                        <a:chOff x="0" y="0"/>
                        <a:chExt cx="7920000" cy="578373"/>
                      </a:xfrm>
                    </wpg:grpSpPr>
                    <pic:pic xmlns:pic="http://schemas.openxmlformats.org/drawingml/2006/picture">
                      <pic:nvPicPr>
                        <pic:cNvPr id="889560673" name="Graphic 889560673"/>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4866" t="807" r="91075" b="7594"/>
                        <a:stretch/>
                      </pic:blipFill>
                      <pic:spPr bwMode="auto">
                        <a:xfrm rot="5400000" flipH="1" flipV="1">
                          <a:off x="3855377" y="-3499802"/>
                          <a:ext cx="550545" cy="7550150"/>
                        </a:xfrm>
                        <a:prstGeom prst="rect">
                          <a:avLst/>
                        </a:prstGeom>
                        <a:ln>
                          <a:noFill/>
                        </a:ln>
                        <a:extLst>
                          <a:ext uri="{53640926-AAD7-44D8-BBD7-CCE9431645EC}">
                            <a14:shadowObscured xmlns:a14="http://schemas.microsoft.com/office/drawing/2010/main"/>
                          </a:ext>
                        </a:extLst>
                      </pic:spPr>
                    </pic:pic>
                    <wps:wsp>
                      <wps:cNvPr id="98644659" name="Graphic 25"/>
                      <wps:cNvSpPr/>
                      <wps:spPr>
                        <a:xfrm>
                          <a:off x="0" y="532654"/>
                          <a:ext cx="7920000" cy="45719"/>
                        </a:xfrm>
                        <a:custGeom>
                          <a:avLst/>
                          <a:gdLst>
                            <a:gd name="connsiteX0" fmla="*/ 5185505 w 5185504"/>
                            <a:gd name="connsiteY0" fmla="*/ 27453 h 27452"/>
                            <a:gd name="connsiteX1" fmla="*/ 5052727 w 5185504"/>
                            <a:gd name="connsiteY1" fmla="*/ 9641 h 27452"/>
                            <a:gd name="connsiteX2" fmla="*/ 4926711 w 5185504"/>
                            <a:gd name="connsiteY2" fmla="*/ 22214 h 27452"/>
                            <a:gd name="connsiteX3" fmla="*/ 4822413 w 5185504"/>
                            <a:gd name="connsiteY3" fmla="*/ 19547 h 27452"/>
                            <a:gd name="connsiteX4" fmla="*/ 4743736 w 5185504"/>
                            <a:gd name="connsiteY4" fmla="*/ 23643 h 27452"/>
                            <a:gd name="connsiteX5" fmla="*/ 4636484 w 5185504"/>
                            <a:gd name="connsiteY5" fmla="*/ 21071 h 27452"/>
                            <a:gd name="connsiteX6" fmla="*/ 4416171 w 5185504"/>
                            <a:gd name="connsiteY6" fmla="*/ 19071 h 27452"/>
                            <a:gd name="connsiteX7" fmla="*/ 4283679 w 5185504"/>
                            <a:gd name="connsiteY7" fmla="*/ 6212 h 27452"/>
                            <a:gd name="connsiteX8" fmla="*/ 4108418 w 5185504"/>
                            <a:gd name="connsiteY8" fmla="*/ 7260 h 27452"/>
                            <a:gd name="connsiteX9" fmla="*/ 3753612 w 5185504"/>
                            <a:gd name="connsiteY9" fmla="*/ 8879 h 27452"/>
                            <a:gd name="connsiteX10" fmla="*/ 3557016 w 5185504"/>
                            <a:gd name="connsiteY10" fmla="*/ 11260 h 27452"/>
                            <a:gd name="connsiteX11" fmla="*/ 3240691 w 5185504"/>
                            <a:gd name="connsiteY11" fmla="*/ 11260 h 27452"/>
                            <a:gd name="connsiteX12" fmla="*/ 2796159 w 5185504"/>
                            <a:gd name="connsiteY12" fmla="*/ 8879 h 27452"/>
                            <a:gd name="connsiteX13" fmla="*/ 2597753 w 5185504"/>
                            <a:gd name="connsiteY13" fmla="*/ 8879 h 27452"/>
                            <a:gd name="connsiteX14" fmla="*/ 2176367 w 5185504"/>
                            <a:gd name="connsiteY14" fmla="*/ 8879 h 27452"/>
                            <a:gd name="connsiteX15" fmla="*/ 1672018 w 5185504"/>
                            <a:gd name="connsiteY15" fmla="*/ 8879 h 27452"/>
                            <a:gd name="connsiteX16" fmla="*/ 1445514 w 5185504"/>
                            <a:gd name="connsiteY16" fmla="*/ 8879 h 27452"/>
                            <a:gd name="connsiteX17" fmla="*/ 1167670 w 5185504"/>
                            <a:gd name="connsiteY17" fmla="*/ 8879 h 27452"/>
                            <a:gd name="connsiteX18" fmla="*/ 881253 w 5185504"/>
                            <a:gd name="connsiteY18" fmla="*/ 8879 h 27452"/>
                            <a:gd name="connsiteX19" fmla="*/ 603409 w 5185504"/>
                            <a:gd name="connsiteY19" fmla="*/ 8879 h 27452"/>
                            <a:gd name="connsiteX20" fmla="*/ 453771 w 5185504"/>
                            <a:gd name="connsiteY20" fmla="*/ 20976 h 27452"/>
                            <a:gd name="connsiteX21" fmla="*/ 295847 w 5185504"/>
                            <a:gd name="connsiteY21" fmla="*/ 8688 h 27452"/>
                            <a:gd name="connsiteX22" fmla="*/ 166592 w 5185504"/>
                            <a:gd name="connsiteY22" fmla="*/ 7260 h 27452"/>
                            <a:gd name="connsiteX23" fmla="*/ 70676 w 5185504"/>
                            <a:gd name="connsiteY23" fmla="*/ 9546 h 27452"/>
                            <a:gd name="connsiteX24" fmla="*/ 0 w 5185504"/>
                            <a:gd name="connsiteY24" fmla="*/ 11451 h 274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185504" h="27452">
                              <a:moveTo>
                                <a:pt x="5185505" y="27453"/>
                              </a:moveTo>
                              <a:cubicBezTo>
                                <a:pt x="5185505" y="27453"/>
                                <a:pt x="5099209" y="8307"/>
                                <a:pt x="5052727" y="9641"/>
                              </a:cubicBezTo>
                              <a:cubicBezTo>
                                <a:pt x="5017580" y="10689"/>
                                <a:pt x="4973384" y="21642"/>
                                <a:pt x="4926711" y="22214"/>
                              </a:cubicBezTo>
                              <a:cubicBezTo>
                                <a:pt x="4892421" y="22690"/>
                                <a:pt x="4856798" y="19737"/>
                                <a:pt x="4822413" y="19547"/>
                              </a:cubicBezTo>
                              <a:cubicBezTo>
                                <a:pt x="4794885" y="19356"/>
                                <a:pt x="4776502" y="19166"/>
                                <a:pt x="4743736" y="23643"/>
                              </a:cubicBezTo>
                              <a:cubicBezTo>
                                <a:pt x="4697064" y="29929"/>
                                <a:pt x="4657725" y="26500"/>
                                <a:pt x="4636484" y="21071"/>
                              </a:cubicBezTo>
                              <a:cubicBezTo>
                                <a:pt x="4521041" y="-8838"/>
                                <a:pt x="4496753" y="11260"/>
                                <a:pt x="4416171" y="19071"/>
                              </a:cubicBezTo>
                              <a:cubicBezTo>
                                <a:pt x="4345496" y="25929"/>
                                <a:pt x="4364927" y="6879"/>
                                <a:pt x="4283679" y="6212"/>
                              </a:cubicBezTo>
                              <a:cubicBezTo>
                                <a:pt x="4202430" y="5545"/>
                                <a:pt x="4193953" y="-8076"/>
                                <a:pt x="4108418" y="7260"/>
                              </a:cubicBezTo>
                              <a:cubicBezTo>
                                <a:pt x="4022884" y="22595"/>
                                <a:pt x="3818096" y="9736"/>
                                <a:pt x="3753612" y="8879"/>
                              </a:cubicBezTo>
                              <a:cubicBezTo>
                                <a:pt x="3693319" y="8022"/>
                                <a:pt x="3633883" y="-4837"/>
                                <a:pt x="3557016" y="11260"/>
                              </a:cubicBezTo>
                              <a:cubicBezTo>
                                <a:pt x="3480054" y="27357"/>
                                <a:pt x="3304794" y="20785"/>
                                <a:pt x="3240691" y="11260"/>
                              </a:cubicBezTo>
                              <a:cubicBezTo>
                                <a:pt x="3176588" y="1735"/>
                                <a:pt x="2855976" y="28881"/>
                                <a:pt x="2796159" y="8879"/>
                              </a:cubicBezTo>
                              <a:cubicBezTo>
                                <a:pt x="2736342" y="-11124"/>
                                <a:pt x="2681478" y="20309"/>
                                <a:pt x="2597753" y="8879"/>
                              </a:cubicBezTo>
                              <a:cubicBezTo>
                                <a:pt x="2514029" y="-2551"/>
                                <a:pt x="2244757" y="3259"/>
                                <a:pt x="2176367" y="8879"/>
                              </a:cubicBezTo>
                              <a:cubicBezTo>
                                <a:pt x="2107978" y="14499"/>
                                <a:pt x="1783080" y="-1027"/>
                                <a:pt x="1672018" y="8879"/>
                              </a:cubicBezTo>
                              <a:cubicBezTo>
                                <a:pt x="1560862" y="18785"/>
                                <a:pt x="1548098" y="-9600"/>
                                <a:pt x="1445514" y="8879"/>
                              </a:cubicBezTo>
                              <a:cubicBezTo>
                                <a:pt x="1342930" y="27357"/>
                                <a:pt x="1278827" y="-9600"/>
                                <a:pt x="1167670" y="8879"/>
                              </a:cubicBezTo>
                              <a:cubicBezTo>
                                <a:pt x="1056513" y="27357"/>
                                <a:pt x="962501" y="-1027"/>
                                <a:pt x="881253" y="8879"/>
                              </a:cubicBezTo>
                              <a:cubicBezTo>
                                <a:pt x="800005" y="18785"/>
                                <a:pt x="663226" y="16023"/>
                                <a:pt x="603409" y="8879"/>
                              </a:cubicBezTo>
                              <a:cubicBezTo>
                                <a:pt x="543592" y="1735"/>
                                <a:pt x="496538" y="23166"/>
                                <a:pt x="453771" y="20976"/>
                              </a:cubicBezTo>
                              <a:cubicBezTo>
                                <a:pt x="411004" y="18785"/>
                                <a:pt x="351473" y="-1218"/>
                                <a:pt x="295847" y="8688"/>
                              </a:cubicBezTo>
                              <a:cubicBezTo>
                                <a:pt x="279559" y="11641"/>
                                <a:pt x="204597" y="13832"/>
                                <a:pt x="166592" y="7260"/>
                              </a:cubicBezTo>
                              <a:cubicBezTo>
                                <a:pt x="143732" y="3354"/>
                                <a:pt x="109347" y="12117"/>
                                <a:pt x="70676" y="9546"/>
                              </a:cubicBezTo>
                              <a:cubicBezTo>
                                <a:pt x="0" y="4974"/>
                                <a:pt x="0" y="11451"/>
                                <a:pt x="0" y="11451"/>
                              </a:cubicBezTo>
                            </a:path>
                          </a:pathLst>
                        </a:custGeom>
                        <a:noFill/>
                        <a:ln w="38100" cap="flat">
                          <a:solidFill>
                            <a:schemeClr val="bg1"/>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737A40B" id="Group 1365699177" o:spid="_x0000_s1026" alt="&quot;&quot;" style="position:absolute;margin-left:-28.25pt;margin-top:-34.3pt;width:623.6pt;height:45.55pt;z-index:251655168;mso-position-horizontal-relative:page" coordsize="79200,578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v3/24MDAgAAAARB/l/dk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889560673" o:spid="_x0000_s1027" type="#_x0000_t75" style="position:absolute;left:38553;top:-34998;width:5505;height:75502;rotation:9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">
                <v:imagedata r:id="rId3" o:title="" croptop="529f" cropbottom="4977f" cropleft="3189f" cropright="59687f"/>
              </v:shape>
              <v:shape id="Graphic 25" o:spid="_x0000_s1028" style="position:absolute;top:5326;width:79200;height:457;visibility:visible;mso-wrap-style:square;v-text-anchor:middle" coordsize="5185504,2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" path="m5185505,27453v,,-86296,-19146,-132778,-17812c5017580,10689,4973384,21642,4926711,22214v-34290,476,-69913,-2477,-104298,-2667c4794885,19356,4776502,19166,4743736,23643v-46672,6286,-86011,2857,-107252,-2572c4521041,-8838,4496753,11260,4416171,19071,4345496,25929,4364927,6879,4283679,6212v-81249,-667,-89726,-14288,-175261,1048c4022884,22595,3818096,9736,3753612,8879v-60293,-857,-119729,-13716,-196596,2381c3480054,27357,3304794,20785,3240691,11260,3176588,1735,2855976,28881,2796159,8879v-59817,-20003,-114681,11430,-198406,c2514029,-2551,2244757,3259,2176367,8879v-68389,5620,-393287,-9906,-504349,c1560862,18785,1548098,-9600,1445514,8879v-102584,18478,-166687,-18479,-277844,c1056513,27357,962501,-1027,881253,8879v-81248,9906,-218027,7144,-277844,c543592,1735,496538,23166,453771,20976,411004,18785,351473,-1218,295847,8688,279559,11641,204597,13832,166592,7260,143732,3354,109347,12117,70676,9546,,4974,,11451,,11451e" filled="f" strokecolor="white [3212]" strokeweight="3pt">
                <v:stroke joinstyle="miter"/>
                <v:path arrowok="t" o:connecttype="custom" o:connectlocs="7920002,45721;7717205,16056;7524736,36996;7365439,32554;7245272,39375;7081463,35092;6744971,31761;6542611,10346;6274929,12091;5733022,14787;5432754,18753;4949620,18753;4270671,14787;3967638,14787;3324041,14787;2553731,14787;2207784,14787;1783423,14787;1345968,14787;921607,14787;693060,34934;451857,14469;254442,12091;107946,15898;0,19071" o:connectangles="0,0,0,0,0,0,0,0,0,0,0,0,0,0,0,0,0,0,0,0,0,0,0,0,0"/>
              </v:shape>
              <w10:wrap anchorx="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4DCEA" w14:textId="77777777" w:rsidR="008A2173" w:rsidRDefault="00BC18B5" w:rsidP="00A0601B">
    <w:pPr>
      <w:pStyle w:val="Header"/>
      <w:tabs>
        <w:tab w:val="clear" w:pos="4513"/>
        <w:tab w:val="clear" w:pos="9026"/>
        <w:tab w:val="left" w:pos="8931"/>
      </w:tabs>
    </w:pPr>
    <w:r>
      <w:rPr>
        <w:noProof/>
      </w:rPr>
      <mc:AlternateContent>
        <mc:Choice Requires="wps">
          <w:drawing>
            <wp:anchor distT="0" distB="0" distL="114300" distR="114300" simplePos="0" relativeHeight="251646976" behindDoc="0" locked="0" layoutInCell="1" allowOverlap="1" wp14:anchorId="788144A7" wp14:editId="1233A78B">
              <wp:simplePos x="0" y="0"/>
              <wp:positionH relativeFrom="page">
                <wp:posOffset>-19685</wp:posOffset>
              </wp:positionH>
              <wp:positionV relativeFrom="paragraph">
                <wp:posOffset>-605699</wp:posOffset>
              </wp:positionV>
              <wp:extent cx="7616414" cy="537882"/>
              <wp:effectExtent l="0" t="0" r="3810" b="0"/>
              <wp:wrapNone/>
              <wp:docPr id="1663639975" name="Rectangle 1663639975"/>
              <wp:cNvGraphicFramePr/>
              <a:graphic xmlns:a="http://schemas.openxmlformats.org/drawingml/2006/main">
                <a:graphicData uri="http://schemas.microsoft.com/office/word/2010/wordprocessingShape">
                  <wps:wsp>
                    <wps:cNvSpPr/>
                    <wps:spPr>
                      <a:xfrm>
                        <a:off x="0" y="0"/>
                        <a:ext cx="7616414" cy="537882"/>
                      </a:xfrm>
                      <a:prstGeom prst="rect">
                        <a:avLst/>
                      </a:prstGeom>
                      <a:solidFill>
                        <a:srgbClr val="00402E"/>
                      </a:solidFill>
                      <a:ln w="3979"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9CD7EC" id="Rectangle 1663639975" o:spid="_x0000_s1026" style="position:absolute;margin-left:-1.55pt;margin-top:-47.7pt;width:599.7pt;height:42.35pt;z-index:25164697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" fillcolor="#00402e" stroked="f" strokeweight=".1105mm">
              <w10:wrap anchorx="page"/>
            </v:rect>
          </w:pict>
        </mc:Fallback>
      </mc:AlternateContent>
    </w:r>
    <w:r w:rsidR="00A0471D" w:rsidRPr="0047485A">
      <w:rPr>
        <w:noProof/>
      </w:rPr>
      <w:drawing>
        <wp:anchor distT="0" distB="0" distL="114300" distR="114300" simplePos="0" relativeHeight="251663360" behindDoc="1" locked="0" layoutInCell="1" allowOverlap="1" wp14:anchorId="62AF301F" wp14:editId="75D6110A">
          <wp:simplePos x="0" y="0"/>
          <wp:positionH relativeFrom="page">
            <wp:align>right</wp:align>
          </wp:positionH>
          <wp:positionV relativeFrom="page">
            <wp:posOffset>6159545</wp:posOffset>
          </wp:positionV>
          <wp:extent cx="2394585" cy="7555517"/>
          <wp:effectExtent l="0" t="8572" r="0" b="0"/>
          <wp:wrapNone/>
          <wp:docPr id="971833069" name="Picture 9718330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70" t="807" r="82272" b="7594"/>
                  <a:stretch/>
                </pic:blipFill>
                <pic:spPr bwMode="auto">
                  <a:xfrm rot="5400000">
                    <a:off x="0" y="0"/>
                    <a:ext cx="2394585" cy="75555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601B">
      <w:tab/>
    </w:r>
  </w:p>
  <w:p w14:paraId="7EEBAC36" w14:textId="77777777" w:rsidR="008A2173" w:rsidRDefault="008A21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DF7A2" w14:textId="77777777" w:rsidR="009741C5" w:rsidRDefault="009741C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D6E9E" w14:textId="77777777" w:rsidR="009741C5" w:rsidRDefault="00EB636E">
    <w:pPr>
      <w:pStyle w:val="Header"/>
    </w:pPr>
    <w:r>
      <w:rPr>
        <w:noProof/>
      </w:rPr>
      <mc:AlternateContent>
        <mc:Choice Requires="wpg">
          <w:drawing>
            <wp:anchor distT="0" distB="0" distL="114300" distR="114300" simplePos="0" relativeHeight="251658243" behindDoc="1" locked="0" layoutInCell="1" allowOverlap="1" wp14:anchorId="5B69119C" wp14:editId="68D57658">
              <wp:simplePos x="0" y="0"/>
              <wp:positionH relativeFrom="page">
                <wp:posOffset>-359410</wp:posOffset>
              </wp:positionH>
              <wp:positionV relativeFrom="paragraph">
                <wp:posOffset>-610961</wp:posOffset>
              </wp:positionV>
              <wp:extent cx="7919720" cy="654050"/>
              <wp:effectExtent l="0" t="0" r="24130" b="12700"/>
              <wp:wrapNone/>
              <wp:docPr id="1741747089" name="Group 17417470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919720" cy="654050"/>
                        <a:chOff x="0" y="-76200"/>
                        <a:chExt cx="7920000" cy="654573"/>
                      </a:xfrm>
                    </wpg:grpSpPr>
                    <pic:pic xmlns:pic="http://schemas.openxmlformats.org/drawingml/2006/picture">
                      <pic:nvPicPr>
                        <pic:cNvPr id="1925906274" name="Graphic 1925906274"/>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4868" t="847" r="90513" b="7637"/>
                        <a:stretch/>
                      </pic:blipFill>
                      <pic:spPr bwMode="auto">
                        <a:xfrm rot="5400000" flipH="1" flipV="1">
                          <a:off x="3817261" y="-3534618"/>
                          <a:ext cx="626488" cy="7543323"/>
                        </a:xfrm>
                        <a:prstGeom prst="rect">
                          <a:avLst/>
                        </a:prstGeom>
                        <a:ln>
                          <a:noFill/>
                        </a:ln>
                        <a:extLst>
                          <a:ext uri="{53640926-AAD7-44D8-BBD7-CCE9431645EC}">
                            <a14:shadowObscured xmlns:a14="http://schemas.microsoft.com/office/drawing/2010/main"/>
                          </a:ext>
                        </a:extLst>
                      </pic:spPr>
                    </pic:pic>
                    <wps:wsp>
                      <wps:cNvPr id="1486181201" name="Graphic 25"/>
                      <wps:cNvSpPr/>
                      <wps:spPr>
                        <a:xfrm>
                          <a:off x="0" y="532654"/>
                          <a:ext cx="7920000" cy="45719"/>
                        </a:xfrm>
                        <a:custGeom>
                          <a:avLst/>
                          <a:gdLst>
                            <a:gd name="connsiteX0" fmla="*/ 5185505 w 5185504"/>
                            <a:gd name="connsiteY0" fmla="*/ 27453 h 27452"/>
                            <a:gd name="connsiteX1" fmla="*/ 5052727 w 5185504"/>
                            <a:gd name="connsiteY1" fmla="*/ 9641 h 27452"/>
                            <a:gd name="connsiteX2" fmla="*/ 4926711 w 5185504"/>
                            <a:gd name="connsiteY2" fmla="*/ 22214 h 27452"/>
                            <a:gd name="connsiteX3" fmla="*/ 4822413 w 5185504"/>
                            <a:gd name="connsiteY3" fmla="*/ 19547 h 27452"/>
                            <a:gd name="connsiteX4" fmla="*/ 4743736 w 5185504"/>
                            <a:gd name="connsiteY4" fmla="*/ 23643 h 27452"/>
                            <a:gd name="connsiteX5" fmla="*/ 4636484 w 5185504"/>
                            <a:gd name="connsiteY5" fmla="*/ 21071 h 27452"/>
                            <a:gd name="connsiteX6" fmla="*/ 4416171 w 5185504"/>
                            <a:gd name="connsiteY6" fmla="*/ 19071 h 27452"/>
                            <a:gd name="connsiteX7" fmla="*/ 4283679 w 5185504"/>
                            <a:gd name="connsiteY7" fmla="*/ 6212 h 27452"/>
                            <a:gd name="connsiteX8" fmla="*/ 4108418 w 5185504"/>
                            <a:gd name="connsiteY8" fmla="*/ 7260 h 27452"/>
                            <a:gd name="connsiteX9" fmla="*/ 3753612 w 5185504"/>
                            <a:gd name="connsiteY9" fmla="*/ 8879 h 27452"/>
                            <a:gd name="connsiteX10" fmla="*/ 3557016 w 5185504"/>
                            <a:gd name="connsiteY10" fmla="*/ 11260 h 27452"/>
                            <a:gd name="connsiteX11" fmla="*/ 3240691 w 5185504"/>
                            <a:gd name="connsiteY11" fmla="*/ 11260 h 27452"/>
                            <a:gd name="connsiteX12" fmla="*/ 2796159 w 5185504"/>
                            <a:gd name="connsiteY12" fmla="*/ 8879 h 27452"/>
                            <a:gd name="connsiteX13" fmla="*/ 2597753 w 5185504"/>
                            <a:gd name="connsiteY13" fmla="*/ 8879 h 27452"/>
                            <a:gd name="connsiteX14" fmla="*/ 2176367 w 5185504"/>
                            <a:gd name="connsiteY14" fmla="*/ 8879 h 27452"/>
                            <a:gd name="connsiteX15" fmla="*/ 1672018 w 5185504"/>
                            <a:gd name="connsiteY15" fmla="*/ 8879 h 27452"/>
                            <a:gd name="connsiteX16" fmla="*/ 1445514 w 5185504"/>
                            <a:gd name="connsiteY16" fmla="*/ 8879 h 27452"/>
                            <a:gd name="connsiteX17" fmla="*/ 1167670 w 5185504"/>
                            <a:gd name="connsiteY17" fmla="*/ 8879 h 27452"/>
                            <a:gd name="connsiteX18" fmla="*/ 881253 w 5185504"/>
                            <a:gd name="connsiteY18" fmla="*/ 8879 h 27452"/>
                            <a:gd name="connsiteX19" fmla="*/ 603409 w 5185504"/>
                            <a:gd name="connsiteY19" fmla="*/ 8879 h 27452"/>
                            <a:gd name="connsiteX20" fmla="*/ 453771 w 5185504"/>
                            <a:gd name="connsiteY20" fmla="*/ 20976 h 27452"/>
                            <a:gd name="connsiteX21" fmla="*/ 295847 w 5185504"/>
                            <a:gd name="connsiteY21" fmla="*/ 8688 h 27452"/>
                            <a:gd name="connsiteX22" fmla="*/ 166592 w 5185504"/>
                            <a:gd name="connsiteY22" fmla="*/ 7260 h 27452"/>
                            <a:gd name="connsiteX23" fmla="*/ 70676 w 5185504"/>
                            <a:gd name="connsiteY23" fmla="*/ 9546 h 27452"/>
                            <a:gd name="connsiteX24" fmla="*/ 0 w 5185504"/>
                            <a:gd name="connsiteY24" fmla="*/ 11451 h 274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185504" h="27452">
                              <a:moveTo>
                                <a:pt x="5185505" y="27453"/>
                              </a:moveTo>
                              <a:cubicBezTo>
                                <a:pt x="5185505" y="27453"/>
                                <a:pt x="5099209" y="8307"/>
                                <a:pt x="5052727" y="9641"/>
                              </a:cubicBezTo>
                              <a:cubicBezTo>
                                <a:pt x="5017580" y="10689"/>
                                <a:pt x="4973384" y="21642"/>
                                <a:pt x="4926711" y="22214"/>
                              </a:cubicBezTo>
                              <a:cubicBezTo>
                                <a:pt x="4892421" y="22690"/>
                                <a:pt x="4856798" y="19737"/>
                                <a:pt x="4822413" y="19547"/>
                              </a:cubicBezTo>
                              <a:cubicBezTo>
                                <a:pt x="4794885" y="19356"/>
                                <a:pt x="4776502" y="19166"/>
                                <a:pt x="4743736" y="23643"/>
                              </a:cubicBezTo>
                              <a:cubicBezTo>
                                <a:pt x="4697064" y="29929"/>
                                <a:pt x="4657725" y="26500"/>
                                <a:pt x="4636484" y="21071"/>
                              </a:cubicBezTo>
                              <a:cubicBezTo>
                                <a:pt x="4521041" y="-8838"/>
                                <a:pt x="4496753" y="11260"/>
                                <a:pt x="4416171" y="19071"/>
                              </a:cubicBezTo>
                              <a:cubicBezTo>
                                <a:pt x="4345496" y="25929"/>
                                <a:pt x="4364927" y="6879"/>
                                <a:pt x="4283679" y="6212"/>
                              </a:cubicBezTo>
                              <a:cubicBezTo>
                                <a:pt x="4202430" y="5545"/>
                                <a:pt x="4193953" y="-8076"/>
                                <a:pt x="4108418" y="7260"/>
                              </a:cubicBezTo>
                              <a:cubicBezTo>
                                <a:pt x="4022884" y="22595"/>
                                <a:pt x="3818096" y="9736"/>
                                <a:pt x="3753612" y="8879"/>
                              </a:cubicBezTo>
                              <a:cubicBezTo>
                                <a:pt x="3693319" y="8022"/>
                                <a:pt x="3633883" y="-4837"/>
                                <a:pt x="3557016" y="11260"/>
                              </a:cubicBezTo>
                              <a:cubicBezTo>
                                <a:pt x="3480054" y="27357"/>
                                <a:pt x="3304794" y="20785"/>
                                <a:pt x="3240691" y="11260"/>
                              </a:cubicBezTo>
                              <a:cubicBezTo>
                                <a:pt x="3176588" y="1735"/>
                                <a:pt x="2855976" y="28881"/>
                                <a:pt x="2796159" y="8879"/>
                              </a:cubicBezTo>
                              <a:cubicBezTo>
                                <a:pt x="2736342" y="-11124"/>
                                <a:pt x="2681478" y="20309"/>
                                <a:pt x="2597753" y="8879"/>
                              </a:cubicBezTo>
                              <a:cubicBezTo>
                                <a:pt x="2514029" y="-2551"/>
                                <a:pt x="2244757" y="3259"/>
                                <a:pt x="2176367" y="8879"/>
                              </a:cubicBezTo>
                              <a:cubicBezTo>
                                <a:pt x="2107978" y="14499"/>
                                <a:pt x="1783080" y="-1027"/>
                                <a:pt x="1672018" y="8879"/>
                              </a:cubicBezTo>
                              <a:cubicBezTo>
                                <a:pt x="1560862" y="18785"/>
                                <a:pt x="1548098" y="-9600"/>
                                <a:pt x="1445514" y="8879"/>
                              </a:cubicBezTo>
                              <a:cubicBezTo>
                                <a:pt x="1342930" y="27357"/>
                                <a:pt x="1278827" y="-9600"/>
                                <a:pt x="1167670" y="8879"/>
                              </a:cubicBezTo>
                              <a:cubicBezTo>
                                <a:pt x="1056513" y="27357"/>
                                <a:pt x="962501" y="-1027"/>
                                <a:pt x="881253" y="8879"/>
                              </a:cubicBezTo>
                              <a:cubicBezTo>
                                <a:pt x="800005" y="18785"/>
                                <a:pt x="663226" y="16023"/>
                                <a:pt x="603409" y="8879"/>
                              </a:cubicBezTo>
                              <a:cubicBezTo>
                                <a:pt x="543592" y="1735"/>
                                <a:pt x="496538" y="23166"/>
                                <a:pt x="453771" y="20976"/>
                              </a:cubicBezTo>
                              <a:cubicBezTo>
                                <a:pt x="411004" y="18785"/>
                                <a:pt x="351473" y="-1218"/>
                                <a:pt x="295847" y="8688"/>
                              </a:cubicBezTo>
                              <a:cubicBezTo>
                                <a:pt x="279559" y="11641"/>
                                <a:pt x="204597" y="13832"/>
                                <a:pt x="166592" y="7260"/>
                              </a:cubicBezTo>
                              <a:cubicBezTo>
                                <a:pt x="143732" y="3354"/>
                                <a:pt x="109347" y="12117"/>
                                <a:pt x="70676" y="9546"/>
                              </a:cubicBezTo>
                              <a:cubicBezTo>
                                <a:pt x="0" y="4974"/>
                                <a:pt x="0" y="11451"/>
                                <a:pt x="0" y="11451"/>
                              </a:cubicBezTo>
                            </a:path>
                          </a:pathLst>
                        </a:custGeom>
                        <a:noFill/>
                        <a:ln w="38100" cap="flat">
                          <a:solidFill>
                            <a:schemeClr val="bg1"/>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929E2A1" id="Group 1741747089" o:spid="_x0000_s1026" alt="&quot;&quot;" style="position:absolute;margin-left:-28.3pt;margin-top:-48.1pt;width:623.6pt;height:51.5pt;z-index:-251658237;mso-position-horizontal-relative:page;mso-height-relative:margin" coordorigin=",-762" coordsize="79200,654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v3/24MDAgAAAARB/l/dk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925906274" o:spid="_x0000_s1027" type="#_x0000_t75" style="position:absolute;left:38173;top:-35347;width:6264;height:75433;rotation:9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">
                <v:imagedata r:id="rId3" o:title="" croptop="555f" cropbottom="5005f" cropleft="3190f" cropright="59319f"/>
              </v:shape>
              <v:shape id="Graphic 25" o:spid="_x0000_s1028" style="position:absolute;top:5326;width:79200;height:457;visibility:visible;mso-wrap-style:square;v-text-anchor:middle" coordsize="5185504,2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" path="m5185505,27453v,,-86296,-19146,-132778,-17812c5017580,10689,4973384,21642,4926711,22214v-34290,476,-69913,-2477,-104298,-2667c4794885,19356,4776502,19166,4743736,23643v-46672,6286,-86011,2857,-107252,-2572c4521041,-8838,4496753,11260,4416171,19071,4345496,25929,4364927,6879,4283679,6212v-81249,-667,-89726,-14288,-175261,1048c4022884,22595,3818096,9736,3753612,8879v-60293,-857,-119729,-13716,-196596,2381c3480054,27357,3304794,20785,3240691,11260,3176588,1735,2855976,28881,2796159,8879v-59817,-20003,-114681,11430,-198406,c2514029,-2551,2244757,3259,2176367,8879v-68389,5620,-393287,-9906,-504349,c1560862,18785,1548098,-9600,1445514,8879v-102584,18478,-166687,-18479,-277844,c1056513,27357,962501,-1027,881253,8879v-81248,9906,-218027,7144,-277844,c543592,1735,496538,23166,453771,20976,411004,18785,351473,-1218,295847,8688,279559,11641,204597,13832,166592,7260,143732,3354,109347,12117,70676,9546,,4974,,11451,,11451e" filled="f" strokecolor="white [3212]" strokeweight="3pt">
                <v:stroke joinstyle="miter"/>
                <v:path arrowok="t" o:connecttype="custom" o:connectlocs="7920002,45721;7717205,16056;7524736,36996;7365439,32554;7245272,39375;7081463,35092;6744971,31761;6542611,10346;6274929,12091;5733022,14787;5432754,18753;4949620,18753;4270671,14787;3967638,14787;3324041,14787;2553731,14787;2207784,14787;1783423,14787;1345968,14787;921607,14787;693060,34934;451857,14469;254442,12091;107946,15898;0,19071" o:connectangles="0,0,0,0,0,0,0,0,0,0,0,0,0,0,0,0,0,0,0,0,0,0,0,0,0"/>
              </v:shape>
              <w10:wrap anchorx="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445AE" w14:textId="77777777" w:rsidR="00A0601B" w:rsidRDefault="00AF63E0" w:rsidP="00A0601B">
    <w:pPr>
      <w:pStyle w:val="Header"/>
      <w:tabs>
        <w:tab w:val="clear" w:pos="4513"/>
        <w:tab w:val="clear" w:pos="9026"/>
        <w:tab w:val="left" w:pos="8931"/>
      </w:tabs>
    </w:pPr>
    <w:r>
      <w:rPr>
        <w:noProof/>
      </w:rPr>
      <mc:AlternateContent>
        <mc:Choice Requires="wpg">
          <w:drawing>
            <wp:anchor distT="0" distB="0" distL="114300" distR="114300" simplePos="0" relativeHeight="251658249" behindDoc="1" locked="0" layoutInCell="1" allowOverlap="1" wp14:anchorId="1D35A14F" wp14:editId="2D7A18B6">
              <wp:simplePos x="0" y="0"/>
              <wp:positionH relativeFrom="column">
                <wp:posOffset>-920750</wp:posOffset>
              </wp:positionH>
              <wp:positionV relativeFrom="paragraph">
                <wp:posOffset>-469356</wp:posOffset>
              </wp:positionV>
              <wp:extent cx="7928474" cy="662803"/>
              <wp:effectExtent l="0" t="0" r="15875" b="23495"/>
              <wp:wrapNone/>
              <wp:docPr id="1155250634" name="Group 1155250634"/>
              <wp:cNvGraphicFramePr/>
              <a:graphic xmlns:a="http://schemas.openxmlformats.org/drawingml/2006/main">
                <a:graphicData uri="http://schemas.microsoft.com/office/word/2010/wordprocessingGroup">
                  <wpg:wgp>
                    <wpg:cNvGrpSpPr/>
                    <wpg:grpSpPr>
                      <a:xfrm>
                        <a:off x="0" y="0"/>
                        <a:ext cx="7928474" cy="662803"/>
                        <a:chOff x="0" y="0"/>
                        <a:chExt cx="7928474" cy="662803"/>
                      </a:xfrm>
                    </wpg:grpSpPr>
                    <pic:pic xmlns:pic="http://schemas.openxmlformats.org/drawingml/2006/picture">
                      <pic:nvPicPr>
                        <pic:cNvPr id="1649089675" name="Graphic 32"/>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4866" t="807" r="90454" b="7594"/>
                        <a:stretch/>
                      </pic:blipFill>
                      <pic:spPr bwMode="auto">
                        <a:xfrm rot="5400000" flipH="1" flipV="1">
                          <a:off x="3836534" y="-3457575"/>
                          <a:ext cx="634365" cy="7549515"/>
                        </a:xfrm>
                        <a:prstGeom prst="rect">
                          <a:avLst/>
                        </a:prstGeom>
                        <a:ln>
                          <a:noFill/>
                        </a:ln>
                        <a:extLst>
                          <a:ext uri="{53640926-AAD7-44D8-BBD7-CCE9431645EC}">
                            <a14:shadowObscured xmlns:a14="http://schemas.microsoft.com/office/drawing/2010/main"/>
                          </a:ext>
                        </a:extLst>
                      </pic:spPr>
                    </pic:pic>
                    <wps:wsp>
                      <wps:cNvPr id="10" name="Graphic 25"/>
                      <wps:cNvSpPr/>
                      <wps:spPr>
                        <a:xfrm>
                          <a:off x="0" y="617084"/>
                          <a:ext cx="7920000" cy="45719"/>
                        </a:xfrm>
                        <a:custGeom>
                          <a:avLst/>
                          <a:gdLst>
                            <a:gd name="connsiteX0" fmla="*/ 5185505 w 5185504"/>
                            <a:gd name="connsiteY0" fmla="*/ 27453 h 27452"/>
                            <a:gd name="connsiteX1" fmla="*/ 5052727 w 5185504"/>
                            <a:gd name="connsiteY1" fmla="*/ 9641 h 27452"/>
                            <a:gd name="connsiteX2" fmla="*/ 4926711 w 5185504"/>
                            <a:gd name="connsiteY2" fmla="*/ 22214 h 27452"/>
                            <a:gd name="connsiteX3" fmla="*/ 4822413 w 5185504"/>
                            <a:gd name="connsiteY3" fmla="*/ 19547 h 27452"/>
                            <a:gd name="connsiteX4" fmla="*/ 4743736 w 5185504"/>
                            <a:gd name="connsiteY4" fmla="*/ 23643 h 27452"/>
                            <a:gd name="connsiteX5" fmla="*/ 4636484 w 5185504"/>
                            <a:gd name="connsiteY5" fmla="*/ 21071 h 27452"/>
                            <a:gd name="connsiteX6" fmla="*/ 4416171 w 5185504"/>
                            <a:gd name="connsiteY6" fmla="*/ 19071 h 27452"/>
                            <a:gd name="connsiteX7" fmla="*/ 4283679 w 5185504"/>
                            <a:gd name="connsiteY7" fmla="*/ 6212 h 27452"/>
                            <a:gd name="connsiteX8" fmla="*/ 4108418 w 5185504"/>
                            <a:gd name="connsiteY8" fmla="*/ 7260 h 27452"/>
                            <a:gd name="connsiteX9" fmla="*/ 3753612 w 5185504"/>
                            <a:gd name="connsiteY9" fmla="*/ 8879 h 27452"/>
                            <a:gd name="connsiteX10" fmla="*/ 3557016 w 5185504"/>
                            <a:gd name="connsiteY10" fmla="*/ 11260 h 27452"/>
                            <a:gd name="connsiteX11" fmla="*/ 3240691 w 5185504"/>
                            <a:gd name="connsiteY11" fmla="*/ 11260 h 27452"/>
                            <a:gd name="connsiteX12" fmla="*/ 2796159 w 5185504"/>
                            <a:gd name="connsiteY12" fmla="*/ 8879 h 27452"/>
                            <a:gd name="connsiteX13" fmla="*/ 2597753 w 5185504"/>
                            <a:gd name="connsiteY13" fmla="*/ 8879 h 27452"/>
                            <a:gd name="connsiteX14" fmla="*/ 2176367 w 5185504"/>
                            <a:gd name="connsiteY14" fmla="*/ 8879 h 27452"/>
                            <a:gd name="connsiteX15" fmla="*/ 1672018 w 5185504"/>
                            <a:gd name="connsiteY15" fmla="*/ 8879 h 27452"/>
                            <a:gd name="connsiteX16" fmla="*/ 1445514 w 5185504"/>
                            <a:gd name="connsiteY16" fmla="*/ 8879 h 27452"/>
                            <a:gd name="connsiteX17" fmla="*/ 1167670 w 5185504"/>
                            <a:gd name="connsiteY17" fmla="*/ 8879 h 27452"/>
                            <a:gd name="connsiteX18" fmla="*/ 881253 w 5185504"/>
                            <a:gd name="connsiteY18" fmla="*/ 8879 h 27452"/>
                            <a:gd name="connsiteX19" fmla="*/ 603409 w 5185504"/>
                            <a:gd name="connsiteY19" fmla="*/ 8879 h 27452"/>
                            <a:gd name="connsiteX20" fmla="*/ 453771 w 5185504"/>
                            <a:gd name="connsiteY20" fmla="*/ 20976 h 27452"/>
                            <a:gd name="connsiteX21" fmla="*/ 295847 w 5185504"/>
                            <a:gd name="connsiteY21" fmla="*/ 8688 h 27452"/>
                            <a:gd name="connsiteX22" fmla="*/ 166592 w 5185504"/>
                            <a:gd name="connsiteY22" fmla="*/ 7260 h 27452"/>
                            <a:gd name="connsiteX23" fmla="*/ 70676 w 5185504"/>
                            <a:gd name="connsiteY23" fmla="*/ 9546 h 27452"/>
                            <a:gd name="connsiteX24" fmla="*/ 0 w 5185504"/>
                            <a:gd name="connsiteY24" fmla="*/ 11451 h 274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185504" h="27452">
                              <a:moveTo>
                                <a:pt x="5185505" y="27453"/>
                              </a:moveTo>
                              <a:cubicBezTo>
                                <a:pt x="5185505" y="27453"/>
                                <a:pt x="5099209" y="8307"/>
                                <a:pt x="5052727" y="9641"/>
                              </a:cubicBezTo>
                              <a:cubicBezTo>
                                <a:pt x="5017580" y="10689"/>
                                <a:pt x="4973384" y="21642"/>
                                <a:pt x="4926711" y="22214"/>
                              </a:cubicBezTo>
                              <a:cubicBezTo>
                                <a:pt x="4892421" y="22690"/>
                                <a:pt x="4856798" y="19737"/>
                                <a:pt x="4822413" y="19547"/>
                              </a:cubicBezTo>
                              <a:cubicBezTo>
                                <a:pt x="4794885" y="19356"/>
                                <a:pt x="4776502" y="19166"/>
                                <a:pt x="4743736" y="23643"/>
                              </a:cubicBezTo>
                              <a:cubicBezTo>
                                <a:pt x="4697064" y="29929"/>
                                <a:pt x="4657725" y="26500"/>
                                <a:pt x="4636484" y="21071"/>
                              </a:cubicBezTo>
                              <a:cubicBezTo>
                                <a:pt x="4521041" y="-8838"/>
                                <a:pt x="4496753" y="11260"/>
                                <a:pt x="4416171" y="19071"/>
                              </a:cubicBezTo>
                              <a:cubicBezTo>
                                <a:pt x="4345496" y="25929"/>
                                <a:pt x="4364927" y="6879"/>
                                <a:pt x="4283679" y="6212"/>
                              </a:cubicBezTo>
                              <a:cubicBezTo>
                                <a:pt x="4202430" y="5545"/>
                                <a:pt x="4193953" y="-8076"/>
                                <a:pt x="4108418" y="7260"/>
                              </a:cubicBezTo>
                              <a:cubicBezTo>
                                <a:pt x="4022884" y="22595"/>
                                <a:pt x="3818096" y="9736"/>
                                <a:pt x="3753612" y="8879"/>
                              </a:cubicBezTo>
                              <a:cubicBezTo>
                                <a:pt x="3693319" y="8022"/>
                                <a:pt x="3633883" y="-4837"/>
                                <a:pt x="3557016" y="11260"/>
                              </a:cubicBezTo>
                              <a:cubicBezTo>
                                <a:pt x="3480054" y="27357"/>
                                <a:pt x="3304794" y="20785"/>
                                <a:pt x="3240691" y="11260"/>
                              </a:cubicBezTo>
                              <a:cubicBezTo>
                                <a:pt x="3176588" y="1735"/>
                                <a:pt x="2855976" y="28881"/>
                                <a:pt x="2796159" y="8879"/>
                              </a:cubicBezTo>
                              <a:cubicBezTo>
                                <a:pt x="2736342" y="-11124"/>
                                <a:pt x="2681478" y="20309"/>
                                <a:pt x="2597753" y="8879"/>
                              </a:cubicBezTo>
                              <a:cubicBezTo>
                                <a:pt x="2514029" y="-2551"/>
                                <a:pt x="2244757" y="3259"/>
                                <a:pt x="2176367" y="8879"/>
                              </a:cubicBezTo>
                              <a:cubicBezTo>
                                <a:pt x="2107978" y="14499"/>
                                <a:pt x="1783080" y="-1027"/>
                                <a:pt x="1672018" y="8879"/>
                              </a:cubicBezTo>
                              <a:cubicBezTo>
                                <a:pt x="1560862" y="18785"/>
                                <a:pt x="1548098" y="-9600"/>
                                <a:pt x="1445514" y="8879"/>
                              </a:cubicBezTo>
                              <a:cubicBezTo>
                                <a:pt x="1342930" y="27357"/>
                                <a:pt x="1278827" y="-9600"/>
                                <a:pt x="1167670" y="8879"/>
                              </a:cubicBezTo>
                              <a:cubicBezTo>
                                <a:pt x="1056513" y="27357"/>
                                <a:pt x="962501" y="-1027"/>
                                <a:pt x="881253" y="8879"/>
                              </a:cubicBezTo>
                              <a:cubicBezTo>
                                <a:pt x="800005" y="18785"/>
                                <a:pt x="663226" y="16023"/>
                                <a:pt x="603409" y="8879"/>
                              </a:cubicBezTo>
                              <a:cubicBezTo>
                                <a:pt x="543592" y="1735"/>
                                <a:pt x="496538" y="23166"/>
                                <a:pt x="453771" y="20976"/>
                              </a:cubicBezTo>
                              <a:cubicBezTo>
                                <a:pt x="411004" y="18785"/>
                                <a:pt x="351473" y="-1218"/>
                                <a:pt x="295847" y="8688"/>
                              </a:cubicBezTo>
                              <a:cubicBezTo>
                                <a:pt x="279559" y="11641"/>
                                <a:pt x="204597" y="13832"/>
                                <a:pt x="166592" y="7260"/>
                              </a:cubicBezTo>
                              <a:cubicBezTo>
                                <a:pt x="143732" y="3354"/>
                                <a:pt x="109347" y="12117"/>
                                <a:pt x="70676" y="9546"/>
                              </a:cubicBezTo>
                              <a:cubicBezTo>
                                <a:pt x="0" y="4974"/>
                                <a:pt x="0" y="11451"/>
                                <a:pt x="0" y="11451"/>
                              </a:cubicBezTo>
                            </a:path>
                          </a:pathLst>
                        </a:custGeom>
                        <a:noFill/>
                        <a:ln w="38100" cap="flat">
                          <a:solidFill>
                            <a:schemeClr val="bg1"/>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2A48814" id="Group 1155250634" o:spid="_x0000_s1026" style="position:absolute;margin-left:-72.5pt;margin-top:-36.95pt;width:624.3pt;height:52.2pt;z-index:-251658231" coordsize="79284,662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v3/24MDAgAAAARB/l/dk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2" o:spid="_x0000_s1027" type="#_x0000_t75" style="position:absolute;left:38365;top:-34576;width:6343;height:75495;rotation:9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">
                <v:imagedata r:id="rId3" o:title="" croptop="529f" cropbottom="4977f" cropleft="3189f" cropright="59280f"/>
              </v:shape>
              <v:shape id="Graphic 25" o:spid="_x0000_s1028" style="position:absolute;top:6170;width:79200;height:458;visibility:visible;mso-wrap-style:square;v-text-anchor:middle" coordsize="5185504,2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" path="m5185505,27453v,,-86296,-19146,-132778,-17812c5017580,10689,4973384,21642,4926711,22214v-34290,476,-69913,-2477,-104298,-2667c4794885,19356,4776502,19166,4743736,23643v-46672,6286,-86011,2857,-107252,-2572c4521041,-8838,4496753,11260,4416171,19071,4345496,25929,4364927,6879,4283679,6212v-81249,-667,-89726,-14288,-175261,1048c4022884,22595,3818096,9736,3753612,8879v-60293,-857,-119729,-13716,-196596,2381c3480054,27357,3304794,20785,3240691,11260,3176588,1735,2855976,28881,2796159,8879v-59817,-20003,-114681,11430,-198406,c2514029,-2551,2244757,3259,2176367,8879v-68389,5620,-393287,-9906,-504349,c1560862,18785,1548098,-9600,1445514,8879v-102584,18478,-166687,-18479,-277844,c1056513,27357,962501,-1027,881253,8879v-81248,9906,-218027,7144,-277844,c543592,1735,496538,23166,453771,20976,411004,18785,351473,-1218,295847,8688,279559,11641,204597,13832,166592,7260,143732,3354,109347,12117,70676,9546,,4974,,11451,,11451e" filled="f" strokecolor="white [3212]" strokeweight="3pt">
                <v:stroke joinstyle="miter"/>
                <v:path arrowok="t" o:connecttype="custom" o:connectlocs="7920002,45721;7717205,16056;7524736,36996;7365439,32554;7245272,39375;7081463,35092;6744971,31761;6542611,10346;6274929,12091;5733022,14787;5432754,18753;4949620,18753;4270671,14787;3967638,14787;3324041,14787;2553731,14787;2207784,14787;1783423,14787;1345968,14787;921607,14787;693060,34934;451857,14469;254442,12091;107946,15898;0,19071" o:connectangles="0,0,0,0,0,0,0,0,0,0,0,0,0,0,0,0,0,0,0,0,0,0,0,0,0"/>
              </v:shape>
            </v:group>
          </w:pict>
        </mc:Fallback>
      </mc:AlternateContent>
    </w:r>
    <w:r w:rsidR="00A0601B">
      <w:tab/>
    </w:r>
  </w:p>
  <w:p w14:paraId="0A51DE0F" w14:textId="77777777" w:rsidR="00A0601B" w:rsidRDefault="00A060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52D71"/>
    <w:multiLevelType w:val="multilevel"/>
    <w:tmpl w:val="1DD49D7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228A37B5"/>
    <w:multiLevelType w:val="multilevel"/>
    <w:tmpl w:val="770CA27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AAA761F"/>
    <w:multiLevelType w:val="hybridMultilevel"/>
    <w:tmpl w:val="CB6CAD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35F0F83"/>
    <w:multiLevelType w:val="hybridMultilevel"/>
    <w:tmpl w:val="35C660E8"/>
    <w:lvl w:ilvl="0" w:tplc="2A4C2CD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3FD539F"/>
    <w:multiLevelType w:val="multilevel"/>
    <w:tmpl w:val="619C3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BAD3416"/>
    <w:multiLevelType w:val="hybridMultilevel"/>
    <w:tmpl w:val="4F20D696"/>
    <w:lvl w:ilvl="0" w:tplc="B010EFBE">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7F56E4E"/>
    <w:multiLevelType w:val="multilevel"/>
    <w:tmpl w:val="EB70C6B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69610307"/>
    <w:multiLevelType w:val="multilevel"/>
    <w:tmpl w:val="AEAC8DB6"/>
    <w:lvl w:ilvl="0">
      <w:start w:val="1"/>
      <w:numFmt w:val="decimal"/>
      <w:pStyle w:val="SmallImag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72265BC1"/>
    <w:multiLevelType w:val="multilevel"/>
    <w:tmpl w:val="70D6574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783A0DD9"/>
    <w:multiLevelType w:val="multilevel"/>
    <w:tmpl w:val="2B60893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7B927173"/>
    <w:multiLevelType w:val="hybridMultilevel"/>
    <w:tmpl w:val="D876E966"/>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EF7280C"/>
    <w:multiLevelType w:val="hybridMultilevel"/>
    <w:tmpl w:val="144CEDE2"/>
    <w:lvl w:ilvl="0" w:tplc="B3C4EF5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52034190">
    <w:abstractNumId w:val="3"/>
  </w:num>
  <w:num w:numId="2" w16cid:durableId="852767519">
    <w:abstractNumId w:val="11"/>
  </w:num>
  <w:num w:numId="3" w16cid:durableId="1498768640">
    <w:abstractNumId w:val="8"/>
  </w:num>
  <w:num w:numId="4" w16cid:durableId="512377396">
    <w:abstractNumId w:val="0"/>
  </w:num>
  <w:num w:numId="5" w16cid:durableId="1632323901">
    <w:abstractNumId w:val="9"/>
  </w:num>
  <w:num w:numId="6" w16cid:durableId="226260435">
    <w:abstractNumId w:val="6"/>
  </w:num>
  <w:num w:numId="7" w16cid:durableId="406224083">
    <w:abstractNumId w:val="1"/>
  </w:num>
  <w:num w:numId="8" w16cid:durableId="11212678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39262409">
    <w:abstractNumId w:val="2"/>
  </w:num>
  <w:num w:numId="10" w16cid:durableId="321586718">
    <w:abstractNumId w:val="10"/>
  </w:num>
  <w:num w:numId="11" w16cid:durableId="608660623">
    <w:abstractNumId w:val="7"/>
  </w:num>
  <w:num w:numId="12" w16cid:durableId="342360849">
    <w:abstractNumId w:val="5"/>
  </w:num>
  <w:num w:numId="13" w16cid:durableId="11918401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48B"/>
    <w:rsid w:val="00000CE0"/>
    <w:rsid w:val="00003151"/>
    <w:rsid w:val="00003FE2"/>
    <w:rsid w:val="00004E3A"/>
    <w:rsid w:val="00006535"/>
    <w:rsid w:val="000152F9"/>
    <w:rsid w:val="0001785F"/>
    <w:rsid w:val="00020458"/>
    <w:rsid w:val="000226C6"/>
    <w:rsid w:val="00024BD6"/>
    <w:rsid w:val="0002630D"/>
    <w:rsid w:val="000302E9"/>
    <w:rsid w:val="00036493"/>
    <w:rsid w:val="00043291"/>
    <w:rsid w:val="00044DEE"/>
    <w:rsid w:val="0004630B"/>
    <w:rsid w:val="000464C9"/>
    <w:rsid w:val="00053B8D"/>
    <w:rsid w:val="00054331"/>
    <w:rsid w:val="0006395A"/>
    <w:rsid w:val="000669AD"/>
    <w:rsid w:val="00073E85"/>
    <w:rsid w:val="00076D54"/>
    <w:rsid w:val="00081386"/>
    <w:rsid w:val="00082D87"/>
    <w:rsid w:val="00083CC4"/>
    <w:rsid w:val="0008707D"/>
    <w:rsid w:val="00094B94"/>
    <w:rsid w:val="000A0977"/>
    <w:rsid w:val="000A11A5"/>
    <w:rsid w:val="000A2366"/>
    <w:rsid w:val="000B0ADE"/>
    <w:rsid w:val="000B28F0"/>
    <w:rsid w:val="000B5DAA"/>
    <w:rsid w:val="000B7C0F"/>
    <w:rsid w:val="000C2CE6"/>
    <w:rsid w:val="000C518B"/>
    <w:rsid w:val="000D1E7F"/>
    <w:rsid w:val="000D2306"/>
    <w:rsid w:val="000D4B66"/>
    <w:rsid w:val="000D6A3E"/>
    <w:rsid w:val="000E0CA7"/>
    <w:rsid w:val="000E7463"/>
    <w:rsid w:val="000F69FB"/>
    <w:rsid w:val="000F6D0C"/>
    <w:rsid w:val="001061F0"/>
    <w:rsid w:val="00107D3F"/>
    <w:rsid w:val="00114A04"/>
    <w:rsid w:val="0012031E"/>
    <w:rsid w:val="00120E05"/>
    <w:rsid w:val="00130FF8"/>
    <w:rsid w:val="00140C64"/>
    <w:rsid w:val="00143ECD"/>
    <w:rsid w:val="00151491"/>
    <w:rsid w:val="001523A5"/>
    <w:rsid w:val="001528D3"/>
    <w:rsid w:val="00152EFA"/>
    <w:rsid w:val="00160976"/>
    <w:rsid w:val="00163902"/>
    <w:rsid w:val="00174499"/>
    <w:rsid w:val="001759A3"/>
    <w:rsid w:val="00183A82"/>
    <w:rsid w:val="00184E67"/>
    <w:rsid w:val="00196471"/>
    <w:rsid w:val="001A0BE5"/>
    <w:rsid w:val="001A2829"/>
    <w:rsid w:val="001B0274"/>
    <w:rsid w:val="001B1C72"/>
    <w:rsid w:val="001B560E"/>
    <w:rsid w:val="001B69E6"/>
    <w:rsid w:val="001C0C79"/>
    <w:rsid w:val="001C2D56"/>
    <w:rsid w:val="001D0D16"/>
    <w:rsid w:val="001D13FB"/>
    <w:rsid w:val="001E050C"/>
    <w:rsid w:val="001E3713"/>
    <w:rsid w:val="001E6DBD"/>
    <w:rsid w:val="001F3F31"/>
    <w:rsid w:val="001F5B23"/>
    <w:rsid w:val="001F65C3"/>
    <w:rsid w:val="00207A13"/>
    <w:rsid w:val="00211341"/>
    <w:rsid w:val="00211F8D"/>
    <w:rsid w:val="00212CD2"/>
    <w:rsid w:val="002150AB"/>
    <w:rsid w:val="0022499E"/>
    <w:rsid w:val="0022739D"/>
    <w:rsid w:val="002317AD"/>
    <w:rsid w:val="00247705"/>
    <w:rsid w:val="00253506"/>
    <w:rsid w:val="00260962"/>
    <w:rsid w:val="00260E04"/>
    <w:rsid w:val="002625CD"/>
    <w:rsid w:val="00266AB8"/>
    <w:rsid w:val="00277D19"/>
    <w:rsid w:val="00285D64"/>
    <w:rsid w:val="00286250"/>
    <w:rsid w:val="00286B81"/>
    <w:rsid w:val="002945D5"/>
    <w:rsid w:val="00296F92"/>
    <w:rsid w:val="00297076"/>
    <w:rsid w:val="002A2637"/>
    <w:rsid w:val="002B0A9E"/>
    <w:rsid w:val="002B5F7E"/>
    <w:rsid w:val="002D19CE"/>
    <w:rsid w:val="002D7031"/>
    <w:rsid w:val="002E28DD"/>
    <w:rsid w:val="002E2FB4"/>
    <w:rsid w:val="002E44F5"/>
    <w:rsid w:val="002F38D6"/>
    <w:rsid w:val="002F538E"/>
    <w:rsid w:val="00313254"/>
    <w:rsid w:val="00322EE8"/>
    <w:rsid w:val="00325B21"/>
    <w:rsid w:val="00344273"/>
    <w:rsid w:val="00345C90"/>
    <w:rsid w:val="00345EF8"/>
    <w:rsid w:val="00346CB4"/>
    <w:rsid w:val="00347E3C"/>
    <w:rsid w:val="00350B35"/>
    <w:rsid w:val="00363BAE"/>
    <w:rsid w:val="00370BAC"/>
    <w:rsid w:val="003759A2"/>
    <w:rsid w:val="003804DD"/>
    <w:rsid w:val="00383680"/>
    <w:rsid w:val="00385729"/>
    <w:rsid w:val="003859CF"/>
    <w:rsid w:val="0038630A"/>
    <w:rsid w:val="00387828"/>
    <w:rsid w:val="00391C69"/>
    <w:rsid w:val="00392497"/>
    <w:rsid w:val="00392D3B"/>
    <w:rsid w:val="003931EC"/>
    <w:rsid w:val="003A0A4E"/>
    <w:rsid w:val="003B29CF"/>
    <w:rsid w:val="003C21BB"/>
    <w:rsid w:val="003C654D"/>
    <w:rsid w:val="003D0032"/>
    <w:rsid w:val="003F7870"/>
    <w:rsid w:val="00402A27"/>
    <w:rsid w:val="0041070B"/>
    <w:rsid w:val="00413E9A"/>
    <w:rsid w:val="00415386"/>
    <w:rsid w:val="00422503"/>
    <w:rsid w:val="00425A86"/>
    <w:rsid w:val="00426B7C"/>
    <w:rsid w:val="00433056"/>
    <w:rsid w:val="00437817"/>
    <w:rsid w:val="00437CD6"/>
    <w:rsid w:val="004410F1"/>
    <w:rsid w:val="00446311"/>
    <w:rsid w:val="00456E5C"/>
    <w:rsid w:val="0046037C"/>
    <w:rsid w:val="00463644"/>
    <w:rsid w:val="0047485A"/>
    <w:rsid w:val="004828B6"/>
    <w:rsid w:val="00484D01"/>
    <w:rsid w:val="004919AF"/>
    <w:rsid w:val="00492FB6"/>
    <w:rsid w:val="004960AF"/>
    <w:rsid w:val="004A0673"/>
    <w:rsid w:val="004A7628"/>
    <w:rsid w:val="004B3902"/>
    <w:rsid w:val="004B5E80"/>
    <w:rsid w:val="004B7782"/>
    <w:rsid w:val="004B7EF8"/>
    <w:rsid w:val="004C2539"/>
    <w:rsid w:val="004C2EFC"/>
    <w:rsid w:val="004D2B01"/>
    <w:rsid w:val="004D73C3"/>
    <w:rsid w:val="004F491C"/>
    <w:rsid w:val="004F6087"/>
    <w:rsid w:val="005046CB"/>
    <w:rsid w:val="00507412"/>
    <w:rsid w:val="00510C4F"/>
    <w:rsid w:val="005111DD"/>
    <w:rsid w:val="0051363F"/>
    <w:rsid w:val="00520342"/>
    <w:rsid w:val="00521694"/>
    <w:rsid w:val="00523E95"/>
    <w:rsid w:val="00530CE4"/>
    <w:rsid w:val="00530D0C"/>
    <w:rsid w:val="0053627A"/>
    <w:rsid w:val="0054408E"/>
    <w:rsid w:val="005460C5"/>
    <w:rsid w:val="005479E8"/>
    <w:rsid w:val="0055026D"/>
    <w:rsid w:val="005635CC"/>
    <w:rsid w:val="00563A88"/>
    <w:rsid w:val="00572ED7"/>
    <w:rsid w:val="00580E66"/>
    <w:rsid w:val="00582FD1"/>
    <w:rsid w:val="0059083B"/>
    <w:rsid w:val="00596D0C"/>
    <w:rsid w:val="005A414A"/>
    <w:rsid w:val="005A539B"/>
    <w:rsid w:val="005A6163"/>
    <w:rsid w:val="005B4FB7"/>
    <w:rsid w:val="005C1E70"/>
    <w:rsid w:val="005C440A"/>
    <w:rsid w:val="005D1207"/>
    <w:rsid w:val="005D1CFE"/>
    <w:rsid w:val="005D6E09"/>
    <w:rsid w:val="005E5857"/>
    <w:rsid w:val="005E65CC"/>
    <w:rsid w:val="005F5252"/>
    <w:rsid w:val="00602F06"/>
    <w:rsid w:val="00605834"/>
    <w:rsid w:val="00606DCD"/>
    <w:rsid w:val="00607C6B"/>
    <w:rsid w:val="00626D37"/>
    <w:rsid w:val="00627561"/>
    <w:rsid w:val="00631016"/>
    <w:rsid w:val="00644003"/>
    <w:rsid w:val="00654BEA"/>
    <w:rsid w:val="00655441"/>
    <w:rsid w:val="00657C57"/>
    <w:rsid w:val="00663C92"/>
    <w:rsid w:val="006672FA"/>
    <w:rsid w:val="00675F09"/>
    <w:rsid w:val="00677777"/>
    <w:rsid w:val="00682DD9"/>
    <w:rsid w:val="0069213A"/>
    <w:rsid w:val="006A2225"/>
    <w:rsid w:val="006A66E9"/>
    <w:rsid w:val="006B0CCD"/>
    <w:rsid w:val="006C3376"/>
    <w:rsid w:val="006D18EF"/>
    <w:rsid w:val="006D68CF"/>
    <w:rsid w:val="006D7CAC"/>
    <w:rsid w:val="006E1415"/>
    <w:rsid w:val="006E75F2"/>
    <w:rsid w:val="006F104D"/>
    <w:rsid w:val="006F1BDC"/>
    <w:rsid w:val="00701BFD"/>
    <w:rsid w:val="0070602D"/>
    <w:rsid w:val="00706042"/>
    <w:rsid w:val="007121E0"/>
    <w:rsid w:val="00715A89"/>
    <w:rsid w:val="00716013"/>
    <w:rsid w:val="007169C0"/>
    <w:rsid w:val="00721007"/>
    <w:rsid w:val="00725342"/>
    <w:rsid w:val="00735709"/>
    <w:rsid w:val="007376CE"/>
    <w:rsid w:val="00753142"/>
    <w:rsid w:val="00762094"/>
    <w:rsid w:val="00764AD4"/>
    <w:rsid w:val="0076562B"/>
    <w:rsid w:val="007657EE"/>
    <w:rsid w:val="0077395F"/>
    <w:rsid w:val="00775F53"/>
    <w:rsid w:val="007836C1"/>
    <w:rsid w:val="00784E6E"/>
    <w:rsid w:val="00796002"/>
    <w:rsid w:val="007A2479"/>
    <w:rsid w:val="007A5220"/>
    <w:rsid w:val="007A5E60"/>
    <w:rsid w:val="007A6DD9"/>
    <w:rsid w:val="007B7964"/>
    <w:rsid w:val="007D0B13"/>
    <w:rsid w:val="007D0C5D"/>
    <w:rsid w:val="007D1F85"/>
    <w:rsid w:val="007D2F48"/>
    <w:rsid w:val="007E0841"/>
    <w:rsid w:val="007E297F"/>
    <w:rsid w:val="008143E0"/>
    <w:rsid w:val="008262AC"/>
    <w:rsid w:val="008263CE"/>
    <w:rsid w:val="008302F6"/>
    <w:rsid w:val="008338E0"/>
    <w:rsid w:val="0083398B"/>
    <w:rsid w:val="00834FF1"/>
    <w:rsid w:val="00840E21"/>
    <w:rsid w:val="00841927"/>
    <w:rsid w:val="00841A19"/>
    <w:rsid w:val="008536E8"/>
    <w:rsid w:val="00855124"/>
    <w:rsid w:val="00856695"/>
    <w:rsid w:val="00866972"/>
    <w:rsid w:val="00884CA6"/>
    <w:rsid w:val="0088525A"/>
    <w:rsid w:val="00886D04"/>
    <w:rsid w:val="00890648"/>
    <w:rsid w:val="0089651B"/>
    <w:rsid w:val="008A0B56"/>
    <w:rsid w:val="008A14E0"/>
    <w:rsid w:val="008A2173"/>
    <w:rsid w:val="008A21ED"/>
    <w:rsid w:val="008A7B93"/>
    <w:rsid w:val="008B6BB2"/>
    <w:rsid w:val="008B7729"/>
    <w:rsid w:val="008B7C5F"/>
    <w:rsid w:val="008C2AC8"/>
    <w:rsid w:val="008D089C"/>
    <w:rsid w:val="008E4554"/>
    <w:rsid w:val="008F1396"/>
    <w:rsid w:val="008F154B"/>
    <w:rsid w:val="008F47D9"/>
    <w:rsid w:val="008F7C6F"/>
    <w:rsid w:val="00913275"/>
    <w:rsid w:val="00913B77"/>
    <w:rsid w:val="00925040"/>
    <w:rsid w:val="009324AD"/>
    <w:rsid w:val="00936ECE"/>
    <w:rsid w:val="00940FFC"/>
    <w:rsid w:val="00944444"/>
    <w:rsid w:val="0094568F"/>
    <w:rsid w:val="00954D65"/>
    <w:rsid w:val="009611C3"/>
    <w:rsid w:val="00965FD3"/>
    <w:rsid w:val="00971821"/>
    <w:rsid w:val="009741C5"/>
    <w:rsid w:val="00975CBF"/>
    <w:rsid w:val="009838BE"/>
    <w:rsid w:val="0098629D"/>
    <w:rsid w:val="00990856"/>
    <w:rsid w:val="00990980"/>
    <w:rsid w:val="0099713D"/>
    <w:rsid w:val="009A201C"/>
    <w:rsid w:val="009A3C3B"/>
    <w:rsid w:val="009A6547"/>
    <w:rsid w:val="009B1FF3"/>
    <w:rsid w:val="009B4B19"/>
    <w:rsid w:val="009B7ED2"/>
    <w:rsid w:val="009C516A"/>
    <w:rsid w:val="009C6B38"/>
    <w:rsid w:val="009C6E6E"/>
    <w:rsid w:val="009C76F4"/>
    <w:rsid w:val="009D135D"/>
    <w:rsid w:val="009D15D0"/>
    <w:rsid w:val="009D6014"/>
    <w:rsid w:val="009F03A4"/>
    <w:rsid w:val="009F17AD"/>
    <w:rsid w:val="009F2FFF"/>
    <w:rsid w:val="009F4E00"/>
    <w:rsid w:val="009F7BED"/>
    <w:rsid w:val="00A01059"/>
    <w:rsid w:val="00A0471D"/>
    <w:rsid w:val="00A04B33"/>
    <w:rsid w:val="00A0601B"/>
    <w:rsid w:val="00A111C3"/>
    <w:rsid w:val="00A1195D"/>
    <w:rsid w:val="00A1278E"/>
    <w:rsid w:val="00A17A2E"/>
    <w:rsid w:val="00A21072"/>
    <w:rsid w:val="00A224F7"/>
    <w:rsid w:val="00A23688"/>
    <w:rsid w:val="00A47006"/>
    <w:rsid w:val="00A5248B"/>
    <w:rsid w:val="00A559EA"/>
    <w:rsid w:val="00A644F4"/>
    <w:rsid w:val="00A67232"/>
    <w:rsid w:val="00A75BCA"/>
    <w:rsid w:val="00A82DA7"/>
    <w:rsid w:val="00A83A22"/>
    <w:rsid w:val="00A96562"/>
    <w:rsid w:val="00A97F51"/>
    <w:rsid w:val="00AA5CEF"/>
    <w:rsid w:val="00AB6BC3"/>
    <w:rsid w:val="00AC0EE1"/>
    <w:rsid w:val="00AC2637"/>
    <w:rsid w:val="00AC4484"/>
    <w:rsid w:val="00AC6173"/>
    <w:rsid w:val="00AD0D43"/>
    <w:rsid w:val="00AD549F"/>
    <w:rsid w:val="00AD58B1"/>
    <w:rsid w:val="00AD628F"/>
    <w:rsid w:val="00AD78C2"/>
    <w:rsid w:val="00AE05B4"/>
    <w:rsid w:val="00AE3B4C"/>
    <w:rsid w:val="00AF1CEB"/>
    <w:rsid w:val="00AF292B"/>
    <w:rsid w:val="00AF369C"/>
    <w:rsid w:val="00AF563D"/>
    <w:rsid w:val="00AF63E0"/>
    <w:rsid w:val="00B05C43"/>
    <w:rsid w:val="00B12D03"/>
    <w:rsid w:val="00B2009A"/>
    <w:rsid w:val="00B2141B"/>
    <w:rsid w:val="00B2415E"/>
    <w:rsid w:val="00B2526B"/>
    <w:rsid w:val="00B25A35"/>
    <w:rsid w:val="00B2755E"/>
    <w:rsid w:val="00B3328B"/>
    <w:rsid w:val="00B34B1D"/>
    <w:rsid w:val="00B35D45"/>
    <w:rsid w:val="00B4328B"/>
    <w:rsid w:val="00B44F5A"/>
    <w:rsid w:val="00B51B4F"/>
    <w:rsid w:val="00B54310"/>
    <w:rsid w:val="00B54B11"/>
    <w:rsid w:val="00B5654B"/>
    <w:rsid w:val="00B60015"/>
    <w:rsid w:val="00B60CD9"/>
    <w:rsid w:val="00B61618"/>
    <w:rsid w:val="00B6503C"/>
    <w:rsid w:val="00B80CFE"/>
    <w:rsid w:val="00B875B6"/>
    <w:rsid w:val="00B91D0F"/>
    <w:rsid w:val="00B92D06"/>
    <w:rsid w:val="00B93549"/>
    <w:rsid w:val="00B946F0"/>
    <w:rsid w:val="00B94858"/>
    <w:rsid w:val="00BA620E"/>
    <w:rsid w:val="00BB022C"/>
    <w:rsid w:val="00BB30B9"/>
    <w:rsid w:val="00BB396D"/>
    <w:rsid w:val="00BB4973"/>
    <w:rsid w:val="00BB68B9"/>
    <w:rsid w:val="00BB6D58"/>
    <w:rsid w:val="00BB7409"/>
    <w:rsid w:val="00BC0F4D"/>
    <w:rsid w:val="00BC1882"/>
    <w:rsid w:val="00BC18B5"/>
    <w:rsid w:val="00BC19FE"/>
    <w:rsid w:val="00BC306B"/>
    <w:rsid w:val="00BC59C0"/>
    <w:rsid w:val="00BD00EA"/>
    <w:rsid w:val="00BD105B"/>
    <w:rsid w:val="00BD3FD2"/>
    <w:rsid w:val="00BE2FB0"/>
    <w:rsid w:val="00BE5D06"/>
    <w:rsid w:val="00BF37A6"/>
    <w:rsid w:val="00C147EF"/>
    <w:rsid w:val="00C1590F"/>
    <w:rsid w:val="00C21599"/>
    <w:rsid w:val="00C2540D"/>
    <w:rsid w:val="00C32680"/>
    <w:rsid w:val="00C36569"/>
    <w:rsid w:val="00C4001B"/>
    <w:rsid w:val="00C4066E"/>
    <w:rsid w:val="00C5260D"/>
    <w:rsid w:val="00C5386D"/>
    <w:rsid w:val="00C71AA1"/>
    <w:rsid w:val="00C76B0A"/>
    <w:rsid w:val="00C81234"/>
    <w:rsid w:val="00C85290"/>
    <w:rsid w:val="00C91A8D"/>
    <w:rsid w:val="00C91B5F"/>
    <w:rsid w:val="00C92B75"/>
    <w:rsid w:val="00CA1A78"/>
    <w:rsid w:val="00CA2897"/>
    <w:rsid w:val="00CA7C9A"/>
    <w:rsid w:val="00CB1DA7"/>
    <w:rsid w:val="00CB3DAB"/>
    <w:rsid w:val="00CB4957"/>
    <w:rsid w:val="00CC49E4"/>
    <w:rsid w:val="00CD54A1"/>
    <w:rsid w:val="00CD5D68"/>
    <w:rsid w:val="00CF1E83"/>
    <w:rsid w:val="00CF25C6"/>
    <w:rsid w:val="00CF580A"/>
    <w:rsid w:val="00D165E7"/>
    <w:rsid w:val="00D17A35"/>
    <w:rsid w:val="00D21BBB"/>
    <w:rsid w:val="00D2457F"/>
    <w:rsid w:val="00D253FA"/>
    <w:rsid w:val="00D2684B"/>
    <w:rsid w:val="00D27F94"/>
    <w:rsid w:val="00D33BCF"/>
    <w:rsid w:val="00D357DF"/>
    <w:rsid w:val="00D35DD5"/>
    <w:rsid w:val="00D41685"/>
    <w:rsid w:val="00D4418A"/>
    <w:rsid w:val="00D444FA"/>
    <w:rsid w:val="00D45575"/>
    <w:rsid w:val="00D50252"/>
    <w:rsid w:val="00D51786"/>
    <w:rsid w:val="00D56D1E"/>
    <w:rsid w:val="00D60589"/>
    <w:rsid w:val="00D632F3"/>
    <w:rsid w:val="00D63F0F"/>
    <w:rsid w:val="00D644CB"/>
    <w:rsid w:val="00D65D32"/>
    <w:rsid w:val="00D73CA6"/>
    <w:rsid w:val="00D73D8D"/>
    <w:rsid w:val="00D752EF"/>
    <w:rsid w:val="00D8363B"/>
    <w:rsid w:val="00D846BA"/>
    <w:rsid w:val="00D84ACE"/>
    <w:rsid w:val="00D9203B"/>
    <w:rsid w:val="00D9275C"/>
    <w:rsid w:val="00DA0164"/>
    <w:rsid w:val="00DA1DD6"/>
    <w:rsid w:val="00DA2BA3"/>
    <w:rsid w:val="00DA468F"/>
    <w:rsid w:val="00DA5A79"/>
    <w:rsid w:val="00DB61B9"/>
    <w:rsid w:val="00DC3905"/>
    <w:rsid w:val="00DD357A"/>
    <w:rsid w:val="00DD528D"/>
    <w:rsid w:val="00DF5170"/>
    <w:rsid w:val="00E028CD"/>
    <w:rsid w:val="00E02BD6"/>
    <w:rsid w:val="00E0480B"/>
    <w:rsid w:val="00E11694"/>
    <w:rsid w:val="00E11E84"/>
    <w:rsid w:val="00E15E03"/>
    <w:rsid w:val="00E16651"/>
    <w:rsid w:val="00E25629"/>
    <w:rsid w:val="00E36795"/>
    <w:rsid w:val="00E40806"/>
    <w:rsid w:val="00E4443A"/>
    <w:rsid w:val="00E45624"/>
    <w:rsid w:val="00E47468"/>
    <w:rsid w:val="00E67B19"/>
    <w:rsid w:val="00E7196F"/>
    <w:rsid w:val="00E736FD"/>
    <w:rsid w:val="00E812F4"/>
    <w:rsid w:val="00E83943"/>
    <w:rsid w:val="00E85B3A"/>
    <w:rsid w:val="00E91ED3"/>
    <w:rsid w:val="00E93C28"/>
    <w:rsid w:val="00E97371"/>
    <w:rsid w:val="00EB636E"/>
    <w:rsid w:val="00EC2DAE"/>
    <w:rsid w:val="00ED5092"/>
    <w:rsid w:val="00EE0864"/>
    <w:rsid w:val="00F01268"/>
    <w:rsid w:val="00F0668F"/>
    <w:rsid w:val="00F067F4"/>
    <w:rsid w:val="00F06EAE"/>
    <w:rsid w:val="00F11057"/>
    <w:rsid w:val="00F16381"/>
    <w:rsid w:val="00F23EB7"/>
    <w:rsid w:val="00F24291"/>
    <w:rsid w:val="00F24ECF"/>
    <w:rsid w:val="00F412BF"/>
    <w:rsid w:val="00F554A4"/>
    <w:rsid w:val="00F55F6B"/>
    <w:rsid w:val="00F603CC"/>
    <w:rsid w:val="00F77DF7"/>
    <w:rsid w:val="00F80556"/>
    <w:rsid w:val="00F80E06"/>
    <w:rsid w:val="00F867E1"/>
    <w:rsid w:val="00F877CF"/>
    <w:rsid w:val="00F953DB"/>
    <w:rsid w:val="00F961D8"/>
    <w:rsid w:val="00F96DBD"/>
    <w:rsid w:val="00F974B7"/>
    <w:rsid w:val="00FA1C85"/>
    <w:rsid w:val="00FA4B9C"/>
    <w:rsid w:val="00FA7081"/>
    <w:rsid w:val="00FC6CF4"/>
    <w:rsid w:val="00FE0701"/>
    <w:rsid w:val="00FE652F"/>
    <w:rsid w:val="00FF29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FDB71B"/>
  <w15:chartTrackingRefBased/>
  <w15:docId w15:val="{07A7E17D-3E3F-4811-8694-3FB0C074D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506"/>
    <w:pPr>
      <w:spacing w:after="200" w:line="240" w:lineRule="auto"/>
    </w:pPr>
    <w:rPr>
      <w:rFonts w:eastAsia="Times New Roman" w:cstheme="minorHAnsi"/>
      <w:color w:val="000000"/>
      <w:sz w:val="20"/>
      <w:szCs w:val="20"/>
      <w:lang w:eastAsia="en-AU"/>
    </w:rPr>
  </w:style>
  <w:style w:type="paragraph" w:styleId="Heading1">
    <w:name w:val="heading 1"/>
    <w:basedOn w:val="Normal"/>
    <w:next w:val="Normal"/>
    <w:link w:val="Heading1Char"/>
    <w:uiPriority w:val="9"/>
    <w:qFormat/>
    <w:rsid w:val="0047485A"/>
    <w:pPr>
      <w:tabs>
        <w:tab w:val="left" w:pos="851"/>
      </w:tabs>
      <w:spacing w:after="120"/>
      <w:outlineLvl w:val="0"/>
    </w:pPr>
    <w:rPr>
      <w:b/>
      <w:bCs/>
      <w:noProof/>
      <w:color w:val="3F9C35"/>
      <w:sz w:val="40"/>
      <w:szCs w:val="40"/>
    </w:rPr>
  </w:style>
  <w:style w:type="paragraph" w:styleId="Heading2">
    <w:name w:val="heading 2"/>
    <w:basedOn w:val="Normal"/>
    <w:next w:val="Normal"/>
    <w:link w:val="Heading2Char"/>
    <w:uiPriority w:val="9"/>
    <w:unhideWhenUsed/>
    <w:qFormat/>
    <w:rsid w:val="0047485A"/>
    <w:pPr>
      <w:tabs>
        <w:tab w:val="left" w:pos="851"/>
      </w:tabs>
      <w:spacing w:before="200" w:after="80"/>
      <w:outlineLvl w:val="1"/>
    </w:pPr>
    <w:rPr>
      <w:b/>
      <w:bCs/>
      <w:color w:val="3F9C35"/>
      <w:sz w:val="32"/>
      <w:szCs w:val="32"/>
    </w:rPr>
  </w:style>
  <w:style w:type="paragraph" w:styleId="Heading3">
    <w:name w:val="heading 3"/>
    <w:basedOn w:val="Normal"/>
    <w:next w:val="Normal"/>
    <w:link w:val="Heading3Char"/>
    <w:uiPriority w:val="9"/>
    <w:unhideWhenUsed/>
    <w:qFormat/>
    <w:rsid w:val="006D18EF"/>
    <w:pPr>
      <w:tabs>
        <w:tab w:val="left" w:pos="851"/>
      </w:tabs>
      <w:spacing w:after="120"/>
      <w:outlineLvl w:val="2"/>
    </w:pPr>
    <w:rPr>
      <w:b/>
      <w:bCs/>
      <w:color w:val="3F9C35"/>
      <w:sz w:val="28"/>
      <w:szCs w:val="28"/>
    </w:rPr>
  </w:style>
  <w:style w:type="paragraph" w:styleId="Heading4">
    <w:name w:val="heading 4"/>
    <w:basedOn w:val="Heading3"/>
    <w:next w:val="Normal"/>
    <w:link w:val="Heading4Char"/>
    <w:uiPriority w:val="9"/>
    <w:unhideWhenUsed/>
    <w:qFormat/>
    <w:rsid w:val="00840E21"/>
    <w:pPr>
      <w:numPr>
        <w:ilvl w:val="3"/>
      </w:numPr>
      <w:outlineLvl w:val="3"/>
    </w:pPr>
    <w:rPr>
      <w:i/>
      <w:iCs/>
    </w:rPr>
  </w:style>
  <w:style w:type="paragraph" w:styleId="Heading5">
    <w:name w:val="heading 5"/>
    <w:aliases w:val="Main Subtitle"/>
    <w:basedOn w:val="Normal"/>
    <w:next w:val="Normal"/>
    <w:link w:val="Heading5Char"/>
    <w:uiPriority w:val="9"/>
    <w:unhideWhenUsed/>
    <w:qFormat/>
    <w:rsid w:val="00840E21"/>
    <w:pPr>
      <w:spacing w:after="0" w:line="320" w:lineRule="exact"/>
      <w:ind w:left="-1134" w:right="5907"/>
      <w:jc w:val="center"/>
      <w:outlineLvl w:val="4"/>
    </w:pPr>
    <w:rPr>
      <w:noProof/>
      <w:color w:val="FFFFFF" w:themeColor="background1"/>
      <w:sz w:val="32"/>
      <w:szCs w:val="32"/>
    </w:rPr>
  </w:style>
  <w:style w:type="paragraph" w:styleId="Heading6">
    <w:name w:val="heading 6"/>
    <w:aliases w:val="Contents title"/>
    <w:basedOn w:val="Heading1"/>
    <w:next w:val="Normal"/>
    <w:link w:val="Heading6Char"/>
    <w:uiPriority w:val="9"/>
    <w:unhideWhenUsed/>
    <w:qFormat/>
    <w:rsid w:val="008B6BB2"/>
    <w:pPr>
      <w:outlineLvl w:val="5"/>
    </w:pPr>
    <w:rPr>
      <w:color w:val="FFFFFF" w:themeColor="background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1B5F"/>
    <w:pPr>
      <w:tabs>
        <w:tab w:val="center" w:pos="4513"/>
        <w:tab w:val="right" w:pos="9026"/>
      </w:tabs>
      <w:spacing w:after="0"/>
    </w:pPr>
  </w:style>
  <w:style w:type="character" w:customStyle="1" w:styleId="HeaderChar">
    <w:name w:val="Header Char"/>
    <w:basedOn w:val="DefaultParagraphFont"/>
    <w:link w:val="Header"/>
    <w:uiPriority w:val="99"/>
    <w:rsid w:val="00C91B5F"/>
    <w:rPr>
      <w:rFonts w:eastAsia="Times New Roman" w:cstheme="minorHAnsi"/>
      <w:color w:val="000000"/>
      <w:sz w:val="20"/>
      <w:szCs w:val="20"/>
      <w:shd w:val="clear" w:color="auto" w:fill="FFFFFF"/>
      <w:lang w:eastAsia="en-AU"/>
    </w:rPr>
  </w:style>
  <w:style w:type="paragraph" w:styleId="Footer">
    <w:name w:val="footer"/>
    <w:basedOn w:val="Normal"/>
    <w:link w:val="FooterChar"/>
    <w:uiPriority w:val="99"/>
    <w:unhideWhenUsed/>
    <w:rsid w:val="00C91B5F"/>
    <w:pPr>
      <w:tabs>
        <w:tab w:val="center" w:pos="4513"/>
        <w:tab w:val="right" w:pos="9026"/>
      </w:tabs>
      <w:spacing w:after="0"/>
    </w:pPr>
  </w:style>
  <w:style w:type="character" w:customStyle="1" w:styleId="FooterChar">
    <w:name w:val="Footer Char"/>
    <w:basedOn w:val="DefaultParagraphFont"/>
    <w:link w:val="Footer"/>
    <w:uiPriority w:val="99"/>
    <w:rsid w:val="00C91B5F"/>
    <w:rPr>
      <w:rFonts w:eastAsia="Times New Roman" w:cstheme="minorHAnsi"/>
      <w:color w:val="000000"/>
      <w:sz w:val="20"/>
      <w:szCs w:val="20"/>
      <w:shd w:val="clear" w:color="auto" w:fill="FFFFFF"/>
      <w:lang w:eastAsia="en-AU"/>
    </w:rPr>
  </w:style>
  <w:style w:type="character" w:customStyle="1" w:styleId="Heading1Char">
    <w:name w:val="Heading 1 Char"/>
    <w:basedOn w:val="DefaultParagraphFont"/>
    <w:link w:val="Heading1"/>
    <w:uiPriority w:val="9"/>
    <w:rsid w:val="0047485A"/>
    <w:rPr>
      <w:rFonts w:eastAsia="Times New Roman" w:cstheme="minorHAnsi"/>
      <w:b/>
      <w:bCs/>
      <w:noProof/>
      <w:color w:val="3F9C35"/>
      <w:sz w:val="40"/>
      <w:szCs w:val="40"/>
      <w:lang w:eastAsia="en-AU"/>
    </w:rPr>
  </w:style>
  <w:style w:type="character" w:customStyle="1" w:styleId="Heading2Char">
    <w:name w:val="Heading 2 Char"/>
    <w:basedOn w:val="DefaultParagraphFont"/>
    <w:link w:val="Heading2"/>
    <w:uiPriority w:val="9"/>
    <w:rsid w:val="0047485A"/>
    <w:rPr>
      <w:rFonts w:eastAsia="Times New Roman" w:cstheme="minorHAnsi"/>
      <w:b/>
      <w:bCs/>
      <w:color w:val="3F9C35"/>
      <w:sz w:val="32"/>
      <w:szCs w:val="32"/>
      <w:lang w:eastAsia="en-AU"/>
    </w:rPr>
  </w:style>
  <w:style w:type="character" w:customStyle="1" w:styleId="Heading3Char">
    <w:name w:val="Heading 3 Char"/>
    <w:basedOn w:val="DefaultParagraphFont"/>
    <w:link w:val="Heading3"/>
    <w:uiPriority w:val="9"/>
    <w:rsid w:val="006D18EF"/>
    <w:rPr>
      <w:rFonts w:eastAsia="Times New Roman" w:cstheme="minorHAnsi"/>
      <w:b/>
      <w:bCs/>
      <w:color w:val="3F9C35"/>
      <w:sz w:val="28"/>
      <w:szCs w:val="28"/>
      <w:lang w:eastAsia="en-AU"/>
    </w:rPr>
  </w:style>
  <w:style w:type="character" w:customStyle="1" w:styleId="Heading4Char">
    <w:name w:val="Heading 4 Char"/>
    <w:basedOn w:val="DefaultParagraphFont"/>
    <w:link w:val="Heading4"/>
    <w:uiPriority w:val="9"/>
    <w:rsid w:val="00840E21"/>
    <w:rPr>
      <w:rFonts w:eastAsia="Times New Roman" w:cstheme="minorHAnsi"/>
      <w:i/>
      <w:iCs/>
      <w:color w:val="3F9C35"/>
      <w:sz w:val="24"/>
      <w:szCs w:val="24"/>
      <w:shd w:val="clear" w:color="auto" w:fill="FFFFFF"/>
      <w:lang w:eastAsia="en-AU"/>
    </w:rPr>
  </w:style>
  <w:style w:type="paragraph" w:styleId="Title">
    <w:name w:val="Title"/>
    <w:aliases w:val="Main Title"/>
    <w:basedOn w:val="Normal"/>
    <w:next w:val="Normal"/>
    <w:link w:val="TitleChar"/>
    <w:uiPriority w:val="10"/>
    <w:qFormat/>
    <w:rsid w:val="00AD0D43"/>
    <w:pPr>
      <w:spacing w:after="120" w:line="600" w:lineRule="exact"/>
    </w:pPr>
    <w:rPr>
      <w:b/>
      <w:bCs/>
      <w:color w:val="FFFFFF" w:themeColor="background1"/>
      <w:sz w:val="64"/>
      <w:szCs w:val="64"/>
    </w:rPr>
  </w:style>
  <w:style w:type="character" w:customStyle="1" w:styleId="TitleChar">
    <w:name w:val="Title Char"/>
    <w:aliases w:val="Main Title Char"/>
    <w:basedOn w:val="DefaultParagraphFont"/>
    <w:link w:val="Title"/>
    <w:uiPriority w:val="10"/>
    <w:rsid w:val="00AD0D43"/>
    <w:rPr>
      <w:rFonts w:eastAsia="Times New Roman" w:cstheme="minorHAnsi"/>
      <w:b/>
      <w:bCs/>
      <w:color w:val="FFFFFF" w:themeColor="background1"/>
      <w:sz w:val="64"/>
      <w:szCs w:val="64"/>
      <w:lang w:eastAsia="en-AU"/>
    </w:rPr>
  </w:style>
  <w:style w:type="character" w:customStyle="1" w:styleId="Heading5Char">
    <w:name w:val="Heading 5 Char"/>
    <w:aliases w:val="Main Subtitle Char"/>
    <w:basedOn w:val="DefaultParagraphFont"/>
    <w:link w:val="Heading5"/>
    <w:uiPriority w:val="9"/>
    <w:rsid w:val="00840E21"/>
    <w:rPr>
      <w:rFonts w:eastAsia="Times New Roman" w:cstheme="minorHAnsi"/>
      <w:noProof/>
      <w:color w:val="FFFFFF" w:themeColor="background1"/>
      <w:sz w:val="32"/>
      <w:szCs w:val="32"/>
      <w:lang w:eastAsia="en-AU"/>
    </w:rPr>
  </w:style>
  <w:style w:type="character" w:styleId="SubtleEmphasis">
    <w:name w:val="Subtle Emphasis"/>
    <w:aliases w:val="Inside Cover - Credits"/>
    <w:uiPriority w:val="19"/>
    <w:qFormat/>
    <w:rsid w:val="00840E21"/>
  </w:style>
  <w:style w:type="paragraph" w:styleId="TOCHeading">
    <w:name w:val="TOC Heading"/>
    <w:next w:val="Normal"/>
    <w:uiPriority w:val="39"/>
    <w:unhideWhenUsed/>
    <w:rsid w:val="00606DCD"/>
    <w:pPr>
      <w:keepNext/>
      <w:keepLines/>
      <w:spacing w:before="240" w:after="240" w:line="240" w:lineRule="auto"/>
    </w:pPr>
    <w:rPr>
      <w:rFonts w:eastAsiaTheme="majorEastAsia" w:cstheme="minorHAnsi"/>
      <w:b/>
      <w:bCs/>
      <w:color w:val="3F9C35"/>
      <w:sz w:val="36"/>
      <w:szCs w:val="36"/>
      <w:lang w:val="en-US"/>
    </w:rPr>
  </w:style>
  <w:style w:type="paragraph" w:styleId="TOC1">
    <w:name w:val="toc 1"/>
    <w:basedOn w:val="Normal"/>
    <w:next w:val="Normal"/>
    <w:autoRedefine/>
    <w:uiPriority w:val="39"/>
    <w:unhideWhenUsed/>
    <w:rsid w:val="00606DCD"/>
    <w:pPr>
      <w:tabs>
        <w:tab w:val="left" w:pos="426"/>
        <w:tab w:val="right" w:leader="dot" w:pos="9628"/>
      </w:tabs>
      <w:spacing w:after="100"/>
      <w:ind w:left="426" w:hanging="426"/>
    </w:pPr>
    <w:rPr>
      <w:b/>
      <w:bCs/>
      <w:noProof/>
      <w:sz w:val="22"/>
      <w:szCs w:val="22"/>
    </w:rPr>
  </w:style>
  <w:style w:type="paragraph" w:styleId="TOC2">
    <w:name w:val="toc 2"/>
    <w:basedOn w:val="Normal"/>
    <w:next w:val="Normal"/>
    <w:autoRedefine/>
    <w:uiPriority w:val="39"/>
    <w:unhideWhenUsed/>
    <w:rsid w:val="00606DCD"/>
    <w:pPr>
      <w:tabs>
        <w:tab w:val="left" w:pos="993"/>
        <w:tab w:val="right" w:leader="dot" w:pos="9628"/>
      </w:tabs>
      <w:spacing w:after="100"/>
      <w:ind w:left="993" w:hanging="567"/>
    </w:pPr>
    <w:rPr>
      <w:noProof/>
    </w:rPr>
  </w:style>
  <w:style w:type="paragraph" w:styleId="TOC3">
    <w:name w:val="toc 3"/>
    <w:basedOn w:val="Normal"/>
    <w:next w:val="Normal"/>
    <w:autoRedefine/>
    <w:uiPriority w:val="39"/>
    <w:unhideWhenUsed/>
    <w:rsid w:val="00606DCD"/>
    <w:pPr>
      <w:tabs>
        <w:tab w:val="left" w:pos="1701"/>
        <w:tab w:val="right" w:leader="dot" w:pos="9628"/>
      </w:tabs>
      <w:spacing w:after="100"/>
      <w:ind w:left="1701" w:hanging="708"/>
    </w:pPr>
    <w:rPr>
      <w:noProof/>
    </w:rPr>
  </w:style>
  <w:style w:type="character" w:styleId="Hyperlink">
    <w:name w:val="Hyperlink"/>
    <w:basedOn w:val="DefaultParagraphFont"/>
    <w:unhideWhenUsed/>
    <w:rsid w:val="00370BAC"/>
    <w:rPr>
      <w:color w:val="0563C1" w:themeColor="hyperlink"/>
      <w:u w:val="single"/>
    </w:rPr>
  </w:style>
  <w:style w:type="character" w:styleId="Emphasis">
    <w:name w:val="Emphasis"/>
    <w:basedOn w:val="SubtleEmphasis"/>
    <w:uiPriority w:val="20"/>
    <w:rsid w:val="00370BAC"/>
  </w:style>
  <w:style w:type="character" w:customStyle="1" w:styleId="Heading6Char">
    <w:name w:val="Heading 6 Char"/>
    <w:aliases w:val="Contents title Char"/>
    <w:basedOn w:val="DefaultParagraphFont"/>
    <w:link w:val="Heading6"/>
    <w:uiPriority w:val="9"/>
    <w:rsid w:val="008B6BB2"/>
    <w:rPr>
      <w:rFonts w:eastAsia="Times New Roman" w:cstheme="minorHAnsi"/>
      <w:b/>
      <w:bCs/>
      <w:color w:val="FFFFFF" w:themeColor="background1"/>
      <w:sz w:val="36"/>
      <w:szCs w:val="20"/>
      <w:lang w:eastAsia="en-AU"/>
    </w:rPr>
  </w:style>
  <w:style w:type="paragraph" w:styleId="NormalWeb">
    <w:name w:val="Normal (Web)"/>
    <w:basedOn w:val="Normal"/>
    <w:uiPriority w:val="99"/>
    <w:semiHidden/>
    <w:unhideWhenUsed/>
    <w:rsid w:val="00716013"/>
    <w:pPr>
      <w:spacing w:before="100" w:beforeAutospacing="1" w:after="100" w:afterAutospacing="1"/>
    </w:pPr>
    <w:rPr>
      <w:rFonts w:ascii="Times New Roman" w:hAnsi="Times New Roman" w:cs="Times New Roman"/>
      <w:color w:val="auto"/>
      <w:sz w:val="24"/>
      <w:szCs w:val="24"/>
    </w:rPr>
  </w:style>
  <w:style w:type="paragraph" w:styleId="NoSpacing">
    <w:name w:val="No Spacing"/>
    <w:aliases w:val="Body"/>
    <w:link w:val="NoSpacingChar"/>
    <w:uiPriority w:val="1"/>
    <w:qFormat/>
    <w:rsid w:val="00402A27"/>
    <w:pPr>
      <w:spacing w:after="120"/>
    </w:pPr>
    <w:rPr>
      <w:rFonts w:ascii="HelveticaNeueLT Std Lt" w:hAnsi="HelveticaNeueLT Std Lt" w:cstheme="minorHAnsi"/>
      <w:color w:val="000000"/>
      <w:sz w:val="20"/>
      <w:szCs w:val="20"/>
    </w:rPr>
  </w:style>
  <w:style w:type="character" w:customStyle="1" w:styleId="NoSpacingChar">
    <w:name w:val="No Spacing Char"/>
    <w:aliases w:val="Body Char"/>
    <w:basedOn w:val="DefaultParagraphFont"/>
    <w:link w:val="NoSpacing"/>
    <w:uiPriority w:val="1"/>
    <w:rsid w:val="00402A27"/>
    <w:rPr>
      <w:rFonts w:ascii="HelveticaNeueLT Std Lt" w:hAnsi="HelveticaNeueLT Std Lt" w:cstheme="minorHAnsi"/>
      <w:color w:val="000000"/>
      <w:sz w:val="20"/>
      <w:szCs w:val="20"/>
    </w:rPr>
  </w:style>
  <w:style w:type="paragraph" w:styleId="ListParagraph">
    <w:name w:val="List Paragraph"/>
    <w:basedOn w:val="Normal"/>
    <w:uiPriority w:val="34"/>
    <w:qFormat/>
    <w:rsid w:val="00E45624"/>
    <w:pPr>
      <w:numPr>
        <w:numId w:val="12"/>
      </w:numPr>
      <w:spacing w:after="80"/>
      <w:ind w:left="426" w:hanging="284"/>
    </w:pPr>
  </w:style>
  <w:style w:type="character" w:styleId="UnresolvedMention">
    <w:name w:val="Unresolved Mention"/>
    <w:basedOn w:val="DefaultParagraphFont"/>
    <w:uiPriority w:val="99"/>
    <w:semiHidden/>
    <w:unhideWhenUsed/>
    <w:rsid w:val="005A6163"/>
    <w:rPr>
      <w:color w:val="605E5C"/>
      <w:shd w:val="clear" w:color="auto" w:fill="E1DFDD"/>
    </w:rPr>
  </w:style>
  <w:style w:type="paragraph" w:customStyle="1" w:styleId="Hyperlinks">
    <w:name w:val="Hyperlinks"/>
    <w:basedOn w:val="Normal"/>
    <w:link w:val="HyperlinksChar"/>
    <w:qFormat/>
    <w:rsid w:val="00ED5092"/>
    <w:rPr>
      <w:color w:val="0089C4" w:themeColor="accent2"/>
    </w:rPr>
  </w:style>
  <w:style w:type="character" w:customStyle="1" w:styleId="HyperlinksChar">
    <w:name w:val="Hyperlinks Char"/>
    <w:basedOn w:val="DefaultParagraphFont"/>
    <w:link w:val="Hyperlinks"/>
    <w:rsid w:val="00ED5092"/>
    <w:rPr>
      <w:rFonts w:eastAsia="Times New Roman" w:cstheme="minorHAnsi"/>
      <w:color w:val="0089C4" w:themeColor="accent2"/>
      <w:sz w:val="20"/>
      <w:szCs w:val="20"/>
      <w:lang w:eastAsia="en-AU"/>
    </w:rPr>
  </w:style>
  <w:style w:type="paragraph" w:customStyle="1" w:styleId="Imagecaption">
    <w:name w:val="Image caption"/>
    <w:basedOn w:val="Normal"/>
    <w:link w:val="ImagecaptionChar"/>
    <w:rsid w:val="00E02BD6"/>
    <w:pPr>
      <w:spacing w:after="0"/>
    </w:pPr>
  </w:style>
  <w:style w:type="character" w:customStyle="1" w:styleId="ImagecaptionChar">
    <w:name w:val="Image caption Char"/>
    <w:basedOn w:val="DefaultParagraphFont"/>
    <w:link w:val="Imagecaption"/>
    <w:rsid w:val="00E02BD6"/>
    <w:rPr>
      <w:rFonts w:eastAsia="Times New Roman" w:cstheme="minorHAnsi"/>
      <w:color w:val="000000"/>
      <w:sz w:val="20"/>
      <w:szCs w:val="20"/>
      <w:lang w:eastAsia="en-AU"/>
    </w:rPr>
  </w:style>
  <w:style w:type="character" w:styleId="PageNumber">
    <w:name w:val="page number"/>
    <w:basedOn w:val="DefaultParagraphFont"/>
    <w:uiPriority w:val="99"/>
    <w:semiHidden/>
    <w:unhideWhenUsed/>
    <w:rsid w:val="00B3328B"/>
  </w:style>
  <w:style w:type="table" w:styleId="TableGrid">
    <w:name w:val="Table Grid"/>
    <w:basedOn w:val="TableNormal"/>
    <w:uiPriority w:val="59"/>
    <w:rsid w:val="00492F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2630D"/>
    <w:rPr>
      <w:color w:val="808080"/>
    </w:rPr>
  </w:style>
  <w:style w:type="paragraph" w:styleId="Caption">
    <w:name w:val="caption"/>
    <w:basedOn w:val="Normal"/>
    <w:next w:val="Normal"/>
    <w:uiPriority w:val="35"/>
    <w:unhideWhenUsed/>
    <w:qFormat/>
    <w:rsid w:val="00130FF8"/>
    <w:rPr>
      <w:i/>
      <w:iCs/>
      <w:color w:val="284E36" w:themeColor="text2"/>
      <w:sz w:val="18"/>
      <w:szCs w:val="18"/>
    </w:rPr>
  </w:style>
  <w:style w:type="paragraph" w:customStyle="1" w:styleId="SmallImage">
    <w:name w:val="Small Image"/>
    <w:rsid w:val="00B5654B"/>
    <w:pPr>
      <w:pageBreakBefore/>
      <w:numPr>
        <w:numId w:val="11"/>
      </w:numPr>
      <w:tabs>
        <w:tab w:val="left" w:pos="851"/>
      </w:tabs>
      <w:spacing w:after="120" w:line="240" w:lineRule="auto"/>
      <w:ind w:left="851" w:hanging="851"/>
      <w:outlineLvl w:val="0"/>
    </w:pPr>
    <w:rPr>
      <w:rFonts w:eastAsia="Times New Roman" w:cstheme="minorHAnsi"/>
      <w:b/>
      <w:bCs/>
      <w:color w:val="3F9C35"/>
      <w:sz w:val="36"/>
      <w:szCs w:val="36"/>
      <w:lang w:eastAsia="en-AU"/>
    </w:rPr>
  </w:style>
  <w:style w:type="paragraph" w:customStyle="1" w:styleId="Introduction">
    <w:name w:val="Introduction"/>
    <w:basedOn w:val="Heading2"/>
    <w:link w:val="IntroductionChar"/>
    <w:qFormat/>
    <w:rsid w:val="0047485A"/>
    <w:pPr>
      <w:spacing w:before="0" w:after="120"/>
    </w:pPr>
    <w:rPr>
      <w:b w:val="0"/>
      <w:bCs w:val="0"/>
      <w:color w:val="284E36" w:themeColor="text2"/>
      <w:sz w:val="24"/>
      <w:szCs w:val="24"/>
    </w:rPr>
  </w:style>
  <w:style w:type="character" w:customStyle="1" w:styleId="IntroductionChar">
    <w:name w:val="Introduction Char"/>
    <w:basedOn w:val="Heading2Char"/>
    <w:link w:val="Introduction"/>
    <w:rsid w:val="0047485A"/>
    <w:rPr>
      <w:rFonts w:eastAsia="Times New Roman" w:cstheme="minorHAnsi"/>
      <w:b w:val="0"/>
      <w:bCs w:val="0"/>
      <w:color w:val="284E36" w:themeColor="text2"/>
      <w:sz w:val="24"/>
      <w:szCs w:val="24"/>
      <w:lang w:eastAsia="en-AU"/>
    </w:rPr>
  </w:style>
  <w:style w:type="table" w:styleId="GridTable1Light">
    <w:name w:val="Grid Table 1 Light"/>
    <w:basedOn w:val="TableNormal"/>
    <w:uiPriority w:val="46"/>
    <w:rsid w:val="0083398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f0">
    <w:name w:val="pf0"/>
    <w:basedOn w:val="Normal"/>
    <w:rsid w:val="00631016"/>
    <w:pPr>
      <w:spacing w:before="100" w:beforeAutospacing="1" w:after="100" w:afterAutospacing="1"/>
    </w:pPr>
    <w:rPr>
      <w:rFonts w:ascii="Times New Roman" w:hAnsi="Times New Roman" w:cs="Times New Roman"/>
      <w:color w:val="auto"/>
      <w:sz w:val="24"/>
      <w:szCs w:val="24"/>
    </w:rPr>
  </w:style>
  <w:style w:type="character" w:customStyle="1" w:styleId="cf01">
    <w:name w:val="cf01"/>
    <w:basedOn w:val="DefaultParagraphFont"/>
    <w:rsid w:val="00631016"/>
    <w:rPr>
      <w:rFonts w:ascii="Segoe UI" w:hAnsi="Segoe UI" w:cs="Segoe UI" w:hint="default"/>
      <w:sz w:val="18"/>
      <w:szCs w:val="18"/>
    </w:rPr>
  </w:style>
  <w:style w:type="character" w:styleId="CommentReference">
    <w:name w:val="annotation reference"/>
    <w:basedOn w:val="DefaultParagraphFont"/>
    <w:uiPriority w:val="99"/>
    <w:semiHidden/>
    <w:unhideWhenUsed/>
    <w:rsid w:val="00CB1DA7"/>
    <w:rPr>
      <w:sz w:val="16"/>
      <w:szCs w:val="16"/>
    </w:rPr>
  </w:style>
  <w:style w:type="paragraph" w:styleId="CommentText">
    <w:name w:val="annotation text"/>
    <w:basedOn w:val="Normal"/>
    <w:link w:val="CommentTextChar"/>
    <w:uiPriority w:val="99"/>
    <w:semiHidden/>
    <w:unhideWhenUsed/>
    <w:rsid w:val="00CB1DA7"/>
  </w:style>
  <w:style w:type="character" w:customStyle="1" w:styleId="CommentTextChar">
    <w:name w:val="Comment Text Char"/>
    <w:basedOn w:val="DefaultParagraphFont"/>
    <w:link w:val="CommentText"/>
    <w:uiPriority w:val="99"/>
    <w:semiHidden/>
    <w:rsid w:val="00CB1DA7"/>
    <w:rPr>
      <w:rFonts w:eastAsia="Times New Roman" w:cstheme="minorHAnsi"/>
      <w:color w:val="000000"/>
      <w:sz w:val="20"/>
      <w:szCs w:val="20"/>
      <w:lang w:eastAsia="en-AU"/>
    </w:rPr>
  </w:style>
  <w:style w:type="paragraph" w:styleId="Revision">
    <w:name w:val="Revision"/>
    <w:hidden/>
    <w:uiPriority w:val="99"/>
    <w:semiHidden/>
    <w:rsid w:val="00CB1DA7"/>
    <w:pPr>
      <w:spacing w:after="0" w:line="240" w:lineRule="auto"/>
    </w:pPr>
    <w:rPr>
      <w:rFonts w:eastAsia="Times New Roman" w:cstheme="minorHAnsi"/>
      <w:color w:val="000000"/>
      <w:sz w:val="20"/>
      <w:szCs w:val="20"/>
      <w:lang w:eastAsia="en-AU"/>
    </w:rPr>
  </w:style>
  <w:style w:type="paragraph" w:styleId="CommentSubject">
    <w:name w:val="annotation subject"/>
    <w:basedOn w:val="CommentText"/>
    <w:next w:val="CommentText"/>
    <w:link w:val="CommentSubjectChar"/>
    <w:uiPriority w:val="99"/>
    <w:semiHidden/>
    <w:unhideWhenUsed/>
    <w:rsid w:val="00277D19"/>
    <w:rPr>
      <w:b/>
      <w:bCs/>
    </w:rPr>
  </w:style>
  <w:style w:type="character" w:customStyle="1" w:styleId="CommentSubjectChar">
    <w:name w:val="Comment Subject Char"/>
    <w:basedOn w:val="CommentTextChar"/>
    <w:link w:val="CommentSubject"/>
    <w:uiPriority w:val="99"/>
    <w:semiHidden/>
    <w:rsid w:val="00277D19"/>
    <w:rPr>
      <w:rFonts w:eastAsia="Times New Roman" w:cstheme="minorHAnsi"/>
      <w:b/>
      <w:bCs/>
      <w:color w:val="000000"/>
      <w:sz w:val="20"/>
      <w:szCs w:val="20"/>
      <w:lang w:eastAsia="en-AU"/>
    </w:rPr>
  </w:style>
  <w:style w:type="paragraph" w:customStyle="1" w:styleId="ContentsHeader">
    <w:name w:val="Contents Header"/>
    <w:basedOn w:val="TOCHeading"/>
    <w:link w:val="ContentsHeaderChar"/>
    <w:qFormat/>
    <w:rsid w:val="00426B7C"/>
    <w:pPr>
      <w:keepNext w:val="0"/>
      <w:keepLines w:val="0"/>
      <w:spacing w:before="0" w:after="120" w:line="276" w:lineRule="auto"/>
    </w:pPr>
    <w:rPr>
      <w:rFonts w:eastAsiaTheme="minorHAnsi"/>
      <w:bCs w:val="0"/>
      <w:sz w:val="32"/>
      <w:szCs w:val="24"/>
      <w:lang w:val="en-AU" w:eastAsia="ja-JP"/>
    </w:rPr>
  </w:style>
  <w:style w:type="character" w:customStyle="1" w:styleId="ContentsHeaderChar">
    <w:name w:val="Contents Header Char"/>
    <w:basedOn w:val="DefaultParagraphFont"/>
    <w:link w:val="ContentsHeader"/>
    <w:rsid w:val="00426B7C"/>
    <w:rPr>
      <w:rFonts w:cstheme="minorHAnsi"/>
      <w:b/>
      <w:color w:val="3F9C35"/>
      <w:sz w:val="32"/>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876597">
      <w:bodyDiv w:val="1"/>
      <w:marLeft w:val="0"/>
      <w:marRight w:val="0"/>
      <w:marTop w:val="0"/>
      <w:marBottom w:val="0"/>
      <w:divBdr>
        <w:top w:val="none" w:sz="0" w:space="0" w:color="auto"/>
        <w:left w:val="none" w:sz="0" w:space="0" w:color="auto"/>
        <w:bottom w:val="none" w:sz="0" w:space="0" w:color="auto"/>
        <w:right w:val="none" w:sz="0" w:space="0" w:color="auto"/>
      </w:divBdr>
    </w:div>
    <w:div w:id="503594737">
      <w:bodyDiv w:val="1"/>
      <w:marLeft w:val="0"/>
      <w:marRight w:val="0"/>
      <w:marTop w:val="0"/>
      <w:marBottom w:val="0"/>
      <w:divBdr>
        <w:top w:val="none" w:sz="0" w:space="0" w:color="auto"/>
        <w:left w:val="none" w:sz="0" w:space="0" w:color="auto"/>
        <w:bottom w:val="none" w:sz="0" w:space="0" w:color="auto"/>
        <w:right w:val="none" w:sz="0" w:space="0" w:color="auto"/>
      </w:divBdr>
    </w:div>
    <w:div w:id="1003165568">
      <w:bodyDiv w:val="1"/>
      <w:marLeft w:val="0"/>
      <w:marRight w:val="0"/>
      <w:marTop w:val="0"/>
      <w:marBottom w:val="0"/>
      <w:divBdr>
        <w:top w:val="none" w:sz="0" w:space="0" w:color="auto"/>
        <w:left w:val="none" w:sz="0" w:space="0" w:color="auto"/>
        <w:bottom w:val="none" w:sz="0" w:space="0" w:color="auto"/>
        <w:right w:val="none" w:sz="0" w:space="0" w:color="auto"/>
      </w:divBdr>
    </w:div>
    <w:div w:id="1039933029">
      <w:bodyDiv w:val="1"/>
      <w:marLeft w:val="0"/>
      <w:marRight w:val="0"/>
      <w:marTop w:val="0"/>
      <w:marBottom w:val="0"/>
      <w:divBdr>
        <w:top w:val="none" w:sz="0" w:space="0" w:color="auto"/>
        <w:left w:val="none" w:sz="0" w:space="0" w:color="auto"/>
        <w:bottom w:val="none" w:sz="0" w:space="0" w:color="auto"/>
        <w:right w:val="none" w:sz="0" w:space="0" w:color="auto"/>
      </w:divBdr>
    </w:div>
    <w:div w:id="1218936812">
      <w:bodyDiv w:val="1"/>
      <w:marLeft w:val="0"/>
      <w:marRight w:val="0"/>
      <w:marTop w:val="0"/>
      <w:marBottom w:val="0"/>
      <w:divBdr>
        <w:top w:val="none" w:sz="0" w:space="0" w:color="auto"/>
        <w:left w:val="none" w:sz="0" w:space="0" w:color="auto"/>
        <w:bottom w:val="none" w:sz="0" w:space="0" w:color="auto"/>
        <w:right w:val="none" w:sz="0" w:space="0" w:color="auto"/>
      </w:divBdr>
    </w:div>
    <w:div w:id="1280641951">
      <w:bodyDiv w:val="1"/>
      <w:marLeft w:val="0"/>
      <w:marRight w:val="0"/>
      <w:marTop w:val="0"/>
      <w:marBottom w:val="0"/>
      <w:divBdr>
        <w:top w:val="none" w:sz="0" w:space="0" w:color="auto"/>
        <w:left w:val="none" w:sz="0" w:space="0" w:color="auto"/>
        <w:bottom w:val="none" w:sz="0" w:space="0" w:color="auto"/>
        <w:right w:val="none" w:sz="0" w:space="0" w:color="auto"/>
      </w:divBdr>
    </w:div>
    <w:div w:id="1430395626">
      <w:bodyDiv w:val="1"/>
      <w:marLeft w:val="0"/>
      <w:marRight w:val="0"/>
      <w:marTop w:val="0"/>
      <w:marBottom w:val="0"/>
      <w:divBdr>
        <w:top w:val="none" w:sz="0" w:space="0" w:color="auto"/>
        <w:left w:val="none" w:sz="0" w:space="0" w:color="auto"/>
        <w:bottom w:val="none" w:sz="0" w:space="0" w:color="auto"/>
        <w:right w:val="none" w:sz="0" w:space="0" w:color="auto"/>
      </w:divBdr>
    </w:div>
    <w:div w:id="1770999498">
      <w:bodyDiv w:val="1"/>
      <w:marLeft w:val="0"/>
      <w:marRight w:val="0"/>
      <w:marTop w:val="0"/>
      <w:marBottom w:val="0"/>
      <w:divBdr>
        <w:top w:val="none" w:sz="0" w:space="0" w:color="auto"/>
        <w:left w:val="none" w:sz="0" w:space="0" w:color="auto"/>
        <w:bottom w:val="none" w:sz="0" w:space="0" w:color="auto"/>
        <w:right w:val="none" w:sz="0" w:space="0" w:color="auto"/>
      </w:divBdr>
    </w:div>
    <w:div w:id="1805154885">
      <w:bodyDiv w:val="1"/>
      <w:marLeft w:val="0"/>
      <w:marRight w:val="0"/>
      <w:marTop w:val="0"/>
      <w:marBottom w:val="0"/>
      <w:divBdr>
        <w:top w:val="none" w:sz="0" w:space="0" w:color="auto"/>
        <w:left w:val="none" w:sz="0" w:space="0" w:color="auto"/>
        <w:bottom w:val="none" w:sz="0" w:space="0" w:color="auto"/>
        <w:right w:val="none" w:sz="0" w:space="0" w:color="auto"/>
      </w:divBdr>
    </w:div>
    <w:div w:id="1869947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3.jpeg"/><Relationship Id="rId21" Type="http://schemas.openxmlformats.org/officeDocument/2006/relationships/image" Target="media/image13.svg"/><Relationship Id="rId34" Type="http://schemas.openxmlformats.org/officeDocument/2006/relationships/footer" Target="footer4.xml"/><Relationship Id="rId42" Type="http://schemas.openxmlformats.org/officeDocument/2006/relationships/image" Target="media/image26.jpe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svg"/><Relationship Id="rId63" Type="http://schemas.openxmlformats.org/officeDocument/2006/relationships/image" Target="media/image47.svg"/><Relationship Id="rId68" Type="http://schemas.openxmlformats.org/officeDocument/2006/relationships/image" Target="media/image52.jpeg"/><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55.jpeg"/><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svg"/><Relationship Id="rId11" Type="http://schemas.openxmlformats.org/officeDocument/2006/relationships/endnotes" Target="endnotes.xml"/><Relationship Id="rId24" Type="http://schemas.openxmlformats.org/officeDocument/2006/relationships/image" Target="media/image16.png"/><Relationship Id="rId32" Type="http://schemas.openxmlformats.org/officeDocument/2006/relationships/header" Target="header4.xml"/><Relationship Id="rId37" Type="http://schemas.openxmlformats.org/officeDocument/2006/relationships/hyperlink" Target="http://www.parks.vic.gov.au/get-into-nature/learning-in-nature/plan-your-learning" TargetMode="External"/><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sv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8.jpe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15.svg"/><Relationship Id="rId28" Type="http://schemas.openxmlformats.org/officeDocument/2006/relationships/image" Target="media/image20.png"/><Relationship Id="rId36" Type="http://schemas.openxmlformats.org/officeDocument/2006/relationships/footer" Target="footer5.xml"/><Relationship Id="rId49" Type="http://schemas.openxmlformats.org/officeDocument/2006/relationships/image" Target="media/image33.png"/><Relationship Id="rId57" Type="http://schemas.openxmlformats.org/officeDocument/2006/relationships/image" Target="media/image41.jpeg"/><Relationship Id="rId61" Type="http://schemas.openxmlformats.org/officeDocument/2006/relationships/image" Target="media/image45.jpeg"/><Relationship Id="rId10" Type="http://schemas.openxmlformats.org/officeDocument/2006/relationships/footnotes" Target="footnotes.xml"/><Relationship Id="rId19" Type="http://schemas.openxmlformats.org/officeDocument/2006/relationships/image" Target="media/image11.svg"/><Relationship Id="rId31" Type="http://schemas.openxmlformats.org/officeDocument/2006/relationships/header" Target="header3.xml"/><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jpeg"/><Relationship Id="rId65" Type="http://schemas.openxmlformats.org/officeDocument/2006/relationships/image" Target="media/image49.svg"/><Relationship Id="rId73" Type="http://schemas.openxmlformats.org/officeDocument/2006/relationships/image" Target="media/image5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14.png"/><Relationship Id="rId27" Type="http://schemas.openxmlformats.org/officeDocument/2006/relationships/image" Target="media/image19.svg"/><Relationship Id="rId30" Type="http://schemas.openxmlformats.org/officeDocument/2006/relationships/hyperlink" Target="mailto:SerendipEducationCentre@parks.vic.gov.au%20" TargetMode="External"/><Relationship Id="rId35" Type="http://schemas.openxmlformats.org/officeDocument/2006/relationships/header" Target="header5.xml"/><Relationship Id="rId43" Type="http://schemas.openxmlformats.org/officeDocument/2006/relationships/image" Target="media/image27.jpeg"/><Relationship Id="rId48" Type="http://schemas.openxmlformats.org/officeDocument/2006/relationships/image" Target="media/image32.png"/><Relationship Id="rId56" Type="http://schemas.openxmlformats.org/officeDocument/2006/relationships/image" Target="media/image40.jpeg"/><Relationship Id="rId64" Type="http://schemas.openxmlformats.org/officeDocument/2006/relationships/image" Target="media/image48.png"/><Relationship Id="rId69" Type="http://schemas.openxmlformats.org/officeDocument/2006/relationships/image" Target="media/image53.jpeg"/><Relationship Id="rId77"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5.svg"/><Relationship Id="rId72" Type="http://schemas.openxmlformats.org/officeDocument/2006/relationships/image" Target="media/image56.jpe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9.jpeg"/><Relationship Id="rId25" Type="http://schemas.openxmlformats.org/officeDocument/2006/relationships/image" Target="media/image17.svg"/><Relationship Id="rId33" Type="http://schemas.openxmlformats.org/officeDocument/2006/relationships/footer" Target="footer3.xml"/><Relationship Id="rId38" Type="http://schemas.openxmlformats.org/officeDocument/2006/relationships/image" Target="media/image22.jpg"/><Relationship Id="rId46" Type="http://schemas.openxmlformats.org/officeDocument/2006/relationships/image" Target="media/image30.png"/><Relationship Id="rId59" Type="http://schemas.openxmlformats.org/officeDocument/2006/relationships/image" Target="media/image43.svg"/><Relationship Id="rId67" Type="http://schemas.openxmlformats.org/officeDocument/2006/relationships/image" Target="media/image51.svg"/><Relationship Id="rId20" Type="http://schemas.openxmlformats.org/officeDocument/2006/relationships/image" Target="media/image12.png"/><Relationship Id="rId41" Type="http://schemas.openxmlformats.org/officeDocument/2006/relationships/image" Target="media/image25.sv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jpeg"/><Relationship Id="rId75" Type="http://schemas.openxmlformats.org/officeDocument/2006/relationships/image" Target="media/image59.jpeg"/><Relationship Id="rId1" Type="http://schemas.openxmlformats.org/officeDocument/2006/relationships/customXml" Target="../customXml/item1.xml"/><Relationship Id="rId6" Type="http://schemas.openxmlformats.org/officeDocument/2006/relationships/numbering" Target="numbering.xml"/></Relationships>
</file>

<file path=word/_rels/foot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7.svg"/><Relationship Id="rId1" Type="http://schemas.openxmlformats.org/officeDocument/2006/relationships/image" Target="media/image6.png"/><Relationship Id="rId4" Type="http://schemas.openxmlformats.org/officeDocument/2006/relationships/image" Target="media/image2.svg"/></Relationships>
</file>

<file path=word/_rels/footer4.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CHARTER\Desktop\2023-24%20Education%20Guides\230526_Education%20Progra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84E36"/>
      </a:dk2>
      <a:lt2>
        <a:srgbClr val="F2F2F2"/>
      </a:lt2>
      <a:accent1>
        <a:srgbClr val="3F9C35"/>
      </a:accent1>
      <a:accent2>
        <a:srgbClr val="0089C4"/>
      </a:accent2>
      <a:accent3>
        <a:srgbClr val="78367E"/>
      </a:accent3>
      <a:accent4>
        <a:srgbClr val="BC4377"/>
      </a:accent4>
      <a:accent5>
        <a:srgbClr val="009D8F"/>
      </a:accent5>
      <a:accent6>
        <a:srgbClr val="D8532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DD3D1"/>
        </a:solidFill>
        <a:ln w="3979" cap="flat">
          <a:noFill/>
          <a:prstDash val="solid"/>
          <a:miter/>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1cb9ac70-08b3-4417-82d2-d688686f87e7">
      <Value>5293</Value>
    </TaxCatchAll>
    <i0f84bba906045b4af568ee102a52dcb xmlns="8058e36f-6709-44cf-8b19-ec42d976d836">
      <Terms xmlns="http://schemas.microsoft.com/office/infopath/2007/PartnerControls">
        <TermInfo xmlns="http://schemas.microsoft.com/office/infopath/2007/PartnerControls">
          <TermName xmlns="http://schemas.microsoft.com/office/infopath/2007/PartnerControls">High Value - Do Not Delete</TermName>
          <TermId xmlns="http://schemas.microsoft.com/office/infopath/2007/PartnerControls">09088ba9-0f65-42e3-b6c2-74cb9c697e4e</TermId>
        </TermInfo>
      </Terms>
    </i0f84bba906045b4af568ee102a52dcb>
    <_dlc_DocId xmlns="8058e36f-6709-44cf-8b19-ec42d976d836">PARKS-247207842-33</_dlc_DocId>
    <_dlc_DocIdUrl xmlns="8058e36f-6709-44cf-8b19-ec42d976d836">
      <Url>https://parksvic.sharepoint.com/sites/Warnawi/businesssupportservices/marketingcommunicationsandpartnerships/_layouts/15/DocIdRedir.aspx?ID=PARKS-247207842-33</Url>
      <Description>PARKS-247207842-33</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93C339B511BE534AA2DCDF36064DB0C5" ma:contentTypeVersion="9" ma:contentTypeDescription="Create a new document." ma:contentTypeScope="" ma:versionID="1b111e059ad7fce9c62d3ce50a7ab5de">
  <xsd:schema xmlns:xsd="http://www.w3.org/2001/XMLSchema" xmlns:xs="http://www.w3.org/2001/XMLSchema" xmlns:p="http://schemas.microsoft.com/office/2006/metadata/properties" xmlns:ns2="8058e36f-6709-44cf-8b19-ec42d976d836" xmlns:ns3="db02e9ed-5f02-41ef-af37-0167da1e35e5" xmlns:ns4="78adf747-43bc-446d-b0c0-dbbdd8e4923b" xmlns:ns5="1cb9ac70-08b3-4417-82d2-d688686f87e7" targetNamespace="http://schemas.microsoft.com/office/2006/metadata/properties" ma:root="true" ma:fieldsID="bf7fddee441ae567818e9ea61e024e88" ns2:_="" ns3:_="" ns4:_="" ns5:_="">
    <xsd:import namespace="8058e36f-6709-44cf-8b19-ec42d976d836"/>
    <xsd:import namespace="db02e9ed-5f02-41ef-af37-0167da1e35e5"/>
    <xsd:import namespace="78adf747-43bc-446d-b0c0-dbbdd8e4923b"/>
    <xsd:import namespace="1cb9ac70-08b3-4417-82d2-d688686f87e7"/>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2:i0f84bba906045b4af568ee102a52dcb"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8e36f-6709-44cf-8b19-ec42d976d83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0f84bba906045b4af568ee102a52dcb" ma:index="18" nillable="true" ma:taxonomy="true" ma:internalName="i0f84bba906045b4af568ee102a52dcb" ma:taxonomyFieldName="RevIMBCS" ma:displayName="Category" ma:indexed="true" ma:default="5293;#High Value - Do Not Delete|09088ba9-0f65-42e3-b6c2-74cb9c697e4e" ma:fieldId="{20f84bba-9060-45b4-af56-8ee102a52dcb}" ma:sspId="f17e4092-29cd-4287-a7c3-2e6e8e0a6149" ma:termSetId="3f0bd31a-bde9-4531-beef-22675d5bc278" ma:anchorId="98f6af51-d129-4451-aa94-1b5b730aa967"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b02e9ed-5f02-41ef-af37-0167da1e35e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adf747-43bc-446d-b0c0-dbbdd8e4923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b9ac70-08b3-4417-82d2-d688686f87e7"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d97e35cb-580e-4909-bb5c-6449a072025a}" ma:internalName="TaxCatchAll" ma:showField="CatchAllData" ma:web="8058e36f-6709-44cf-8b19-ec42d976d8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5C8688-C071-41D9-A5CA-E5CEE2A77CA5}">
  <ds:schemaRefs>
    <ds:schemaRef ds:uri="http://schemas.openxmlformats.org/officeDocument/2006/bibliography"/>
  </ds:schemaRefs>
</ds:datastoreItem>
</file>

<file path=customXml/itemProps2.xml><?xml version="1.0" encoding="utf-8"?>
<ds:datastoreItem xmlns:ds="http://schemas.openxmlformats.org/officeDocument/2006/customXml" ds:itemID="{9CEAAF37-8DE5-4889-945F-E794EA655200}">
  <ds:schemaRefs>
    <ds:schemaRef ds:uri="http://purl.org/dc/elements/1.1/"/>
    <ds:schemaRef ds:uri="db02e9ed-5f02-41ef-af37-0167da1e35e5"/>
    <ds:schemaRef ds:uri="http://schemas.microsoft.com/office/infopath/2007/PartnerControls"/>
    <ds:schemaRef ds:uri="http://schemas.openxmlformats.org/package/2006/metadata/core-properties"/>
    <ds:schemaRef ds:uri="http://purl.org/dc/terms/"/>
    <ds:schemaRef ds:uri="http://schemas.microsoft.com/office/2006/metadata/properties"/>
    <ds:schemaRef ds:uri="1cb9ac70-08b3-4417-82d2-d688686f87e7"/>
    <ds:schemaRef ds:uri="http://schemas.microsoft.com/office/2006/documentManagement/types"/>
    <ds:schemaRef ds:uri="78adf747-43bc-446d-b0c0-dbbdd8e4923b"/>
    <ds:schemaRef ds:uri="8058e36f-6709-44cf-8b19-ec42d976d836"/>
    <ds:schemaRef ds:uri="http://www.w3.org/XML/1998/namespace"/>
    <ds:schemaRef ds:uri="http://purl.org/dc/dcmitype/"/>
  </ds:schemaRefs>
</ds:datastoreItem>
</file>

<file path=customXml/itemProps3.xml><?xml version="1.0" encoding="utf-8"?>
<ds:datastoreItem xmlns:ds="http://schemas.openxmlformats.org/officeDocument/2006/customXml" ds:itemID="{226E5B9C-D4B1-41C3-BB3F-423A24463C02}">
  <ds:schemaRefs>
    <ds:schemaRef ds:uri="http://schemas.microsoft.com/sharepoint/v3/contenttype/forms"/>
  </ds:schemaRefs>
</ds:datastoreItem>
</file>

<file path=customXml/itemProps4.xml><?xml version="1.0" encoding="utf-8"?>
<ds:datastoreItem xmlns:ds="http://schemas.openxmlformats.org/officeDocument/2006/customXml" ds:itemID="{D582F1FA-59B4-4E26-A647-5B9CC1AE0A6F}">
  <ds:schemaRefs>
    <ds:schemaRef ds:uri="http://schemas.microsoft.com/sharepoint/events"/>
  </ds:schemaRefs>
</ds:datastoreItem>
</file>

<file path=customXml/itemProps5.xml><?xml version="1.0" encoding="utf-8"?>
<ds:datastoreItem xmlns:ds="http://schemas.openxmlformats.org/officeDocument/2006/customXml" ds:itemID="{5F97FDC2-665D-4EC7-A386-5333D62A06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8e36f-6709-44cf-8b19-ec42d976d836"/>
    <ds:schemaRef ds:uri="db02e9ed-5f02-41ef-af37-0167da1e35e5"/>
    <ds:schemaRef ds:uri="78adf747-43bc-446d-b0c0-dbbdd8e4923b"/>
    <ds:schemaRef ds:uri="1cb9ac70-08b3-4417-82d2-d688686f87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230526_Education Program</Template>
  <TotalTime>0</TotalTime>
  <Pages>6</Pages>
  <Words>1145</Words>
  <Characters>6528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7658</CharactersWithSpaces>
  <SharedDoc>false</SharedDoc>
  <HLinks>
    <vt:vector size="12" baseType="variant">
      <vt:variant>
        <vt:i4>1966081</vt:i4>
      </vt:variant>
      <vt:variant>
        <vt:i4>3</vt:i4>
      </vt:variant>
      <vt:variant>
        <vt:i4>0</vt:i4>
      </vt:variant>
      <vt:variant>
        <vt:i4>5</vt:i4>
      </vt:variant>
      <vt:variant>
        <vt:lpwstr>http://www.parks.vic.gov.au/get-into-nature/learning-in-nature/plan-your-learning</vt:lpwstr>
      </vt:variant>
      <vt:variant>
        <vt:lpwstr/>
      </vt:variant>
      <vt:variant>
        <vt:i4>7471199</vt:i4>
      </vt:variant>
      <vt:variant>
        <vt:i4>0</vt:i4>
      </vt:variant>
      <vt:variant>
        <vt:i4>0</vt:i4>
      </vt:variant>
      <vt:variant>
        <vt:i4>5</vt:i4>
      </vt:variant>
      <vt:variant>
        <vt:lpwstr>mailto:SerendipEducationCentre@parks.vic.gov.au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Charters</dc:creator>
  <cp:keywords/>
  <dc:description/>
  <cp:lastModifiedBy>Vanessa Wiggenraad</cp:lastModifiedBy>
  <cp:revision>2</cp:revision>
  <cp:lastPrinted>2022-08-05T05:46:00Z</cp:lastPrinted>
  <dcterms:created xsi:type="dcterms:W3CDTF">2023-07-11T05:58:00Z</dcterms:created>
  <dcterms:modified xsi:type="dcterms:W3CDTF">2023-07-11T05:58:00Z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e,f,14,1,5,6,4298a14a,211742f5,25f067cb,4a0f8c8b</vt:lpwstr>
  </property>
  <property fmtid="{D5CDD505-2E9C-101B-9397-08002B2CF9AE}" pid="3" name="ClassificationContentMarkingHeaderFontProps">
    <vt:lpwstr>#000000,16,Calibri</vt:lpwstr>
  </property>
  <property fmtid="{D5CDD505-2E9C-101B-9397-08002B2CF9AE}" pid="4" name="ClassificationContentMarkingHeaderText">
    <vt:lpwstr>OFFICIAL// Publicly Accessible</vt:lpwstr>
  </property>
  <property fmtid="{D5CDD505-2E9C-101B-9397-08002B2CF9AE}" pid="5" name="ClassificationContentMarkingFooterShapeIds">
    <vt:lpwstr>15,16,17,7,8,9,54ba56b4,6ce02887,6f52b471</vt:lpwstr>
  </property>
  <property fmtid="{D5CDD505-2E9C-101B-9397-08002B2CF9AE}" pid="6" name="ClassificationContentMarkingFooterFontProps">
    <vt:lpwstr>#000000,16,Calibri</vt:lpwstr>
  </property>
  <property fmtid="{D5CDD505-2E9C-101B-9397-08002B2CF9AE}" pid="7" name="ClassificationContentMarkingFooterText">
    <vt:lpwstr>OFFICIAL// Publicly Accessible</vt:lpwstr>
  </property>
  <property fmtid="{D5CDD505-2E9C-101B-9397-08002B2CF9AE}" pid="8" name="ContentTypeId">
    <vt:lpwstr>0x01010093C339B511BE534AA2DCDF36064DB0C5</vt:lpwstr>
  </property>
  <property fmtid="{D5CDD505-2E9C-101B-9397-08002B2CF9AE}" pid="9" name="RevIMBCS">
    <vt:lpwstr>5293;#High Value - Do Not Delete|09088ba9-0f65-42e3-b6c2-74cb9c697e4e</vt:lpwstr>
  </property>
  <property fmtid="{D5CDD505-2E9C-101B-9397-08002B2CF9AE}" pid="10" name="_dlc_DocIdItemGuid">
    <vt:lpwstr>0e5af6c0-1992-4fe3-9dbb-309768ec606e</vt:lpwstr>
  </property>
  <property fmtid="{D5CDD505-2E9C-101B-9397-08002B2CF9AE}" pid="11" name="MSIP_Label_28994a4a-fbe5-40cf-89a2-ecf00a96277b_Enabled">
    <vt:lpwstr>true</vt:lpwstr>
  </property>
  <property fmtid="{D5CDD505-2E9C-101B-9397-08002B2CF9AE}" pid="12" name="MSIP_Label_28994a4a-fbe5-40cf-89a2-ecf00a96277b_SetDate">
    <vt:lpwstr>2023-05-26T02:35:57Z</vt:lpwstr>
  </property>
  <property fmtid="{D5CDD505-2E9C-101B-9397-08002B2CF9AE}" pid="13" name="MSIP_Label_28994a4a-fbe5-40cf-89a2-ecf00a96277b_Method">
    <vt:lpwstr>Privileged</vt:lpwstr>
  </property>
  <property fmtid="{D5CDD505-2E9C-101B-9397-08002B2CF9AE}" pid="14" name="MSIP_Label_28994a4a-fbe5-40cf-89a2-ecf00a96277b_Name">
    <vt:lpwstr>OFFICIAL Unmarked</vt:lpwstr>
  </property>
  <property fmtid="{D5CDD505-2E9C-101B-9397-08002B2CF9AE}" pid="15" name="MSIP_Label_28994a4a-fbe5-40cf-89a2-ecf00a96277b_SiteId">
    <vt:lpwstr>b3994ab7-fdfc-416d-836d-9cc3bacce769</vt:lpwstr>
  </property>
  <property fmtid="{D5CDD505-2E9C-101B-9397-08002B2CF9AE}" pid="16" name="MSIP_Label_28994a4a-fbe5-40cf-89a2-ecf00a96277b_ActionId">
    <vt:lpwstr>29663ecf-fd08-448f-bb20-7e50cb7e9df3</vt:lpwstr>
  </property>
  <property fmtid="{D5CDD505-2E9C-101B-9397-08002B2CF9AE}" pid="17" name="MSIP_Label_28994a4a-fbe5-40cf-89a2-ecf00a96277b_ContentBits">
    <vt:lpwstr>0</vt:lpwstr>
  </property>
</Properties>
</file>