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A1EE" w14:textId="77777777" w:rsidR="00114A04" w:rsidRPr="0047485A" w:rsidRDefault="00E40806" w:rsidP="0047485A">
      <w:pPr>
        <w:pStyle w:val="Heading1"/>
      </w:pPr>
      <w:r w:rsidRPr="0047485A">
        <mc:AlternateContent>
          <mc:Choice Requires="wps">
            <w:drawing>
              <wp:anchor distT="0" distB="0" distL="114300" distR="114300" simplePos="0" relativeHeight="251651071" behindDoc="0" locked="0" layoutInCell="1" allowOverlap="1" wp14:anchorId="1DEDDAAD" wp14:editId="48EAF34B">
                <wp:simplePos x="0" y="0"/>
                <wp:positionH relativeFrom="page">
                  <wp:posOffset>-69306</wp:posOffset>
                </wp:positionH>
                <wp:positionV relativeFrom="paragraph">
                  <wp:posOffset>-3719830</wp:posOffset>
                </wp:positionV>
                <wp:extent cx="7696200" cy="3450771"/>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3450771"/>
                        </a:xfrm>
                        <a:prstGeom prst="rect">
                          <a:avLst/>
                        </a:prstGeom>
                        <a:blipFill>
                          <a:blip r:embed="rId12" cstate="print">
                            <a:extLst>
                              <a:ext uri="{28A0092B-C50C-407E-A947-70E740481C1C}">
                                <a14:useLocalDpi xmlns:a14="http://schemas.microsoft.com/office/drawing/2010/main" val="0"/>
                              </a:ext>
                            </a:extLst>
                          </a:blip>
                          <a:srcRect/>
                          <a:stretch>
                            <a:fillRect l="177" t="17996" r="-177" b="-17996"/>
                          </a:stretch>
                        </a:blip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863C1" id="Rectangle 12" o:spid="_x0000_s1026" alt="&quot;&quot;" style="position:absolute;margin-left:-5.45pt;margin-top:-292.9pt;width:606pt;height:271.7pt;z-index:2516510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" stroked="f" strokeweight=".1105mm">
                <v:fill r:id="rId13" o:title="" recolor="t" rotate="t" type="frame"/>
                <w10:wrap anchorx="page"/>
              </v:rect>
            </w:pict>
          </mc:Fallback>
        </mc:AlternateContent>
      </w:r>
      <w:r w:rsidR="008E4554" w:rsidRPr="0047485A">
        <mc:AlternateContent>
          <mc:Choice Requires="wps">
            <w:drawing>
              <wp:anchor distT="0" distB="0" distL="114300" distR="114300" simplePos="0" relativeHeight="251652096" behindDoc="0" locked="0" layoutInCell="1" allowOverlap="1" wp14:anchorId="788452EB" wp14:editId="076DF6F0">
                <wp:simplePos x="0" y="0"/>
                <wp:positionH relativeFrom="column">
                  <wp:posOffset>-532978</wp:posOffset>
                </wp:positionH>
                <wp:positionV relativeFrom="paragraph">
                  <wp:posOffset>-3687445</wp:posOffset>
                </wp:positionV>
                <wp:extent cx="7556302" cy="1658422"/>
                <wp:effectExtent l="0" t="0" r="6985" b="0"/>
                <wp:wrapNone/>
                <wp:docPr id="2"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556302" cy="1658422"/>
                        </a:xfrm>
                        <a:custGeom>
                          <a:avLst/>
                          <a:gdLst>
                            <a:gd name="connsiteX0" fmla="*/ 0 w 7547613"/>
                            <a:gd name="connsiteY0" fmla="*/ 14293 h 2627306"/>
                            <a:gd name="connsiteX1" fmla="*/ 0 w 7547613"/>
                            <a:gd name="connsiteY1" fmla="*/ 2627115 h 2627306"/>
                            <a:gd name="connsiteX2" fmla="*/ 7547613 w 7547613"/>
                            <a:gd name="connsiteY2" fmla="*/ 2627115 h 2627306"/>
                            <a:gd name="connsiteX3" fmla="*/ 7547613 w 7547613"/>
                            <a:gd name="connsiteY3" fmla="*/ 805726 h 2627306"/>
                            <a:gd name="connsiteX4" fmla="*/ 7341345 w 7547613"/>
                            <a:gd name="connsiteY4" fmla="*/ 760212 h 2627306"/>
                            <a:gd name="connsiteX5" fmla="*/ 7040864 w 7547613"/>
                            <a:gd name="connsiteY5" fmla="*/ 730375 h 2627306"/>
                            <a:gd name="connsiteX6" fmla="*/ 6432839 w 7547613"/>
                            <a:gd name="connsiteY6" fmla="*/ 669353 h 2627306"/>
                            <a:gd name="connsiteX7" fmla="*/ 6095788 w 7547613"/>
                            <a:gd name="connsiteY7" fmla="*/ 638000 h 2627306"/>
                            <a:gd name="connsiteX8" fmla="*/ 5553656 w 7547613"/>
                            <a:gd name="connsiteY8" fmla="*/ 581023 h 2627306"/>
                            <a:gd name="connsiteX9" fmla="*/ 4792607 w 7547613"/>
                            <a:gd name="connsiteY9" fmla="*/ 496738 h 2627306"/>
                            <a:gd name="connsiteX10" fmla="*/ 4452699 w 7547613"/>
                            <a:gd name="connsiteY10" fmla="*/ 461001 h 2627306"/>
                            <a:gd name="connsiteX11" fmla="*/ 3730921 w 7547613"/>
                            <a:gd name="connsiteY11" fmla="*/ 385314 h 2627306"/>
                            <a:gd name="connsiteX12" fmla="*/ 2866907 w 7547613"/>
                            <a:gd name="connsiteY12" fmla="*/ 294455 h 2627306"/>
                            <a:gd name="connsiteX13" fmla="*/ 2479304 w 7547613"/>
                            <a:gd name="connsiteY13" fmla="*/ 253662 h 2627306"/>
                            <a:gd name="connsiteX14" fmla="*/ 2003394 w 7547613"/>
                            <a:gd name="connsiteY14" fmla="*/ 203090 h 2627306"/>
                            <a:gd name="connsiteX15" fmla="*/ 1512151 w 7547613"/>
                            <a:gd name="connsiteY15" fmla="*/ 151509 h 2627306"/>
                            <a:gd name="connsiteX16" fmla="*/ 1036241 w 7547613"/>
                            <a:gd name="connsiteY16" fmla="*/ 100937 h 2627306"/>
                            <a:gd name="connsiteX17" fmla="*/ 777731 w 7547613"/>
                            <a:gd name="connsiteY17" fmla="*/ 94869 h 2627306"/>
                            <a:gd name="connsiteX18" fmla="*/ 509106 w 7547613"/>
                            <a:gd name="connsiteY18" fmla="*/ 46490 h 2627306"/>
                            <a:gd name="connsiteX19" fmla="*/ 287836 w 7547613"/>
                            <a:gd name="connsiteY19" fmla="*/ 20867 h 2627306"/>
                            <a:gd name="connsiteX20" fmla="*/ 123022 w 7547613"/>
                            <a:gd name="connsiteY20" fmla="*/ 7550 h 2627306"/>
                            <a:gd name="connsiteX21" fmla="*/ 0 w 7547613"/>
                            <a:gd name="connsiteY21" fmla="*/ 14293 h 2627306"/>
                            <a:gd name="connsiteX0" fmla="*/ 0 w 7547613"/>
                            <a:gd name="connsiteY0" fmla="*/ 204226 h 2817048"/>
                            <a:gd name="connsiteX1" fmla="*/ 0 w 7547613"/>
                            <a:gd name="connsiteY1" fmla="*/ 2817048 h 2817048"/>
                            <a:gd name="connsiteX2" fmla="*/ 7547613 w 7547613"/>
                            <a:gd name="connsiteY2" fmla="*/ 0 h 2817048"/>
                            <a:gd name="connsiteX3" fmla="*/ 7547613 w 7547613"/>
                            <a:gd name="connsiteY3" fmla="*/ 995659 h 2817048"/>
                            <a:gd name="connsiteX4" fmla="*/ 7341345 w 7547613"/>
                            <a:gd name="connsiteY4" fmla="*/ 950145 h 2817048"/>
                            <a:gd name="connsiteX5" fmla="*/ 7040864 w 7547613"/>
                            <a:gd name="connsiteY5" fmla="*/ 920308 h 2817048"/>
                            <a:gd name="connsiteX6" fmla="*/ 6432839 w 7547613"/>
                            <a:gd name="connsiteY6" fmla="*/ 859286 h 2817048"/>
                            <a:gd name="connsiteX7" fmla="*/ 6095788 w 7547613"/>
                            <a:gd name="connsiteY7" fmla="*/ 827933 h 2817048"/>
                            <a:gd name="connsiteX8" fmla="*/ 5553656 w 7547613"/>
                            <a:gd name="connsiteY8" fmla="*/ 770956 h 2817048"/>
                            <a:gd name="connsiteX9" fmla="*/ 4792607 w 7547613"/>
                            <a:gd name="connsiteY9" fmla="*/ 686671 h 2817048"/>
                            <a:gd name="connsiteX10" fmla="*/ 4452699 w 7547613"/>
                            <a:gd name="connsiteY10" fmla="*/ 650934 h 2817048"/>
                            <a:gd name="connsiteX11" fmla="*/ 3730921 w 7547613"/>
                            <a:gd name="connsiteY11" fmla="*/ 575247 h 2817048"/>
                            <a:gd name="connsiteX12" fmla="*/ 2866907 w 7547613"/>
                            <a:gd name="connsiteY12" fmla="*/ 484388 h 2817048"/>
                            <a:gd name="connsiteX13" fmla="*/ 2479304 w 7547613"/>
                            <a:gd name="connsiteY13" fmla="*/ 443595 h 2817048"/>
                            <a:gd name="connsiteX14" fmla="*/ 2003394 w 7547613"/>
                            <a:gd name="connsiteY14" fmla="*/ 393023 h 2817048"/>
                            <a:gd name="connsiteX15" fmla="*/ 1512151 w 7547613"/>
                            <a:gd name="connsiteY15" fmla="*/ 341442 h 2817048"/>
                            <a:gd name="connsiteX16" fmla="*/ 1036241 w 7547613"/>
                            <a:gd name="connsiteY16" fmla="*/ 290870 h 2817048"/>
                            <a:gd name="connsiteX17" fmla="*/ 777731 w 7547613"/>
                            <a:gd name="connsiteY17" fmla="*/ 284802 h 2817048"/>
                            <a:gd name="connsiteX18" fmla="*/ 509106 w 7547613"/>
                            <a:gd name="connsiteY18" fmla="*/ 236423 h 2817048"/>
                            <a:gd name="connsiteX19" fmla="*/ 287836 w 7547613"/>
                            <a:gd name="connsiteY19" fmla="*/ 210800 h 2817048"/>
                            <a:gd name="connsiteX20" fmla="*/ 123022 w 7547613"/>
                            <a:gd name="connsiteY20" fmla="*/ 197483 h 2817048"/>
                            <a:gd name="connsiteX21" fmla="*/ 0 w 7547613"/>
                            <a:gd name="connsiteY21" fmla="*/ 204226 h 2817048"/>
                            <a:gd name="connsiteX0" fmla="*/ 0 w 7547613"/>
                            <a:gd name="connsiteY0" fmla="*/ 216442 h 1007875"/>
                            <a:gd name="connsiteX1" fmla="*/ 0 w 7547613"/>
                            <a:gd name="connsiteY1" fmla="*/ 0 h 1007875"/>
                            <a:gd name="connsiteX2" fmla="*/ 7547613 w 7547613"/>
                            <a:gd name="connsiteY2" fmla="*/ 12216 h 1007875"/>
                            <a:gd name="connsiteX3" fmla="*/ 7547613 w 7547613"/>
                            <a:gd name="connsiteY3" fmla="*/ 1007875 h 1007875"/>
                            <a:gd name="connsiteX4" fmla="*/ 7341345 w 7547613"/>
                            <a:gd name="connsiteY4" fmla="*/ 962361 h 1007875"/>
                            <a:gd name="connsiteX5" fmla="*/ 7040864 w 7547613"/>
                            <a:gd name="connsiteY5" fmla="*/ 932524 h 1007875"/>
                            <a:gd name="connsiteX6" fmla="*/ 6432839 w 7547613"/>
                            <a:gd name="connsiteY6" fmla="*/ 871502 h 1007875"/>
                            <a:gd name="connsiteX7" fmla="*/ 6095788 w 7547613"/>
                            <a:gd name="connsiteY7" fmla="*/ 840149 h 1007875"/>
                            <a:gd name="connsiteX8" fmla="*/ 5553656 w 7547613"/>
                            <a:gd name="connsiteY8" fmla="*/ 783172 h 1007875"/>
                            <a:gd name="connsiteX9" fmla="*/ 4792607 w 7547613"/>
                            <a:gd name="connsiteY9" fmla="*/ 698887 h 1007875"/>
                            <a:gd name="connsiteX10" fmla="*/ 4452699 w 7547613"/>
                            <a:gd name="connsiteY10" fmla="*/ 663150 h 1007875"/>
                            <a:gd name="connsiteX11" fmla="*/ 3730921 w 7547613"/>
                            <a:gd name="connsiteY11" fmla="*/ 587463 h 1007875"/>
                            <a:gd name="connsiteX12" fmla="*/ 2866907 w 7547613"/>
                            <a:gd name="connsiteY12" fmla="*/ 496604 h 1007875"/>
                            <a:gd name="connsiteX13" fmla="*/ 2479304 w 7547613"/>
                            <a:gd name="connsiteY13" fmla="*/ 455811 h 1007875"/>
                            <a:gd name="connsiteX14" fmla="*/ 2003394 w 7547613"/>
                            <a:gd name="connsiteY14" fmla="*/ 405239 h 1007875"/>
                            <a:gd name="connsiteX15" fmla="*/ 1512151 w 7547613"/>
                            <a:gd name="connsiteY15" fmla="*/ 353658 h 1007875"/>
                            <a:gd name="connsiteX16" fmla="*/ 1036241 w 7547613"/>
                            <a:gd name="connsiteY16" fmla="*/ 303086 h 1007875"/>
                            <a:gd name="connsiteX17" fmla="*/ 777731 w 7547613"/>
                            <a:gd name="connsiteY17" fmla="*/ 297018 h 1007875"/>
                            <a:gd name="connsiteX18" fmla="*/ 509106 w 7547613"/>
                            <a:gd name="connsiteY18" fmla="*/ 248639 h 1007875"/>
                            <a:gd name="connsiteX19" fmla="*/ 287836 w 7547613"/>
                            <a:gd name="connsiteY19" fmla="*/ 223016 h 1007875"/>
                            <a:gd name="connsiteX20" fmla="*/ 123022 w 7547613"/>
                            <a:gd name="connsiteY20" fmla="*/ 209699 h 1007875"/>
                            <a:gd name="connsiteX21" fmla="*/ 0 w 7547613"/>
                            <a:gd name="connsiteY21" fmla="*/ 216442 h 1007875"/>
                            <a:gd name="connsiteX0" fmla="*/ 0 w 7555230"/>
                            <a:gd name="connsiteY0" fmla="*/ 216442 h 1007875"/>
                            <a:gd name="connsiteX1" fmla="*/ 0 w 7555230"/>
                            <a:gd name="connsiteY1" fmla="*/ 0 h 1007875"/>
                            <a:gd name="connsiteX2" fmla="*/ 7555230 w 7555230"/>
                            <a:gd name="connsiteY2" fmla="*/ 0 h 1007875"/>
                            <a:gd name="connsiteX3" fmla="*/ 7547613 w 7555230"/>
                            <a:gd name="connsiteY3" fmla="*/ 1007875 h 1007875"/>
                            <a:gd name="connsiteX4" fmla="*/ 7341345 w 7555230"/>
                            <a:gd name="connsiteY4" fmla="*/ 962361 h 1007875"/>
                            <a:gd name="connsiteX5" fmla="*/ 7040864 w 7555230"/>
                            <a:gd name="connsiteY5" fmla="*/ 932524 h 1007875"/>
                            <a:gd name="connsiteX6" fmla="*/ 6432839 w 7555230"/>
                            <a:gd name="connsiteY6" fmla="*/ 871502 h 1007875"/>
                            <a:gd name="connsiteX7" fmla="*/ 6095788 w 7555230"/>
                            <a:gd name="connsiteY7" fmla="*/ 840149 h 1007875"/>
                            <a:gd name="connsiteX8" fmla="*/ 5553656 w 7555230"/>
                            <a:gd name="connsiteY8" fmla="*/ 783172 h 1007875"/>
                            <a:gd name="connsiteX9" fmla="*/ 4792607 w 7555230"/>
                            <a:gd name="connsiteY9" fmla="*/ 698887 h 1007875"/>
                            <a:gd name="connsiteX10" fmla="*/ 4452699 w 7555230"/>
                            <a:gd name="connsiteY10" fmla="*/ 663150 h 1007875"/>
                            <a:gd name="connsiteX11" fmla="*/ 3730921 w 7555230"/>
                            <a:gd name="connsiteY11" fmla="*/ 587463 h 1007875"/>
                            <a:gd name="connsiteX12" fmla="*/ 2866907 w 7555230"/>
                            <a:gd name="connsiteY12" fmla="*/ 496604 h 1007875"/>
                            <a:gd name="connsiteX13" fmla="*/ 2479304 w 7555230"/>
                            <a:gd name="connsiteY13" fmla="*/ 455811 h 1007875"/>
                            <a:gd name="connsiteX14" fmla="*/ 2003394 w 7555230"/>
                            <a:gd name="connsiteY14" fmla="*/ 405239 h 1007875"/>
                            <a:gd name="connsiteX15" fmla="*/ 1512151 w 7555230"/>
                            <a:gd name="connsiteY15" fmla="*/ 353658 h 1007875"/>
                            <a:gd name="connsiteX16" fmla="*/ 1036241 w 7555230"/>
                            <a:gd name="connsiteY16" fmla="*/ 303086 h 1007875"/>
                            <a:gd name="connsiteX17" fmla="*/ 777731 w 7555230"/>
                            <a:gd name="connsiteY17" fmla="*/ 297018 h 1007875"/>
                            <a:gd name="connsiteX18" fmla="*/ 509106 w 7555230"/>
                            <a:gd name="connsiteY18" fmla="*/ 248639 h 1007875"/>
                            <a:gd name="connsiteX19" fmla="*/ 287836 w 7555230"/>
                            <a:gd name="connsiteY19" fmla="*/ 223016 h 1007875"/>
                            <a:gd name="connsiteX20" fmla="*/ 123022 w 7555230"/>
                            <a:gd name="connsiteY20" fmla="*/ 209699 h 1007875"/>
                            <a:gd name="connsiteX21" fmla="*/ 0 w 7555230"/>
                            <a:gd name="connsiteY21" fmla="*/ 216442 h 1007875"/>
                            <a:gd name="connsiteX0" fmla="*/ 7617 w 7562847"/>
                            <a:gd name="connsiteY0" fmla="*/ 703611 h 1495044"/>
                            <a:gd name="connsiteX1" fmla="*/ 0 w 7562847"/>
                            <a:gd name="connsiteY1" fmla="*/ 0 h 1495044"/>
                            <a:gd name="connsiteX2" fmla="*/ 7562847 w 7562847"/>
                            <a:gd name="connsiteY2" fmla="*/ 487169 h 1495044"/>
                            <a:gd name="connsiteX3" fmla="*/ 7555230 w 7562847"/>
                            <a:gd name="connsiteY3" fmla="*/ 1495044 h 1495044"/>
                            <a:gd name="connsiteX4" fmla="*/ 7348962 w 7562847"/>
                            <a:gd name="connsiteY4" fmla="*/ 1449530 h 1495044"/>
                            <a:gd name="connsiteX5" fmla="*/ 7048481 w 7562847"/>
                            <a:gd name="connsiteY5" fmla="*/ 1419693 h 1495044"/>
                            <a:gd name="connsiteX6" fmla="*/ 6440456 w 7562847"/>
                            <a:gd name="connsiteY6" fmla="*/ 1358671 h 1495044"/>
                            <a:gd name="connsiteX7" fmla="*/ 6103405 w 7562847"/>
                            <a:gd name="connsiteY7" fmla="*/ 1327318 h 1495044"/>
                            <a:gd name="connsiteX8" fmla="*/ 5561273 w 7562847"/>
                            <a:gd name="connsiteY8" fmla="*/ 1270341 h 1495044"/>
                            <a:gd name="connsiteX9" fmla="*/ 4800224 w 7562847"/>
                            <a:gd name="connsiteY9" fmla="*/ 1186056 h 1495044"/>
                            <a:gd name="connsiteX10" fmla="*/ 4460316 w 7562847"/>
                            <a:gd name="connsiteY10" fmla="*/ 1150319 h 1495044"/>
                            <a:gd name="connsiteX11" fmla="*/ 3738538 w 7562847"/>
                            <a:gd name="connsiteY11" fmla="*/ 1074632 h 1495044"/>
                            <a:gd name="connsiteX12" fmla="*/ 2874524 w 7562847"/>
                            <a:gd name="connsiteY12" fmla="*/ 983773 h 1495044"/>
                            <a:gd name="connsiteX13" fmla="*/ 2486921 w 7562847"/>
                            <a:gd name="connsiteY13" fmla="*/ 942980 h 1495044"/>
                            <a:gd name="connsiteX14" fmla="*/ 2011011 w 7562847"/>
                            <a:gd name="connsiteY14" fmla="*/ 892408 h 1495044"/>
                            <a:gd name="connsiteX15" fmla="*/ 1519768 w 7562847"/>
                            <a:gd name="connsiteY15" fmla="*/ 840827 h 1495044"/>
                            <a:gd name="connsiteX16" fmla="*/ 1043858 w 7562847"/>
                            <a:gd name="connsiteY16" fmla="*/ 790255 h 1495044"/>
                            <a:gd name="connsiteX17" fmla="*/ 785348 w 7562847"/>
                            <a:gd name="connsiteY17" fmla="*/ 784187 h 1495044"/>
                            <a:gd name="connsiteX18" fmla="*/ 516723 w 7562847"/>
                            <a:gd name="connsiteY18" fmla="*/ 735808 h 1495044"/>
                            <a:gd name="connsiteX19" fmla="*/ 295453 w 7562847"/>
                            <a:gd name="connsiteY19" fmla="*/ 710185 h 1495044"/>
                            <a:gd name="connsiteX20" fmla="*/ 130639 w 7562847"/>
                            <a:gd name="connsiteY20" fmla="*/ 696868 h 1495044"/>
                            <a:gd name="connsiteX21" fmla="*/ 7617 w 7562847"/>
                            <a:gd name="connsiteY21" fmla="*/ 703611 h 1495044"/>
                            <a:gd name="connsiteX0" fmla="*/ 7617 w 7555230"/>
                            <a:gd name="connsiteY0" fmla="*/ 703611 h 1495044"/>
                            <a:gd name="connsiteX1" fmla="*/ 0 w 7555230"/>
                            <a:gd name="connsiteY1" fmla="*/ 0 h 1495044"/>
                            <a:gd name="connsiteX2" fmla="*/ 7555230 w 7555230"/>
                            <a:gd name="connsiteY2" fmla="*/ 70604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21181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555230" h="1495044">
                              <a:moveTo>
                                <a:pt x="7617" y="703611"/>
                              </a:moveTo>
                              <a:lnTo>
                                <a:pt x="0" y="0"/>
                              </a:lnTo>
                              <a:lnTo>
                                <a:pt x="7555230" y="0"/>
                              </a:lnTo>
                              <a:lnTo>
                                <a:pt x="7555230" y="1495044"/>
                              </a:lnTo>
                              <a:cubicBezTo>
                                <a:pt x="7454957" y="1491335"/>
                                <a:pt x="7480402" y="1464532"/>
                                <a:pt x="7348962" y="1449530"/>
                              </a:cubicBezTo>
                              <a:cubicBezTo>
                                <a:pt x="7209929" y="1433685"/>
                                <a:pt x="7197289" y="1408905"/>
                                <a:pt x="7048481" y="1419693"/>
                              </a:cubicBezTo>
                              <a:cubicBezTo>
                                <a:pt x="6899674" y="1430482"/>
                                <a:pt x="6550668" y="1371820"/>
                                <a:pt x="6440456" y="1358671"/>
                              </a:cubicBezTo>
                              <a:cubicBezTo>
                                <a:pt x="6337317" y="1346365"/>
                                <a:pt x="6238231" y="1313494"/>
                                <a:pt x="6103405" y="1327318"/>
                              </a:cubicBezTo>
                              <a:cubicBezTo>
                                <a:pt x="5968589" y="1341140"/>
                                <a:pt x="5669970" y="1298155"/>
                                <a:pt x="5561273" y="1270341"/>
                              </a:cubicBezTo>
                              <a:cubicBezTo>
                                <a:pt x="5452576" y="1242527"/>
                                <a:pt x="4899146" y="1231233"/>
                                <a:pt x="4800224" y="1186056"/>
                              </a:cubicBezTo>
                              <a:cubicBezTo>
                                <a:pt x="4701302" y="1140880"/>
                                <a:pt x="4601704" y="1185045"/>
                                <a:pt x="4460316" y="1150319"/>
                              </a:cubicBezTo>
                              <a:cubicBezTo>
                                <a:pt x="4318929" y="1115594"/>
                                <a:pt x="3856672" y="1076823"/>
                                <a:pt x="3738538" y="1074632"/>
                              </a:cubicBezTo>
                              <a:cubicBezTo>
                                <a:pt x="3620405" y="1072440"/>
                                <a:pt x="3066636" y="986807"/>
                                <a:pt x="2874524" y="983773"/>
                              </a:cubicBezTo>
                              <a:cubicBezTo>
                                <a:pt x="2682402" y="980739"/>
                                <a:pt x="2665381" y="929662"/>
                                <a:pt x="2486921" y="942980"/>
                              </a:cubicBezTo>
                              <a:cubicBezTo>
                                <a:pt x="2308453" y="956296"/>
                                <a:pt x="2204648" y="881283"/>
                                <a:pt x="2011011" y="892408"/>
                              </a:cubicBezTo>
                              <a:cubicBezTo>
                                <a:pt x="1817383" y="903534"/>
                                <a:pt x="1660818" y="838972"/>
                                <a:pt x="1519768" y="840827"/>
                              </a:cubicBezTo>
                              <a:cubicBezTo>
                                <a:pt x="1359908" y="838704"/>
                                <a:pt x="1200596" y="821775"/>
                                <a:pt x="1043858" y="790255"/>
                              </a:cubicBezTo>
                              <a:cubicBezTo>
                                <a:pt x="942745" y="767161"/>
                                <a:pt x="858487" y="795650"/>
                                <a:pt x="785348" y="784187"/>
                              </a:cubicBezTo>
                              <a:cubicBezTo>
                                <a:pt x="712209" y="772724"/>
                                <a:pt x="614297" y="728896"/>
                                <a:pt x="516723" y="735808"/>
                              </a:cubicBezTo>
                              <a:cubicBezTo>
                                <a:pt x="442258" y="735285"/>
                                <a:pt x="368068" y="726694"/>
                                <a:pt x="295453" y="710185"/>
                              </a:cubicBezTo>
                              <a:cubicBezTo>
                                <a:pt x="257030" y="699397"/>
                                <a:pt x="196531" y="708162"/>
                                <a:pt x="130639" y="696868"/>
                              </a:cubicBezTo>
                              <a:cubicBezTo>
                                <a:pt x="10482" y="676134"/>
                                <a:pt x="7617" y="703611"/>
                                <a:pt x="7617" y="703611"/>
                              </a:cubicBezTo>
                            </a:path>
                          </a:pathLst>
                        </a:custGeom>
                        <a:solidFill>
                          <a:srgbClr val="00402E"/>
                        </a:solidFill>
                        <a:ln w="9122" cap="flat">
                          <a:noFill/>
                          <a:prstDash val="solid"/>
                          <a:miter/>
                        </a:ln>
                      </wps:spPr>
                      <wps:txbx>
                        <w:txbxContent>
                          <w:p w14:paraId="6E135F8F" w14:textId="77777777" w:rsidR="001B560E" w:rsidRPr="003D0032" w:rsidRDefault="005E3A4B" w:rsidP="00D51786">
                            <w:pPr>
                              <w:spacing w:line="560" w:lineRule="exact"/>
                              <w:rPr>
                                <w:b/>
                                <w:bCs/>
                                <w:color w:val="FFFFFF" w:themeColor="background1"/>
                                <w:sz w:val="56"/>
                                <w:szCs w:val="56"/>
                              </w:rPr>
                            </w:pPr>
                            <w:r>
                              <w:rPr>
                                <w:b/>
                                <w:bCs/>
                                <w:color w:val="FFFFFF" w:themeColor="background1"/>
                                <w:sz w:val="56"/>
                                <w:szCs w:val="56"/>
                              </w:rPr>
                              <w:t>Learning from Landscapes</w:t>
                            </w:r>
                          </w:p>
                          <w:p w14:paraId="7845DC2B" w14:textId="77777777" w:rsidR="00BE2FB0" w:rsidRPr="00775F53" w:rsidRDefault="005E3A4B" w:rsidP="003D0032">
                            <w:pPr>
                              <w:spacing w:after="80" w:line="340" w:lineRule="exact"/>
                              <w:rPr>
                                <w:color w:val="FFFFFF" w:themeColor="background1"/>
                                <w:sz w:val="32"/>
                                <w:szCs w:val="32"/>
                              </w:rPr>
                            </w:pPr>
                            <w:r>
                              <w:rPr>
                                <w:color w:val="FFFFFF" w:themeColor="background1"/>
                                <w:sz w:val="32"/>
                                <w:szCs w:val="32"/>
                              </w:rPr>
                              <w:t>Hexagonal thinking</w:t>
                            </w:r>
                          </w:p>
                        </w:txbxContent>
                      </wps:txbx>
                      <wps:bodyPr rot="0" spcFirstLastPara="0" vertOverflow="overflow" horzOverflow="overflow" vert="horz" wrap="square" lIns="540000" tIns="360000" rIns="360000" bIns="540000" numCol="1" spcCol="0" rtlCol="0" fromWordArt="0" anchor="t" anchorCtr="0" forceAA="0" compatLnSpc="1">
                        <a:prstTxWarp prst="textNoShape">
                          <a:avLst/>
                        </a:prstTxWarp>
                        <a:spAutoFit/>
                      </wps:bodyPr>
                    </wps:wsp>
                  </a:graphicData>
                </a:graphic>
              </wp:anchor>
            </w:drawing>
          </mc:Choice>
          <mc:Fallback>
            <w:pict>
              <v:shape w14:anchorId="788452EB" id="Graphic 1" o:spid="_x0000_s1026" alt="&quot;&quot;" style="position:absolute;margin-left:-41.95pt;margin-top:-290.35pt;width:595pt;height:130.6pt;flip:x;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7555230,1495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" adj="-11796480,,5400" path="m7617,703611l,,7555230,r,1495044c7454957,1491335,7480402,1464532,7348962,1449530v-139033,-15845,-151673,-40625,-300481,-29837c6899674,1430482,6550668,1371820,6440456,1358671v-103139,-12306,-202225,-45177,-337051,-31353c5968589,1341140,5669970,1298155,5561273,1270341v-108697,-27814,-662127,-39108,-761049,-84285c4701302,1140880,4601704,1185045,4460316,1150319v-141387,-34725,-603644,-73496,-721778,-75687c3620405,1072440,3066636,986807,2874524,983773v-192122,-3034,-209143,-54111,-387603,-40793c2308453,956296,2204648,881283,2011011,892408v-193628,11126,-350193,-53436,-491243,-51581c1359908,838704,1200596,821775,1043858,790255,942745,767161,858487,795650,785348,784187,712209,772724,614297,728896,516723,735808v-74465,-523,-148655,-9114,-221270,-25623c257030,699397,196531,708162,130639,696868,10482,676134,7617,703611,7617,703611e" fillcolor="#00402e" stroked="f" strokeweight=".25339mm">
                <v:stroke joinstyle="miter"/>
                <v:formulas/>
                <v:path arrowok="t" o:connecttype="custom" o:connectlocs="7618,780501;0,0;7556302,0;7556302,1658422;7350005,1607934;7049481,1574837;6441370,1507146;6104271,1472367;5562062,1409164;4800905,1315668;4460949,1276026;3739068,1192067;2874932,1091279;2487274,1046029;2011296,989930;1519984,932712;1044006,876614;785459,869883;516796,816217;295495,787794;130658,773022;7618,780501" o:connectangles="0,0,0,0,0,0,0,0,0,0,0,0,0,0,0,0,0,0,0,0,0,0" textboxrect="0,0,7555230,1495044"/>
                <v:textbox style="mso-fit-shape-to-text:t" inset="15mm,10mm,10mm,15mm">
                  <w:txbxContent>
                    <w:p w14:paraId="6E135F8F" w14:textId="77777777" w:rsidR="001B560E" w:rsidRPr="003D0032" w:rsidRDefault="005E3A4B" w:rsidP="00D51786">
                      <w:pPr>
                        <w:spacing w:line="560" w:lineRule="exact"/>
                        <w:rPr>
                          <w:b/>
                          <w:bCs/>
                          <w:color w:val="FFFFFF" w:themeColor="background1"/>
                          <w:sz w:val="56"/>
                          <w:szCs w:val="56"/>
                        </w:rPr>
                      </w:pPr>
                      <w:r>
                        <w:rPr>
                          <w:b/>
                          <w:bCs/>
                          <w:color w:val="FFFFFF" w:themeColor="background1"/>
                          <w:sz w:val="56"/>
                          <w:szCs w:val="56"/>
                        </w:rPr>
                        <w:t>Learning from Landscapes</w:t>
                      </w:r>
                    </w:p>
                    <w:p w14:paraId="7845DC2B" w14:textId="77777777" w:rsidR="00BE2FB0" w:rsidRPr="00775F53" w:rsidRDefault="005E3A4B" w:rsidP="003D0032">
                      <w:pPr>
                        <w:spacing w:after="80" w:line="340" w:lineRule="exact"/>
                        <w:rPr>
                          <w:color w:val="FFFFFF" w:themeColor="background1"/>
                          <w:sz w:val="32"/>
                          <w:szCs w:val="32"/>
                        </w:rPr>
                      </w:pPr>
                      <w:r>
                        <w:rPr>
                          <w:color w:val="FFFFFF" w:themeColor="background1"/>
                          <w:sz w:val="32"/>
                          <w:szCs w:val="32"/>
                        </w:rPr>
                        <w:t>Hexagonal thinking</w:t>
                      </w:r>
                    </w:p>
                  </w:txbxContent>
                </v:textbox>
              </v:shape>
            </w:pict>
          </mc:Fallback>
        </mc:AlternateContent>
      </w:r>
      <w:r w:rsidR="008E4554" w:rsidRPr="0047485A">
        <w:drawing>
          <wp:anchor distT="0" distB="0" distL="114300" distR="114300" simplePos="0" relativeHeight="251653120" behindDoc="0" locked="0" layoutInCell="1" allowOverlap="1" wp14:anchorId="20A70884" wp14:editId="42FE73B0">
            <wp:simplePos x="0" y="0"/>
            <wp:positionH relativeFrom="column">
              <wp:posOffset>3100598</wp:posOffset>
            </wp:positionH>
            <wp:positionV relativeFrom="paragraph">
              <wp:posOffset>-4124838</wp:posOffset>
            </wp:positionV>
            <wp:extent cx="273050" cy="7559040"/>
            <wp:effectExtent l="0" t="4445" r="8255" b="8255"/>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a:picLocks noChangeAspect="1"/>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6226" t="807" r="91763" b="7594"/>
                    <a:stretch/>
                  </pic:blipFill>
                  <pic:spPr bwMode="auto">
                    <a:xfrm rot="5400000" flipH="1" flipV="1">
                      <a:off x="0" y="0"/>
                      <a:ext cx="273050" cy="7559040"/>
                    </a:xfrm>
                    <a:prstGeom prst="rect">
                      <a:avLst/>
                    </a:prstGeom>
                    <a:ln>
                      <a:noFill/>
                    </a:ln>
                    <a:extLst>
                      <a:ext uri="{53640926-AAD7-44D8-BBD7-CCE9431645EC}">
                        <a14:shadowObscured xmlns:a14="http://schemas.microsoft.com/office/drawing/2010/main"/>
                      </a:ext>
                    </a:extLst>
                  </pic:spPr>
                </pic:pic>
              </a:graphicData>
            </a:graphic>
          </wp:anchor>
        </w:drawing>
      </w:r>
      <w:r w:rsidR="00C3164C">
        <w:t>Introduction to the</w:t>
      </w:r>
      <w:r w:rsidR="005E3A4B">
        <w:t xml:space="preserve"> podcast</w:t>
      </w:r>
    </w:p>
    <w:p w14:paraId="5266FB28" w14:textId="77777777" w:rsidR="00114A04" w:rsidRDefault="005E3A4B" w:rsidP="0047485A">
      <w:pPr>
        <w:pStyle w:val="Introduction"/>
      </w:pPr>
      <w:r w:rsidRPr="005E3A4B">
        <w:t xml:space="preserve">Victoria is home to an array of wild and wonderful ecosystems. It takes a village to keep these precious landscapes in balance. </w:t>
      </w:r>
      <w:r w:rsidR="008D21B1">
        <w:t>The Learning from Landscapes</w:t>
      </w:r>
      <w:r w:rsidRPr="005E3A4B">
        <w:t xml:space="preserve"> podcast travels deep into local ecosystems to uncover key conservation issues and what our community is doing to help. </w:t>
      </w:r>
    </w:p>
    <w:p w14:paraId="53BE0340" w14:textId="77777777" w:rsidR="005E3A4B" w:rsidRDefault="005E3A4B" w:rsidP="0047485A">
      <w:pPr>
        <w:pStyle w:val="Introduction"/>
      </w:pPr>
      <w:r>
        <w:t xml:space="preserve">Your class can </w:t>
      </w:r>
      <w:r w:rsidR="008D21B1">
        <w:t>access</w:t>
      </w:r>
      <w:r>
        <w:t xml:space="preserve"> the podcast through the </w:t>
      </w:r>
      <w:hyperlink r:id="rId16" w:history="1">
        <w:r w:rsidRPr="005E3A4B">
          <w:rPr>
            <w:rStyle w:val="Hyperlink"/>
          </w:rPr>
          <w:t>Parks Victoria Education Soundcloud account</w:t>
        </w:r>
      </w:hyperlink>
      <w:r>
        <w:t>.</w:t>
      </w:r>
    </w:p>
    <w:p w14:paraId="3B8F804C" w14:textId="77777777" w:rsidR="008D21B1" w:rsidRDefault="008D21B1" w:rsidP="008D21B1">
      <w:pPr>
        <w:pStyle w:val="Heading2"/>
      </w:pPr>
      <w:r>
        <w:t>Episode descriptions</w:t>
      </w:r>
    </w:p>
    <w:p w14:paraId="0B39B97B" w14:textId="77777777" w:rsidR="008D21B1" w:rsidRPr="00FF7A30" w:rsidRDefault="008D21B1" w:rsidP="008D21B1">
      <w:pPr>
        <w:pStyle w:val="ListParagraph"/>
        <w:numPr>
          <w:ilvl w:val="0"/>
          <w:numId w:val="16"/>
        </w:numPr>
        <w:rPr>
          <w:sz w:val="22"/>
          <w:szCs w:val="22"/>
        </w:rPr>
      </w:pPr>
      <w:r w:rsidRPr="00FF7A30">
        <w:rPr>
          <w:b/>
          <w:bCs/>
          <w:sz w:val="22"/>
          <w:szCs w:val="22"/>
        </w:rPr>
        <w:t>Episode 1 - What do Forest Fairies, drinking water and carbon sinks have in common?</w:t>
      </w:r>
    </w:p>
    <w:p w14:paraId="408D5D4E" w14:textId="77777777" w:rsidR="008D21B1" w:rsidRPr="00FF7A30" w:rsidRDefault="008D21B1" w:rsidP="00896D91">
      <w:pPr>
        <w:pStyle w:val="ListParagraph"/>
        <w:numPr>
          <w:ilvl w:val="0"/>
          <w:numId w:val="0"/>
        </w:numPr>
        <w:spacing w:line="276" w:lineRule="auto"/>
        <w:ind w:left="720"/>
        <w:rPr>
          <w:sz w:val="22"/>
          <w:szCs w:val="22"/>
        </w:rPr>
      </w:pPr>
      <w:r w:rsidRPr="00FF7A30">
        <w:rPr>
          <w:sz w:val="22"/>
          <w:szCs w:val="22"/>
        </w:rPr>
        <w:t xml:space="preserve">Deep in a tiny patch of majestic, tall forests lives a small and swift Victorian marsupial called the Leadbeater’s Possum. With bushfires and climate change threatening their habitat, they are at risk of extinction within the next 20-40 years. Join Arabella Eyre, Leadbeater's Possum Field Officer at Zoos Victoria, Joanne Antrobus from Parks </w:t>
      </w:r>
      <w:proofErr w:type="gramStart"/>
      <w:r w:rsidRPr="00FF7A30">
        <w:rPr>
          <w:sz w:val="22"/>
          <w:szCs w:val="22"/>
        </w:rPr>
        <w:t>Victoria</w:t>
      </w:r>
      <w:proofErr w:type="gramEnd"/>
      <w:r w:rsidRPr="00FF7A30">
        <w:rPr>
          <w:sz w:val="22"/>
          <w:szCs w:val="22"/>
        </w:rPr>
        <w:t xml:space="preserve"> and Steve Meacher from Friends of the Leadbeater’s Possum, for a walk through the towering trees of Yarra Ranges National Park, and learn how rangers, scientists, advocacy groups and community are working together to protect this endangered species and its tall forest habitat.</w:t>
      </w:r>
    </w:p>
    <w:p w14:paraId="0A4146F7" w14:textId="77777777" w:rsidR="008D21B1" w:rsidRPr="00FF7A30" w:rsidRDefault="008D21B1" w:rsidP="008D21B1">
      <w:pPr>
        <w:pStyle w:val="ListParagraph"/>
        <w:numPr>
          <w:ilvl w:val="0"/>
          <w:numId w:val="16"/>
        </w:numPr>
        <w:rPr>
          <w:b/>
          <w:bCs/>
          <w:sz w:val="22"/>
          <w:szCs w:val="22"/>
        </w:rPr>
      </w:pPr>
      <w:r w:rsidRPr="00FF7A30">
        <w:rPr>
          <w:b/>
          <w:bCs/>
          <w:sz w:val="22"/>
          <w:szCs w:val="22"/>
        </w:rPr>
        <w:t>Episode 2 - What can birdsong tell us about genetic diversity &amp; swampy forest health?</w:t>
      </w:r>
    </w:p>
    <w:p w14:paraId="054C2C1B" w14:textId="536C18DB" w:rsidR="008D21B1" w:rsidRDefault="008D21B1" w:rsidP="00896D91">
      <w:pPr>
        <w:pStyle w:val="ListParagraph"/>
        <w:numPr>
          <w:ilvl w:val="0"/>
          <w:numId w:val="0"/>
        </w:numPr>
        <w:spacing w:line="276" w:lineRule="auto"/>
        <w:ind w:left="720"/>
        <w:rPr>
          <w:sz w:val="22"/>
          <w:szCs w:val="22"/>
        </w:rPr>
      </w:pPr>
      <w:r w:rsidRPr="00FF7A30">
        <w:rPr>
          <w:sz w:val="22"/>
          <w:szCs w:val="22"/>
        </w:rPr>
        <w:t xml:space="preserve">About 200 Helmeted Honeyeaters remain in the wild, and all of them live in a small, lush, swampy forest just under an hour’s drive from Melbourne. Take a walk through the Yellingbo Nature Conservation Area on Wurundjeri Country with Sue </w:t>
      </w:r>
      <w:proofErr w:type="spellStart"/>
      <w:r w:rsidRPr="00FF7A30">
        <w:rPr>
          <w:sz w:val="22"/>
          <w:szCs w:val="22"/>
        </w:rPr>
        <w:t>Tardiff</w:t>
      </w:r>
      <w:proofErr w:type="spellEnd"/>
      <w:r w:rsidRPr="00FF7A30">
        <w:rPr>
          <w:sz w:val="22"/>
          <w:szCs w:val="22"/>
        </w:rPr>
        <w:t xml:space="preserve"> and Eliza Lamb from The Friends of the Helmeted </w:t>
      </w:r>
      <w:proofErr w:type="gramStart"/>
      <w:r w:rsidRPr="00FF7A30">
        <w:rPr>
          <w:sz w:val="22"/>
          <w:szCs w:val="22"/>
        </w:rPr>
        <w:t>Honeyeater, and</w:t>
      </w:r>
      <w:proofErr w:type="gramEnd"/>
      <w:r w:rsidRPr="00FF7A30">
        <w:rPr>
          <w:sz w:val="22"/>
          <w:szCs w:val="22"/>
        </w:rPr>
        <w:t xml:space="preserve"> hear from Nick Bradsworth from Zoos Victoria and Ornithologist Bruce Quin from DEECA to learn about how we can protect their habitat and help the population’s long-term recovery.</w:t>
      </w:r>
    </w:p>
    <w:p w14:paraId="3E71DD4B" w14:textId="6D4BE635" w:rsidR="00FF7A30" w:rsidRDefault="00AF48C8" w:rsidP="00FF7A30">
      <w:pPr>
        <w:pStyle w:val="Heading2"/>
      </w:pPr>
      <w:r>
        <w:t xml:space="preserve">Alignment to the </w:t>
      </w:r>
      <w:r w:rsidR="00FF7A30">
        <w:t>UN Sustainable Development Goals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21440D" w14:paraId="5FDC8D9F" w14:textId="77777777" w:rsidTr="00D96CB7">
        <w:tc>
          <w:tcPr>
            <w:tcW w:w="10194" w:type="dxa"/>
          </w:tcPr>
          <w:p w14:paraId="644C5818" w14:textId="3E353C26" w:rsidR="0021440D" w:rsidRDefault="00D96CB7" w:rsidP="0021440D">
            <w:pPr>
              <w:spacing w:line="276" w:lineRule="auto"/>
              <w:rPr>
                <w:sz w:val="22"/>
                <w:szCs w:val="22"/>
              </w:rPr>
            </w:pPr>
            <w:r>
              <w:rPr>
                <w:noProof/>
              </w:rPr>
              <w:drawing>
                <wp:inline distT="0" distB="0" distL="0" distR="0" wp14:anchorId="66BC0E7A" wp14:editId="6861732B">
                  <wp:extent cx="620634" cy="620634"/>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780" cy="644780"/>
                          </a:xfrm>
                          <a:prstGeom prst="rect">
                            <a:avLst/>
                          </a:prstGeom>
                          <a:noFill/>
                          <a:ln>
                            <a:noFill/>
                          </a:ln>
                        </pic:spPr>
                      </pic:pic>
                    </a:graphicData>
                  </a:graphic>
                </wp:inline>
              </w:drawing>
            </w:r>
            <w:r>
              <w:rPr>
                <w:sz w:val="22"/>
                <w:szCs w:val="22"/>
              </w:rPr>
              <w:t xml:space="preserve"> </w:t>
            </w:r>
            <w:r>
              <w:rPr>
                <w:noProof/>
              </w:rPr>
              <w:drawing>
                <wp:inline distT="0" distB="0" distL="0" distR="0" wp14:anchorId="56DA36AE" wp14:editId="7E701B2F">
                  <wp:extent cx="633046" cy="633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914" cy="658914"/>
                          </a:xfrm>
                          <a:prstGeom prst="rect">
                            <a:avLst/>
                          </a:prstGeom>
                          <a:noFill/>
                          <a:ln>
                            <a:noFill/>
                          </a:ln>
                        </pic:spPr>
                      </pic:pic>
                    </a:graphicData>
                  </a:graphic>
                </wp:inline>
              </w:drawing>
            </w:r>
            <w:r>
              <w:rPr>
                <w:sz w:val="22"/>
                <w:szCs w:val="22"/>
              </w:rPr>
              <w:t xml:space="preserve"> </w:t>
            </w:r>
            <w:r>
              <w:rPr>
                <w:noProof/>
              </w:rPr>
              <w:drawing>
                <wp:inline distT="0" distB="0" distL="0" distR="0" wp14:anchorId="4130EDFD" wp14:editId="453D0B1B">
                  <wp:extent cx="628630" cy="628630"/>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203" cy="680203"/>
                          </a:xfrm>
                          <a:prstGeom prst="rect">
                            <a:avLst/>
                          </a:prstGeom>
                          <a:noFill/>
                          <a:ln>
                            <a:noFill/>
                          </a:ln>
                        </pic:spPr>
                      </pic:pic>
                    </a:graphicData>
                  </a:graphic>
                </wp:inline>
              </w:drawing>
            </w:r>
            <w:r>
              <w:rPr>
                <w:sz w:val="22"/>
                <w:szCs w:val="22"/>
              </w:rPr>
              <w:t xml:space="preserve"> </w:t>
            </w:r>
            <w:r>
              <w:rPr>
                <w:noProof/>
              </w:rPr>
              <w:drawing>
                <wp:inline distT="0" distB="0" distL="0" distR="0" wp14:anchorId="03A85919" wp14:editId="4D173679">
                  <wp:extent cx="624771" cy="624771"/>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923" cy="645923"/>
                          </a:xfrm>
                          <a:prstGeom prst="rect">
                            <a:avLst/>
                          </a:prstGeom>
                          <a:noFill/>
                          <a:ln>
                            <a:noFill/>
                          </a:ln>
                        </pic:spPr>
                      </pic:pic>
                    </a:graphicData>
                  </a:graphic>
                </wp:inline>
              </w:drawing>
            </w:r>
            <w:r>
              <w:rPr>
                <w:sz w:val="22"/>
                <w:szCs w:val="22"/>
              </w:rPr>
              <w:t xml:space="preserve"> </w:t>
            </w:r>
            <w:r>
              <w:rPr>
                <w:noProof/>
              </w:rPr>
              <w:drawing>
                <wp:inline distT="0" distB="0" distL="0" distR="0" wp14:anchorId="5F5B0BDE" wp14:editId="213207CE">
                  <wp:extent cx="620048" cy="620048"/>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788" cy="651788"/>
                          </a:xfrm>
                          <a:prstGeom prst="rect">
                            <a:avLst/>
                          </a:prstGeom>
                          <a:noFill/>
                          <a:ln>
                            <a:noFill/>
                          </a:ln>
                        </pic:spPr>
                      </pic:pic>
                    </a:graphicData>
                  </a:graphic>
                </wp:inline>
              </w:drawing>
            </w:r>
            <w:r>
              <w:rPr>
                <w:sz w:val="22"/>
                <w:szCs w:val="22"/>
              </w:rPr>
              <w:t xml:space="preserve"> </w:t>
            </w:r>
            <w:r>
              <w:rPr>
                <w:noProof/>
              </w:rPr>
              <w:drawing>
                <wp:inline distT="0" distB="0" distL="0" distR="0" wp14:anchorId="79FC9EB2" wp14:editId="59CDC122">
                  <wp:extent cx="624771" cy="624771"/>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139" cy="646139"/>
                          </a:xfrm>
                          <a:prstGeom prst="rect">
                            <a:avLst/>
                          </a:prstGeom>
                          <a:noFill/>
                          <a:ln>
                            <a:noFill/>
                          </a:ln>
                        </pic:spPr>
                      </pic:pic>
                    </a:graphicData>
                  </a:graphic>
                </wp:inline>
              </w:drawing>
            </w:r>
            <w:r>
              <w:rPr>
                <w:sz w:val="22"/>
                <w:szCs w:val="22"/>
              </w:rPr>
              <w:t xml:space="preserve"> </w:t>
            </w:r>
            <w:r>
              <w:rPr>
                <w:noProof/>
              </w:rPr>
              <w:drawing>
                <wp:inline distT="0" distB="0" distL="0" distR="0" wp14:anchorId="409E0070" wp14:editId="48D1E984">
                  <wp:extent cx="628909" cy="6289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614" cy="640614"/>
                          </a:xfrm>
                          <a:prstGeom prst="rect">
                            <a:avLst/>
                          </a:prstGeom>
                          <a:noFill/>
                          <a:ln>
                            <a:noFill/>
                          </a:ln>
                        </pic:spPr>
                      </pic:pic>
                    </a:graphicData>
                  </a:graphic>
                </wp:inline>
              </w:drawing>
            </w:r>
            <w:r>
              <w:rPr>
                <w:sz w:val="22"/>
                <w:szCs w:val="22"/>
              </w:rPr>
              <w:t xml:space="preserve"> </w:t>
            </w:r>
            <w:r>
              <w:rPr>
                <w:noProof/>
              </w:rPr>
              <w:drawing>
                <wp:inline distT="0" distB="0" distL="0" distR="0" wp14:anchorId="3953A827" wp14:editId="3A2E570E">
                  <wp:extent cx="628908" cy="6289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908" cy="628908"/>
                          </a:xfrm>
                          <a:prstGeom prst="rect">
                            <a:avLst/>
                          </a:prstGeom>
                          <a:noFill/>
                          <a:ln>
                            <a:noFill/>
                          </a:ln>
                        </pic:spPr>
                      </pic:pic>
                    </a:graphicData>
                  </a:graphic>
                </wp:inline>
              </w:drawing>
            </w:r>
            <w:r>
              <w:rPr>
                <w:sz w:val="22"/>
                <w:szCs w:val="22"/>
              </w:rPr>
              <w:t xml:space="preserve"> </w:t>
            </w:r>
            <w:r>
              <w:rPr>
                <w:noProof/>
              </w:rPr>
              <w:drawing>
                <wp:inline distT="0" distB="0" distL="0" distR="0" wp14:anchorId="1724BB94" wp14:editId="1781F7FC">
                  <wp:extent cx="628035" cy="628035"/>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4757" cy="634757"/>
                          </a:xfrm>
                          <a:prstGeom prst="rect">
                            <a:avLst/>
                          </a:prstGeom>
                          <a:noFill/>
                          <a:ln>
                            <a:noFill/>
                          </a:ln>
                        </pic:spPr>
                      </pic:pic>
                    </a:graphicData>
                  </a:graphic>
                </wp:inline>
              </w:drawing>
            </w:r>
          </w:p>
        </w:tc>
      </w:tr>
    </w:tbl>
    <w:p w14:paraId="750273F4" w14:textId="7A275524" w:rsidR="00FF7A30" w:rsidRPr="00FF7A30" w:rsidRDefault="00FF7A30" w:rsidP="0021440D">
      <w:pPr>
        <w:spacing w:line="276" w:lineRule="auto"/>
        <w:rPr>
          <w:sz w:val="22"/>
          <w:szCs w:val="22"/>
        </w:rPr>
      </w:pPr>
    </w:p>
    <w:p w14:paraId="4C445A2B" w14:textId="077A2C81" w:rsidR="00FF7A30" w:rsidRDefault="00FF7A30" w:rsidP="00FF7A30">
      <w:pPr>
        <w:pStyle w:val="Heading2"/>
      </w:pPr>
      <w:r>
        <w:lastRenderedPageBreak/>
        <w:t>Curriculum alignment</w:t>
      </w:r>
    </w:p>
    <w:p w14:paraId="6609C920" w14:textId="4E2AF10D" w:rsidR="00FF7A30" w:rsidRPr="0021440D" w:rsidRDefault="0021440D" w:rsidP="00FF7A30">
      <w:pPr>
        <w:spacing w:line="276" w:lineRule="auto"/>
        <w:rPr>
          <w:b/>
          <w:bCs/>
          <w:sz w:val="22"/>
          <w:szCs w:val="22"/>
        </w:rPr>
      </w:pPr>
      <w:r w:rsidRPr="0021440D">
        <w:rPr>
          <w:b/>
          <w:bCs/>
          <w:sz w:val="22"/>
          <w:szCs w:val="22"/>
        </w:rPr>
        <w:t>Year 9-10 outcomes:</w:t>
      </w:r>
    </w:p>
    <w:p w14:paraId="68300B72" w14:textId="79630EE8" w:rsidR="0021440D" w:rsidRPr="0021440D" w:rsidRDefault="0021440D" w:rsidP="0021440D">
      <w:pPr>
        <w:pStyle w:val="ListParagraph"/>
        <w:numPr>
          <w:ilvl w:val="0"/>
          <w:numId w:val="16"/>
        </w:numPr>
        <w:spacing w:line="276" w:lineRule="auto"/>
        <w:rPr>
          <w:sz w:val="22"/>
          <w:szCs w:val="22"/>
        </w:rPr>
      </w:pPr>
      <w:r w:rsidRPr="0021440D">
        <w:rPr>
          <w:b/>
          <w:bCs/>
          <w:sz w:val="22"/>
          <w:szCs w:val="22"/>
        </w:rPr>
        <w:t xml:space="preserve">Critical and </w:t>
      </w:r>
      <w:r>
        <w:rPr>
          <w:b/>
          <w:bCs/>
          <w:sz w:val="22"/>
          <w:szCs w:val="22"/>
        </w:rPr>
        <w:t>C</w:t>
      </w:r>
      <w:r w:rsidRPr="0021440D">
        <w:rPr>
          <w:b/>
          <w:bCs/>
          <w:sz w:val="22"/>
          <w:szCs w:val="22"/>
        </w:rPr>
        <w:t xml:space="preserve">reative </w:t>
      </w:r>
      <w:r>
        <w:rPr>
          <w:b/>
          <w:bCs/>
          <w:sz w:val="22"/>
          <w:szCs w:val="22"/>
        </w:rPr>
        <w:t>T</w:t>
      </w:r>
      <w:r w:rsidRPr="0021440D">
        <w:rPr>
          <w:b/>
          <w:bCs/>
          <w:sz w:val="22"/>
          <w:szCs w:val="22"/>
        </w:rPr>
        <w:t xml:space="preserve">hinking </w:t>
      </w:r>
      <w:r>
        <w:rPr>
          <w:sz w:val="22"/>
          <w:szCs w:val="22"/>
        </w:rPr>
        <w:t xml:space="preserve">– </w:t>
      </w:r>
      <w:r w:rsidRPr="0021440D">
        <w:rPr>
          <w:sz w:val="22"/>
          <w:szCs w:val="22"/>
        </w:rPr>
        <w:t>VCCCTQ045</w:t>
      </w:r>
    </w:p>
    <w:p w14:paraId="606E6360" w14:textId="762627ED" w:rsidR="0021440D" w:rsidRPr="0021440D" w:rsidRDefault="0021440D" w:rsidP="0021440D">
      <w:pPr>
        <w:pStyle w:val="ListParagraph"/>
        <w:numPr>
          <w:ilvl w:val="0"/>
          <w:numId w:val="16"/>
        </w:numPr>
        <w:spacing w:line="276" w:lineRule="auto"/>
        <w:rPr>
          <w:sz w:val="22"/>
          <w:szCs w:val="22"/>
        </w:rPr>
      </w:pPr>
      <w:r w:rsidRPr="0021440D">
        <w:rPr>
          <w:b/>
          <w:bCs/>
          <w:sz w:val="22"/>
          <w:szCs w:val="22"/>
        </w:rPr>
        <w:t xml:space="preserve">Ethical </w:t>
      </w:r>
      <w:r>
        <w:rPr>
          <w:b/>
          <w:bCs/>
          <w:sz w:val="22"/>
          <w:szCs w:val="22"/>
        </w:rPr>
        <w:t>C</w:t>
      </w:r>
      <w:r w:rsidRPr="0021440D">
        <w:rPr>
          <w:b/>
          <w:bCs/>
          <w:sz w:val="22"/>
          <w:szCs w:val="22"/>
        </w:rPr>
        <w:t>apability</w:t>
      </w:r>
      <w:r w:rsidRPr="0021440D">
        <w:rPr>
          <w:sz w:val="22"/>
          <w:szCs w:val="22"/>
        </w:rPr>
        <w:t xml:space="preserve"> </w:t>
      </w:r>
      <w:r>
        <w:rPr>
          <w:sz w:val="22"/>
          <w:szCs w:val="22"/>
        </w:rPr>
        <w:t>–</w:t>
      </w:r>
      <w:r w:rsidRPr="0021440D">
        <w:rPr>
          <w:sz w:val="22"/>
          <w:szCs w:val="22"/>
        </w:rPr>
        <w:t xml:space="preserve"> </w:t>
      </w:r>
      <w:r w:rsidRPr="0021440D">
        <w:rPr>
          <w:sz w:val="22"/>
          <w:szCs w:val="22"/>
        </w:rPr>
        <w:t>VCECD023</w:t>
      </w:r>
    </w:p>
    <w:p w14:paraId="61CFF448" w14:textId="6823BDAD" w:rsidR="0021440D" w:rsidRPr="0021440D" w:rsidRDefault="0021440D" w:rsidP="0021440D">
      <w:pPr>
        <w:pStyle w:val="ListParagraph"/>
        <w:numPr>
          <w:ilvl w:val="0"/>
          <w:numId w:val="16"/>
        </w:numPr>
        <w:spacing w:line="276" w:lineRule="auto"/>
        <w:rPr>
          <w:sz w:val="22"/>
          <w:szCs w:val="22"/>
        </w:rPr>
      </w:pPr>
      <w:r w:rsidRPr="0021440D">
        <w:rPr>
          <w:b/>
          <w:bCs/>
          <w:sz w:val="22"/>
          <w:szCs w:val="22"/>
        </w:rPr>
        <w:t>Geography</w:t>
      </w:r>
      <w:r w:rsidRPr="0021440D">
        <w:rPr>
          <w:sz w:val="22"/>
          <w:szCs w:val="22"/>
        </w:rPr>
        <w:t xml:space="preserve"> – VCGGC128, VCGGC129, VCGGK136, VCGGK145, VCGGK149</w:t>
      </w:r>
    </w:p>
    <w:p w14:paraId="288EF373" w14:textId="08C9954A" w:rsidR="0021440D" w:rsidRPr="0021440D" w:rsidRDefault="0021440D" w:rsidP="0021440D">
      <w:pPr>
        <w:pStyle w:val="ListParagraph"/>
        <w:numPr>
          <w:ilvl w:val="0"/>
          <w:numId w:val="16"/>
        </w:numPr>
        <w:spacing w:line="276" w:lineRule="auto"/>
        <w:rPr>
          <w:sz w:val="22"/>
          <w:szCs w:val="22"/>
        </w:rPr>
      </w:pPr>
      <w:r w:rsidRPr="0021440D">
        <w:rPr>
          <w:b/>
          <w:bCs/>
          <w:sz w:val="22"/>
          <w:szCs w:val="22"/>
        </w:rPr>
        <w:t>Science</w:t>
      </w:r>
      <w:r w:rsidRPr="0021440D">
        <w:rPr>
          <w:sz w:val="22"/>
          <w:szCs w:val="22"/>
        </w:rPr>
        <w:t xml:space="preserve"> </w:t>
      </w:r>
      <w:r>
        <w:rPr>
          <w:sz w:val="22"/>
          <w:szCs w:val="22"/>
        </w:rPr>
        <w:t>–</w:t>
      </w:r>
      <w:r w:rsidRPr="0021440D">
        <w:rPr>
          <w:sz w:val="22"/>
          <w:szCs w:val="22"/>
        </w:rPr>
        <w:t xml:space="preserve"> </w:t>
      </w:r>
      <w:r w:rsidRPr="0021440D">
        <w:rPr>
          <w:sz w:val="22"/>
          <w:szCs w:val="22"/>
        </w:rPr>
        <w:t>VCSSU115</w:t>
      </w:r>
      <w:r w:rsidRPr="0021440D">
        <w:rPr>
          <w:sz w:val="22"/>
          <w:szCs w:val="22"/>
        </w:rPr>
        <w:t>, VCSSU121, VCSSU128</w:t>
      </w:r>
    </w:p>
    <w:p w14:paraId="51A4173A" w14:textId="26CFCF64" w:rsidR="0021440D" w:rsidRPr="0021440D" w:rsidRDefault="0021440D" w:rsidP="0021440D">
      <w:pPr>
        <w:spacing w:after="120"/>
        <w:rPr>
          <w:sz w:val="22"/>
          <w:szCs w:val="22"/>
        </w:rPr>
      </w:pPr>
    </w:p>
    <w:p w14:paraId="0D53E91A" w14:textId="32C4EC56" w:rsidR="0021440D" w:rsidRPr="0021440D" w:rsidRDefault="0021440D" w:rsidP="0021440D">
      <w:pPr>
        <w:spacing w:after="120"/>
        <w:rPr>
          <w:b/>
          <w:bCs/>
          <w:sz w:val="22"/>
          <w:szCs w:val="22"/>
        </w:rPr>
      </w:pPr>
      <w:r w:rsidRPr="0021440D">
        <w:rPr>
          <w:b/>
          <w:bCs/>
          <w:sz w:val="22"/>
          <w:szCs w:val="22"/>
        </w:rPr>
        <w:t>VCE Study Designs:</w:t>
      </w:r>
    </w:p>
    <w:p w14:paraId="215AE62A" w14:textId="187A1CFD" w:rsidR="0021440D" w:rsidRDefault="0021440D" w:rsidP="0021440D">
      <w:pPr>
        <w:pStyle w:val="ListParagraph"/>
        <w:numPr>
          <w:ilvl w:val="0"/>
          <w:numId w:val="20"/>
        </w:numPr>
        <w:spacing w:after="120"/>
        <w:rPr>
          <w:sz w:val="22"/>
          <w:szCs w:val="22"/>
        </w:rPr>
      </w:pPr>
      <w:r>
        <w:rPr>
          <w:b/>
          <w:bCs/>
          <w:sz w:val="22"/>
          <w:szCs w:val="22"/>
        </w:rPr>
        <w:t>Biology</w:t>
      </w:r>
      <w:r>
        <w:rPr>
          <w:sz w:val="22"/>
          <w:szCs w:val="22"/>
        </w:rPr>
        <w:t xml:space="preserve"> – Unit 2: How does inheritance impact on diversity? (Area of Study 3: How do humans use science to explore and communicate contemporary bioethical issues?)</w:t>
      </w:r>
    </w:p>
    <w:p w14:paraId="1FB6CC3C" w14:textId="24060A54" w:rsidR="0021440D" w:rsidRPr="0021440D" w:rsidRDefault="0021440D" w:rsidP="0021440D">
      <w:pPr>
        <w:pStyle w:val="ListParagraph"/>
        <w:numPr>
          <w:ilvl w:val="0"/>
          <w:numId w:val="20"/>
        </w:numPr>
        <w:spacing w:after="120"/>
        <w:rPr>
          <w:sz w:val="22"/>
          <w:szCs w:val="22"/>
        </w:rPr>
      </w:pPr>
      <w:r>
        <w:rPr>
          <w:b/>
          <w:bCs/>
          <w:sz w:val="22"/>
          <w:szCs w:val="22"/>
        </w:rPr>
        <w:t xml:space="preserve">Environmental Science </w:t>
      </w:r>
      <w:r>
        <w:rPr>
          <w:sz w:val="22"/>
          <w:szCs w:val="22"/>
        </w:rPr>
        <w:t>– Unit 3: How can biodiversity and development be sustained? (Area of Study 1: Why is maintaining biodiversity worth a sustained effort?)</w:t>
      </w:r>
    </w:p>
    <w:p w14:paraId="47AB5F75" w14:textId="6CF89BB3" w:rsidR="0021440D" w:rsidRDefault="0021440D" w:rsidP="0021440D">
      <w:pPr>
        <w:pStyle w:val="ListParagraph"/>
        <w:numPr>
          <w:ilvl w:val="0"/>
          <w:numId w:val="20"/>
        </w:numPr>
        <w:spacing w:after="120"/>
        <w:rPr>
          <w:sz w:val="22"/>
          <w:szCs w:val="22"/>
        </w:rPr>
      </w:pPr>
      <w:r>
        <w:rPr>
          <w:b/>
          <w:bCs/>
          <w:sz w:val="22"/>
          <w:szCs w:val="22"/>
        </w:rPr>
        <w:t>Geography</w:t>
      </w:r>
      <w:r>
        <w:rPr>
          <w:sz w:val="22"/>
          <w:szCs w:val="22"/>
        </w:rPr>
        <w:t xml:space="preserve"> – Unit 3: Changing the land (Area of Study 2: Land use change)</w:t>
      </w:r>
    </w:p>
    <w:p w14:paraId="2B69A4E1" w14:textId="07706D3C" w:rsidR="0021440D" w:rsidRPr="0021440D" w:rsidRDefault="0021440D" w:rsidP="00E67644">
      <w:pPr>
        <w:pStyle w:val="ListParagraph"/>
        <w:numPr>
          <w:ilvl w:val="0"/>
          <w:numId w:val="20"/>
        </w:numPr>
        <w:spacing w:after="120" w:line="276" w:lineRule="auto"/>
        <w:rPr>
          <w:sz w:val="22"/>
          <w:szCs w:val="22"/>
        </w:rPr>
      </w:pPr>
      <w:r w:rsidRPr="0021440D">
        <w:rPr>
          <w:b/>
          <w:bCs/>
          <w:sz w:val="22"/>
          <w:szCs w:val="22"/>
        </w:rPr>
        <w:t>Outdoor and Environmental Studies</w:t>
      </w:r>
      <w:r w:rsidRPr="0021440D">
        <w:rPr>
          <w:sz w:val="22"/>
          <w:szCs w:val="22"/>
        </w:rPr>
        <w:t xml:space="preserve"> – Unit 2: Discovering outdoor environments (Area of Study 2: Impacts on outdoor environments)</w:t>
      </w:r>
    </w:p>
    <w:p w14:paraId="5644A807" w14:textId="77777777" w:rsidR="00286B81" w:rsidRPr="0047485A" w:rsidRDefault="005E3A4B" w:rsidP="0047485A">
      <w:pPr>
        <w:pStyle w:val="Heading2"/>
      </w:pPr>
      <w:r>
        <w:t>Learning activities to support Learning from Landscapes</w:t>
      </w:r>
    </w:p>
    <w:p w14:paraId="22EEF26E" w14:textId="2CA8096E" w:rsidR="005E65CC" w:rsidRPr="00FF7A30" w:rsidRDefault="005E3A4B" w:rsidP="00896D91">
      <w:pPr>
        <w:spacing w:line="276" w:lineRule="auto"/>
        <w:rPr>
          <w:sz w:val="22"/>
          <w:szCs w:val="22"/>
        </w:rPr>
        <w:sectPr w:rsidR="005E65CC" w:rsidRPr="00FF7A30" w:rsidSect="005E3A4B">
          <w:headerReference w:type="default" r:id="rId26"/>
          <w:footerReference w:type="default" r:id="rId27"/>
          <w:headerReference w:type="first" r:id="rId28"/>
          <w:footerReference w:type="first" r:id="rId29"/>
          <w:type w:val="continuous"/>
          <w:pgSz w:w="11906" w:h="16838"/>
          <w:pgMar w:top="0" w:right="851" w:bottom="851" w:left="851" w:header="680" w:footer="1304" w:gutter="0"/>
          <w:cols w:space="708"/>
          <w:titlePg/>
          <w:docGrid w:linePitch="360"/>
        </w:sectPr>
      </w:pPr>
      <w:r w:rsidRPr="00FF7A30">
        <w:rPr>
          <w:sz w:val="22"/>
          <w:szCs w:val="22"/>
        </w:rPr>
        <w:t>Hexagonal thinking is a great discussion tool</w:t>
      </w:r>
      <w:r w:rsidR="008D21B1" w:rsidRPr="00FF7A30">
        <w:rPr>
          <w:sz w:val="22"/>
          <w:szCs w:val="22"/>
        </w:rPr>
        <w:t xml:space="preserve"> and a way of visualising connections between concepts</w:t>
      </w:r>
      <w:r w:rsidRPr="00FF7A30">
        <w:rPr>
          <w:sz w:val="22"/>
          <w:szCs w:val="22"/>
        </w:rPr>
        <w:t xml:space="preserve">. Each hexagon can connect to up to six others. </w:t>
      </w:r>
      <w:r w:rsidR="008D21B1" w:rsidRPr="00FF7A30">
        <w:rPr>
          <w:sz w:val="22"/>
          <w:szCs w:val="22"/>
        </w:rPr>
        <w:t xml:space="preserve">The hexagons can be </w:t>
      </w:r>
      <w:r w:rsidRPr="00FF7A30">
        <w:rPr>
          <w:sz w:val="22"/>
          <w:szCs w:val="22"/>
        </w:rPr>
        <w:t>rearrange</w:t>
      </w:r>
      <w:r w:rsidR="008D21B1" w:rsidRPr="00FF7A30">
        <w:rPr>
          <w:sz w:val="22"/>
          <w:szCs w:val="22"/>
        </w:rPr>
        <w:t>d</w:t>
      </w:r>
      <w:r w:rsidRPr="00FF7A30">
        <w:rPr>
          <w:sz w:val="22"/>
          <w:szCs w:val="22"/>
        </w:rPr>
        <w:t xml:space="preserve"> until </w:t>
      </w:r>
      <w:r w:rsidR="008D21B1" w:rsidRPr="00FF7A30">
        <w:rPr>
          <w:sz w:val="22"/>
          <w:szCs w:val="22"/>
        </w:rPr>
        <w:t>students</w:t>
      </w:r>
      <w:r w:rsidRPr="00FF7A30">
        <w:rPr>
          <w:sz w:val="22"/>
          <w:szCs w:val="22"/>
        </w:rPr>
        <w:t xml:space="preserve"> feel </w:t>
      </w:r>
      <w:r w:rsidR="008D21B1" w:rsidRPr="00FF7A30">
        <w:rPr>
          <w:sz w:val="22"/>
          <w:szCs w:val="22"/>
        </w:rPr>
        <w:t>they</w:t>
      </w:r>
      <w:r w:rsidRPr="00FF7A30">
        <w:rPr>
          <w:sz w:val="22"/>
          <w:szCs w:val="22"/>
        </w:rPr>
        <w:t xml:space="preserve"> have the strongest hexagon web in place</w:t>
      </w:r>
      <w:r w:rsidR="008D21B1" w:rsidRPr="00FF7A30">
        <w:rPr>
          <w:sz w:val="22"/>
          <w:szCs w:val="22"/>
        </w:rPr>
        <w:t xml:space="preserve">. Students can then begin to elaborate on their connections, explaining their reasoning for different intersections. The following pages contain </w:t>
      </w:r>
      <w:r w:rsidR="00B95BE3" w:rsidRPr="00FF7A30">
        <w:rPr>
          <w:sz w:val="22"/>
          <w:szCs w:val="22"/>
        </w:rPr>
        <w:t>examples of</w:t>
      </w:r>
      <w:r w:rsidR="008D21B1" w:rsidRPr="00FF7A30">
        <w:rPr>
          <w:sz w:val="22"/>
          <w:szCs w:val="22"/>
        </w:rPr>
        <w:t xml:space="preserve"> hexagons</w:t>
      </w:r>
      <w:r w:rsidR="008A259B" w:rsidRPr="00FF7A30">
        <w:rPr>
          <w:sz w:val="22"/>
          <w:szCs w:val="22"/>
        </w:rPr>
        <w:t xml:space="preserve"> that can be cut out and arranged</w:t>
      </w:r>
      <w:r w:rsidR="008D21B1" w:rsidRPr="00FF7A30">
        <w:rPr>
          <w:sz w:val="22"/>
          <w:szCs w:val="22"/>
        </w:rPr>
        <w:t xml:space="preserve"> for </w:t>
      </w:r>
      <w:r w:rsidR="00896D91" w:rsidRPr="00FF7A30">
        <w:rPr>
          <w:sz w:val="22"/>
          <w:szCs w:val="22"/>
        </w:rPr>
        <w:t>E</w:t>
      </w:r>
      <w:r w:rsidR="008D21B1" w:rsidRPr="00FF7A30">
        <w:rPr>
          <w:sz w:val="22"/>
          <w:szCs w:val="22"/>
        </w:rPr>
        <w:t xml:space="preserve">pisode 1 and 2 of Learning from Landscapes. The concepts relate to </w:t>
      </w:r>
      <w:r w:rsidR="00AF48C8">
        <w:rPr>
          <w:sz w:val="22"/>
          <w:szCs w:val="22"/>
        </w:rPr>
        <w:t xml:space="preserve">ethics, </w:t>
      </w:r>
      <w:proofErr w:type="gramStart"/>
      <w:r w:rsidR="008D21B1" w:rsidRPr="00FF7A30">
        <w:rPr>
          <w:sz w:val="22"/>
          <w:szCs w:val="22"/>
        </w:rPr>
        <w:t>science</w:t>
      </w:r>
      <w:proofErr w:type="gramEnd"/>
      <w:r w:rsidR="008D21B1" w:rsidRPr="00FF7A30">
        <w:rPr>
          <w:sz w:val="22"/>
          <w:szCs w:val="22"/>
        </w:rPr>
        <w:t xml:space="preserve"> and geography. You might wish to create additional hexagons to support your </w:t>
      </w:r>
      <w:r w:rsidR="008A259B" w:rsidRPr="00FF7A30">
        <w:rPr>
          <w:sz w:val="22"/>
          <w:szCs w:val="22"/>
        </w:rPr>
        <w:t>class or</w:t>
      </w:r>
      <w:r w:rsidR="008D21B1" w:rsidRPr="00FF7A30">
        <w:rPr>
          <w:sz w:val="22"/>
          <w:szCs w:val="22"/>
        </w:rPr>
        <w:t xml:space="preserve"> ask students to create additional hexagons themselves. </w:t>
      </w:r>
    </w:p>
    <w:p w14:paraId="43D7304A" w14:textId="77777777" w:rsidR="00BC306B" w:rsidRDefault="00BC306B" w:rsidP="005E65CC">
      <w:pPr>
        <w:spacing w:after="160" w:line="259" w:lineRule="auto"/>
        <w:sectPr w:rsidR="00BC306B" w:rsidSect="005E3A4B">
          <w:headerReference w:type="first" r:id="rId30"/>
          <w:type w:val="continuous"/>
          <w:pgSz w:w="11906" w:h="16838"/>
          <w:pgMar w:top="0" w:right="851" w:bottom="851" w:left="851" w:header="680" w:footer="1304" w:gutter="0"/>
          <w:cols w:space="708"/>
          <w:titlePg/>
          <w:docGrid w:linePitch="360"/>
        </w:sectPr>
      </w:pPr>
    </w:p>
    <w:p w14:paraId="7112ADB1" w14:textId="77777777" w:rsidR="00FF7A30" w:rsidRDefault="00FF7A30" w:rsidP="00896D91">
      <w:pPr>
        <w:pStyle w:val="Heading2"/>
        <w:sectPr w:rsidR="00FF7A30" w:rsidSect="005E3A4B">
          <w:type w:val="continuous"/>
          <w:pgSz w:w="11906" w:h="16838"/>
          <w:pgMar w:top="0" w:right="851" w:bottom="851" w:left="851" w:header="680" w:footer="1304" w:gutter="0"/>
          <w:cols w:space="708"/>
          <w:titlePg/>
          <w:docGrid w:linePitch="360"/>
        </w:sectPr>
      </w:pPr>
    </w:p>
    <w:p w14:paraId="316467EB" w14:textId="77777777" w:rsidR="0083398B" w:rsidRDefault="00F71C8C" w:rsidP="00896D91">
      <w:pPr>
        <w:pStyle w:val="Heading2"/>
        <w:rPr>
          <w:b w:val="0"/>
          <w:bCs w:val="0"/>
        </w:rPr>
      </w:pPr>
      <w:r>
        <w:rPr>
          <w:noProof/>
        </w:rPr>
        <w:lastRenderedPageBreak/>
        <mc:AlternateContent>
          <mc:Choice Requires="wpg">
            <w:drawing>
              <wp:anchor distT="0" distB="0" distL="114300" distR="114300" simplePos="0" relativeHeight="251703296" behindDoc="0" locked="0" layoutInCell="1" allowOverlap="1" wp14:anchorId="36A90892" wp14:editId="7DAED98C">
                <wp:simplePos x="0" y="0"/>
                <wp:positionH relativeFrom="margin">
                  <wp:posOffset>54839</wp:posOffset>
                </wp:positionH>
                <wp:positionV relativeFrom="paragraph">
                  <wp:posOffset>500524</wp:posOffset>
                </wp:positionV>
                <wp:extent cx="6336794" cy="8954135"/>
                <wp:effectExtent l="19050" t="0" r="45085" b="18415"/>
                <wp:wrapNone/>
                <wp:docPr id="213" name="Group 213"/>
                <wp:cNvGraphicFramePr/>
                <a:graphic xmlns:a="http://schemas.openxmlformats.org/drawingml/2006/main">
                  <a:graphicData uri="http://schemas.microsoft.com/office/word/2010/wordprocessingGroup">
                    <wpg:wgp>
                      <wpg:cNvGrpSpPr/>
                      <wpg:grpSpPr>
                        <a:xfrm>
                          <a:off x="0" y="0"/>
                          <a:ext cx="6336794" cy="8954135"/>
                          <a:chOff x="-19815" y="0"/>
                          <a:chExt cx="6337192" cy="8954155"/>
                        </a:xfrm>
                      </wpg:grpSpPr>
                      <wpg:grpSp>
                        <wpg:cNvPr id="211" name="Group 211"/>
                        <wpg:cNvGrpSpPr/>
                        <wpg:grpSpPr>
                          <a:xfrm>
                            <a:off x="-19815" y="0"/>
                            <a:ext cx="6337192" cy="8954155"/>
                            <a:chOff x="-1512398" y="0"/>
                            <a:chExt cx="6337192" cy="8954155"/>
                          </a:xfrm>
                        </wpg:grpSpPr>
                        <wpg:grpSp>
                          <wpg:cNvPr id="209" name="Group 209"/>
                          <wpg:cNvGrpSpPr/>
                          <wpg:grpSpPr>
                            <a:xfrm>
                              <a:off x="-1512398" y="0"/>
                              <a:ext cx="6337192" cy="8954155"/>
                              <a:chOff x="-1574978" y="0"/>
                              <a:chExt cx="6599401" cy="9491047"/>
                            </a:xfrm>
                          </wpg:grpSpPr>
                          <wpg:grpSp>
                            <wpg:cNvPr id="93" name="Group 93"/>
                            <wpg:cNvGrpSpPr/>
                            <wpg:grpSpPr>
                              <a:xfrm>
                                <a:off x="-1574978" y="0"/>
                                <a:ext cx="6599401" cy="9491047"/>
                                <a:chOff x="-1700937" y="0"/>
                                <a:chExt cx="7127186" cy="10272893"/>
                              </a:xfrm>
                            </wpg:grpSpPr>
                            <wps:wsp>
                              <wps:cNvPr id="71" name="Hexagon 71"/>
                              <wps:cNvSpPr/>
                              <wps:spPr>
                                <a:xfrm>
                                  <a:off x="-1681763" y="944268"/>
                                  <a:ext cx="2066925" cy="1812290"/>
                                </a:xfrm>
                                <a:prstGeom prst="hexagon">
                                  <a:avLst/>
                                </a:prstGeom>
                                <a:solidFill>
                                  <a:srgbClr val="CDD3D1"/>
                                </a:solidFill>
                                <a:ln w="19050" cap="flat">
                                  <a:solidFill>
                                    <a:schemeClr val="tx1"/>
                                  </a:solidFill>
                                  <a:prstDash val="lgDash"/>
                                  <a:miter/>
                                </a:ln>
                              </wps:spPr>
                              <wps:txbx>
                                <w:txbxContent>
                                  <w:p w14:paraId="79E0BE0D" w14:textId="77777777" w:rsidR="008A259B" w:rsidRPr="008A259B" w:rsidRDefault="00521793" w:rsidP="008A259B">
                                    <w:pPr>
                                      <w:jc w:val="center"/>
                                      <w:rPr>
                                        <w:sz w:val="28"/>
                                        <w:szCs w:val="28"/>
                                        <w:lang w:val="en-US"/>
                                      </w:rPr>
                                    </w:pPr>
                                    <w:r>
                                      <w:rPr>
                                        <w:sz w:val="28"/>
                                        <w:szCs w:val="28"/>
                                        <w:lang w:val="en-US"/>
                                      </w:rPr>
                                      <w:t>Camera traps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Hexagon 72"/>
                              <wps:cNvSpPr/>
                              <wps:spPr>
                                <a:xfrm>
                                  <a:off x="3356116" y="1874475"/>
                                  <a:ext cx="2067198" cy="1812290"/>
                                </a:xfrm>
                                <a:prstGeom prst="hexagon">
                                  <a:avLst/>
                                </a:prstGeom>
                                <a:solidFill>
                                  <a:srgbClr val="CDD3D1"/>
                                </a:solidFill>
                                <a:ln w="19050" cap="flat">
                                  <a:solidFill>
                                    <a:schemeClr val="tx1"/>
                                  </a:solidFill>
                                  <a:prstDash val="lgDash"/>
                                  <a:miter/>
                                </a:ln>
                              </wps:spPr>
                              <wps:txbx>
                                <w:txbxContent>
                                  <w:p w14:paraId="077C0B77" w14:textId="77777777" w:rsidR="008A259B" w:rsidRPr="008A259B" w:rsidRDefault="008A259B" w:rsidP="008A259B">
                                    <w:pPr>
                                      <w:jc w:val="center"/>
                                      <w:rPr>
                                        <w:sz w:val="28"/>
                                        <w:szCs w:val="28"/>
                                        <w:lang w:val="en-US"/>
                                      </w:rPr>
                                    </w:pPr>
                                    <w:r>
                                      <w:rPr>
                                        <w:sz w:val="28"/>
                                        <w:szCs w:val="28"/>
                                        <w:lang w:val="en-US"/>
                                      </w:rPr>
                                      <w:t>Tree hollows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Hexagon 73"/>
                              <wps:cNvSpPr/>
                              <wps:spPr>
                                <a:xfrm>
                                  <a:off x="0" y="1897039"/>
                                  <a:ext cx="2067198" cy="1812290"/>
                                </a:xfrm>
                                <a:prstGeom prst="hexagon">
                                  <a:avLst/>
                                </a:prstGeom>
                                <a:solidFill>
                                  <a:srgbClr val="CDD3D1"/>
                                </a:solidFill>
                                <a:ln w="19050" cap="flat">
                                  <a:solidFill>
                                    <a:schemeClr val="tx1"/>
                                  </a:solidFill>
                                  <a:prstDash val="lgDash"/>
                                  <a:miter/>
                                </a:ln>
                              </wps:spPr>
                              <wps:txbx>
                                <w:txbxContent>
                                  <w:p w14:paraId="28BC07DD" w14:textId="77777777" w:rsidR="008A259B" w:rsidRPr="008A259B" w:rsidRDefault="008A259B" w:rsidP="008A259B">
                                    <w:pPr>
                                      <w:jc w:val="center"/>
                                      <w:rPr>
                                        <w:sz w:val="28"/>
                                        <w:szCs w:val="28"/>
                                        <w:lang w:val="en-US"/>
                                      </w:rPr>
                                    </w:pPr>
                                    <w:r>
                                      <w:rPr>
                                        <w:sz w:val="28"/>
                                        <w:szCs w:val="28"/>
                                        <w:lang w:val="en-US"/>
                                      </w:rPr>
                                      <w:t>Drinking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Hexagon 75"/>
                              <wps:cNvSpPr/>
                              <wps:spPr>
                                <a:xfrm>
                                  <a:off x="13356" y="27296"/>
                                  <a:ext cx="2067198" cy="1812290"/>
                                </a:xfrm>
                                <a:prstGeom prst="hexagon">
                                  <a:avLst/>
                                </a:prstGeom>
                                <a:solidFill>
                                  <a:srgbClr val="CDD3D1"/>
                                </a:solidFill>
                                <a:ln w="19050" cap="flat">
                                  <a:solidFill>
                                    <a:schemeClr val="tx1"/>
                                  </a:solidFill>
                                  <a:prstDash val="lgDash"/>
                                  <a:miter/>
                                </a:ln>
                              </wps:spPr>
                              <wps:txbx>
                                <w:txbxContent>
                                  <w:p w14:paraId="52DA1A60" w14:textId="77777777" w:rsidR="008A259B" w:rsidRPr="008A259B" w:rsidRDefault="008A259B" w:rsidP="008A259B">
                                    <w:pPr>
                                      <w:jc w:val="center"/>
                                      <w:rPr>
                                        <w:sz w:val="28"/>
                                        <w:szCs w:val="28"/>
                                        <w:lang w:val="en-US"/>
                                      </w:rPr>
                                    </w:pPr>
                                    <w:r w:rsidRPr="008A259B">
                                      <w:rPr>
                                        <w:sz w:val="28"/>
                                        <w:szCs w:val="28"/>
                                        <w:lang w:val="en-US"/>
                                      </w:rP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Hexagon 76"/>
                              <wps:cNvSpPr/>
                              <wps:spPr>
                                <a:xfrm>
                                  <a:off x="3345403" y="0"/>
                                  <a:ext cx="2067198" cy="1812290"/>
                                </a:xfrm>
                                <a:prstGeom prst="hexagon">
                                  <a:avLst/>
                                </a:prstGeom>
                                <a:solidFill>
                                  <a:srgbClr val="CDD3D1"/>
                                </a:solidFill>
                                <a:ln w="19050" cap="flat">
                                  <a:solidFill>
                                    <a:schemeClr val="tx1"/>
                                  </a:solidFill>
                                  <a:prstDash val="lgDash"/>
                                  <a:miter/>
                                </a:ln>
                              </wps:spPr>
                              <wps:txbx>
                                <w:txbxContent>
                                  <w:p w14:paraId="779C11B1" w14:textId="4152D207" w:rsidR="008A259B" w:rsidRPr="008A259B" w:rsidRDefault="00521793" w:rsidP="008A259B">
                                    <w:pPr>
                                      <w:jc w:val="center"/>
                                      <w:rPr>
                                        <w:sz w:val="28"/>
                                        <w:szCs w:val="28"/>
                                        <w:lang w:val="en-US"/>
                                      </w:rPr>
                                    </w:pPr>
                                    <w:r>
                                      <w:rPr>
                                        <w:sz w:val="28"/>
                                        <w:szCs w:val="28"/>
                                        <w:lang w:val="en-US"/>
                                      </w:rPr>
                                      <w:t>VHF</w:t>
                                    </w:r>
                                    <w:r w:rsidR="00AF48C8">
                                      <w:rPr>
                                        <w:sz w:val="28"/>
                                        <w:szCs w:val="28"/>
                                        <w:lang w:val="en-US"/>
                                      </w:rPr>
                                      <w:t xml:space="preserve"> r</w:t>
                                    </w:r>
                                    <w:r w:rsidR="008A259B">
                                      <w:rPr>
                                        <w:sz w:val="28"/>
                                        <w:szCs w:val="28"/>
                                        <w:lang w:val="en-US"/>
                                      </w:rPr>
                                      <w:t>adio-tracking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Hexagon 77"/>
                              <wps:cNvSpPr/>
                              <wps:spPr>
                                <a:xfrm>
                                  <a:off x="1680376" y="956469"/>
                                  <a:ext cx="2066925" cy="1812290"/>
                                </a:xfrm>
                                <a:prstGeom prst="hexagon">
                                  <a:avLst/>
                                </a:prstGeom>
                                <a:solidFill>
                                  <a:srgbClr val="CDD3D1"/>
                                </a:solidFill>
                                <a:ln w="19050" cap="flat">
                                  <a:solidFill>
                                    <a:schemeClr val="tx1"/>
                                  </a:solidFill>
                                  <a:prstDash val="lgDash"/>
                                  <a:miter/>
                                </a:ln>
                              </wps:spPr>
                              <wps:txbx>
                                <w:txbxContent>
                                  <w:p w14:paraId="27289107" w14:textId="77777777" w:rsidR="008A259B" w:rsidRPr="008A259B" w:rsidRDefault="008A259B" w:rsidP="008A259B">
                                    <w:pPr>
                                      <w:jc w:val="center"/>
                                      <w:rPr>
                                        <w:sz w:val="28"/>
                                        <w:szCs w:val="28"/>
                                        <w:lang w:val="en-US"/>
                                      </w:rPr>
                                    </w:pPr>
                                    <w:r>
                                      <w:rPr>
                                        <w:sz w:val="28"/>
                                        <w:szCs w:val="28"/>
                                        <w:lang w:val="en-US"/>
                                      </w:rPr>
                                      <w:t>Leadbeater’s Possum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Hexagon 79"/>
                              <wps:cNvSpPr/>
                              <wps:spPr>
                                <a:xfrm>
                                  <a:off x="3359051" y="3753136"/>
                                  <a:ext cx="2067198" cy="1812290"/>
                                </a:xfrm>
                                <a:prstGeom prst="hexagon">
                                  <a:avLst/>
                                </a:prstGeom>
                                <a:solidFill>
                                  <a:srgbClr val="CDD3D1"/>
                                </a:solidFill>
                                <a:ln w="19050" cap="flat">
                                  <a:solidFill>
                                    <a:schemeClr val="tx1"/>
                                  </a:solidFill>
                                  <a:prstDash val="lgDash"/>
                                  <a:miter/>
                                </a:ln>
                              </wps:spPr>
                              <wps:txbx>
                                <w:txbxContent>
                                  <w:p w14:paraId="5F8F0FA5" w14:textId="77777777" w:rsidR="008A259B" w:rsidRPr="008A259B" w:rsidRDefault="008A259B" w:rsidP="008A259B">
                                    <w:pPr>
                                      <w:jc w:val="center"/>
                                      <w:rPr>
                                        <w:sz w:val="28"/>
                                        <w:szCs w:val="28"/>
                                        <w:lang w:val="en-US"/>
                                      </w:rPr>
                                    </w:pPr>
                                    <w:r w:rsidRPr="008A259B">
                                      <w:rPr>
                                        <w:sz w:val="28"/>
                                        <w:szCs w:val="28"/>
                                        <w:lang w:val="en-US"/>
                                      </w:rPr>
                                      <w:t>Critically endangered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Hexagon 80"/>
                              <wps:cNvSpPr/>
                              <wps:spPr>
                                <a:xfrm>
                                  <a:off x="-1665295" y="4698833"/>
                                  <a:ext cx="2067198" cy="1812290"/>
                                </a:xfrm>
                                <a:prstGeom prst="hexagon">
                                  <a:avLst/>
                                </a:prstGeom>
                                <a:solidFill>
                                  <a:srgbClr val="CDD3D1"/>
                                </a:solidFill>
                                <a:ln w="19050" cap="flat">
                                  <a:solidFill>
                                    <a:schemeClr val="tx1"/>
                                  </a:solidFill>
                                  <a:prstDash val="lgDash"/>
                                  <a:miter/>
                                </a:ln>
                              </wps:spPr>
                              <wps:txbx>
                                <w:txbxContent>
                                  <w:p w14:paraId="62ACD0F4" w14:textId="77777777" w:rsidR="008A259B" w:rsidRPr="008A259B" w:rsidRDefault="008A259B" w:rsidP="008A259B">
                                    <w:pPr>
                                      <w:jc w:val="center"/>
                                      <w:rPr>
                                        <w:sz w:val="28"/>
                                        <w:szCs w:val="28"/>
                                        <w:lang w:val="en-US"/>
                                      </w:rPr>
                                    </w:pPr>
                                    <w:r>
                                      <w:rPr>
                                        <w:sz w:val="28"/>
                                        <w:szCs w:val="28"/>
                                        <w:lang w:val="en-US"/>
                                      </w:rPr>
                                      <w:t>Bush fires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Hexagon 81"/>
                              <wps:cNvSpPr/>
                              <wps:spPr>
                                <a:xfrm>
                                  <a:off x="1680376" y="2825087"/>
                                  <a:ext cx="2067198" cy="1812290"/>
                                </a:xfrm>
                                <a:prstGeom prst="hexagon">
                                  <a:avLst/>
                                </a:prstGeom>
                                <a:solidFill>
                                  <a:srgbClr val="CDD3D1"/>
                                </a:solidFill>
                                <a:ln w="19050" cap="flat">
                                  <a:solidFill>
                                    <a:schemeClr val="tx1"/>
                                  </a:solidFill>
                                  <a:prstDash val="lgDash"/>
                                  <a:miter/>
                                </a:ln>
                              </wps:spPr>
                              <wps:txbx>
                                <w:txbxContent>
                                  <w:p w14:paraId="16077911" w14:textId="77777777" w:rsidR="008A259B" w:rsidRPr="008A259B" w:rsidRDefault="008A259B" w:rsidP="008A259B">
                                    <w:pPr>
                                      <w:jc w:val="center"/>
                                      <w:rPr>
                                        <w:sz w:val="28"/>
                                        <w:szCs w:val="28"/>
                                        <w:lang w:val="en-US"/>
                                      </w:rPr>
                                    </w:pPr>
                                    <w:r>
                                      <w:rPr>
                                        <w:sz w:val="28"/>
                                        <w:szCs w:val="28"/>
                                        <w:lang w:val="en-US"/>
                                      </w:rPr>
                                      <w:t>Old growth 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Hexagon 86"/>
                              <wps:cNvSpPr/>
                              <wps:spPr>
                                <a:xfrm>
                                  <a:off x="10713" y="3755854"/>
                                  <a:ext cx="2067198" cy="1812290"/>
                                </a:xfrm>
                                <a:prstGeom prst="hexagon">
                                  <a:avLst/>
                                </a:prstGeom>
                                <a:solidFill>
                                  <a:srgbClr val="CDD3D1"/>
                                </a:solidFill>
                                <a:ln w="19050" cap="flat">
                                  <a:solidFill>
                                    <a:schemeClr val="tx1"/>
                                  </a:solidFill>
                                  <a:prstDash val="lgDash"/>
                                  <a:miter/>
                                </a:ln>
                              </wps:spPr>
                              <wps:txbx>
                                <w:txbxContent>
                                  <w:p w14:paraId="4C8A01D4" w14:textId="77777777" w:rsidR="008A259B" w:rsidRPr="008A259B" w:rsidRDefault="008A259B" w:rsidP="008A259B">
                                    <w:pPr>
                                      <w:jc w:val="center"/>
                                      <w:rPr>
                                        <w:sz w:val="28"/>
                                        <w:szCs w:val="28"/>
                                        <w:lang w:val="en-US"/>
                                      </w:rPr>
                                    </w:pPr>
                                    <w:r>
                                      <w:rPr>
                                        <w:sz w:val="28"/>
                                        <w:szCs w:val="28"/>
                                        <w:lang w:val="en-US"/>
                                      </w:rPr>
                                      <w:t>Genetic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Hexagon 87"/>
                              <wps:cNvSpPr/>
                              <wps:spPr>
                                <a:xfrm>
                                  <a:off x="292" y="5636525"/>
                                  <a:ext cx="2067198" cy="1812290"/>
                                </a:xfrm>
                                <a:prstGeom prst="hexagon">
                                  <a:avLst/>
                                </a:prstGeom>
                                <a:solidFill>
                                  <a:srgbClr val="CDD3D1"/>
                                </a:solidFill>
                                <a:ln w="19050" cap="flat">
                                  <a:solidFill>
                                    <a:schemeClr val="tx1"/>
                                  </a:solidFill>
                                  <a:prstDash val="lgDash"/>
                                  <a:miter/>
                                </a:ln>
                              </wps:spPr>
                              <wps:txbx>
                                <w:txbxContent>
                                  <w:p w14:paraId="53BDF46E" w14:textId="77777777" w:rsidR="00521793" w:rsidRPr="00521793" w:rsidRDefault="00521793" w:rsidP="00521793">
                                    <w:pPr>
                                      <w:jc w:val="center"/>
                                      <w:rPr>
                                        <w:sz w:val="28"/>
                                        <w:szCs w:val="28"/>
                                        <w:lang w:val="en-US"/>
                                      </w:rPr>
                                    </w:pPr>
                                    <w:r w:rsidRPr="00521793">
                                      <w:rPr>
                                        <w:sz w:val="28"/>
                                        <w:szCs w:val="28"/>
                                        <w:lang w:val="en-US"/>
                                      </w:rPr>
                                      <w:t>Arboreal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Hexagon 88"/>
                              <wps:cNvSpPr/>
                              <wps:spPr>
                                <a:xfrm>
                                  <a:off x="1677584" y="6563449"/>
                                  <a:ext cx="2067198" cy="1812290"/>
                                </a:xfrm>
                                <a:prstGeom prst="hexagon">
                                  <a:avLst/>
                                </a:prstGeom>
                                <a:solidFill>
                                  <a:srgbClr val="CDD3D1"/>
                                </a:solidFill>
                                <a:ln w="19050" cap="flat">
                                  <a:solidFill>
                                    <a:schemeClr val="tx1"/>
                                  </a:solidFill>
                                  <a:prstDash val="lgDash"/>
                                  <a:miter/>
                                </a:ln>
                              </wps:spPr>
                              <wps:txbx>
                                <w:txbxContent>
                                  <w:p w14:paraId="57A8EB6E" w14:textId="77777777" w:rsidR="00521793" w:rsidRPr="00521793" w:rsidRDefault="00521793" w:rsidP="00521793">
                                    <w:pPr>
                                      <w:jc w:val="center"/>
                                      <w:rPr>
                                        <w:sz w:val="28"/>
                                        <w:szCs w:val="28"/>
                                        <w:lang w:val="en-US"/>
                                      </w:rPr>
                                    </w:pPr>
                                    <w:r w:rsidRPr="00521793">
                                      <w:rPr>
                                        <w:sz w:val="28"/>
                                        <w:szCs w:val="28"/>
                                        <w:lang w:val="en-US"/>
                                      </w:rPr>
                                      <w:t>Translocation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Hexagon 89"/>
                              <wps:cNvSpPr/>
                              <wps:spPr>
                                <a:xfrm>
                                  <a:off x="1678675" y="4694830"/>
                                  <a:ext cx="2067198" cy="1812290"/>
                                </a:xfrm>
                                <a:prstGeom prst="hexagon">
                                  <a:avLst/>
                                </a:prstGeom>
                                <a:solidFill>
                                  <a:srgbClr val="CDD3D1"/>
                                </a:solidFill>
                                <a:ln w="19050" cap="flat">
                                  <a:solidFill>
                                    <a:schemeClr val="tx1"/>
                                  </a:solidFill>
                                  <a:prstDash val="lgDash"/>
                                  <a:miter/>
                                </a:ln>
                              </wps:spPr>
                              <wps:txbx>
                                <w:txbxContent>
                                  <w:p w14:paraId="2EAD8158" w14:textId="77777777" w:rsidR="008A259B" w:rsidRPr="008A259B" w:rsidRDefault="008A259B" w:rsidP="008A259B">
                                    <w:pPr>
                                      <w:jc w:val="center"/>
                                      <w:rPr>
                                        <w:sz w:val="28"/>
                                        <w:szCs w:val="28"/>
                                        <w:lang w:val="en-US"/>
                                      </w:rPr>
                                    </w:pPr>
                                    <w:r w:rsidRPr="008A259B">
                                      <w:rPr>
                                        <w:sz w:val="28"/>
                                        <w:szCs w:val="28"/>
                                        <w:lang w:val="en-US"/>
                                      </w:rPr>
                                      <w:t>Deforestation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agon 90"/>
                              <wps:cNvSpPr/>
                              <wps:spPr>
                                <a:xfrm>
                                  <a:off x="3343702" y="5622878"/>
                                  <a:ext cx="2067198" cy="1812290"/>
                                </a:xfrm>
                                <a:prstGeom prst="hexagon">
                                  <a:avLst/>
                                </a:prstGeom>
                                <a:solidFill>
                                  <a:srgbClr val="CDD3D1"/>
                                </a:solidFill>
                                <a:ln w="19050" cap="flat">
                                  <a:solidFill>
                                    <a:schemeClr val="tx1"/>
                                  </a:solidFill>
                                  <a:prstDash val="lgDash"/>
                                  <a:miter/>
                                </a:ln>
                              </wps:spPr>
                              <wps:txbx>
                                <w:txbxContent>
                                  <w:p w14:paraId="4AB6EFAD" w14:textId="77777777" w:rsidR="00521793" w:rsidRPr="00521793" w:rsidRDefault="00521793" w:rsidP="00521793">
                                    <w:pPr>
                                      <w:jc w:val="center"/>
                                      <w:rPr>
                                        <w:sz w:val="28"/>
                                        <w:szCs w:val="28"/>
                                        <w:lang w:val="en-US"/>
                                      </w:rPr>
                                    </w:pPr>
                                    <w:r w:rsidRPr="00521793">
                                      <w:rPr>
                                        <w:sz w:val="28"/>
                                        <w:szCs w:val="28"/>
                                        <w:lang w:val="en-US"/>
                                      </w:rPr>
                                      <w:t>Endemic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Hexagon 91"/>
                              <wps:cNvSpPr/>
                              <wps:spPr>
                                <a:xfrm>
                                  <a:off x="-1653774" y="6580191"/>
                                  <a:ext cx="2067198" cy="1812290"/>
                                </a:xfrm>
                                <a:prstGeom prst="hexagon">
                                  <a:avLst/>
                                </a:prstGeom>
                                <a:solidFill>
                                  <a:srgbClr val="CDD3D1"/>
                                </a:solidFill>
                                <a:ln w="19050" cap="flat">
                                  <a:solidFill>
                                    <a:schemeClr val="tx1"/>
                                  </a:solidFill>
                                  <a:prstDash val="lgDash"/>
                                  <a:miter/>
                                </a:ln>
                              </wps:spPr>
                              <wps:txbx>
                                <w:txbxContent>
                                  <w:p w14:paraId="45D7C287" w14:textId="77777777" w:rsidR="008A259B" w:rsidRPr="008A259B" w:rsidRDefault="008A259B" w:rsidP="008A259B">
                                    <w:pPr>
                                      <w:jc w:val="center"/>
                                      <w:rPr>
                                        <w:sz w:val="28"/>
                                        <w:szCs w:val="28"/>
                                        <w:lang w:val="en-US"/>
                                      </w:rPr>
                                    </w:pPr>
                                    <w:r w:rsidRPr="008A259B">
                                      <w:rPr>
                                        <w:sz w:val="28"/>
                                        <w:szCs w:val="28"/>
                                        <w:lang w:val="en-US"/>
                                      </w:rPr>
                                      <w:t>Historic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Hexagon 92"/>
                              <wps:cNvSpPr/>
                              <wps:spPr>
                                <a:xfrm>
                                  <a:off x="-1700937" y="8460603"/>
                                  <a:ext cx="2115927" cy="1812290"/>
                                </a:xfrm>
                                <a:prstGeom prst="hexagon">
                                  <a:avLst/>
                                </a:prstGeom>
                                <a:solidFill>
                                  <a:srgbClr val="CDD3D1"/>
                                </a:solidFill>
                                <a:ln w="19050" cap="flat">
                                  <a:solidFill>
                                    <a:schemeClr val="tx1"/>
                                  </a:solidFill>
                                  <a:prstDash val="lgDash"/>
                                  <a:miter/>
                                </a:ln>
                              </wps:spPr>
                              <wps:txbx>
                                <w:txbxContent>
                                  <w:p w14:paraId="3DE6249C" w14:textId="77777777" w:rsidR="00521793" w:rsidRPr="00521793" w:rsidRDefault="00521793" w:rsidP="00521793">
                                    <w:pPr>
                                      <w:jc w:val="center"/>
                                      <w:rPr>
                                        <w:sz w:val="28"/>
                                        <w:szCs w:val="28"/>
                                        <w:lang w:val="en-US"/>
                                      </w:rPr>
                                    </w:pPr>
                                    <w:r w:rsidRPr="00521793">
                                      <w:rPr>
                                        <w:sz w:val="28"/>
                                        <w:szCs w:val="28"/>
                                        <w:lang w:val="en-US"/>
                                      </w:rPr>
                                      <w:t>Nest boxes</w:t>
                                    </w:r>
                                    <w:r>
                                      <w:rPr>
                                        <w:sz w:val="28"/>
                                        <w:szCs w:val="28"/>
                                        <w:lang w:val="en-US"/>
                                      </w:rPr>
                                      <w:t>/artificial hollows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Hexagon 207"/>
                            <wps:cNvSpPr/>
                            <wps:spPr>
                              <a:xfrm>
                                <a:off x="3097477" y="6933063"/>
                                <a:ext cx="1913947" cy="1674256"/>
                              </a:xfrm>
                              <a:prstGeom prst="hexagon">
                                <a:avLst/>
                              </a:prstGeom>
                              <a:solidFill>
                                <a:srgbClr val="CDD3D1"/>
                              </a:solidFill>
                              <a:ln w="19050" cap="flat">
                                <a:solidFill>
                                  <a:schemeClr val="tx1"/>
                                </a:solidFill>
                                <a:prstDash val="lgDash"/>
                                <a:miter/>
                              </a:ln>
                            </wps:spPr>
                            <wps:txbx>
                              <w:txbxContent>
                                <w:p w14:paraId="364B734E" w14:textId="77777777" w:rsidR="00521793" w:rsidRPr="00521793" w:rsidRDefault="00521793" w:rsidP="00521793">
                                  <w:pPr>
                                    <w:jc w:val="center"/>
                                    <w:rPr>
                                      <w:sz w:val="28"/>
                                      <w:szCs w:val="28"/>
                                      <w:lang w:val="en-US"/>
                                    </w:rPr>
                                  </w:pPr>
                                  <w:r w:rsidRPr="00521793">
                                    <w:rPr>
                                      <w:sz w:val="28"/>
                                      <w:szCs w:val="28"/>
                                      <w:lang w:val="en-US"/>
                                    </w:rPr>
                                    <w:t>Feral exclusion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Hexagon 208"/>
                            <wps:cNvSpPr/>
                            <wps:spPr>
                              <a:xfrm>
                                <a:off x="13648" y="6933063"/>
                                <a:ext cx="1913948" cy="1674256"/>
                              </a:xfrm>
                              <a:prstGeom prst="hexagon">
                                <a:avLst/>
                              </a:prstGeom>
                              <a:solidFill>
                                <a:srgbClr val="CDD3D1"/>
                              </a:solidFill>
                              <a:ln w="19050" cap="flat">
                                <a:solidFill>
                                  <a:schemeClr val="tx1"/>
                                </a:solidFill>
                                <a:prstDash val="lgDash"/>
                                <a:miter/>
                              </a:ln>
                            </wps:spPr>
                            <wps:txbx>
                              <w:txbxContent>
                                <w:p w14:paraId="374DD7A9" w14:textId="77777777" w:rsidR="00521793" w:rsidRPr="00521793" w:rsidRDefault="00521793" w:rsidP="00521793">
                                  <w:pPr>
                                    <w:jc w:val="center"/>
                                    <w:rPr>
                                      <w:sz w:val="28"/>
                                      <w:szCs w:val="28"/>
                                      <w:lang w:val="en-US"/>
                                    </w:rPr>
                                  </w:pPr>
                                  <w:r w:rsidRPr="00521793">
                                    <w:rPr>
                                      <w:sz w:val="28"/>
                                      <w:szCs w:val="28"/>
                                      <w:lang w:val="en-US"/>
                                    </w:rPr>
                                    <w:t>Carbon sink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Hexagon 210"/>
                          <wps:cNvSpPr/>
                          <wps:spPr>
                            <a:xfrm>
                              <a:off x="1496291" y="7350826"/>
                              <a:ext cx="1837729" cy="1579539"/>
                            </a:xfrm>
                            <a:prstGeom prst="hexagon">
                              <a:avLst/>
                            </a:prstGeom>
                            <a:solidFill>
                              <a:srgbClr val="CDD3D1"/>
                            </a:solidFill>
                            <a:ln w="19050" cap="flat">
                              <a:solidFill>
                                <a:schemeClr val="tx1"/>
                              </a:solidFill>
                              <a:prstDash val="lgDash"/>
                              <a:miter/>
                            </a:ln>
                          </wps:spPr>
                          <wps:txbx>
                            <w:txbxContent>
                              <w:p w14:paraId="70276FB5" w14:textId="77777777" w:rsidR="00521793" w:rsidRPr="00521793" w:rsidRDefault="00521793" w:rsidP="00521793">
                                <w:pPr>
                                  <w:jc w:val="center"/>
                                  <w:rPr>
                                    <w:sz w:val="28"/>
                                    <w:szCs w:val="28"/>
                                    <w:lang w:val="en-US"/>
                                  </w:rPr>
                                </w:pPr>
                                <w:r>
                                  <w:rPr>
                                    <w:sz w:val="28"/>
                                    <w:szCs w:val="28"/>
                                    <w:lang w:val="en-US"/>
                                  </w:rPr>
                                  <w:t>Habitat restoration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Hexagon 212"/>
                        <wps:cNvSpPr/>
                        <wps:spPr>
                          <a:xfrm>
                            <a:off x="-9392" y="2459433"/>
                            <a:ext cx="1837556" cy="1579475"/>
                          </a:xfrm>
                          <a:prstGeom prst="hexagon">
                            <a:avLst/>
                          </a:prstGeom>
                          <a:solidFill>
                            <a:srgbClr val="CDD3D1"/>
                          </a:solidFill>
                          <a:ln w="19050" cap="flat">
                            <a:solidFill>
                              <a:schemeClr val="tx1"/>
                            </a:solidFill>
                            <a:prstDash val="lgDash"/>
                            <a:miter/>
                          </a:ln>
                        </wps:spPr>
                        <wps:txbx>
                          <w:txbxContent>
                            <w:p w14:paraId="67A75103" w14:textId="77777777" w:rsidR="00F71C8C" w:rsidRPr="00521793" w:rsidRDefault="00F71C8C" w:rsidP="00F71C8C">
                              <w:pPr>
                                <w:jc w:val="center"/>
                                <w:rPr>
                                  <w:sz w:val="28"/>
                                  <w:szCs w:val="28"/>
                                  <w:lang w:val="en-US"/>
                                </w:rPr>
                              </w:pPr>
                              <w:r>
                                <w:rPr>
                                  <w:sz w:val="28"/>
                                  <w:szCs w:val="28"/>
                                  <w:lang w:val="en-US"/>
                                </w:rPr>
                                <w:t>Flagship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A90892" id="Group 213" o:spid="_x0000_s1027" style="position:absolute;margin-left:4.3pt;margin-top:39.4pt;width:498.95pt;height:705.05pt;z-index:251703296;mso-position-horizontal-relative:margin;mso-width-relative:margin" coordorigin="-198" coordsize="63371,8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">
                <v:group id="Group 211" o:spid="_x0000_s1028" style="position:absolute;left:-198;width:63371;height:89541" coordorigin="-15123" coordsize="63371,8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09" o:spid="_x0000_s1029" style="position:absolute;left:-15123;width:63370;height:89541" coordorigin="-15749" coordsize="65994,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93" o:spid="_x0000_s1030" style="position:absolute;left:-15749;width:65993;height:94910" coordorigin="-17009" coordsize="71271,1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1" o:spid="_x0000_s1031" type="#_x0000_t9" style="position:absolute;left:-16817;top:9442;width:20668;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" adj="4735" fillcolor="#cdd3d1" strokecolor="black [3213]" strokeweight="1.5pt">
                        <v:stroke dashstyle="longDash"/>
                        <v:textbox>
                          <w:txbxContent>
                            <w:p w14:paraId="79E0BE0D" w14:textId="77777777" w:rsidR="008A259B" w:rsidRPr="008A259B" w:rsidRDefault="00521793" w:rsidP="008A259B">
                              <w:pPr>
                                <w:jc w:val="center"/>
                                <w:rPr>
                                  <w:sz w:val="28"/>
                                  <w:szCs w:val="28"/>
                                  <w:lang w:val="en-US"/>
                                </w:rPr>
                              </w:pPr>
                              <w:r>
                                <w:rPr>
                                  <w:sz w:val="28"/>
                                  <w:szCs w:val="28"/>
                                  <w:lang w:val="en-US"/>
                                </w:rPr>
                                <w:t>Camera traps</w:t>
                              </w:r>
                            </w:p>
                          </w:txbxContent>
                        </v:textbox>
                      </v:shape>
                      <v:shape id="Hexagon 72" o:spid="_x0000_s1032" type="#_x0000_t9" style="position:absolute;left:33561;top:18744;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" adj="4734" fillcolor="#cdd3d1" strokecolor="black [3213]" strokeweight="1.5pt">
                        <v:stroke dashstyle="longDash"/>
                        <v:textbox>
                          <w:txbxContent>
                            <w:p w14:paraId="077C0B77" w14:textId="77777777" w:rsidR="008A259B" w:rsidRPr="008A259B" w:rsidRDefault="008A259B" w:rsidP="008A259B">
                              <w:pPr>
                                <w:jc w:val="center"/>
                                <w:rPr>
                                  <w:sz w:val="28"/>
                                  <w:szCs w:val="28"/>
                                  <w:lang w:val="en-US"/>
                                </w:rPr>
                              </w:pPr>
                              <w:r>
                                <w:rPr>
                                  <w:sz w:val="28"/>
                                  <w:szCs w:val="28"/>
                                  <w:lang w:val="en-US"/>
                                </w:rPr>
                                <w:t>Tree hollows</w:t>
                              </w:r>
                            </w:p>
                          </w:txbxContent>
                        </v:textbox>
                      </v:shape>
                      <v:shape id="Hexagon 73" o:spid="_x0000_s1033" type="#_x0000_t9" style="position:absolute;top:18970;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" adj="4734" fillcolor="#cdd3d1" strokecolor="black [3213]" strokeweight="1.5pt">
                        <v:stroke dashstyle="longDash"/>
                        <v:textbox>
                          <w:txbxContent>
                            <w:p w14:paraId="28BC07DD" w14:textId="77777777" w:rsidR="008A259B" w:rsidRPr="008A259B" w:rsidRDefault="008A259B" w:rsidP="008A259B">
                              <w:pPr>
                                <w:jc w:val="center"/>
                                <w:rPr>
                                  <w:sz w:val="28"/>
                                  <w:szCs w:val="28"/>
                                  <w:lang w:val="en-US"/>
                                </w:rPr>
                              </w:pPr>
                              <w:r>
                                <w:rPr>
                                  <w:sz w:val="28"/>
                                  <w:szCs w:val="28"/>
                                  <w:lang w:val="en-US"/>
                                </w:rPr>
                                <w:t>Drinking water</w:t>
                              </w:r>
                            </w:p>
                          </w:txbxContent>
                        </v:textbox>
                      </v:shape>
                      <v:shape id="Hexagon 75" o:spid="_x0000_s1034" type="#_x0000_t9" style="position:absolute;left:133;top:272;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" adj="4734" fillcolor="#cdd3d1" strokecolor="black [3213]" strokeweight="1.5pt">
                        <v:stroke dashstyle="longDash"/>
                        <v:textbox>
                          <w:txbxContent>
                            <w:p w14:paraId="52DA1A60" w14:textId="77777777" w:rsidR="008A259B" w:rsidRPr="008A259B" w:rsidRDefault="008A259B" w:rsidP="008A259B">
                              <w:pPr>
                                <w:jc w:val="center"/>
                                <w:rPr>
                                  <w:sz w:val="28"/>
                                  <w:szCs w:val="28"/>
                                  <w:lang w:val="en-US"/>
                                </w:rPr>
                              </w:pPr>
                              <w:r w:rsidRPr="008A259B">
                                <w:rPr>
                                  <w:sz w:val="28"/>
                                  <w:szCs w:val="28"/>
                                  <w:lang w:val="en-US"/>
                                </w:rPr>
                                <w:t>Climate change</w:t>
                              </w:r>
                            </w:p>
                          </w:txbxContent>
                        </v:textbox>
                      </v:shape>
                      <v:shape id="Hexagon 76" o:spid="_x0000_s1035" type="#_x0000_t9" style="position:absolute;left:33454;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" adj="4734" fillcolor="#cdd3d1" strokecolor="black [3213]" strokeweight="1.5pt">
                        <v:stroke dashstyle="longDash"/>
                        <v:textbox>
                          <w:txbxContent>
                            <w:p w14:paraId="779C11B1" w14:textId="4152D207" w:rsidR="008A259B" w:rsidRPr="008A259B" w:rsidRDefault="00521793" w:rsidP="008A259B">
                              <w:pPr>
                                <w:jc w:val="center"/>
                                <w:rPr>
                                  <w:sz w:val="28"/>
                                  <w:szCs w:val="28"/>
                                  <w:lang w:val="en-US"/>
                                </w:rPr>
                              </w:pPr>
                              <w:r>
                                <w:rPr>
                                  <w:sz w:val="28"/>
                                  <w:szCs w:val="28"/>
                                  <w:lang w:val="en-US"/>
                                </w:rPr>
                                <w:t>VHF</w:t>
                              </w:r>
                              <w:r w:rsidR="00AF48C8">
                                <w:rPr>
                                  <w:sz w:val="28"/>
                                  <w:szCs w:val="28"/>
                                  <w:lang w:val="en-US"/>
                                </w:rPr>
                                <w:t xml:space="preserve"> r</w:t>
                              </w:r>
                              <w:r w:rsidR="008A259B">
                                <w:rPr>
                                  <w:sz w:val="28"/>
                                  <w:szCs w:val="28"/>
                                  <w:lang w:val="en-US"/>
                                </w:rPr>
                                <w:t>adio-tracking</w:t>
                              </w:r>
                            </w:p>
                          </w:txbxContent>
                        </v:textbox>
                      </v:shape>
                      <v:shape id="Hexagon 77" o:spid="_x0000_s1036" type="#_x0000_t9" style="position:absolute;left:16803;top:9564;width:20670;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" adj="4735" fillcolor="#cdd3d1" strokecolor="black [3213]" strokeweight="1.5pt">
                        <v:stroke dashstyle="longDash"/>
                        <v:textbox>
                          <w:txbxContent>
                            <w:p w14:paraId="27289107" w14:textId="77777777" w:rsidR="008A259B" w:rsidRPr="008A259B" w:rsidRDefault="008A259B" w:rsidP="008A259B">
                              <w:pPr>
                                <w:jc w:val="center"/>
                                <w:rPr>
                                  <w:sz w:val="28"/>
                                  <w:szCs w:val="28"/>
                                  <w:lang w:val="en-US"/>
                                </w:rPr>
                              </w:pPr>
                              <w:r>
                                <w:rPr>
                                  <w:sz w:val="28"/>
                                  <w:szCs w:val="28"/>
                                  <w:lang w:val="en-US"/>
                                </w:rPr>
                                <w:t>Leadbeater’s Possum</w:t>
                              </w:r>
                            </w:p>
                          </w:txbxContent>
                        </v:textbox>
                      </v:shape>
                      <v:shape id="Hexagon 79" o:spid="_x0000_s1037" type="#_x0000_t9" style="position:absolute;left:33590;top:37531;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" adj="4734" fillcolor="#cdd3d1" strokecolor="black [3213]" strokeweight="1.5pt">
                        <v:stroke dashstyle="longDash"/>
                        <v:textbox>
                          <w:txbxContent>
                            <w:p w14:paraId="5F8F0FA5" w14:textId="77777777" w:rsidR="008A259B" w:rsidRPr="008A259B" w:rsidRDefault="008A259B" w:rsidP="008A259B">
                              <w:pPr>
                                <w:jc w:val="center"/>
                                <w:rPr>
                                  <w:sz w:val="28"/>
                                  <w:szCs w:val="28"/>
                                  <w:lang w:val="en-US"/>
                                </w:rPr>
                              </w:pPr>
                              <w:r w:rsidRPr="008A259B">
                                <w:rPr>
                                  <w:sz w:val="28"/>
                                  <w:szCs w:val="28"/>
                                  <w:lang w:val="en-US"/>
                                </w:rPr>
                                <w:t>Critically endangered</w:t>
                              </w:r>
                            </w:p>
                          </w:txbxContent>
                        </v:textbox>
                      </v:shape>
                      <v:shape id="Hexagon 80" o:spid="_x0000_s1038" type="#_x0000_t9" style="position:absolute;left:-16652;top:46988;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" adj="4734" fillcolor="#cdd3d1" strokecolor="black [3213]" strokeweight="1.5pt">
                        <v:stroke dashstyle="longDash"/>
                        <v:textbox>
                          <w:txbxContent>
                            <w:p w14:paraId="62ACD0F4" w14:textId="77777777" w:rsidR="008A259B" w:rsidRPr="008A259B" w:rsidRDefault="008A259B" w:rsidP="008A259B">
                              <w:pPr>
                                <w:jc w:val="center"/>
                                <w:rPr>
                                  <w:sz w:val="28"/>
                                  <w:szCs w:val="28"/>
                                  <w:lang w:val="en-US"/>
                                </w:rPr>
                              </w:pPr>
                              <w:r>
                                <w:rPr>
                                  <w:sz w:val="28"/>
                                  <w:szCs w:val="28"/>
                                  <w:lang w:val="en-US"/>
                                </w:rPr>
                                <w:t>Bush fires</w:t>
                              </w:r>
                            </w:p>
                          </w:txbxContent>
                        </v:textbox>
                      </v:shape>
                      <v:shape id="Hexagon 81" o:spid="_x0000_s1039" type="#_x0000_t9" style="position:absolute;left:16803;top:2825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" adj="4734" fillcolor="#cdd3d1" strokecolor="black [3213]" strokeweight="1.5pt">
                        <v:stroke dashstyle="longDash"/>
                        <v:textbox>
                          <w:txbxContent>
                            <w:p w14:paraId="16077911" w14:textId="77777777" w:rsidR="008A259B" w:rsidRPr="008A259B" w:rsidRDefault="008A259B" w:rsidP="008A259B">
                              <w:pPr>
                                <w:jc w:val="center"/>
                                <w:rPr>
                                  <w:sz w:val="28"/>
                                  <w:szCs w:val="28"/>
                                  <w:lang w:val="en-US"/>
                                </w:rPr>
                              </w:pPr>
                              <w:r>
                                <w:rPr>
                                  <w:sz w:val="28"/>
                                  <w:szCs w:val="28"/>
                                  <w:lang w:val="en-US"/>
                                </w:rPr>
                                <w:t>Old growth forest</w:t>
                              </w:r>
                            </w:p>
                          </w:txbxContent>
                        </v:textbox>
                      </v:shape>
                      <v:shape id="Hexagon 86" o:spid="_x0000_s1040" type="#_x0000_t9" style="position:absolute;left:107;top:37558;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" adj="4734" fillcolor="#cdd3d1" strokecolor="black [3213]" strokeweight="1.5pt">
                        <v:stroke dashstyle="longDash"/>
                        <v:textbox>
                          <w:txbxContent>
                            <w:p w14:paraId="4C8A01D4" w14:textId="77777777" w:rsidR="008A259B" w:rsidRPr="008A259B" w:rsidRDefault="008A259B" w:rsidP="008A259B">
                              <w:pPr>
                                <w:jc w:val="center"/>
                                <w:rPr>
                                  <w:sz w:val="28"/>
                                  <w:szCs w:val="28"/>
                                  <w:lang w:val="en-US"/>
                                </w:rPr>
                              </w:pPr>
                              <w:r>
                                <w:rPr>
                                  <w:sz w:val="28"/>
                                  <w:szCs w:val="28"/>
                                  <w:lang w:val="en-US"/>
                                </w:rPr>
                                <w:t>Genetic diversity</w:t>
                              </w:r>
                            </w:p>
                          </w:txbxContent>
                        </v:textbox>
                      </v:shape>
                      <v:shape id="Hexagon 87" o:spid="_x0000_s1041" type="#_x0000_t9" style="position:absolute;left:2;top:56365;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" adj="4734" fillcolor="#cdd3d1" strokecolor="black [3213]" strokeweight="1.5pt">
                        <v:stroke dashstyle="longDash"/>
                        <v:textbox>
                          <w:txbxContent>
                            <w:p w14:paraId="53BDF46E" w14:textId="77777777" w:rsidR="00521793" w:rsidRPr="00521793" w:rsidRDefault="00521793" w:rsidP="00521793">
                              <w:pPr>
                                <w:jc w:val="center"/>
                                <w:rPr>
                                  <w:sz w:val="28"/>
                                  <w:szCs w:val="28"/>
                                  <w:lang w:val="en-US"/>
                                </w:rPr>
                              </w:pPr>
                              <w:r w:rsidRPr="00521793">
                                <w:rPr>
                                  <w:sz w:val="28"/>
                                  <w:szCs w:val="28"/>
                                  <w:lang w:val="en-US"/>
                                </w:rPr>
                                <w:t>Arboreal</w:t>
                              </w:r>
                            </w:p>
                          </w:txbxContent>
                        </v:textbox>
                      </v:shape>
                      <v:shape id="Hexagon 88" o:spid="_x0000_s1042" type="#_x0000_t9" style="position:absolute;left:16775;top:65634;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" adj="4734" fillcolor="#cdd3d1" strokecolor="black [3213]" strokeweight="1.5pt">
                        <v:stroke dashstyle="longDash"/>
                        <v:textbox>
                          <w:txbxContent>
                            <w:p w14:paraId="57A8EB6E" w14:textId="77777777" w:rsidR="00521793" w:rsidRPr="00521793" w:rsidRDefault="00521793" w:rsidP="00521793">
                              <w:pPr>
                                <w:jc w:val="center"/>
                                <w:rPr>
                                  <w:sz w:val="28"/>
                                  <w:szCs w:val="28"/>
                                  <w:lang w:val="en-US"/>
                                </w:rPr>
                              </w:pPr>
                              <w:r w:rsidRPr="00521793">
                                <w:rPr>
                                  <w:sz w:val="28"/>
                                  <w:szCs w:val="28"/>
                                  <w:lang w:val="en-US"/>
                                </w:rPr>
                                <w:t>Translocation</w:t>
                              </w:r>
                            </w:p>
                          </w:txbxContent>
                        </v:textbox>
                      </v:shape>
                      <v:shape id="Hexagon 89" o:spid="_x0000_s1043" type="#_x0000_t9" style="position:absolute;left:16786;top:46948;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" adj="4734" fillcolor="#cdd3d1" strokecolor="black [3213]" strokeweight="1.5pt">
                        <v:stroke dashstyle="longDash"/>
                        <v:textbox>
                          <w:txbxContent>
                            <w:p w14:paraId="2EAD8158" w14:textId="77777777" w:rsidR="008A259B" w:rsidRPr="008A259B" w:rsidRDefault="008A259B" w:rsidP="008A259B">
                              <w:pPr>
                                <w:jc w:val="center"/>
                                <w:rPr>
                                  <w:sz w:val="28"/>
                                  <w:szCs w:val="28"/>
                                  <w:lang w:val="en-US"/>
                                </w:rPr>
                              </w:pPr>
                              <w:r w:rsidRPr="008A259B">
                                <w:rPr>
                                  <w:sz w:val="28"/>
                                  <w:szCs w:val="28"/>
                                  <w:lang w:val="en-US"/>
                                </w:rPr>
                                <w:t>Deforestation</w:t>
                              </w:r>
                            </w:p>
                          </w:txbxContent>
                        </v:textbox>
                      </v:shape>
                      <v:shape id="Hexagon 90" o:spid="_x0000_s1044" type="#_x0000_t9" style="position:absolute;left:33437;top:56228;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" adj="4734" fillcolor="#cdd3d1" strokecolor="black [3213]" strokeweight="1.5pt">
                        <v:stroke dashstyle="longDash"/>
                        <v:textbox>
                          <w:txbxContent>
                            <w:p w14:paraId="4AB6EFAD" w14:textId="77777777" w:rsidR="00521793" w:rsidRPr="00521793" w:rsidRDefault="00521793" w:rsidP="00521793">
                              <w:pPr>
                                <w:jc w:val="center"/>
                                <w:rPr>
                                  <w:sz w:val="28"/>
                                  <w:szCs w:val="28"/>
                                  <w:lang w:val="en-US"/>
                                </w:rPr>
                              </w:pPr>
                              <w:r w:rsidRPr="00521793">
                                <w:rPr>
                                  <w:sz w:val="28"/>
                                  <w:szCs w:val="28"/>
                                  <w:lang w:val="en-US"/>
                                </w:rPr>
                                <w:t>Endemic</w:t>
                              </w:r>
                            </w:p>
                          </w:txbxContent>
                        </v:textbox>
                      </v:shape>
                      <v:shape id="Hexagon 91" o:spid="_x0000_s1045" type="#_x0000_t9" style="position:absolute;left:-16537;top:65801;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" adj="4734" fillcolor="#cdd3d1" strokecolor="black [3213]" strokeweight="1.5pt">
                        <v:stroke dashstyle="longDash"/>
                        <v:textbox>
                          <w:txbxContent>
                            <w:p w14:paraId="45D7C287" w14:textId="77777777" w:rsidR="008A259B" w:rsidRPr="008A259B" w:rsidRDefault="008A259B" w:rsidP="008A259B">
                              <w:pPr>
                                <w:jc w:val="center"/>
                                <w:rPr>
                                  <w:sz w:val="28"/>
                                  <w:szCs w:val="28"/>
                                  <w:lang w:val="en-US"/>
                                </w:rPr>
                              </w:pPr>
                              <w:r w:rsidRPr="008A259B">
                                <w:rPr>
                                  <w:sz w:val="28"/>
                                  <w:szCs w:val="28"/>
                                  <w:lang w:val="en-US"/>
                                </w:rPr>
                                <w:t>Historic distribution</w:t>
                              </w:r>
                            </w:p>
                          </w:txbxContent>
                        </v:textbox>
                      </v:shape>
                      <v:shape id="Hexagon 92" o:spid="_x0000_s1046" type="#_x0000_t9" style="position:absolute;left:-17009;top:84606;width:21158;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" adj="4625" fillcolor="#cdd3d1" strokecolor="black [3213]" strokeweight="1.5pt">
                        <v:stroke dashstyle="longDash"/>
                        <v:textbox>
                          <w:txbxContent>
                            <w:p w14:paraId="3DE6249C" w14:textId="77777777" w:rsidR="00521793" w:rsidRPr="00521793" w:rsidRDefault="00521793" w:rsidP="00521793">
                              <w:pPr>
                                <w:jc w:val="center"/>
                                <w:rPr>
                                  <w:sz w:val="28"/>
                                  <w:szCs w:val="28"/>
                                  <w:lang w:val="en-US"/>
                                </w:rPr>
                              </w:pPr>
                              <w:r w:rsidRPr="00521793">
                                <w:rPr>
                                  <w:sz w:val="28"/>
                                  <w:szCs w:val="28"/>
                                  <w:lang w:val="en-US"/>
                                </w:rPr>
                                <w:t>Nest boxes</w:t>
                              </w:r>
                              <w:r>
                                <w:rPr>
                                  <w:sz w:val="28"/>
                                  <w:szCs w:val="28"/>
                                  <w:lang w:val="en-US"/>
                                </w:rPr>
                                <w:t>/artificial hollows</w:t>
                              </w:r>
                            </w:p>
                          </w:txbxContent>
                        </v:textbox>
                      </v:shape>
                    </v:group>
                    <v:shape id="Hexagon 207" o:spid="_x0000_s1047" type="#_x0000_t9" style="position:absolute;left:30974;top:69330;width:19140;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" adj="4724" fillcolor="#cdd3d1" strokecolor="black [3213]" strokeweight="1.5pt">
                      <v:stroke dashstyle="longDash"/>
                      <v:textbox>
                        <w:txbxContent>
                          <w:p w14:paraId="364B734E" w14:textId="77777777" w:rsidR="00521793" w:rsidRPr="00521793" w:rsidRDefault="00521793" w:rsidP="00521793">
                            <w:pPr>
                              <w:jc w:val="center"/>
                              <w:rPr>
                                <w:sz w:val="28"/>
                                <w:szCs w:val="28"/>
                                <w:lang w:val="en-US"/>
                              </w:rPr>
                            </w:pPr>
                            <w:r w:rsidRPr="00521793">
                              <w:rPr>
                                <w:sz w:val="28"/>
                                <w:szCs w:val="28"/>
                                <w:lang w:val="en-US"/>
                              </w:rPr>
                              <w:t>Feral exclusion methods</w:t>
                            </w:r>
                          </w:p>
                        </w:txbxContent>
                      </v:textbox>
                    </v:shape>
                    <v:shape id="Hexagon 208" o:spid="_x0000_s1048" type="#_x0000_t9" style="position:absolute;left:136;top:69330;width:19139;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" adj="4724" fillcolor="#cdd3d1" strokecolor="black [3213]" strokeweight="1.5pt">
                      <v:stroke dashstyle="longDash"/>
                      <v:textbox>
                        <w:txbxContent>
                          <w:p w14:paraId="374DD7A9" w14:textId="77777777" w:rsidR="00521793" w:rsidRPr="00521793" w:rsidRDefault="00521793" w:rsidP="00521793">
                            <w:pPr>
                              <w:jc w:val="center"/>
                              <w:rPr>
                                <w:sz w:val="28"/>
                                <w:szCs w:val="28"/>
                                <w:lang w:val="en-US"/>
                              </w:rPr>
                            </w:pPr>
                            <w:r w:rsidRPr="00521793">
                              <w:rPr>
                                <w:sz w:val="28"/>
                                <w:szCs w:val="28"/>
                                <w:lang w:val="en-US"/>
                              </w:rPr>
                              <w:t>Carbon sink</w:t>
                            </w:r>
                          </w:p>
                        </w:txbxContent>
                      </v:textbox>
                    </v:shape>
                  </v:group>
                  <v:shape id="Hexagon 210" o:spid="_x0000_s1049" type="#_x0000_t9" style="position:absolute;left:14962;top:73508;width:18378;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" adj="4641" fillcolor="#cdd3d1" strokecolor="black [3213]" strokeweight="1.5pt">
                    <v:stroke dashstyle="longDash"/>
                    <v:textbox>
                      <w:txbxContent>
                        <w:p w14:paraId="70276FB5" w14:textId="77777777" w:rsidR="00521793" w:rsidRPr="00521793" w:rsidRDefault="00521793" w:rsidP="00521793">
                          <w:pPr>
                            <w:jc w:val="center"/>
                            <w:rPr>
                              <w:sz w:val="28"/>
                              <w:szCs w:val="28"/>
                              <w:lang w:val="en-US"/>
                            </w:rPr>
                          </w:pPr>
                          <w:r>
                            <w:rPr>
                              <w:sz w:val="28"/>
                              <w:szCs w:val="28"/>
                              <w:lang w:val="en-US"/>
                            </w:rPr>
                            <w:t>Habitat restoration</w:t>
                          </w:r>
                        </w:p>
                      </w:txbxContent>
                    </v:textbox>
                  </v:shape>
                </v:group>
                <v:shape id="Hexagon 212" o:spid="_x0000_s1050" type="#_x0000_t9" style="position:absolute;left:-93;top:24594;width:18374;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" adj="4642" fillcolor="#cdd3d1" strokecolor="black [3213]" strokeweight="1.5pt">
                  <v:stroke dashstyle="longDash"/>
                  <v:textbox>
                    <w:txbxContent>
                      <w:p w14:paraId="67A75103" w14:textId="77777777" w:rsidR="00F71C8C" w:rsidRPr="00521793" w:rsidRDefault="00F71C8C" w:rsidP="00F71C8C">
                        <w:pPr>
                          <w:jc w:val="center"/>
                          <w:rPr>
                            <w:sz w:val="28"/>
                            <w:szCs w:val="28"/>
                            <w:lang w:val="en-US"/>
                          </w:rPr>
                        </w:pPr>
                        <w:r>
                          <w:rPr>
                            <w:sz w:val="28"/>
                            <w:szCs w:val="28"/>
                            <w:lang w:val="en-US"/>
                          </w:rPr>
                          <w:t>Flagship species</w:t>
                        </w:r>
                      </w:p>
                    </w:txbxContent>
                  </v:textbox>
                </v:shape>
                <w10:wrap anchorx="margin"/>
              </v:group>
            </w:pict>
          </mc:Fallback>
        </mc:AlternateContent>
      </w:r>
      <w:r w:rsidR="00896D91">
        <w:t xml:space="preserve">Episode 1 - </w:t>
      </w:r>
      <w:r w:rsidR="00896D91" w:rsidRPr="008D21B1">
        <w:rPr>
          <w:b w:val="0"/>
          <w:bCs w:val="0"/>
        </w:rPr>
        <w:t>What do Forest Fairies, drinking water and carbon sinks have in common</w:t>
      </w:r>
      <w:r w:rsidR="00896D91">
        <w:rPr>
          <w:b w:val="0"/>
          <w:bCs w:val="0"/>
        </w:rPr>
        <w:t>?</w:t>
      </w:r>
    </w:p>
    <w:p w14:paraId="73F35E76" w14:textId="77777777" w:rsidR="00896D91" w:rsidRDefault="00896D91" w:rsidP="00896D91"/>
    <w:p w14:paraId="5A7BC8A1" w14:textId="77777777" w:rsidR="00896D91" w:rsidRDefault="00896D91" w:rsidP="00896D91"/>
    <w:p w14:paraId="59CCBAC1" w14:textId="77777777" w:rsidR="00896D91" w:rsidRDefault="00896D91" w:rsidP="00896D91"/>
    <w:p w14:paraId="1E255808" w14:textId="77777777" w:rsidR="00896D91" w:rsidRDefault="00896D91" w:rsidP="00896D91"/>
    <w:p w14:paraId="19AEDD30" w14:textId="77777777" w:rsidR="00896D91" w:rsidRDefault="00896D91" w:rsidP="00896D91"/>
    <w:p w14:paraId="64682957" w14:textId="77777777" w:rsidR="00896D91" w:rsidRDefault="00896D91" w:rsidP="00896D91"/>
    <w:p w14:paraId="0B06E392" w14:textId="77777777" w:rsidR="00896D91" w:rsidRDefault="00896D91" w:rsidP="00896D91">
      <w:pPr>
        <w:sectPr w:rsidR="00896D91" w:rsidSect="00FF7A30">
          <w:pgSz w:w="11906" w:h="16838"/>
          <w:pgMar w:top="0" w:right="851" w:bottom="851" w:left="851" w:header="680" w:footer="1304" w:gutter="0"/>
          <w:cols w:space="708"/>
          <w:titlePg/>
          <w:docGrid w:linePitch="360"/>
        </w:sectPr>
      </w:pPr>
    </w:p>
    <w:p w14:paraId="22552046" w14:textId="77777777" w:rsidR="00896D91" w:rsidRDefault="00F71C8C" w:rsidP="00896D91">
      <w:pPr>
        <w:pStyle w:val="Heading2"/>
        <w:rPr>
          <w:b w:val="0"/>
          <w:bCs w:val="0"/>
        </w:rPr>
      </w:pPr>
      <w:r>
        <w:rPr>
          <w:noProof/>
        </w:rPr>
        <w:lastRenderedPageBreak/>
        <mc:AlternateContent>
          <mc:Choice Requires="wpg">
            <w:drawing>
              <wp:anchor distT="0" distB="0" distL="114300" distR="114300" simplePos="0" relativeHeight="251705344" behindDoc="0" locked="0" layoutInCell="1" allowOverlap="1" wp14:anchorId="4A2D18C0" wp14:editId="3F1B4C93">
                <wp:simplePos x="0" y="0"/>
                <wp:positionH relativeFrom="margin">
                  <wp:posOffset>1179</wp:posOffset>
                </wp:positionH>
                <wp:positionV relativeFrom="paragraph">
                  <wp:posOffset>481478</wp:posOffset>
                </wp:positionV>
                <wp:extent cx="6330488" cy="8942260"/>
                <wp:effectExtent l="19050" t="0" r="32385" b="11430"/>
                <wp:wrapNone/>
                <wp:docPr id="214" name="Group 214"/>
                <wp:cNvGraphicFramePr/>
                <a:graphic xmlns:a="http://schemas.openxmlformats.org/drawingml/2006/main">
                  <a:graphicData uri="http://schemas.microsoft.com/office/word/2010/wordprocessingGroup">
                    <wpg:wgp>
                      <wpg:cNvGrpSpPr/>
                      <wpg:grpSpPr>
                        <a:xfrm>
                          <a:off x="0" y="0"/>
                          <a:ext cx="6330488" cy="8942260"/>
                          <a:chOff x="-1632" y="0"/>
                          <a:chExt cx="6330886" cy="8942280"/>
                        </a:xfrm>
                      </wpg:grpSpPr>
                      <wpg:grpSp>
                        <wpg:cNvPr id="215" name="Group 215"/>
                        <wpg:cNvGrpSpPr/>
                        <wpg:grpSpPr>
                          <a:xfrm>
                            <a:off x="-1632" y="0"/>
                            <a:ext cx="6330886" cy="8942280"/>
                            <a:chOff x="-1494215" y="0"/>
                            <a:chExt cx="6330886" cy="8942280"/>
                          </a:xfrm>
                        </wpg:grpSpPr>
                        <wpg:grpSp>
                          <wpg:cNvPr id="216" name="Group 216"/>
                          <wpg:cNvGrpSpPr/>
                          <wpg:grpSpPr>
                            <a:xfrm>
                              <a:off x="-1494215" y="0"/>
                              <a:ext cx="6330886" cy="8942280"/>
                              <a:chOff x="-1556043" y="0"/>
                              <a:chExt cx="6592834" cy="9478460"/>
                            </a:xfrm>
                          </wpg:grpSpPr>
                          <wpg:grpSp>
                            <wpg:cNvPr id="218" name="Group 218"/>
                            <wpg:cNvGrpSpPr/>
                            <wpg:grpSpPr>
                              <a:xfrm>
                                <a:off x="-1556043" y="0"/>
                                <a:ext cx="6592834" cy="9478460"/>
                                <a:chOff x="-1680487" y="0"/>
                                <a:chExt cx="7120093" cy="10259269"/>
                              </a:xfrm>
                            </wpg:grpSpPr>
                            <wps:wsp>
                              <wps:cNvPr id="219" name="Hexagon 219"/>
                              <wps:cNvSpPr/>
                              <wps:spPr>
                                <a:xfrm>
                                  <a:off x="-1665428" y="956467"/>
                                  <a:ext cx="2066925" cy="1812290"/>
                                </a:xfrm>
                                <a:prstGeom prst="hexagon">
                                  <a:avLst/>
                                </a:prstGeom>
                                <a:solidFill>
                                  <a:srgbClr val="CDD3D1"/>
                                </a:solidFill>
                                <a:ln w="19050" cap="flat">
                                  <a:solidFill>
                                    <a:schemeClr val="tx1"/>
                                  </a:solidFill>
                                  <a:prstDash val="lgDash"/>
                                  <a:miter/>
                                </a:ln>
                              </wps:spPr>
                              <wps:txbx>
                                <w:txbxContent>
                                  <w:p w14:paraId="423BFCD4" w14:textId="77777777" w:rsidR="00F71C8C" w:rsidRPr="008A259B" w:rsidRDefault="00F71C8C" w:rsidP="00F71C8C">
                                    <w:pPr>
                                      <w:jc w:val="center"/>
                                      <w:rPr>
                                        <w:sz w:val="28"/>
                                        <w:szCs w:val="28"/>
                                        <w:lang w:val="en-US"/>
                                      </w:rPr>
                                    </w:pPr>
                                    <w:r>
                                      <w:rPr>
                                        <w:sz w:val="28"/>
                                        <w:szCs w:val="28"/>
                                        <w:lang w:val="en-US"/>
                                      </w:rPr>
                                      <w:t>Inbreeding depression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Hexagon 220"/>
                              <wps:cNvSpPr/>
                              <wps:spPr>
                                <a:xfrm>
                                  <a:off x="3369472" y="1874475"/>
                                  <a:ext cx="2067198" cy="1812290"/>
                                </a:xfrm>
                                <a:prstGeom prst="hexagon">
                                  <a:avLst/>
                                </a:prstGeom>
                                <a:solidFill>
                                  <a:srgbClr val="CDD3D1"/>
                                </a:solidFill>
                                <a:ln w="19050" cap="flat">
                                  <a:solidFill>
                                    <a:schemeClr val="tx1"/>
                                  </a:solidFill>
                                  <a:prstDash val="lgDash"/>
                                  <a:miter/>
                                </a:ln>
                              </wps:spPr>
                              <wps:txbx>
                                <w:txbxContent>
                                  <w:p w14:paraId="68B0FD15" w14:textId="77777777" w:rsidR="00F71C8C" w:rsidRPr="008A259B" w:rsidRDefault="00F71C8C" w:rsidP="00F71C8C">
                                    <w:pPr>
                                      <w:jc w:val="center"/>
                                      <w:rPr>
                                        <w:sz w:val="28"/>
                                        <w:szCs w:val="28"/>
                                        <w:lang w:val="en-US"/>
                                      </w:rPr>
                                    </w:pPr>
                                    <w:r>
                                      <w:rPr>
                                        <w:sz w:val="28"/>
                                        <w:szCs w:val="28"/>
                                        <w:lang w:val="en-US"/>
                                      </w:rPr>
                                      <w:t>Habitat fragmentation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Hexagon 221"/>
                              <wps:cNvSpPr/>
                              <wps:spPr>
                                <a:xfrm>
                                  <a:off x="13356" y="1897039"/>
                                  <a:ext cx="2067198" cy="1812290"/>
                                </a:xfrm>
                                <a:prstGeom prst="hexagon">
                                  <a:avLst/>
                                </a:prstGeom>
                                <a:solidFill>
                                  <a:srgbClr val="CDD3D1"/>
                                </a:solidFill>
                                <a:ln w="19050" cap="flat">
                                  <a:solidFill>
                                    <a:schemeClr val="tx1"/>
                                  </a:solidFill>
                                  <a:prstDash val="lgDash"/>
                                  <a:miter/>
                                </a:ln>
                              </wps:spPr>
                              <wps:txbx>
                                <w:txbxContent>
                                  <w:p w14:paraId="71CCE6A6" w14:textId="77777777" w:rsidR="00F71C8C" w:rsidRPr="008A259B" w:rsidRDefault="00F71C8C" w:rsidP="00F71C8C">
                                    <w:pPr>
                                      <w:jc w:val="center"/>
                                      <w:rPr>
                                        <w:sz w:val="28"/>
                                        <w:szCs w:val="28"/>
                                        <w:lang w:val="en-US"/>
                                      </w:rPr>
                                    </w:pPr>
                                    <w:r>
                                      <w:rPr>
                                        <w:sz w:val="28"/>
                                        <w:szCs w:val="28"/>
                                        <w:lang w:val="en-US"/>
                                      </w:rPr>
                                      <w:t>Focal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Hexagon 222"/>
                              <wps:cNvSpPr/>
                              <wps:spPr>
                                <a:xfrm>
                                  <a:off x="13356" y="13672"/>
                                  <a:ext cx="2067198" cy="1812290"/>
                                </a:xfrm>
                                <a:prstGeom prst="hexagon">
                                  <a:avLst/>
                                </a:prstGeom>
                                <a:solidFill>
                                  <a:srgbClr val="CDD3D1"/>
                                </a:solidFill>
                                <a:ln w="19050" cap="flat">
                                  <a:solidFill>
                                    <a:schemeClr val="tx1"/>
                                  </a:solidFill>
                                  <a:prstDash val="lgDash"/>
                                  <a:miter/>
                                </a:ln>
                              </wps:spPr>
                              <wps:txbx>
                                <w:txbxContent>
                                  <w:p w14:paraId="4FF3ED01" w14:textId="77777777" w:rsidR="00F71C8C" w:rsidRPr="008A259B" w:rsidRDefault="00F71C8C" w:rsidP="00F71C8C">
                                    <w:pPr>
                                      <w:jc w:val="center"/>
                                      <w:rPr>
                                        <w:sz w:val="28"/>
                                        <w:szCs w:val="28"/>
                                        <w:lang w:val="en-US"/>
                                      </w:rPr>
                                    </w:pPr>
                                    <w:r w:rsidRPr="008A259B">
                                      <w:rPr>
                                        <w:sz w:val="28"/>
                                        <w:szCs w:val="28"/>
                                        <w:lang w:val="en-US"/>
                                      </w:rP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Hexagon 223"/>
                              <wps:cNvSpPr/>
                              <wps:spPr>
                                <a:xfrm>
                                  <a:off x="3358759" y="0"/>
                                  <a:ext cx="2067198" cy="1812290"/>
                                </a:xfrm>
                                <a:prstGeom prst="hexagon">
                                  <a:avLst/>
                                </a:prstGeom>
                                <a:solidFill>
                                  <a:srgbClr val="CDD3D1"/>
                                </a:solidFill>
                                <a:ln w="19050" cap="flat">
                                  <a:solidFill>
                                    <a:schemeClr val="tx1"/>
                                  </a:solidFill>
                                  <a:prstDash val="lgDash"/>
                                  <a:miter/>
                                </a:ln>
                              </wps:spPr>
                              <wps:txbx>
                                <w:txbxContent>
                                  <w:p w14:paraId="0FE0A850" w14:textId="77777777" w:rsidR="00F71C8C" w:rsidRPr="008A259B" w:rsidRDefault="00F71C8C" w:rsidP="00F71C8C">
                                    <w:pPr>
                                      <w:jc w:val="center"/>
                                      <w:rPr>
                                        <w:sz w:val="28"/>
                                        <w:szCs w:val="28"/>
                                        <w:lang w:val="en-US"/>
                                      </w:rPr>
                                    </w:pPr>
                                    <w:r>
                                      <w:rPr>
                                        <w:sz w:val="28"/>
                                        <w:szCs w:val="28"/>
                                        <w:lang w:val="en-US"/>
                                      </w:rPr>
                                      <w:t>Hydrology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Hexagon 224"/>
                              <wps:cNvSpPr/>
                              <wps:spPr>
                                <a:xfrm>
                                  <a:off x="1680376" y="956469"/>
                                  <a:ext cx="2066925" cy="1812290"/>
                                </a:xfrm>
                                <a:prstGeom prst="hexagon">
                                  <a:avLst/>
                                </a:prstGeom>
                                <a:solidFill>
                                  <a:srgbClr val="CDD3D1"/>
                                </a:solidFill>
                                <a:ln w="19050" cap="flat">
                                  <a:solidFill>
                                    <a:schemeClr val="tx1"/>
                                  </a:solidFill>
                                  <a:prstDash val="lgDash"/>
                                  <a:miter/>
                                </a:ln>
                              </wps:spPr>
                              <wps:txbx>
                                <w:txbxContent>
                                  <w:p w14:paraId="470A4A4C" w14:textId="77777777" w:rsidR="00F71C8C" w:rsidRPr="008A259B" w:rsidRDefault="00F71C8C" w:rsidP="00F71C8C">
                                    <w:pPr>
                                      <w:jc w:val="center"/>
                                      <w:rPr>
                                        <w:sz w:val="28"/>
                                        <w:szCs w:val="28"/>
                                        <w:lang w:val="en-US"/>
                                      </w:rPr>
                                    </w:pPr>
                                    <w:r>
                                      <w:rPr>
                                        <w:sz w:val="28"/>
                                        <w:szCs w:val="28"/>
                                        <w:lang w:val="en-US"/>
                                      </w:rPr>
                                      <w:t>Helmeted Honeyeater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Hexagon 225"/>
                              <wps:cNvSpPr/>
                              <wps:spPr>
                                <a:xfrm>
                                  <a:off x="3372407" y="3766760"/>
                                  <a:ext cx="2067199" cy="1812290"/>
                                </a:xfrm>
                                <a:prstGeom prst="hexagon">
                                  <a:avLst/>
                                </a:prstGeom>
                                <a:solidFill>
                                  <a:srgbClr val="CDD3D1"/>
                                </a:solidFill>
                                <a:ln w="19050" cap="flat">
                                  <a:solidFill>
                                    <a:schemeClr val="tx1"/>
                                  </a:solidFill>
                                  <a:prstDash val="lgDash"/>
                                  <a:miter/>
                                </a:ln>
                              </wps:spPr>
                              <wps:txbx>
                                <w:txbxContent>
                                  <w:p w14:paraId="23B2D94D" w14:textId="77777777" w:rsidR="00F71C8C" w:rsidRPr="008A259B" w:rsidRDefault="00F71C8C" w:rsidP="00F71C8C">
                                    <w:pPr>
                                      <w:jc w:val="center"/>
                                      <w:rPr>
                                        <w:sz w:val="28"/>
                                        <w:szCs w:val="28"/>
                                        <w:lang w:val="en-US"/>
                                      </w:rPr>
                                    </w:pPr>
                                    <w:r w:rsidRPr="008A259B">
                                      <w:rPr>
                                        <w:sz w:val="28"/>
                                        <w:szCs w:val="28"/>
                                        <w:lang w:val="en-US"/>
                                      </w:rPr>
                                      <w:t>Critically endangered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Hexagon 226"/>
                              <wps:cNvSpPr/>
                              <wps:spPr>
                                <a:xfrm>
                                  <a:off x="-1678651" y="4698834"/>
                                  <a:ext cx="2067198" cy="1812290"/>
                                </a:xfrm>
                                <a:prstGeom prst="hexagon">
                                  <a:avLst/>
                                </a:prstGeom>
                                <a:solidFill>
                                  <a:srgbClr val="CDD3D1"/>
                                </a:solidFill>
                                <a:ln w="19050" cap="flat">
                                  <a:solidFill>
                                    <a:schemeClr val="tx1"/>
                                  </a:solidFill>
                                  <a:prstDash val="lgDash"/>
                                  <a:miter/>
                                </a:ln>
                              </wps:spPr>
                              <wps:txbx>
                                <w:txbxContent>
                                  <w:p w14:paraId="08FCA504" w14:textId="77777777" w:rsidR="00F71C8C" w:rsidRPr="008A259B" w:rsidRDefault="00752F9B" w:rsidP="00F71C8C">
                                    <w:pPr>
                                      <w:jc w:val="center"/>
                                      <w:rPr>
                                        <w:sz w:val="28"/>
                                        <w:szCs w:val="28"/>
                                        <w:lang w:val="en-US"/>
                                      </w:rPr>
                                    </w:pPr>
                                    <w:r>
                                      <w:rPr>
                                        <w:sz w:val="28"/>
                                        <w:szCs w:val="28"/>
                                        <w:lang w:val="en-US"/>
                                      </w:rPr>
                                      <w:t>Carbon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Hexagon 227"/>
                              <wps:cNvSpPr/>
                              <wps:spPr>
                                <a:xfrm>
                                  <a:off x="1693732" y="2825087"/>
                                  <a:ext cx="2067198" cy="1812290"/>
                                </a:xfrm>
                                <a:prstGeom prst="hexagon">
                                  <a:avLst/>
                                </a:prstGeom>
                                <a:solidFill>
                                  <a:srgbClr val="CDD3D1"/>
                                </a:solidFill>
                                <a:ln w="19050" cap="flat">
                                  <a:solidFill>
                                    <a:schemeClr val="tx1"/>
                                  </a:solidFill>
                                  <a:prstDash val="lgDash"/>
                                  <a:miter/>
                                </a:ln>
                              </wps:spPr>
                              <wps:txbx>
                                <w:txbxContent>
                                  <w:p w14:paraId="18059EEE" w14:textId="77777777" w:rsidR="00F71C8C" w:rsidRPr="008A259B" w:rsidRDefault="00752F9B" w:rsidP="00F71C8C">
                                    <w:pPr>
                                      <w:jc w:val="center"/>
                                      <w:rPr>
                                        <w:sz w:val="28"/>
                                        <w:szCs w:val="28"/>
                                        <w:lang w:val="en-US"/>
                                      </w:rPr>
                                    </w:pPr>
                                    <w:r>
                                      <w:rPr>
                                        <w:sz w:val="28"/>
                                        <w:szCs w:val="28"/>
                                        <w:lang w:val="en-US"/>
                                      </w:rPr>
                                      <w:t>Fertile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Hexagon 228"/>
                              <wps:cNvSpPr/>
                              <wps:spPr>
                                <a:xfrm>
                                  <a:off x="13356" y="3766782"/>
                                  <a:ext cx="2067198" cy="1812290"/>
                                </a:xfrm>
                                <a:prstGeom prst="hexagon">
                                  <a:avLst/>
                                </a:prstGeom>
                                <a:solidFill>
                                  <a:srgbClr val="CDD3D1"/>
                                </a:solidFill>
                                <a:ln w="19050" cap="flat">
                                  <a:solidFill>
                                    <a:schemeClr val="tx1"/>
                                  </a:solidFill>
                                  <a:prstDash val="lgDash"/>
                                  <a:miter/>
                                </a:ln>
                              </wps:spPr>
                              <wps:txbx>
                                <w:txbxContent>
                                  <w:p w14:paraId="0CA86AFC" w14:textId="77777777" w:rsidR="00F71C8C" w:rsidRPr="008A259B" w:rsidRDefault="00F71C8C" w:rsidP="00F71C8C">
                                    <w:pPr>
                                      <w:jc w:val="center"/>
                                      <w:rPr>
                                        <w:sz w:val="28"/>
                                        <w:szCs w:val="28"/>
                                        <w:lang w:val="en-US"/>
                                      </w:rPr>
                                    </w:pPr>
                                    <w:r>
                                      <w:rPr>
                                        <w:sz w:val="28"/>
                                        <w:szCs w:val="28"/>
                                        <w:lang w:val="en-US"/>
                                      </w:rPr>
                                      <w:t>Riparian</w:t>
                                    </w:r>
                                    <w:r w:rsidR="00752F9B">
                                      <w:rPr>
                                        <w:sz w:val="28"/>
                                        <w:szCs w:val="28"/>
                                        <w:lang w:val="en-US"/>
                                      </w:rPr>
                                      <w:t xml:space="preserve"> 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Hexagon 229"/>
                              <wps:cNvSpPr/>
                              <wps:spPr>
                                <a:xfrm>
                                  <a:off x="292" y="5622901"/>
                                  <a:ext cx="2067198" cy="1812290"/>
                                </a:xfrm>
                                <a:prstGeom prst="hexagon">
                                  <a:avLst/>
                                </a:prstGeom>
                                <a:solidFill>
                                  <a:srgbClr val="CDD3D1"/>
                                </a:solidFill>
                                <a:ln w="19050" cap="flat">
                                  <a:solidFill>
                                    <a:schemeClr val="tx1"/>
                                  </a:solidFill>
                                  <a:prstDash val="lgDash"/>
                                  <a:miter/>
                                </a:ln>
                              </wps:spPr>
                              <wps:txbx>
                                <w:txbxContent>
                                  <w:p w14:paraId="57D79DD9" w14:textId="77777777" w:rsidR="00F71C8C" w:rsidRPr="00521793" w:rsidRDefault="00752F9B" w:rsidP="00F71C8C">
                                    <w:pPr>
                                      <w:jc w:val="center"/>
                                      <w:rPr>
                                        <w:sz w:val="28"/>
                                        <w:szCs w:val="28"/>
                                        <w:lang w:val="en-US"/>
                                      </w:rPr>
                                    </w:pPr>
                                    <w:r>
                                      <w:rPr>
                                        <w:sz w:val="28"/>
                                        <w:szCs w:val="28"/>
                                        <w:lang w:val="en-US"/>
                                      </w:rPr>
                                      <w:t>Remote camera trap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Hexagon 230"/>
                              <wps:cNvSpPr/>
                              <wps:spPr>
                                <a:xfrm>
                                  <a:off x="1677584" y="6563449"/>
                                  <a:ext cx="2067198" cy="1812290"/>
                                </a:xfrm>
                                <a:prstGeom prst="hexagon">
                                  <a:avLst/>
                                </a:prstGeom>
                                <a:solidFill>
                                  <a:srgbClr val="CDD3D1"/>
                                </a:solidFill>
                                <a:ln w="19050" cap="flat">
                                  <a:solidFill>
                                    <a:schemeClr val="tx1"/>
                                  </a:solidFill>
                                  <a:prstDash val="lgDash"/>
                                  <a:miter/>
                                </a:ln>
                              </wps:spPr>
                              <wps:txbx>
                                <w:txbxContent>
                                  <w:p w14:paraId="03D1203E" w14:textId="59FAB15E" w:rsidR="00F71C8C" w:rsidRPr="00521793" w:rsidRDefault="00752F9B" w:rsidP="00F71C8C">
                                    <w:pPr>
                                      <w:jc w:val="center"/>
                                      <w:rPr>
                                        <w:sz w:val="28"/>
                                        <w:szCs w:val="28"/>
                                        <w:lang w:val="en-US"/>
                                      </w:rPr>
                                    </w:pPr>
                                    <w:r>
                                      <w:rPr>
                                        <w:sz w:val="28"/>
                                        <w:szCs w:val="28"/>
                                        <w:lang w:val="en-US"/>
                                      </w:rPr>
                                      <w:t>VHF</w:t>
                                    </w:r>
                                    <w:r w:rsidR="00AF48C8">
                                      <w:rPr>
                                        <w:sz w:val="28"/>
                                        <w:szCs w:val="28"/>
                                        <w:lang w:val="en-US"/>
                                      </w:rPr>
                                      <w:t xml:space="preserve"> </w:t>
                                    </w:r>
                                    <w:r>
                                      <w:rPr>
                                        <w:sz w:val="28"/>
                                        <w:szCs w:val="28"/>
                                        <w:lang w:val="en-US"/>
                                      </w:rPr>
                                      <w:t>radio-tracking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Hexagon 231"/>
                              <wps:cNvSpPr/>
                              <wps:spPr>
                                <a:xfrm>
                                  <a:off x="1692031" y="4694829"/>
                                  <a:ext cx="2067199" cy="1812290"/>
                                </a:xfrm>
                                <a:prstGeom prst="hexagon">
                                  <a:avLst/>
                                </a:prstGeom>
                                <a:solidFill>
                                  <a:srgbClr val="CDD3D1"/>
                                </a:solidFill>
                                <a:ln w="19050" cap="flat">
                                  <a:solidFill>
                                    <a:schemeClr val="tx1"/>
                                  </a:solidFill>
                                  <a:prstDash val="lgDash"/>
                                  <a:miter/>
                                </a:ln>
                              </wps:spPr>
                              <wps:txbx>
                                <w:txbxContent>
                                  <w:p w14:paraId="797938B4" w14:textId="77777777" w:rsidR="00F71C8C" w:rsidRPr="008A259B" w:rsidRDefault="00752F9B" w:rsidP="00F71C8C">
                                    <w:pPr>
                                      <w:jc w:val="center"/>
                                      <w:rPr>
                                        <w:sz w:val="28"/>
                                        <w:szCs w:val="28"/>
                                        <w:lang w:val="en-US"/>
                                      </w:rPr>
                                    </w:pPr>
                                    <w:r>
                                      <w:rPr>
                                        <w:sz w:val="28"/>
                                        <w:szCs w:val="28"/>
                                        <w:lang w:val="en-US"/>
                                      </w:rPr>
                                      <w:t>Human land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Hexagon 232"/>
                              <wps:cNvSpPr/>
                              <wps:spPr>
                                <a:xfrm>
                                  <a:off x="3357059" y="5636502"/>
                                  <a:ext cx="2067199" cy="1812290"/>
                                </a:xfrm>
                                <a:prstGeom prst="hexagon">
                                  <a:avLst/>
                                </a:prstGeom>
                                <a:solidFill>
                                  <a:srgbClr val="CDD3D1"/>
                                </a:solidFill>
                                <a:ln w="19050" cap="flat">
                                  <a:solidFill>
                                    <a:schemeClr val="tx1"/>
                                  </a:solidFill>
                                  <a:prstDash val="lgDash"/>
                                  <a:miter/>
                                </a:ln>
                              </wps:spPr>
                              <wps:txbx>
                                <w:txbxContent>
                                  <w:p w14:paraId="0D43D00E" w14:textId="77777777" w:rsidR="00F71C8C" w:rsidRPr="00521793" w:rsidRDefault="00F71C8C" w:rsidP="00F71C8C">
                                    <w:pPr>
                                      <w:jc w:val="center"/>
                                      <w:rPr>
                                        <w:sz w:val="28"/>
                                        <w:szCs w:val="28"/>
                                        <w:lang w:val="en-US"/>
                                      </w:rPr>
                                    </w:pPr>
                                    <w:r w:rsidRPr="00521793">
                                      <w:rPr>
                                        <w:sz w:val="28"/>
                                        <w:szCs w:val="28"/>
                                        <w:lang w:val="en-US"/>
                                      </w:rPr>
                                      <w:t>Endemic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Hexagon 233"/>
                              <wps:cNvSpPr/>
                              <wps:spPr>
                                <a:xfrm>
                                  <a:off x="-1680487" y="6580191"/>
                                  <a:ext cx="2067198" cy="1812290"/>
                                </a:xfrm>
                                <a:prstGeom prst="hexagon">
                                  <a:avLst/>
                                </a:prstGeom>
                                <a:solidFill>
                                  <a:srgbClr val="CDD3D1"/>
                                </a:solidFill>
                                <a:ln w="19050" cap="flat">
                                  <a:solidFill>
                                    <a:schemeClr val="tx1"/>
                                  </a:solidFill>
                                  <a:prstDash val="lgDash"/>
                                  <a:miter/>
                                </a:ln>
                              </wps:spPr>
                              <wps:txbx>
                                <w:txbxContent>
                                  <w:p w14:paraId="4FC08DA5" w14:textId="77777777" w:rsidR="00F71C8C" w:rsidRPr="008A259B" w:rsidRDefault="00752F9B" w:rsidP="00F71C8C">
                                    <w:pPr>
                                      <w:jc w:val="center"/>
                                      <w:rPr>
                                        <w:sz w:val="28"/>
                                        <w:szCs w:val="28"/>
                                        <w:lang w:val="en-US"/>
                                      </w:rPr>
                                    </w:pPr>
                                    <w:r>
                                      <w:rPr>
                                        <w:sz w:val="28"/>
                                        <w:szCs w:val="28"/>
                                        <w:lang w:val="en-US"/>
                                      </w:rPr>
                                      <w:t>Genetic rescue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Hexagon 234"/>
                              <wps:cNvSpPr/>
                              <wps:spPr>
                                <a:xfrm>
                                  <a:off x="-1665398" y="8446979"/>
                                  <a:ext cx="2067199" cy="1812290"/>
                                </a:xfrm>
                                <a:prstGeom prst="hexagon">
                                  <a:avLst/>
                                </a:prstGeom>
                                <a:solidFill>
                                  <a:srgbClr val="CDD3D1"/>
                                </a:solidFill>
                                <a:ln w="19050" cap="flat">
                                  <a:solidFill>
                                    <a:schemeClr val="tx1"/>
                                  </a:solidFill>
                                  <a:prstDash val="lgDash"/>
                                  <a:miter/>
                                </a:ln>
                              </wps:spPr>
                              <wps:txbx>
                                <w:txbxContent>
                                  <w:p w14:paraId="03CB7344" w14:textId="77777777" w:rsidR="00F71C8C" w:rsidRPr="00521793" w:rsidRDefault="00752F9B" w:rsidP="00F71C8C">
                                    <w:pPr>
                                      <w:jc w:val="center"/>
                                      <w:rPr>
                                        <w:sz w:val="28"/>
                                        <w:szCs w:val="28"/>
                                        <w:lang w:val="en-US"/>
                                      </w:rPr>
                                    </w:pPr>
                                    <w:r>
                                      <w:rPr>
                                        <w:sz w:val="28"/>
                                        <w:szCs w:val="28"/>
                                        <w:lang w:val="en-US"/>
                                      </w:rPr>
                                      <w:t>Human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Hexagon 235"/>
                            <wps:cNvSpPr/>
                            <wps:spPr>
                              <a:xfrm>
                                <a:off x="3109844" y="6933063"/>
                                <a:ext cx="1913947" cy="1674256"/>
                              </a:xfrm>
                              <a:prstGeom prst="hexagon">
                                <a:avLst/>
                              </a:prstGeom>
                              <a:solidFill>
                                <a:srgbClr val="CDD3D1"/>
                              </a:solidFill>
                              <a:ln w="19050" cap="flat">
                                <a:solidFill>
                                  <a:schemeClr val="tx1"/>
                                </a:solidFill>
                                <a:prstDash val="lgDash"/>
                                <a:miter/>
                              </a:ln>
                            </wps:spPr>
                            <wps:txbx>
                              <w:txbxContent>
                                <w:p w14:paraId="5254273B" w14:textId="77777777" w:rsidR="00F71C8C" w:rsidRPr="00521793" w:rsidRDefault="00752F9B" w:rsidP="00F71C8C">
                                  <w:pPr>
                                    <w:jc w:val="center"/>
                                    <w:rPr>
                                      <w:sz w:val="28"/>
                                      <w:szCs w:val="28"/>
                                      <w:lang w:val="en-US"/>
                                    </w:rPr>
                                  </w:pPr>
                                  <w:r>
                                    <w:rPr>
                                      <w:sz w:val="28"/>
                                      <w:szCs w:val="28"/>
                                      <w:lang w:val="en-US"/>
                                    </w:rPr>
                                    <w:t>Collaboration between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Hexagon 236"/>
                            <wps:cNvSpPr/>
                            <wps:spPr>
                              <a:xfrm>
                                <a:off x="1281" y="6933063"/>
                                <a:ext cx="1913948" cy="1674256"/>
                              </a:xfrm>
                              <a:prstGeom prst="hexagon">
                                <a:avLst/>
                              </a:prstGeom>
                              <a:solidFill>
                                <a:srgbClr val="CDD3D1"/>
                              </a:solidFill>
                              <a:ln w="19050" cap="flat">
                                <a:solidFill>
                                  <a:schemeClr val="tx1"/>
                                </a:solidFill>
                                <a:prstDash val="lgDash"/>
                                <a:miter/>
                              </a:ln>
                            </wps:spPr>
                            <wps:txbx>
                              <w:txbxContent>
                                <w:p w14:paraId="07084785" w14:textId="77777777" w:rsidR="00F71C8C" w:rsidRPr="00521793" w:rsidRDefault="00752F9B" w:rsidP="00F71C8C">
                                  <w:pPr>
                                    <w:jc w:val="center"/>
                                    <w:rPr>
                                      <w:sz w:val="28"/>
                                      <w:szCs w:val="28"/>
                                      <w:lang w:val="en-US"/>
                                    </w:rPr>
                                  </w:pPr>
                                  <w:r>
                                    <w:rPr>
                                      <w:sz w:val="28"/>
                                      <w:szCs w:val="28"/>
                                      <w:lang w:val="en-US"/>
                                    </w:rPr>
                                    <w:t>Predation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Hexagon 237"/>
                          <wps:cNvSpPr/>
                          <wps:spPr>
                            <a:xfrm>
                              <a:off x="1484415" y="7350826"/>
                              <a:ext cx="1837729" cy="1579539"/>
                            </a:xfrm>
                            <a:prstGeom prst="hexagon">
                              <a:avLst/>
                            </a:prstGeom>
                            <a:solidFill>
                              <a:srgbClr val="CDD3D1"/>
                            </a:solidFill>
                            <a:ln w="19050" cap="flat">
                              <a:solidFill>
                                <a:schemeClr val="tx1"/>
                              </a:solidFill>
                              <a:prstDash val="lgDash"/>
                              <a:miter/>
                            </a:ln>
                          </wps:spPr>
                          <wps:txbx>
                            <w:txbxContent>
                              <w:p w14:paraId="6A913100" w14:textId="77777777" w:rsidR="00F71C8C" w:rsidRPr="00521793" w:rsidRDefault="00F71C8C" w:rsidP="00F71C8C">
                                <w:pPr>
                                  <w:jc w:val="center"/>
                                  <w:rPr>
                                    <w:sz w:val="28"/>
                                    <w:szCs w:val="28"/>
                                    <w:lang w:val="en-US"/>
                                  </w:rPr>
                                </w:pPr>
                                <w:r>
                                  <w:rPr>
                                    <w:sz w:val="28"/>
                                    <w:szCs w:val="28"/>
                                    <w:lang w:val="en-US"/>
                                  </w:rPr>
                                  <w:t>Habitat restoration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Hexagon 238"/>
                        <wps:cNvSpPr/>
                        <wps:spPr>
                          <a:xfrm>
                            <a:off x="11875" y="2470067"/>
                            <a:ext cx="1837556" cy="1579475"/>
                          </a:xfrm>
                          <a:prstGeom prst="hexagon">
                            <a:avLst/>
                          </a:prstGeom>
                          <a:solidFill>
                            <a:srgbClr val="CDD3D1"/>
                          </a:solidFill>
                          <a:ln w="19050" cap="flat">
                            <a:solidFill>
                              <a:schemeClr val="tx1"/>
                            </a:solidFill>
                            <a:prstDash val="lgDash"/>
                            <a:miter/>
                          </a:ln>
                        </wps:spPr>
                        <wps:txbx>
                          <w:txbxContent>
                            <w:p w14:paraId="47FA4113" w14:textId="77777777" w:rsidR="00F71C8C" w:rsidRPr="00521793" w:rsidRDefault="00F71C8C" w:rsidP="00F71C8C">
                              <w:pPr>
                                <w:jc w:val="center"/>
                                <w:rPr>
                                  <w:sz w:val="28"/>
                                  <w:szCs w:val="28"/>
                                  <w:lang w:val="en-US"/>
                                </w:rPr>
                              </w:pPr>
                              <w:r>
                                <w:rPr>
                                  <w:sz w:val="28"/>
                                  <w:szCs w:val="28"/>
                                  <w:lang w:val="en-US"/>
                                </w:rPr>
                                <w:t>Indicator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D18C0" id="Group 214" o:spid="_x0000_s1051" style="position:absolute;margin-left:.1pt;margin-top:37.9pt;width:498.45pt;height:704.1pt;z-index:251705344;mso-position-horizontal-relative:margin;mso-width-relative:margin;mso-height-relative:margin" coordorigin="-16" coordsize="63308,8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">
                <v:group id="Group 215" o:spid="_x0000_s1052" style="position:absolute;left:-16;width:63308;height:89422" coordorigin="-14942" coordsize="63308,8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16" o:spid="_x0000_s1053" style="position:absolute;left:-14942;width:63308;height:89422" coordorigin="-15560" coordsize="65928,9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8" o:spid="_x0000_s1054" style="position:absolute;left:-15560;width:65927;height:94784" coordorigin="-16804" coordsize="71200,10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Hexagon 219" o:spid="_x0000_s1055" type="#_x0000_t9" style="position:absolute;left:-16654;top:9564;width:20668;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" adj="4735" fillcolor="#cdd3d1" strokecolor="black [3213]" strokeweight="1.5pt">
                        <v:stroke dashstyle="longDash"/>
                        <v:textbox>
                          <w:txbxContent>
                            <w:p w14:paraId="423BFCD4" w14:textId="77777777" w:rsidR="00F71C8C" w:rsidRPr="008A259B" w:rsidRDefault="00F71C8C" w:rsidP="00F71C8C">
                              <w:pPr>
                                <w:jc w:val="center"/>
                                <w:rPr>
                                  <w:sz w:val="28"/>
                                  <w:szCs w:val="28"/>
                                  <w:lang w:val="en-US"/>
                                </w:rPr>
                              </w:pPr>
                              <w:r>
                                <w:rPr>
                                  <w:sz w:val="28"/>
                                  <w:szCs w:val="28"/>
                                  <w:lang w:val="en-US"/>
                                </w:rPr>
                                <w:t>Inbreeding depression</w:t>
                              </w:r>
                            </w:p>
                          </w:txbxContent>
                        </v:textbox>
                      </v:shape>
                      <v:shape id="Hexagon 220" o:spid="_x0000_s1056" type="#_x0000_t9" style="position:absolute;left:33694;top:18744;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" adj="4734" fillcolor="#cdd3d1" strokecolor="black [3213]" strokeweight="1.5pt">
                        <v:stroke dashstyle="longDash"/>
                        <v:textbox>
                          <w:txbxContent>
                            <w:p w14:paraId="68B0FD15" w14:textId="77777777" w:rsidR="00F71C8C" w:rsidRPr="008A259B" w:rsidRDefault="00F71C8C" w:rsidP="00F71C8C">
                              <w:pPr>
                                <w:jc w:val="center"/>
                                <w:rPr>
                                  <w:sz w:val="28"/>
                                  <w:szCs w:val="28"/>
                                  <w:lang w:val="en-US"/>
                                </w:rPr>
                              </w:pPr>
                              <w:r>
                                <w:rPr>
                                  <w:sz w:val="28"/>
                                  <w:szCs w:val="28"/>
                                  <w:lang w:val="en-US"/>
                                </w:rPr>
                                <w:t>Habitat fragmentation</w:t>
                              </w:r>
                            </w:p>
                          </w:txbxContent>
                        </v:textbox>
                      </v:shape>
                      <v:shape id="Hexagon 221" o:spid="_x0000_s1057" type="#_x0000_t9" style="position:absolute;left:133;top:1897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" adj="4734" fillcolor="#cdd3d1" strokecolor="black [3213]" strokeweight="1.5pt">
                        <v:stroke dashstyle="longDash"/>
                        <v:textbox>
                          <w:txbxContent>
                            <w:p w14:paraId="71CCE6A6" w14:textId="77777777" w:rsidR="00F71C8C" w:rsidRPr="008A259B" w:rsidRDefault="00F71C8C" w:rsidP="00F71C8C">
                              <w:pPr>
                                <w:jc w:val="center"/>
                                <w:rPr>
                                  <w:sz w:val="28"/>
                                  <w:szCs w:val="28"/>
                                  <w:lang w:val="en-US"/>
                                </w:rPr>
                              </w:pPr>
                              <w:r>
                                <w:rPr>
                                  <w:sz w:val="28"/>
                                  <w:szCs w:val="28"/>
                                  <w:lang w:val="en-US"/>
                                </w:rPr>
                                <w:t>Focal species</w:t>
                              </w:r>
                            </w:p>
                          </w:txbxContent>
                        </v:textbox>
                      </v:shape>
                      <v:shape id="Hexagon 222" o:spid="_x0000_s1058" type="#_x0000_t9" style="position:absolute;left:133;top:136;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" adj="4734" fillcolor="#cdd3d1" strokecolor="black [3213]" strokeweight="1.5pt">
                        <v:stroke dashstyle="longDash"/>
                        <v:textbox>
                          <w:txbxContent>
                            <w:p w14:paraId="4FF3ED01" w14:textId="77777777" w:rsidR="00F71C8C" w:rsidRPr="008A259B" w:rsidRDefault="00F71C8C" w:rsidP="00F71C8C">
                              <w:pPr>
                                <w:jc w:val="center"/>
                                <w:rPr>
                                  <w:sz w:val="28"/>
                                  <w:szCs w:val="28"/>
                                  <w:lang w:val="en-US"/>
                                </w:rPr>
                              </w:pPr>
                              <w:r w:rsidRPr="008A259B">
                                <w:rPr>
                                  <w:sz w:val="28"/>
                                  <w:szCs w:val="28"/>
                                  <w:lang w:val="en-US"/>
                                </w:rPr>
                                <w:t>Climate change</w:t>
                              </w:r>
                            </w:p>
                          </w:txbxContent>
                        </v:textbox>
                      </v:shape>
                      <v:shape id="Hexagon 223" o:spid="_x0000_s1059" type="#_x0000_t9" style="position:absolute;left:33587;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" adj="4734" fillcolor="#cdd3d1" strokecolor="black [3213]" strokeweight="1.5pt">
                        <v:stroke dashstyle="longDash"/>
                        <v:textbox>
                          <w:txbxContent>
                            <w:p w14:paraId="0FE0A850" w14:textId="77777777" w:rsidR="00F71C8C" w:rsidRPr="008A259B" w:rsidRDefault="00F71C8C" w:rsidP="00F71C8C">
                              <w:pPr>
                                <w:jc w:val="center"/>
                                <w:rPr>
                                  <w:sz w:val="28"/>
                                  <w:szCs w:val="28"/>
                                  <w:lang w:val="en-US"/>
                                </w:rPr>
                              </w:pPr>
                              <w:r>
                                <w:rPr>
                                  <w:sz w:val="28"/>
                                  <w:szCs w:val="28"/>
                                  <w:lang w:val="en-US"/>
                                </w:rPr>
                                <w:t>Hydrology</w:t>
                              </w:r>
                            </w:p>
                          </w:txbxContent>
                        </v:textbox>
                      </v:shape>
                      <v:shape id="Hexagon 224" o:spid="_x0000_s1060" type="#_x0000_t9" style="position:absolute;left:16803;top:9564;width:20670;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" adj="4735" fillcolor="#cdd3d1" strokecolor="black [3213]" strokeweight="1.5pt">
                        <v:stroke dashstyle="longDash"/>
                        <v:textbox>
                          <w:txbxContent>
                            <w:p w14:paraId="470A4A4C" w14:textId="77777777" w:rsidR="00F71C8C" w:rsidRPr="008A259B" w:rsidRDefault="00F71C8C" w:rsidP="00F71C8C">
                              <w:pPr>
                                <w:jc w:val="center"/>
                                <w:rPr>
                                  <w:sz w:val="28"/>
                                  <w:szCs w:val="28"/>
                                  <w:lang w:val="en-US"/>
                                </w:rPr>
                              </w:pPr>
                              <w:r>
                                <w:rPr>
                                  <w:sz w:val="28"/>
                                  <w:szCs w:val="28"/>
                                  <w:lang w:val="en-US"/>
                                </w:rPr>
                                <w:t>Helmeted Honeyeater</w:t>
                              </w:r>
                            </w:p>
                          </w:txbxContent>
                        </v:textbox>
                      </v:shape>
                      <v:shape id="Hexagon 225" o:spid="_x0000_s1061" type="#_x0000_t9" style="position:absolute;left:33724;top:37667;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" adj="4734" fillcolor="#cdd3d1" strokecolor="black [3213]" strokeweight="1.5pt">
                        <v:stroke dashstyle="longDash"/>
                        <v:textbox>
                          <w:txbxContent>
                            <w:p w14:paraId="23B2D94D" w14:textId="77777777" w:rsidR="00F71C8C" w:rsidRPr="008A259B" w:rsidRDefault="00F71C8C" w:rsidP="00F71C8C">
                              <w:pPr>
                                <w:jc w:val="center"/>
                                <w:rPr>
                                  <w:sz w:val="28"/>
                                  <w:szCs w:val="28"/>
                                  <w:lang w:val="en-US"/>
                                </w:rPr>
                              </w:pPr>
                              <w:r w:rsidRPr="008A259B">
                                <w:rPr>
                                  <w:sz w:val="28"/>
                                  <w:szCs w:val="28"/>
                                  <w:lang w:val="en-US"/>
                                </w:rPr>
                                <w:t>Critically endangered</w:t>
                              </w:r>
                            </w:p>
                          </w:txbxContent>
                        </v:textbox>
                      </v:shape>
                      <v:shape id="Hexagon 226" o:spid="_x0000_s1062" type="#_x0000_t9" style="position:absolute;left:-16786;top:46988;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" adj="4734" fillcolor="#cdd3d1" strokecolor="black [3213]" strokeweight="1.5pt">
                        <v:stroke dashstyle="longDash"/>
                        <v:textbox>
                          <w:txbxContent>
                            <w:p w14:paraId="08FCA504" w14:textId="77777777" w:rsidR="00F71C8C" w:rsidRPr="008A259B" w:rsidRDefault="00752F9B" w:rsidP="00F71C8C">
                              <w:pPr>
                                <w:jc w:val="center"/>
                                <w:rPr>
                                  <w:sz w:val="28"/>
                                  <w:szCs w:val="28"/>
                                  <w:lang w:val="en-US"/>
                                </w:rPr>
                              </w:pPr>
                              <w:r>
                                <w:rPr>
                                  <w:sz w:val="28"/>
                                  <w:szCs w:val="28"/>
                                  <w:lang w:val="en-US"/>
                                </w:rPr>
                                <w:t>Carbon storage</w:t>
                              </w:r>
                            </w:p>
                          </w:txbxContent>
                        </v:textbox>
                      </v:shape>
                      <v:shape id="Hexagon 227" o:spid="_x0000_s1063" type="#_x0000_t9" style="position:absolute;left:16937;top:2825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" adj="4734" fillcolor="#cdd3d1" strokecolor="black [3213]" strokeweight="1.5pt">
                        <v:stroke dashstyle="longDash"/>
                        <v:textbox>
                          <w:txbxContent>
                            <w:p w14:paraId="18059EEE" w14:textId="77777777" w:rsidR="00F71C8C" w:rsidRPr="008A259B" w:rsidRDefault="00752F9B" w:rsidP="00F71C8C">
                              <w:pPr>
                                <w:jc w:val="center"/>
                                <w:rPr>
                                  <w:sz w:val="28"/>
                                  <w:szCs w:val="28"/>
                                  <w:lang w:val="en-US"/>
                                </w:rPr>
                              </w:pPr>
                              <w:r>
                                <w:rPr>
                                  <w:sz w:val="28"/>
                                  <w:szCs w:val="28"/>
                                  <w:lang w:val="en-US"/>
                                </w:rPr>
                                <w:t>Fertile soil</w:t>
                              </w:r>
                            </w:p>
                          </w:txbxContent>
                        </v:textbox>
                      </v:shape>
                      <v:shape id="Hexagon 228" o:spid="_x0000_s1064" type="#_x0000_t9" style="position:absolute;left:133;top:37667;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" adj="4734" fillcolor="#cdd3d1" strokecolor="black [3213]" strokeweight="1.5pt">
                        <v:stroke dashstyle="longDash"/>
                        <v:textbox>
                          <w:txbxContent>
                            <w:p w14:paraId="0CA86AFC" w14:textId="77777777" w:rsidR="00F71C8C" w:rsidRPr="008A259B" w:rsidRDefault="00F71C8C" w:rsidP="00F71C8C">
                              <w:pPr>
                                <w:jc w:val="center"/>
                                <w:rPr>
                                  <w:sz w:val="28"/>
                                  <w:szCs w:val="28"/>
                                  <w:lang w:val="en-US"/>
                                </w:rPr>
                              </w:pPr>
                              <w:r>
                                <w:rPr>
                                  <w:sz w:val="28"/>
                                  <w:szCs w:val="28"/>
                                  <w:lang w:val="en-US"/>
                                </w:rPr>
                                <w:t>Riparian</w:t>
                              </w:r>
                              <w:r w:rsidR="00752F9B">
                                <w:rPr>
                                  <w:sz w:val="28"/>
                                  <w:szCs w:val="28"/>
                                  <w:lang w:val="en-US"/>
                                </w:rPr>
                                <w:t xml:space="preserve"> forest</w:t>
                              </w:r>
                            </w:p>
                          </w:txbxContent>
                        </v:textbox>
                      </v:shape>
                      <v:shape id="Hexagon 229" o:spid="_x0000_s1065" type="#_x0000_t9" style="position:absolute;left:2;top:56229;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" adj="4734" fillcolor="#cdd3d1" strokecolor="black [3213]" strokeweight="1.5pt">
                        <v:stroke dashstyle="longDash"/>
                        <v:textbox>
                          <w:txbxContent>
                            <w:p w14:paraId="57D79DD9" w14:textId="77777777" w:rsidR="00F71C8C" w:rsidRPr="00521793" w:rsidRDefault="00752F9B" w:rsidP="00F71C8C">
                              <w:pPr>
                                <w:jc w:val="center"/>
                                <w:rPr>
                                  <w:sz w:val="28"/>
                                  <w:szCs w:val="28"/>
                                  <w:lang w:val="en-US"/>
                                </w:rPr>
                              </w:pPr>
                              <w:r>
                                <w:rPr>
                                  <w:sz w:val="28"/>
                                  <w:szCs w:val="28"/>
                                  <w:lang w:val="en-US"/>
                                </w:rPr>
                                <w:t>Remote camera trap</w:t>
                              </w:r>
                            </w:p>
                          </w:txbxContent>
                        </v:textbox>
                      </v:shape>
                      <v:shape id="Hexagon 230" o:spid="_x0000_s1066" type="#_x0000_t9" style="position:absolute;left:16775;top:65634;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" adj="4734" fillcolor="#cdd3d1" strokecolor="black [3213]" strokeweight="1.5pt">
                        <v:stroke dashstyle="longDash"/>
                        <v:textbox>
                          <w:txbxContent>
                            <w:p w14:paraId="03D1203E" w14:textId="59FAB15E" w:rsidR="00F71C8C" w:rsidRPr="00521793" w:rsidRDefault="00752F9B" w:rsidP="00F71C8C">
                              <w:pPr>
                                <w:jc w:val="center"/>
                                <w:rPr>
                                  <w:sz w:val="28"/>
                                  <w:szCs w:val="28"/>
                                  <w:lang w:val="en-US"/>
                                </w:rPr>
                              </w:pPr>
                              <w:r>
                                <w:rPr>
                                  <w:sz w:val="28"/>
                                  <w:szCs w:val="28"/>
                                  <w:lang w:val="en-US"/>
                                </w:rPr>
                                <w:t>VHF</w:t>
                              </w:r>
                              <w:r w:rsidR="00AF48C8">
                                <w:rPr>
                                  <w:sz w:val="28"/>
                                  <w:szCs w:val="28"/>
                                  <w:lang w:val="en-US"/>
                                </w:rPr>
                                <w:t xml:space="preserve"> </w:t>
                              </w:r>
                              <w:r>
                                <w:rPr>
                                  <w:sz w:val="28"/>
                                  <w:szCs w:val="28"/>
                                  <w:lang w:val="en-US"/>
                                </w:rPr>
                                <w:t>radio-tracking</w:t>
                              </w:r>
                            </w:p>
                          </w:txbxContent>
                        </v:textbox>
                      </v:shape>
                      <v:shape id="Hexagon 231" o:spid="_x0000_s1067" type="#_x0000_t9" style="position:absolute;left:16920;top:46948;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" adj="4734" fillcolor="#cdd3d1" strokecolor="black [3213]" strokeweight="1.5pt">
                        <v:stroke dashstyle="longDash"/>
                        <v:textbox>
                          <w:txbxContent>
                            <w:p w14:paraId="797938B4" w14:textId="77777777" w:rsidR="00F71C8C" w:rsidRPr="008A259B" w:rsidRDefault="00752F9B" w:rsidP="00F71C8C">
                              <w:pPr>
                                <w:jc w:val="center"/>
                                <w:rPr>
                                  <w:sz w:val="28"/>
                                  <w:szCs w:val="28"/>
                                  <w:lang w:val="en-US"/>
                                </w:rPr>
                              </w:pPr>
                              <w:r>
                                <w:rPr>
                                  <w:sz w:val="28"/>
                                  <w:szCs w:val="28"/>
                                  <w:lang w:val="en-US"/>
                                </w:rPr>
                                <w:t>Human land use</w:t>
                              </w:r>
                            </w:p>
                          </w:txbxContent>
                        </v:textbox>
                      </v:shape>
                      <v:shape id="Hexagon 232" o:spid="_x0000_s1068" type="#_x0000_t9" style="position:absolute;left:33570;top:56365;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" adj="4734" fillcolor="#cdd3d1" strokecolor="black [3213]" strokeweight="1.5pt">
                        <v:stroke dashstyle="longDash"/>
                        <v:textbox>
                          <w:txbxContent>
                            <w:p w14:paraId="0D43D00E" w14:textId="77777777" w:rsidR="00F71C8C" w:rsidRPr="00521793" w:rsidRDefault="00F71C8C" w:rsidP="00F71C8C">
                              <w:pPr>
                                <w:jc w:val="center"/>
                                <w:rPr>
                                  <w:sz w:val="28"/>
                                  <w:szCs w:val="28"/>
                                  <w:lang w:val="en-US"/>
                                </w:rPr>
                              </w:pPr>
                              <w:r w:rsidRPr="00521793">
                                <w:rPr>
                                  <w:sz w:val="28"/>
                                  <w:szCs w:val="28"/>
                                  <w:lang w:val="en-US"/>
                                </w:rPr>
                                <w:t>Endemic</w:t>
                              </w:r>
                            </w:p>
                          </w:txbxContent>
                        </v:textbox>
                      </v:shape>
                      <v:shape id="Hexagon 233" o:spid="_x0000_s1069" type="#_x0000_t9" style="position:absolute;left:-16804;top:65801;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" adj="4734" fillcolor="#cdd3d1" strokecolor="black [3213]" strokeweight="1.5pt">
                        <v:stroke dashstyle="longDash"/>
                        <v:textbox>
                          <w:txbxContent>
                            <w:p w14:paraId="4FC08DA5" w14:textId="77777777" w:rsidR="00F71C8C" w:rsidRPr="008A259B" w:rsidRDefault="00752F9B" w:rsidP="00F71C8C">
                              <w:pPr>
                                <w:jc w:val="center"/>
                                <w:rPr>
                                  <w:sz w:val="28"/>
                                  <w:szCs w:val="28"/>
                                  <w:lang w:val="en-US"/>
                                </w:rPr>
                              </w:pPr>
                              <w:r>
                                <w:rPr>
                                  <w:sz w:val="28"/>
                                  <w:szCs w:val="28"/>
                                  <w:lang w:val="en-US"/>
                                </w:rPr>
                                <w:t>Genetic rescue</w:t>
                              </w:r>
                            </w:p>
                          </w:txbxContent>
                        </v:textbox>
                      </v:shape>
                      <v:shape id="Hexagon 234" o:spid="_x0000_s1070" type="#_x0000_t9" style="position:absolute;left:-16653;top:84469;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" adj="4734" fillcolor="#cdd3d1" strokecolor="black [3213]" strokeweight="1.5pt">
                        <v:stroke dashstyle="longDash"/>
                        <v:textbox>
                          <w:txbxContent>
                            <w:p w14:paraId="03CB7344" w14:textId="77777777" w:rsidR="00F71C8C" w:rsidRPr="00521793" w:rsidRDefault="00752F9B" w:rsidP="00F71C8C">
                              <w:pPr>
                                <w:jc w:val="center"/>
                                <w:rPr>
                                  <w:sz w:val="28"/>
                                  <w:szCs w:val="28"/>
                                  <w:lang w:val="en-US"/>
                                </w:rPr>
                              </w:pPr>
                              <w:r>
                                <w:rPr>
                                  <w:sz w:val="28"/>
                                  <w:szCs w:val="28"/>
                                  <w:lang w:val="en-US"/>
                                </w:rPr>
                                <w:t>Human health</w:t>
                              </w:r>
                            </w:p>
                          </w:txbxContent>
                        </v:textbox>
                      </v:shape>
                    </v:group>
                    <v:shape id="Hexagon 235" o:spid="_x0000_s1071" type="#_x0000_t9" style="position:absolute;left:31098;top:69330;width:19139;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" adj="4724" fillcolor="#cdd3d1" strokecolor="black [3213]" strokeweight="1.5pt">
                      <v:stroke dashstyle="longDash"/>
                      <v:textbox>
                        <w:txbxContent>
                          <w:p w14:paraId="5254273B" w14:textId="77777777" w:rsidR="00F71C8C" w:rsidRPr="00521793" w:rsidRDefault="00752F9B" w:rsidP="00F71C8C">
                            <w:pPr>
                              <w:jc w:val="center"/>
                              <w:rPr>
                                <w:sz w:val="28"/>
                                <w:szCs w:val="28"/>
                                <w:lang w:val="en-US"/>
                              </w:rPr>
                            </w:pPr>
                            <w:r>
                              <w:rPr>
                                <w:sz w:val="28"/>
                                <w:szCs w:val="28"/>
                                <w:lang w:val="en-US"/>
                              </w:rPr>
                              <w:t>Collaboration between organisations</w:t>
                            </w:r>
                          </w:p>
                        </w:txbxContent>
                      </v:textbox>
                    </v:shape>
                    <v:shape id="Hexagon 236" o:spid="_x0000_s1072" type="#_x0000_t9" style="position:absolute;left:12;top:69330;width:19140;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" adj="4724" fillcolor="#cdd3d1" strokecolor="black [3213]" strokeweight="1.5pt">
                      <v:stroke dashstyle="longDash"/>
                      <v:textbox>
                        <w:txbxContent>
                          <w:p w14:paraId="07084785" w14:textId="77777777" w:rsidR="00F71C8C" w:rsidRPr="00521793" w:rsidRDefault="00752F9B" w:rsidP="00F71C8C">
                            <w:pPr>
                              <w:jc w:val="center"/>
                              <w:rPr>
                                <w:sz w:val="28"/>
                                <w:szCs w:val="28"/>
                                <w:lang w:val="en-US"/>
                              </w:rPr>
                            </w:pPr>
                            <w:r>
                              <w:rPr>
                                <w:sz w:val="28"/>
                                <w:szCs w:val="28"/>
                                <w:lang w:val="en-US"/>
                              </w:rPr>
                              <w:t>Predation</w:t>
                            </w:r>
                          </w:p>
                        </w:txbxContent>
                      </v:textbox>
                    </v:shape>
                  </v:group>
                  <v:shape id="Hexagon 237" o:spid="_x0000_s1073" type="#_x0000_t9" style="position:absolute;left:14844;top:73508;width:18377;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" adj="4641" fillcolor="#cdd3d1" strokecolor="black [3213]" strokeweight="1.5pt">
                    <v:stroke dashstyle="longDash"/>
                    <v:textbox>
                      <w:txbxContent>
                        <w:p w14:paraId="6A913100" w14:textId="77777777" w:rsidR="00F71C8C" w:rsidRPr="00521793" w:rsidRDefault="00F71C8C" w:rsidP="00F71C8C">
                          <w:pPr>
                            <w:jc w:val="center"/>
                            <w:rPr>
                              <w:sz w:val="28"/>
                              <w:szCs w:val="28"/>
                              <w:lang w:val="en-US"/>
                            </w:rPr>
                          </w:pPr>
                          <w:r>
                            <w:rPr>
                              <w:sz w:val="28"/>
                              <w:szCs w:val="28"/>
                              <w:lang w:val="en-US"/>
                            </w:rPr>
                            <w:t>Habitat restoration</w:t>
                          </w:r>
                        </w:p>
                      </w:txbxContent>
                    </v:textbox>
                  </v:shape>
                </v:group>
                <v:shape id="Hexagon 238" o:spid="_x0000_s1074" type="#_x0000_t9" style="position:absolute;left:118;top:24700;width:18376;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" adj="4642" fillcolor="#cdd3d1" strokecolor="black [3213]" strokeweight="1.5pt">
                  <v:stroke dashstyle="longDash"/>
                  <v:textbox>
                    <w:txbxContent>
                      <w:p w14:paraId="47FA4113" w14:textId="77777777" w:rsidR="00F71C8C" w:rsidRPr="00521793" w:rsidRDefault="00F71C8C" w:rsidP="00F71C8C">
                        <w:pPr>
                          <w:jc w:val="center"/>
                          <w:rPr>
                            <w:sz w:val="28"/>
                            <w:szCs w:val="28"/>
                            <w:lang w:val="en-US"/>
                          </w:rPr>
                        </w:pPr>
                        <w:r>
                          <w:rPr>
                            <w:sz w:val="28"/>
                            <w:szCs w:val="28"/>
                            <w:lang w:val="en-US"/>
                          </w:rPr>
                          <w:t>Indicator species</w:t>
                        </w:r>
                      </w:p>
                    </w:txbxContent>
                  </v:textbox>
                </v:shape>
                <w10:wrap anchorx="margin"/>
              </v:group>
            </w:pict>
          </mc:Fallback>
        </mc:AlternateContent>
      </w:r>
      <w:r w:rsidR="00896D91">
        <w:t xml:space="preserve">Episode 2 - </w:t>
      </w:r>
      <w:r w:rsidR="00896D91" w:rsidRPr="00896D91">
        <w:rPr>
          <w:b w:val="0"/>
          <w:bCs w:val="0"/>
        </w:rPr>
        <w:t>What can birdsong tell us about genetic diversity &amp; swampy forest health?</w:t>
      </w:r>
    </w:p>
    <w:p w14:paraId="36C3D4CD" w14:textId="77777777" w:rsidR="00B95BE3" w:rsidRDefault="00B95BE3" w:rsidP="00B95BE3"/>
    <w:p w14:paraId="11C79F3B" w14:textId="77777777" w:rsidR="00C3164C" w:rsidRDefault="00C3164C" w:rsidP="00B95BE3">
      <w:pPr>
        <w:sectPr w:rsidR="00C3164C" w:rsidSect="00896D91">
          <w:pgSz w:w="11906" w:h="16838"/>
          <w:pgMar w:top="0" w:right="851" w:bottom="851" w:left="851" w:header="680" w:footer="1304" w:gutter="0"/>
          <w:cols w:space="708"/>
          <w:titlePg/>
          <w:docGrid w:linePitch="360"/>
        </w:sectPr>
      </w:pPr>
    </w:p>
    <w:p w14:paraId="32345D59" w14:textId="77777777" w:rsidR="00C3164C" w:rsidRPr="00B95BE3" w:rsidRDefault="00C3164C" w:rsidP="00C3164C">
      <w:pPr>
        <w:pStyle w:val="Heading2"/>
      </w:pPr>
      <w:r>
        <w:rPr>
          <w:noProof/>
        </w:rPr>
        <w:lastRenderedPageBreak/>
        <mc:AlternateContent>
          <mc:Choice Requires="wpg">
            <w:drawing>
              <wp:anchor distT="0" distB="0" distL="114300" distR="114300" simplePos="0" relativeHeight="251707392" behindDoc="0" locked="0" layoutInCell="1" allowOverlap="1" wp14:anchorId="1555808B" wp14:editId="0C30FF82">
                <wp:simplePos x="0" y="0"/>
                <wp:positionH relativeFrom="margin">
                  <wp:posOffset>-10696</wp:posOffset>
                </wp:positionH>
                <wp:positionV relativeFrom="paragraph">
                  <wp:posOffset>398351</wp:posOffset>
                </wp:positionV>
                <wp:extent cx="6340369" cy="8965780"/>
                <wp:effectExtent l="19050" t="0" r="41910" b="26035"/>
                <wp:wrapNone/>
                <wp:docPr id="239" name="Group 239"/>
                <wp:cNvGraphicFramePr/>
                <a:graphic xmlns:a="http://schemas.openxmlformats.org/drawingml/2006/main">
                  <a:graphicData uri="http://schemas.microsoft.com/office/word/2010/wordprocessingGroup">
                    <wpg:wgp>
                      <wpg:cNvGrpSpPr/>
                      <wpg:grpSpPr>
                        <a:xfrm>
                          <a:off x="0" y="0"/>
                          <a:ext cx="6340369" cy="8965780"/>
                          <a:chOff x="-11876" y="0"/>
                          <a:chExt cx="6341130" cy="8965990"/>
                        </a:xfrm>
                      </wpg:grpSpPr>
                      <wpg:grpSp>
                        <wpg:cNvPr id="240" name="Group 240"/>
                        <wpg:cNvGrpSpPr/>
                        <wpg:grpSpPr>
                          <a:xfrm>
                            <a:off x="-11876" y="0"/>
                            <a:ext cx="6341130" cy="8965990"/>
                            <a:chOff x="-1504459" y="0"/>
                            <a:chExt cx="6341130" cy="8965990"/>
                          </a:xfrm>
                        </wpg:grpSpPr>
                        <wpg:grpSp>
                          <wpg:cNvPr id="241" name="Group 241"/>
                          <wpg:cNvGrpSpPr/>
                          <wpg:grpSpPr>
                            <a:xfrm>
                              <a:off x="-1504459" y="0"/>
                              <a:ext cx="6341130" cy="8954155"/>
                              <a:chOff x="-1566711" y="0"/>
                              <a:chExt cx="6603502" cy="9491047"/>
                            </a:xfrm>
                          </wpg:grpSpPr>
                          <wpg:grpSp>
                            <wpg:cNvPr id="242" name="Group 242"/>
                            <wpg:cNvGrpSpPr/>
                            <wpg:grpSpPr>
                              <a:xfrm>
                                <a:off x="-1566711" y="0"/>
                                <a:ext cx="6603502" cy="9491047"/>
                                <a:chOff x="-1692008" y="0"/>
                                <a:chExt cx="7131614" cy="10272893"/>
                              </a:xfrm>
                            </wpg:grpSpPr>
                            <wps:wsp>
                              <wps:cNvPr id="243" name="Hexagon 243"/>
                              <wps:cNvSpPr/>
                              <wps:spPr>
                                <a:xfrm>
                                  <a:off x="-1665429" y="956467"/>
                                  <a:ext cx="2066925" cy="1812290"/>
                                </a:xfrm>
                                <a:prstGeom prst="hexagon">
                                  <a:avLst/>
                                </a:prstGeom>
                                <a:solidFill>
                                  <a:srgbClr val="CDD3D1"/>
                                </a:solidFill>
                                <a:ln w="19050" cap="flat">
                                  <a:solidFill>
                                    <a:schemeClr val="tx1"/>
                                  </a:solidFill>
                                  <a:prstDash val="lgDash"/>
                                  <a:miter/>
                                </a:ln>
                              </wps:spPr>
                              <wps:txbx>
                                <w:txbxContent>
                                  <w:p w14:paraId="062AFB93"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Hexagon 244"/>
                              <wps:cNvSpPr/>
                              <wps:spPr>
                                <a:xfrm>
                                  <a:off x="3369473" y="1874475"/>
                                  <a:ext cx="2067198" cy="1812290"/>
                                </a:xfrm>
                                <a:prstGeom prst="hexagon">
                                  <a:avLst/>
                                </a:prstGeom>
                                <a:solidFill>
                                  <a:srgbClr val="CDD3D1"/>
                                </a:solidFill>
                                <a:ln w="19050" cap="flat">
                                  <a:solidFill>
                                    <a:schemeClr val="tx1"/>
                                  </a:solidFill>
                                  <a:prstDash val="lgDash"/>
                                  <a:miter/>
                                </a:ln>
                              </wps:spPr>
                              <wps:txbx>
                                <w:txbxContent>
                                  <w:p w14:paraId="7553DB78"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Hexagon 245"/>
                              <wps:cNvSpPr/>
                              <wps:spPr>
                                <a:xfrm>
                                  <a:off x="13356" y="1897039"/>
                                  <a:ext cx="2067198" cy="1812290"/>
                                </a:xfrm>
                                <a:prstGeom prst="hexagon">
                                  <a:avLst/>
                                </a:prstGeom>
                                <a:solidFill>
                                  <a:srgbClr val="CDD3D1"/>
                                </a:solidFill>
                                <a:ln w="19050" cap="flat">
                                  <a:solidFill>
                                    <a:schemeClr val="tx1"/>
                                  </a:solidFill>
                                  <a:prstDash val="lgDash"/>
                                  <a:miter/>
                                </a:ln>
                              </wps:spPr>
                              <wps:txbx>
                                <w:txbxContent>
                                  <w:p w14:paraId="7A45F083"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Hexagon 246"/>
                              <wps:cNvSpPr/>
                              <wps:spPr>
                                <a:xfrm>
                                  <a:off x="13356" y="13672"/>
                                  <a:ext cx="2067198" cy="1812290"/>
                                </a:xfrm>
                                <a:prstGeom prst="hexagon">
                                  <a:avLst/>
                                </a:prstGeom>
                                <a:solidFill>
                                  <a:srgbClr val="CDD3D1"/>
                                </a:solidFill>
                                <a:ln w="19050" cap="flat">
                                  <a:solidFill>
                                    <a:schemeClr val="tx1"/>
                                  </a:solidFill>
                                  <a:prstDash val="lgDash"/>
                                  <a:miter/>
                                </a:ln>
                              </wps:spPr>
                              <wps:txbx>
                                <w:txbxContent>
                                  <w:p w14:paraId="007850E9"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Hexagon 247"/>
                              <wps:cNvSpPr/>
                              <wps:spPr>
                                <a:xfrm>
                                  <a:off x="3345403" y="0"/>
                                  <a:ext cx="2067198" cy="1812290"/>
                                </a:xfrm>
                                <a:prstGeom prst="hexagon">
                                  <a:avLst/>
                                </a:prstGeom>
                                <a:solidFill>
                                  <a:srgbClr val="CDD3D1"/>
                                </a:solidFill>
                                <a:ln w="19050" cap="flat">
                                  <a:solidFill>
                                    <a:schemeClr val="tx1"/>
                                  </a:solidFill>
                                  <a:prstDash val="lgDash"/>
                                  <a:miter/>
                                </a:ln>
                              </wps:spPr>
                              <wps:txbx>
                                <w:txbxContent>
                                  <w:p w14:paraId="6C226669"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Hexagon 248"/>
                              <wps:cNvSpPr/>
                              <wps:spPr>
                                <a:xfrm>
                                  <a:off x="1680376" y="956469"/>
                                  <a:ext cx="2066925" cy="1812290"/>
                                </a:xfrm>
                                <a:prstGeom prst="hexagon">
                                  <a:avLst/>
                                </a:prstGeom>
                                <a:solidFill>
                                  <a:srgbClr val="CDD3D1"/>
                                </a:solidFill>
                                <a:ln w="19050" cap="flat">
                                  <a:solidFill>
                                    <a:schemeClr val="tx1"/>
                                  </a:solidFill>
                                  <a:prstDash val="lgDash"/>
                                  <a:miter/>
                                </a:ln>
                              </wps:spPr>
                              <wps:txbx>
                                <w:txbxContent>
                                  <w:p w14:paraId="1B995E73"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Hexagon 249"/>
                              <wps:cNvSpPr/>
                              <wps:spPr>
                                <a:xfrm>
                                  <a:off x="3372407" y="3766759"/>
                                  <a:ext cx="2067199" cy="1812290"/>
                                </a:xfrm>
                                <a:prstGeom prst="hexagon">
                                  <a:avLst/>
                                </a:prstGeom>
                                <a:solidFill>
                                  <a:srgbClr val="CDD3D1"/>
                                </a:solidFill>
                                <a:ln w="19050" cap="flat">
                                  <a:solidFill>
                                    <a:schemeClr val="tx1"/>
                                  </a:solidFill>
                                  <a:prstDash val="lgDash"/>
                                  <a:miter/>
                                </a:ln>
                              </wps:spPr>
                              <wps:txbx>
                                <w:txbxContent>
                                  <w:p w14:paraId="70189B13"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Hexagon 250"/>
                              <wps:cNvSpPr/>
                              <wps:spPr>
                                <a:xfrm>
                                  <a:off x="-1692008" y="4698833"/>
                                  <a:ext cx="2067198" cy="1812290"/>
                                </a:xfrm>
                                <a:prstGeom prst="hexagon">
                                  <a:avLst/>
                                </a:prstGeom>
                                <a:solidFill>
                                  <a:srgbClr val="CDD3D1"/>
                                </a:solidFill>
                                <a:ln w="19050" cap="flat">
                                  <a:solidFill>
                                    <a:schemeClr val="tx1"/>
                                  </a:solidFill>
                                  <a:prstDash val="lgDash"/>
                                  <a:miter/>
                                </a:ln>
                              </wps:spPr>
                              <wps:txbx>
                                <w:txbxContent>
                                  <w:p w14:paraId="192BCF33"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Hexagon 251"/>
                              <wps:cNvSpPr/>
                              <wps:spPr>
                                <a:xfrm>
                                  <a:off x="1693732" y="2825087"/>
                                  <a:ext cx="2067198" cy="1812290"/>
                                </a:xfrm>
                                <a:prstGeom prst="hexagon">
                                  <a:avLst/>
                                </a:prstGeom>
                                <a:solidFill>
                                  <a:srgbClr val="CDD3D1"/>
                                </a:solidFill>
                                <a:ln w="19050" cap="flat">
                                  <a:solidFill>
                                    <a:schemeClr val="tx1"/>
                                  </a:solidFill>
                                  <a:prstDash val="lgDash"/>
                                  <a:miter/>
                                </a:ln>
                              </wps:spPr>
                              <wps:txbx>
                                <w:txbxContent>
                                  <w:p w14:paraId="071A849A"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Hexagon 252"/>
                              <wps:cNvSpPr/>
                              <wps:spPr>
                                <a:xfrm>
                                  <a:off x="-1" y="3766782"/>
                                  <a:ext cx="2067198" cy="1812290"/>
                                </a:xfrm>
                                <a:prstGeom prst="hexagon">
                                  <a:avLst/>
                                </a:prstGeom>
                                <a:solidFill>
                                  <a:srgbClr val="CDD3D1"/>
                                </a:solidFill>
                                <a:ln w="19050" cap="flat">
                                  <a:solidFill>
                                    <a:schemeClr val="tx1"/>
                                  </a:solidFill>
                                  <a:prstDash val="lgDash"/>
                                  <a:miter/>
                                </a:ln>
                              </wps:spPr>
                              <wps:txbx>
                                <w:txbxContent>
                                  <w:p w14:paraId="6A75E9B2"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Hexagon 253"/>
                              <wps:cNvSpPr/>
                              <wps:spPr>
                                <a:xfrm>
                                  <a:off x="292" y="5622901"/>
                                  <a:ext cx="2067198" cy="1812290"/>
                                </a:xfrm>
                                <a:prstGeom prst="hexagon">
                                  <a:avLst/>
                                </a:prstGeom>
                                <a:solidFill>
                                  <a:srgbClr val="CDD3D1"/>
                                </a:solidFill>
                                <a:ln w="19050" cap="flat">
                                  <a:solidFill>
                                    <a:schemeClr val="tx1"/>
                                  </a:solidFill>
                                  <a:prstDash val="lgDash"/>
                                  <a:miter/>
                                </a:ln>
                              </wps:spPr>
                              <wps:txbx>
                                <w:txbxContent>
                                  <w:p w14:paraId="55C14E71"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Hexagon 254"/>
                              <wps:cNvSpPr/>
                              <wps:spPr>
                                <a:xfrm>
                                  <a:off x="1677584" y="6577074"/>
                                  <a:ext cx="2067198" cy="1812290"/>
                                </a:xfrm>
                                <a:prstGeom prst="hexagon">
                                  <a:avLst/>
                                </a:prstGeom>
                                <a:solidFill>
                                  <a:srgbClr val="CDD3D1"/>
                                </a:solidFill>
                                <a:ln w="19050" cap="flat">
                                  <a:solidFill>
                                    <a:schemeClr val="tx1"/>
                                  </a:solidFill>
                                  <a:prstDash val="lgDash"/>
                                  <a:miter/>
                                </a:ln>
                              </wps:spPr>
                              <wps:txbx>
                                <w:txbxContent>
                                  <w:p w14:paraId="1F5A5380"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Hexagon 255"/>
                              <wps:cNvSpPr/>
                              <wps:spPr>
                                <a:xfrm>
                                  <a:off x="1692031" y="4694829"/>
                                  <a:ext cx="2067199" cy="1812290"/>
                                </a:xfrm>
                                <a:prstGeom prst="hexagon">
                                  <a:avLst/>
                                </a:prstGeom>
                                <a:solidFill>
                                  <a:srgbClr val="CDD3D1"/>
                                </a:solidFill>
                                <a:ln w="19050" cap="flat">
                                  <a:solidFill>
                                    <a:schemeClr val="tx1"/>
                                  </a:solidFill>
                                  <a:prstDash val="lgDash"/>
                                  <a:miter/>
                                </a:ln>
                              </wps:spPr>
                              <wps:txbx>
                                <w:txbxContent>
                                  <w:p w14:paraId="6E6D0D50"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Hexagon 256"/>
                              <wps:cNvSpPr/>
                              <wps:spPr>
                                <a:xfrm>
                                  <a:off x="3370416" y="5636502"/>
                                  <a:ext cx="2067198" cy="1812290"/>
                                </a:xfrm>
                                <a:prstGeom prst="hexagon">
                                  <a:avLst/>
                                </a:prstGeom>
                                <a:solidFill>
                                  <a:srgbClr val="CDD3D1"/>
                                </a:solidFill>
                                <a:ln w="19050" cap="flat">
                                  <a:solidFill>
                                    <a:schemeClr val="tx1"/>
                                  </a:solidFill>
                                  <a:prstDash val="lgDash"/>
                                  <a:miter/>
                                </a:ln>
                              </wps:spPr>
                              <wps:txbx>
                                <w:txbxContent>
                                  <w:p w14:paraId="109DEFB7"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Hexagon 257"/>
                              <wps:cNvSpPr/>
                              <wps:spPr>
                                <a:xfrm>
                                  <a:off x="-1680487" y="6580191"/>
                                  <a:ext cx="2067198" cy="1812290"/>
                                </a:xfrm>
                                <a:prstGeom prst="hexagon">
                                  <a:avLst/>
                                </a:prstGeom>
                                <a:solidFill>
                                  <a:srgbClr val="CDD3D1"/>
                                </a:solidFill>
                                <a:ln w="19050" cap="flat">
                                  <a:solidFill>
                                    <a:schemeClr val="tx1"/>
                                  </a:solidFill>
                                  <a:prstDash val="lgDash"/>
                                  <a:miter/>
                                </a:ln>
                              </wps:spPr>
                              <wps:txbx>
                                <w:txbxContent>
                                  <w:p w14:paraId="62EF5CE4" w14:textId="77777777" w:rsidR="00C3164C" w:rsidRPr="008A259B"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Hexagon 258"/>
                              <wps:cNvSpPr/>
                              <wps:spPr>
                                <a:xfrm>
                                  <a:off x="-1678755" y="8460603"/>
                                  <a:ext cx="2067198" cy="1812290"/>
                                </a:xfrm>
                                <a:prstGeom prst="hexagon">
                                  <a:avLst/>
                                </a:prstGeom>
                                <a:solidFill>
                                  <a:srgbClr val="CDD3D1"/>
                                </a:solidFill>
                                <a:ln w="19050" cap="flat">
                                  <a:solidFill>
                                    <a:schemeClr val="tx1"/>
                                  </a:solidFill>
                                  <a:prstDash val="lgDash"/>
                                  <a:miter/>
                                </a:ln>
                              </wps:spPr>
                              <wps:txbx>
                                <w:txbxContent>
                                  <w:p w14:paraId="0168A25F"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Hexagon 259"/>
                            <wps:cNvSpPr/>
                            <wps:spPr>
                              <a:xfrm>
                                <a:off x="3122212" y="6933063"/>
                                <a:ext cx="1913947" cy="1674256"/>
                              </a:xfrm>
                              <a:prstGeom prst="hexagon">
                                <a:avLst/>
                              </a:prstGeom>
                              <a:solidFill>
                                <a:srgbClr val="CDD3D1"/>
                              </a:solidFill>
                              <a:ln w="19050" cap="flat">
                                <a:solidFill>
                                  <a:schemeClr val="tx1"/>
                                </a:solidFill>
                                <a:prstDash val="lgDash"/>
                                <a:miter/>
                              </a:ln>
                            </wps:spPr>
                            <wps:txbx>
                              <w:txbxContent>
                                <w:p w14:paraId="2B8D2837"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Hexagon 260"/>
                            <wps:cNvSpPr/>
                            <wps:spPr>
                              <a:xfrm>
                                <a:off x="1281" y="6933063"/>
                                <a:ext cx="1913948" cy="1674256"/>
                              </a:xfrm>
                              <a:prstGeom prst="hexagon">
                                <a:avLst/>
                              </a:prstGeom>
                              <a:solidFill>
                                <a:srgbClr val="CDD3D1"/>
                              </a:solidFill>
                              <a:ln w="19050" cap="flat">
                                <a:solidFill>
                                  <a:schemeClr val="tx1"/>
                                </a:solidFill>
                                <a:prstDash val="lgDash"/>
                                <a:miter/>
                              </a:ln>
                            </wps:spPr>
                            <wps:txbx>
                              <w:txbxContent>
                                <w:p w14:paraId="517595BA"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Hexagon 261"/>
                          <wps:cNvSpPr/>
                          <wps:spPr>
                            <a:xfrm>
                              <a:off x="1508168" y="7386451"/>
                              <a:ext cx="1837729" cy="1579539"/>
                            </a:xfrm>
                            <a:prstGeom prst="hexagon">
                              <a:avLst/>
                            </a:prstGeom>
                            <a:solidFill>
                              <a:srgbClr val="CDD3D1"/>
                            </a:solidFill>
                            <a:ln w="19050" cap="flat">
                              <a:solidFill>
                                <a:schemeClr val="tx1"/>
                              </a:solidFill>
                              <a:prstDash val="lgDash"/>
                              <a:miter/>
                            </a:ln>
                          </wps:spPr>
                          <wps:txbx>
                            <w:txbxContent>
                              <w:p w14:paraId="7409DBCE"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 name="Hexagon 262"/>
                        <wps:cNvSpPr/>
                        <wps:spPr>
                          <a:xfrm>
                            <a:off x="-2" y="2470067"/>
                            <a:ext cx="1837556" cy="1579475"/>
                          </a:xfrm>
                          <a:prstGeom prst="hexagon">
                            <a:avLst/>
                          </a:prstGeom>
                          <a:solidFill>
                            <a:srgbClr val="CDD3D1"/>
                          </a:solidFill>
                          <a:ln w="19050" cap="flat">
                            <a:solidFill>
                              <a:schemeClr val="tx1"/>
                            </a:solidFill>
                            <a:prstDash val="lgDash"/>
                            <a:miter/>
                          </a:ln>
                        </wps:spPr>
                        <wps:txbx>
                          <w:txbxContent>
                            <w:p w14:paraId="428D3DF0" w14:textId="77777777" w:rsidR="00C3164C" w:rsidRPr="00521793" w:rsidRDefault="00C3164C" w:rsidP="00C3164C">
                              <w:pPr>
                                <w:jc w:val="center"/>
                                <w:rPr>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5808B" id="Group 239" o:spid="_x0000_s1075" style="position:absolute;margin-left:-.85pt;margin-top:31.35pt;width:499.25pt;height:705.95pt;z-index:251707392;mso-position-horizontal-relative:margin;mso-width-relative:margin;mso-height-relative:margin" coordorigin="-118" coordsize="63411,8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">
                <v:group id="Group 240" o:spid="_x0000_s1076" style="position:absolute;left:-118;width:63410;height:89659" coordorigin="-15044" coordsize="63411,8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41" o:spid="_x0000_s1077" style="position:absolute;left:-15044;width:63410;height:89541" coordorigin="-15667" coordsize="66035,9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2" o:spid="_x0000_s1078" style="position:absolute;left:-15667;width:66034;height:94910" coordorigin="-16920" coordsize="71316,1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Hexagon 243" o:spid="_x0000_s1079" type="#_x0000_t9" style="position:absolute;left:-16654;top:9564;width:20668;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" adj="4735" fillcolor="#cdd3d1" strokecolor="black [3213]" strokeweight="1.5pt">
                        <v:stroke dashstyle="longDash"/>
                        <v:textbox>
                          <w:txbxContent>
                            <w:p w14:paraId="062AFB93" w14:textId="77777777" w:rsidR="00C3164C" w:rsidRPr="008A259B" w:rsidRDefault="00C3164C" w:rsidP="00C3164C">
                              <w:pPr>
                                <w:jc w:val="center"/>
                                <w:rPr>
                                  <w:sz w:val="28"/>
                                  <w:szCs w:val="28"/>
                                  <w:lang w:val="en-US"/>
                                </w:rPr>
                              </w:pPr>
                            </w:p>
                          </w:txbxContent>
                        </v:textbox>
                      </v:shape>
                      <v:shape id="Hexagon 244" o:spid="_x0000_s1080" type="#_x0000_t9" style="position:absolute;left:33694;top:18744;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" adj="4734" fillcolor="#cdd3d1" strokecolor="black [3213]" strokeweight="1.5pt">
                        <v:stroke dashstyle="longDash"/>
                        <v:textbox>
                          <w:txbxContent>
                            <w:p w14:paraId="7553DB78" w14:textId="77777777" w:rsidR="00C3164C" w:rsidRPr="008A259B" w:rsidRDefault="00C3164C" w:rsidP="00C3164C">
                              <w:pPr>
                                <w:jc w:val="center"/>
                                <w:rPr>
                                  <w:sz w:val="28"/>
                                  <w:szCs w:val="28"/>
                                  <w:lang w:val="en-US"/>
                                </w:rPr>
                              </w:pPr>
                            </w:p>
                          </w:txbxContent>
                        </v:textbox>
                      </v:shape>
                      <v:shape id="Hexagon 245" o:spid="_x0000_s1081" type="#_x0000_t9" style="position:absolute;left:133;top:1897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" adj="4734" fillcolor="#cdd3d1" strokecolor="black [3213]" strokeweight="1.5pt">
                        <v:stroke dashstyle="longDash"/>
                        <v:textbox>
                          <w:txbxContent>
                            <w:p w14:paraId="7A45F083" w14:textId="77777777" w:rsidR="00C3164C" w:rsidRPr="008A259B" w:rsidRDefault="00C3164C" w:rsidP="00C3164C">
                              <w:pPr>
                                <w:jc w:val="center"/>
                                <w:rPr>
                                  <w:sz w:val="28"/>
                                  <w:szCs w:val="28"/>
                                  <w:lang w:val="en-US"/>
                                </w:rPr>
                              </w:pPr>
                            </w:p>
                          </w:txbxContent>
                        </v:textbox>
                      </v:shape>
                      <v:shape id="Hexagon 246" o:spid="_x0000_s1082" type="#_x0000_t9" style="position:absolute;left:133;top:136;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" adj="4734" fillcolor="#cdd3d1" strokecolor="black [3213]" strokeweight="1.5pt">
                        <v:stroke dashstyle="longDash"/>
                        <v:textbox>
                          <w:txbxContent>
                            <w:p w14:paraId="007850E9" w14:textId="77777777" w:rsidR="00C3164C" w:rsidRPr="008A259B" w:rsidRDefault="00C3164C" w:rsidP="00C3164C">
                              <w:pPr>
                                <w:jc w:val="center"/>
                                <w:rPr>
                                  <w:sz w:val="28"/>
                                  <w:szCs w:val="28"/>
                                  <w:lang w:val="en-US"/>
                                </w:rPr>
                              </w:pPr>
                            </w:p>
                          </w:txbxContent>
                        </v:textbox>
                      </v:shape>
                      <v:shape id="Hexagon 247" o:spid="_x0000_s1083" type="#_x0000_t9" style="position:absolute;left:33454;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" adj="4734" fillcolor="#cdd3d1" strokecolor="black [3213]" strokeweight="1.5pt">
                        <v:stroke dashstyle="longDash"/>
                        <v:textbox>
                          <w:txbxContent>
                            <w:p w14:paraId="6C226669" w14:textId="77777777" w:rsidR="00C3164C" w:rsidRPr="008A259B" w:rsidRDefault="00C3164C" w:rsidP="00C3164C">
                              <w:pPr>
                                <w:jc w:val="center"/>
                                <w:rPr>
                                  <w:sz w:val="28"/>
                                  <w:szCs w:val="28"/>
                                  <w:lang w:val="en-US"/>
                                </w:rPr>
                              </w:pPr>
                            </w:p>
                          </w:txbxContent>
                        </v:textbox>
                      </v:shape>
                      <v:shape id="Hexagon 248" o:spid="_x0000_s1084" type="#_x0000_t9" style="position:absolute;left:16803;top:9564;width:20670;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" adj="4735" fillcolor="#cdd3d1" strokecolor="black [3213]" strokeweight="1.5pt">
                        <v:stroke dashstyle="longDash"/>
                        <v:textbox>
                          <w:txbxContent>
                            <w:p w14:paraId="1B995E73" w14:textId="77777777" w:rsidR="00C3164C" w:rsidRPr="008A259B" w:rsidRDefault="00C3164C" w:rsidP="00C3164C">
                              <w:pPr>
                                <w:jc w:val="center"/>
                                <w:rPr>
                                  <w:sz w:val="28"/>
                                  <w:szCs w:val="28"/>
                                  <w:lang w:val="en-US"/>
                                </w:rPr>
                              </w:pPr>
                            </w:p>
                          </w:txbxContent>
                        </v:textbox>
                      </v:shape>
                      <v:shape id="Hexagon 249" o:spid="_x0000_s1085" type="#_x0000_t9" style="position:absolute;left:33724;top:37667;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" adj="4734" fillcolor="#cdd3d1" strokecolor="black [3213]" strokeweight="1.5pt">
                        <v:stroke dashstyle="longDash"/>
                        <v:textbox>
                          <w:txbxContent>
                            <w:p w14:paraId="70189B13" w14:textId="77777777" w:rsidR="00C3164C" w:rsidRPr="008A259B" w:rsidRDefault="00C3164C" w:rsidP="00C3164C">
                              <w:pPr>
                                <w:jc w:val="center"/>
                                <w:rPr>
                                  <w:sz w:val="28"/>
                                  <w:szCs w:val="28"/>
                                  <w:lang w:val="en-US"/>
                                </w:rPr>
                              </w:pPr>
                            </w:p>
                          </w:txbxContent>
                        </v:textbox>
                      </v:shape>
                      <v:shape id="Hexagon 250" o:spid="_x0000_s1086" type="#_x0000_t9" style="position:absolute;left:-16920;top:46988;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" adj="4734" fillcolor="#cdd3d1" strokecolor="black [3213]" strokeweight="1.5pt">
                        <v:stroke dashstyle="longDash"/>
                        <v:textbox>
                          <w:txbxContent>
                            <w:p w14:paraId="192BCF33" w14:textId="77777777" w:rsidR="00C3164C" w:rsidRPr="008A259B" w:rsidRDefault="00C3164C" w:rsidP="00C3164C">
                              <w:pPr>
                                <w:jc w:val="center"/>
                                <w:rPr>
                                  <w:sz w:val="28"/>
                                  <w:szCs w:val="28"/>
                                  <w:lang w:val="en-US"/>
                                </w:rPr>
                              </w:pPr>
                            </w:p>
                          </w:txbxContent>
                        </v:textbox>
                      </v:shape>
                      <v:shape id="Hexagon 251" o:spid="_x0000_s1087" type="#_x0000_t9" style="position:absolute;left:16937;top:2825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" adj="4734" fillcolor="#cdd3d1" strokecolor="black [3213]" strokeweight="1.5pt">
                        <v:stroke dashstyle="longDash"/>
                        <v:textbox>
                          <w:txbxContent>
                            <w:p w14:paraId="071A849A" w14:textId="77777777" w:rsidR="00C3164C" w:rsidRPr="008A259B" w:rsidRDefault="00C3164C" w:rsidP="00C3164C">
                              <w:pPr>
                                <w:jc w:val="center"/>
                                <w:rPr>
                                  <w:sz w:val="28"/>
                                  <w:szCs w:val="28"/>
                                  <w:lang w:val="en-US"/>
                                </w:rPr>
                              </w:pPr>
                            </w:p>
                          </w:txbxContent>
                        </v:textbox>
                      </v:shape>
                      <v:shape id="Hexagon 252" o:spid="_x0000_s1088" type="#_x0000_t9" style="position:absolute;top:37667;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" adj="4734" fillcolor="#cdd3d1" strokecolor="black [3213]" strokeweight="1.5pt">
                        <v:stroke dashstyle="longDash"/>
                        <v:textbox>
                          <w:txbxContent>
                            <w:p w14:paraId="6A75E9B2" w14:textId="77777777" w:rsidR="00C3164C" w:rsidRPr="008A259B" w:rsidRDefault="00C3164C" w:rsidP="00C3164C">
                              <w:pPr>
                                <w:jc w:val="center"/>
                                <w:rPr>
                                  <w:sz w:val="28"/>
                                  <w:szCs w:val="28"/>
                                  <w:lang w:val="en-US"/>
                                </w:rPr>
                              </w:pPr>
                            </w:p>
                          </w:txbxContent>
                        </v:textbox>
                      </v:shape>
                      <v:shape id="Hexagon 253" o:spid="_x0000_s1089" type="#_x0000_t9" style="position:absolute;left:2;top:56229;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" adj="4734" fillcolor="#cdd3d1" strokecolor="black [3213]" strokeweight="1.5pt">
                        <v:stroke dashstyle="longDash"/>
                        <v:textbox>
                          <w:txbxContent>
                            <w:p w14:paraId="55C14E71" w14:textId="77777777" w:rsidR="00C3164C" w:rsidRPr="00521793" w:rsidRDefault="00C3164C" w:rsidP="00C3164C">
                              <w:pPr>
                                <w:jc w:val="center"/>
                                <w:rPr>
                                  <w:sz w:val="28"/>
                                  <w:szCs w:val="28"/>
                                  <w:lang w:val="en-US"/>
                                </w:rPr>
                              </w:pPr>
                            </w:p>
                          </w:txbxContent>
                        </v:textbox>
                      </v:shape>
                      <v:shape id="Hexagon 254" o:spid="_x0000_s1090" type="#_x0000_t9" style="position:absolute;left:16775;top:65770;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" adj="4734" fillcolor="#cdd3d1" strokecolor="black [3213]" strokeweight="1.5pt">
                        <v:stroke dashstyle="longDash"/>
                        <v:textbox>
                          <w:txbxContent>
                            <w:p w14:paraId="1F5A5380" w14:textId="77777777" w:rsidR="00C3164C" w:rsidRPr="00521793" w:rsidRDefault="00C3164C" w:rsidP="00C3164C">
                              <w:pPr>
                                <w:jc w:val="center"/>
                                <w:rPr>
                                  <w:sz w:val="28"/>
                                  <w:szCs w:val="28"/>
                                  <w:lang w:val="en-US"/>
                                </w:rPr>
                              </w:pPr>
                            </w:p>
                          </w:txbxContent>
                        </v:textbox>
                      </v:shape>
                      <v:shape id="Hexagon 255" o:spid="_x0000_s1091" type="#_x0000_t9" style="position:absolute;left:16920;top:46948;width:20672;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" adj="4734" fillcolor="#cdd3d1" strokecolor="black [3213]" strokeweight="1.5pt">
                        <v:stroke dashstyle="longDash"/>
                        <v:textbox>
                          <w:txbxContent>
                            <w:p w14:paraId="6E6D0D50" w14:textId="77777777" w:rsidR="00C3164C" w:rsidRPr="008A259B" w:rsidRDefault="00C3164C" w:rsidP="00C3164C">
                              <w:pPr>
                                <w:jc w:val="center"/>
                                <w:rPr>
                                  <w:sz w:val="28"/>
                                  <w:szCs w:val="28"/>
                                  <w:lang w:val="en-US"/>
                                </w:rPr>
                              </w:pPr>
                            </w:p>
                          </w:txbxContent>
                        </v:textbox>
                      </v:shape>
                      <v:shape id="Hexagon 256" o:spid="_x0000_s1092" type="#_x0000_t9" style="position:absolute;left:33704;top:56365;width:20672;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" adj="4734" fillcolor="#cdd3d1" strokecolor="black [3213]" strokeweight="1.5pt">
                        <v:stroke dashstyle="longDash"/>
                        <v:textbox>
                          <w:txbxContent>
                            <w:p w14:paraId="109DEFB7" w14:textId="77777777" w:rsidR="00C3164C" w:rsidRPr="00521793" w:rsidRDefault="00C3164C" w:rsidP="00C3164C">
                              <w:pPr>
                                <w:jc w:val="center"/>
                                <w:rPr>
                                  <w:sz w:val="28"/>
                                  <w:szCs w:val="28"/>
                                  <w:lang w:val="en-US"/>
                                </w:rPr>
                              </w:pPr>
                            </w:p>
                          </w:txbxContent>
                        </v:textbox>
                      </v:shape>
                      <v:shape id="Hexagon 257" o:spid="_x0000_s1093" type="#_x0000_t9" style="position:absolute;left:-16804;top:65801;width:20671;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" adj="4734" fillcolor="#cdd3d1" strokecolor="black [3213]" strokeweight="1.5pt">
                        <v:stroke dashstyle="longDash"/>
                        <v:textbox>
                          <w:txbxContent>
                            <w:p w14:paraId="62EF5CE4" w14:textId="77777777" w:rsidR="00C3164C" w:rsidRPr="008A259B" w:rsidRDefault="00C3164C" w:rsidP="00C3164C">
                              <w:pPr>
                                <w:jc w:val="center"/>
                                <w:rPr>
                                  <w:sz w:val="28"/>
                                  <w:szCs w:val="28"/>
                                  <w:lang w:val="en-US"/>
                                </w:rPr>
                              </w:pPr>
                            </w:p>
                          </w:txbxContent>
                        </v:textbox>
                      </v:shape>
                      <v:shape id="Hexagon 258" o:spid="_x0000_s1094" type="#_x0000_t9" style="position:absolute;left:-16787;top:84606;width:20671;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" adj="4734" fillcolor="#cdd3d1" strokecolor="black [3213]" strokeweight="1.5pt">
                        <v:stroke dashstyle="longDash"/>
                        <v:textbox>
                          <w:txbxContent>
                            <w:p w14:paraId="0168A25F" w14:textId="77777777" w:rsidR="00C3164C" w:rsidRPr="00521793" w:rsidRDefault="00C3164C" w:rsidP="00C3164C">
                              <w:pPr>
                                <w:jc w:val="center"/>
                                <w:rPr>
                                  <w:sz w:val="28"/>
                                  <w:szCs w:val="28"/>
                                  <w:lang w:val="en-US"/>
                                </w:rPr>
                              </w:pPr>
                            </w:p>
                          </w:txbxContent>
                        </v:textbox>
                      </v:shape>
                    </v:group>
                    <v:shape id="Hexagon 259" o:spid="_x0000_s1095" type="#_x0000_t9" style="position:absolute;left:31222;top:69330;width:19139;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" adj="4724" fillcolor="#cdd3d1" strokecolor="black [3213]" strokeweight="1.5pt">
                      <v:stroke dashstyle="longDash"/>
                      <v:textbox>
                        <w:txbxContent>
                          <w:p w14:paraId="2B8D2837" w14:textId="77777777" w:rsidR="00C3164C" w:rsidRPr="00521793" w:rsidRDefault="00C3164C" w:rsidP="00C3164C">
                            <w:pPr>
                              <w:jc w:val="center"/>
                              <w:rPr>
                                <w:sz w:val="28"/>
                                <w:szCs w:val="28"/>
                                <w:lang w:val="en-US"/>
                              </w:rPr>
                            </w:pPr>
                          </w:p>
                        </w:txbxContent>
                      </v:textbox>
                    </v:shape>
                    <v:shape id="Hexagon 260" o:spid="_x0000_s1096" type="#_x0000_t9" style="position:absolute;left:12;top:69330;width:19140;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" adj="4724" fillcolor="#cdd3d1" strokecolor="black [3213]" strokeweight="1.5pt">
                      <v:stroke dashstyle="longDash"/>
                      <v:textbox>
                        <w:txbxContent>
                          <w:p w14:paraId="517595BA" w14:textId="77777777" w:rsidR="00C3164C" w:rsidRPr="00521793" w:rsidRDefault="00C3164C" w:rsidP="00C3164C">
                            <w:pPr>
                              <w:jc w:val="center"/>
                              <w:rPr>
                                <w:sz w:val="28"/>
                                <w:szCs w:val="28"/>
                                <w:lang w:val="en-US"/>
                              </w:rPr>
                            </w:pPr>
                          </w:p>
                        </w:txbxContent>
                      </v:textbox>
                    </v:shape>
                  </v:group>
                  <v:shape id="Hexagon 261" o:spid="_x0000_s1097" type="#_x0000_t9" style="position:absolute;left:15081;top:73864;width:18377;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" adj="4641" fillcolor="#cdd3d1" strokecolor="black [3213]" strokeweight="1.5pt">
                    <v:stroke dashstyle="longDash"/>
                    <v:textbox>
                      <w:txbxContent>
                        <w:p w14:paraId="7409DBCE" w14:textId="77777777" w:rsidR="00C3164C" w:rsidRPr="00521793" w:rsidRDefault="00C3164C" w:rsidP="00C3164C">
                          <w:pPr>
                            <w:jc w:val="center"/>
                            <w:rPr>
                              <w:sz w:val="28"/>
                              <w:szCs w:val="28"/>
                              <w:lang w:val="en-US"/>
                            </w:rPr>
                          </w:pPr>
                        </w:p>
                      </w:txbxContent>
                    </v:textbox>
                  </v:shape>
                </v:group>
                <v:shape id="Hexagon 262" o:spid="_x0000_s1098" type="#_x0000_t9" style="position:absolute;top:24700;width:18375;height:1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" adj="4642" fillcolor="#cdd3d1" strokecolor="black [3213]" strokeweight="1.5pt">
                  <v:stroke dashstyle="longDash"/>
                  <v:textbox>
                    <w:txbxContent>
                      <w:p w14:paraId="428D3DF0" w14:textId="77777777" w:rsidR="00C3164C" w:rsidRPr="00521793" w:rsidRDefault="00C3164C" w:rsidP="00C3164C">
                        <w:pPr>
                          <w:jc w:val="center"/>
                          <w:rPr>
                            <w:sz w:val="28"/>
                            <w:szCs w:val="28"/>
                            <w:lang w:val="en-US"/>
                          </w:rPr>
                        </w:pPr>
                      </w:p>
                    </w:txbxContent>
                  </v:textbox>
                </v:shape>
                <w10:wrap anchorx="margin"/>
              </v:group>
            </w:pict>
          </mc:Fallback>
        </mc:AlternateContent>
      </w:r>
      <w:r>
        <w:t xml:space="preserve">Hexagon templates </w:t>
      </w:r>
    </w:p>
    <w:sectPr w:rsidR="00C3164C" w:rsidRPr="00B95BE3" w:rsidSect="00896D91">
      <w:pgSz w:w="11906" w:h="16838"/>
      <w:pgMar w:top="0" w:right="851" w:bottom="851" w:left="851"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EEC7D" w14:textId="77777777" w:rsidR="00872863" w:rsidRDefault="00872863" w:rsidP="00C91B5F">
      <w:pPr>
        <w:spacing w:after="0"/>
      </w:pPr>
      <w:r>
        <w:separator/>
      </w:r>
    </w:p>
    <w:p w14:paraId="466344BC" w14:textId="77777777" w:rsidR="00872863" w:rsidRDefault="00872863"/>
  </w:endnote>
  <w:endnote w:type="continuationSeparator" w:id="0">
    <w:p w14:paraId="5B9C8462" w14:textId="77777777" w:rsidR="00872863" w:rsidRDefault="00872863" w:rsidP="00C91B5F">
      <w:pPr>
        <w:spacing w:after="0"/>
      </w:pPr>
      <w:r>
        <w:continuationSeparator/>
      </w:r>
    </w:p>
    <w:p w14:paraId="1E8F7FFE" w14:textId="77777777" w:rsidR="00872863" w:rsidRDefault="008728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0B62" w14:textId="77777777" w:rsidR="00AD549F" w:rsidRPr="00D27F94" w:rsidRDefault="00D27F94" w:rsidP="00D27F94">
    <w:pPr>
      <w:pStyle w:val="Footer"/>
    </w:pPr>
    <w:r w:rsidRPr="00715A89">
      <w:rPr>
        <w:noProof/>
      </w:rPr>
      <w:drawing>
        <wp:anchor distT="0" distB="0" distL="114300" distR="114300" simplePos="0" relativeHeight="251669504" behindDoc="1" locked="0" layoutInCell="1" allowOverlap="1" wp14:anchorId="61703C45" wp14:editId="29C51962">
          <wp:simplePos x="0" y="0"/>
          <wp:positionH relativeFrom="page">
            <wp:posOffset>1891553</wp:posOffset>
          </wp:positionH>
          <wp:positionV relativeFrom="paragraph">
            <wp:posOffset>-116915</wp:posOffset>
          </wp:positionV>
          <wp:extent cx="5667375" cy="1085850"/>
          <wp:effectExtent l="0" t="0" r="9525"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667375" cy="1085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F0AB" w14:textId="77777777" w:rsidR="009611C3" w:rsidRDefault="00BA620E">
    <w:pPr>
      <w:pStyle w:val="Footer"/>
    </w:pPr>
    <w:r w:rsidRPr="00715A89">
      <w:rPr>
        <w:noProof/>
      </w:rPr>
      <w:drawing>
        <wp:anchor distT="0" distB="0" distL="114300" distR="114300" simplePos="0" relativeHeight="251671552" behindDoc="1" locked="0" layoutInCell="1" allowOverlap="1" wp14:anchorId="096B7C47" wp14:editId="7B8B61B1">
          <wp:simplePos x="0" y="0"/>
          <wp:positionH relativeFrom="page">
            <wp:posOffset>1891553</wp:posOffset>
          </wp:positionH>
          <wp:positionV relativeFrom="paragraph">
            <wp:posOffset>-116915</wp:posOffset>
          </wp:positionV>
          <wp:extent cx="5667375" cy="1085850"/>
          <wp:effectExtent l="0" t="0" r="9525"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667375" cy="1085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E9BA7" w14:textId="77777777" w:rsidR="00872863" w:rsidRDefault="00872863" w:rsidP="00C91B5F">
      <w:pPr>
        <w:spacing w:after="0"/>
      </w:pPr>
      <w:r>
        <w:separator/>
      </w:r>
    </w:p>
    <w:p w14:paraId="60B60CF7" w14:textId="77777777" w:rsidR="00872863" w:rsidRDefault="00872863"/>
  </w:footnote>
  <w:footnote w:type="continuationSeparator" w:id="0">
    <w:p w14:paraId="2D24245A" w14:textId="77777777" w:rsidR="00872863" w:rsidRDefault="00872863" w:rsidP="00C91B5F">
      <w:pPr>
        <w:spacing w:after="0"/>
      </w:pPr>
      <w:r>
        <w:continuationSeparator/>
      </w:r>
    </w:p>
    <w:p w14:paraId="5E934BAA" w14:textId="77777777" w:rsidR="00872863" w:rsidRDefault="008728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37D3" w14:textId="77777777" w:rsidR="0076562B" w:rsidRDefault="00AD549F">
    <w:pPr>
      <w:pStyle w:val="Header"/>
    </w:pPr>
    <w:r>
      <w:rPr>
        <w:noProof/>
      </w:rPr>
      <mc:AlternateContent>
        <mc:Choice Requires="wpg">
          <w:drawing>
            <wp:anchor distT="0" distB="0" distL="114300" distR="114300" simplePos="0" relativeHeight="251661312" behindDoc="0" locked="0" layoutInCell="1" allowOverlap="1" wp14:anchorId="4D95A4D5" wp14:editId="00E161C4">
              <wp:simplePos x="0" y="0"/>
              <wp:positionH relativeFrom="column">
                <wp:posOffset>-890905</wp:posOffset>
              </wp:positionH>
              <wp:positionV relativeFrom="paragraph">
                <wp:posOffset>-431315</wp:posOffset>
              </wp:positionV>
              <wp:extent cx="7920000" cy="578373"/>
              <wp:effectExtent l="0" t="0" r="24130" b="1270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0000" cy="578373"/>
                        <a:chOff x="0" y="0"/>
                        <a:chExt cx="7920000" cy="578373"/>
                      </a:xfrm>
                    </wpg:grpSpPr>
                    <pic:pic xmlns:pic="http://schemas.openxmlformats.org/drawingml/2006/picture">
                      <pic:nvPicPr>
                        <pic:cNvPr id="22" name="Graphic 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1075" b="7594"/>
                        <a:stretch/>
                      </pic:blipFill>
                      <pic:spPr bwMode="auto">
                        <a:xfrm rot="5400000" flipH="1" flipV="1">
                          <a:off x="3855377" y="-3499802"/>
                          <a:ext cx="550545" cy="7550150"/>
                        </a:xfrm>
                        <a:prstGeom prst="rect">
                          <a:avLst/>
                        </a:prstGeom>
                        <a:ln>
                          <a:noFill/>
                        </a:ln>
                        <a:extLst>
                          <a:ext uri="{53640926-AAD7-44D8-BBD7-CCE9431645EC}">
                            <a14:shadowObscured xmlns:a14="http://schemas.microsoft.com/office/drawing/2010/main"/>
                          </a:ext>
                        </a:extLst>
                      </pic:spPr>
                    </pic:pic>
                    <wps:wsp>
                      <wps:cNvPr id="26"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3DB42" id="Group 8" o:spid="_x0000_s1026" alt="&quot;&quot;" style="position:absolute;margin-left:-70.15pt;margin-top:-33.95pt;width:623.6pt;height:45.55pt;z-index:251661312" coordsize="79200,57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v3/24MDAgAAAARB/l/d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style="position:absolute;left:38553;top:-34998;width:5505;height:75502;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">
                <v:imagedata r:id="rId3" o:title="" croptop="529f" cropbottom="4977f" cropleft="3189f" cropright="59687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v:group>
          </w:pict>
        </mc:Fallback>
      </mc:AlternateContent>
    </w:r>
  </w:p>
  <w:p w14:paraId="66395392" w14:textId="77777777" w:rsidR="0076562B" w:rsidRDefault="00765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E760" w14:textId="77777777" w:rsidR="0076562B" w:rsidRDefault="0076562B">
    <w:pPr>
      <w:pStyle w:val="Header"/>
    </w:pPr>
  </w:p>
  <w:p w14:paraId="34D51283" w14:textId="77777777" w:rsidR="00BE2FB0" w:rsidRDefault="00BE2FB0">
    <w:pPr>
      <w:pStyle w:val="Header"/>
    </w:pPr>
  </w:p>
  <w:p w14:paraId="6D33EDC0" w14:textId="77777777" w:rsidR="00BE2FB0" w:rsidRDefault="00BE2FB0">
    <w:pPr>
      <w:pStyle w:val="Header"/>
    </w:pPr>
  </w:p>
  <w:p w14:paraId="7C34C77F" w14:textId="77777777" w:rsidR="00BE2FB0" w:rsidRDefault="00BE2FB0">
    <w:pPr>
      <w:pStyle w:val="Header"/>
    </w:pPr>
  </w:p>
  <w:p w14:paraId="0FD650F2" w14:textId="77777777" w:rsidR="00BE2FB0" w:rsidRDefault="00BE2FB0">
    <w:pPr>
      <w:pStyle w:val="Header"/>
    </w:pPr>
  </w:p>
  <w:p w14:paraId="2BEC067E" w14:textId="77777777" w:rsidR="00BE2FB0" w:rsidRDefault="00BE2FB0">
    <w:pPr>
      <w:pStyle w:val="Header"/>
    </w:pPr>
  </w:p>
  <w:p w14:paraId="18C1DA8E" w14:textId="77777777" w:rsidR="00BE2FB0" w:rsidRDefault="00BE2FB0">
    <w:pPr>
      <w:pStyle w:val="Header"/>
    </w:pPr>
  </w:p>
  <w:p w14:paraId="5FEA37B3" w14:textId="77777777" w:rsidR="00BE2FB0" w:rsidRDefault="00BE2FB0">
    <w:pPr>
      <w:pStyle w:val="Header"/>
    </w:pPr>
  </w:p>
  <w:p w14:paraId="3767BE1F" w14:textId="77777777" w:rsidR="00BE2FB0" w:rsidRDefault="00BE2FB0">
    <w:pPr>
      <w:pStyle w:val="Header"/>
    </w:pPr>
  </w:p>
  <w:p w14:paraId="21F57AEA" w14:textId="77777777" w:rsidR="00BE2FB0" w:rsidRDefault="00BE2FB0">
    <w:pPr>
      <w:pStyle w:val="Header"/>
    </w:pPr>
  </w:p>
  <w:p w14:paraId="617919B4" w14:textId="77777777" w:rsidR="00BE2FB0" w:rsidRDefault="00BE2FB0">
    <w:pPr>
      <w:pStyle w:val="Header"/>
    </w:pPr>
  </w:p>
  <w:p w14:paraId="7DDBFF27" w14:textId="77777777" w:rsidR="00BE2FB0" w:rsidRDefault="00BE2FB0">
    <w:pPr>
      <w:pStyle w:val="Header"/>
    </w:pPr>
  </w:p>
  <w:p w14:paraId="7BD88987" w14:textId="77777777" w:rsidR="00BE2FB0" w:rsidRDefault="00BE2FB0">
    <w:pPr>
      <w:pStyle w:val="Header"/>
    </w:pPr>
  </w:p>
  <w:p w14:paraId="3D2104BE" w14:textId="77777777" w:rsidR="00BE2FB0" w:rsidRDefault="00BE2FB0">
    <w:pPr>
      <w:pStyle w:val="Header"/>
    </w:pPr>
  </w:p>
  <w:p w14:paraId="36BFBAE0" w14:textId="77777777" w:rsidR="00BE2FB0" w:rsidRDefault="00BE2FB0">
    <w:pPr>
      <w:pStyle w:val="Header"/>
    </w:pPr>
  </w:p>
  <w:p w14:paraId="7470F2A5" w14:textId="77777777" w:rsidR="00BE2FB0" w:rsidRDefault="00BE2FB0">
    <w:pPr>
      <w:pStyle w:val="Header"/>
    </w:pPr>
  </w:p>
  <w:p w14:paraId="2C19AAE4" w14:textId="77777777" w:rsidR="00BE2FB0" w:rsidRDefault="00BE2FB0">
    <w:pPr>
      <w:pStyle w:val="Header"/>
    </w:pPr>
  </w:p>
  <w:p w14:paraId="6FBDA58C" w14:textId="77777777" w:rsidR="00BE2FB0" w:rsidRDefault="00BE2FB0">
    <w:pPr>
      <w:pStyle w:val="Header"/>
    </w:pPr>
  </w:p>
  <w:p w14:paraId="5984D8F4" w14:textId="77777777" w:rsidR="00BE2FB0" w:rsidRDefault="00BE2FB0">
    <w:pPr>
      <w:pStyle w:val="Header"/>
    </w:pPr>
  </w:p>
  <w:p w14:paraId="5883F476" w14:textId="77777777" w:rsidR="00BE2FB0" w:rsidRDefault="00BE2FB0">
    <w:pPr>
      <w:pStyle w:val="Header"/>
    </w:pPr>
  </w:p>
  <w:p w14:paraId="59463B51" w14:textId="77777777" w:rsidR="0076562B" w:rsidRDefault="00765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AE6C" w14:textId="77777777" w:rsidR="008A2173" w:rsidRDefault="008A2173">
    <w:pPr>
      <w:pStyle w:val="Header"/>
    </w:pPr>
    <w:r>
      <w:rPr>
        <w:noProof/>
      </w:rPr>
      <mc:AlternateContent>
        <mc:Choice Requires="wpg">
          <w:drawing>
            <wp:anchor distT="0" distB="0" distL="114300" distR="114300" simplePos="0" relativeHeight="251673600" behindDoc="0" locked="0" layoutInCell="1" allowOverlap="1" wp14:anchorId="2D2FC275" wp14:editId="1C43BF6C">
              <wp:simplePos x="0" y="0"/>
              <wp:positionH relativeFrom="page">
                <wp:posOffset>-353060</wp:posOffset>
              </wp:positionH>
              <wp:positionV relativeFrom="paragraph">
                <wp:posOffset>-427355</wp:posOffset>
              </wp:positionV>
              <wp:extent cx="7920000" cy="578373"/>
              <wp:effectExtent l="0" t="0" r="24130" b="1270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0000" cy="578373"/>
                        <a:chOff x="0" y="0"/>
                        <a:chExt cx="7920000" cy="578373"/>
                      </a:xfrm>
                    </wpg:grpSpPr>
                    <pic:pic xmlns:pic="http://schemas.openxmlformats.org/drawingml/2006/picture">
                      <pic:nvPicPr>
                        <pic:cNvPr id="20" name="Graphic 20"/>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1075" b="7594"/>
                        <a:stretch/>
                      </pic:blipFill>
                      <pic:spPr bwMode="auto">
                        <a:xfrm rot="5400000" flipH="1" flipV="1">
                          <a:off x="3855377" y="-3499802"/>
                          <a:ext cx="550545" cy="7550150"/>
                        </a:xfrm>
                        <a:prstGeom prst="rect">
                          <a:avLst/>
                        </a:prstGeom>
                        <a:ln>
                          <a:noFill/>
                        </a:ln>
                        <a:extLst>
                          <a:ext uri="{53640926-AAD7-44D8-BBD7-CCE9431645EC}">
                            <a14:shadowObscured xmlns:a14="http://schemas.microsoft.com/office/drawing/2010/main"/>
                          </a:ext>
                        </a:extLst>
                      </pic:spPr>
                    </pic:pic>
                    <wps:wsp>
                      <wps:cNvPr id="10"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3B81F1" id="Group 19" o:spid="_x0000_s1026" alt="&quot;&quot;" style="position:absolute;margin-left:-27.8pt;margin-top:-33.65pt;width:623.6pt;height:45.55pt;z-index:251673600;mso-position-horizontal-relative:page" coordsize="79200,57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r9/9uDAwIAAAAEQf5f3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27" type="#_x0000_t75" style="position:absolute;left:38553;top:-34998;width:5505;height:75502;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">
                <v:imagedata r:id="rId3" o:title="" croptop="529f" cropbottom="4977f" cropleft="3189f" cropright="59687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w10:wrap anchorx="page"/>
            </v:group>
          </w:pict>
        </mc:Fallback>
      </mc:AlternateContent>
    </w:r>
  </w:p>
  <w:p w14:paraId="0A133B55" w14:textId="77777777" w:rsidR="008A2173" w:rsidRDefault="008A2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2D71"/>
    <w:multiLevelType w:val="multilevel"/>
    <w:tmpl w:val="1DD49D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34C2F"/>
    <w:multiLevelType w:val="hybridMultilevel"/>
    <w:tmpl w:val="CE205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04C1A"/>
    <w:multiLevelType w:val="hybridMultilevel"/>
    <w:tmpl w:val="9F9E2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A37B5"/>
    <w:multiLevelType w:val="multilevel"/>
    <w:tmpl w:val="770CA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1E30CC"/>
    <w:multiLevelType w:val="hybridMultilevel"/>
    <w:tmpl w:val="A24E3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AA761F"/>
    <w:multiLevelType w:val="hybridMultilevel"/>
    <w:tmpl w:val="CB6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5F0F83"/>
    <w:multiLevelType w:val="hybridMultilevel"/>
    <w:tmpl w:val="35C660E8"/>
    <w:lvl w:ilvl="0" w:tplc="2A4C2C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1E7704"/>
    <w:multiLevelType w:val="hybridMultilevel"/>
    <w:tmpl w:val="31A0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9C0D4C"/>
    <w:multiLevelType w:val="hybridMultilevel"/>
    <w:tmpl w:val="A26A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702322"/>
    <w:multiLevelType w:val="hybridMultilevel"/>
    <w:tmpl w:val="65168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AD3416"/>
    <w:multiLevelType w:val="hybridMultilevel"/>
    <w:tmpl w:val="4F20D696"/>
    <w:lvl w:ilvl="0" w:tplc="B010EF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3A0A7C"/>
    <w:multiLevelType w:val="hybridMultilevel"/>
    <w:tmpl w:val="DDC44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F56E4E"/>
    <w:multiLevelType w:val="multilevel"/>
    <w:tmpl w:val="EB70C6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610307"/>
    <w:multiLevelType w:val="multilevel"/>
    <w:tmpl w:val="AEAC8DB6"/>
    <w:lvl w:ilvl="0">
      <w:start w:val="1"/>
      <w:numFmt w:val="decimal"/>
      <w:pStyle w:val="SmallImag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9CB6AAC"/>
    <w:multiLevelType w:val="hybridMultilevel"/>
    <w:tmpl w:val="50DA0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265BC1"/>
    <w:multiLevelType w:val="multilevel"/>
    <w:tmpl w:val="70D657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83A0DD9"/>
    <w:multiLevelType w:val="multilevel"/>
    <w:tmpl w:val="2B6089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B927173"/>
    <w:multiLevelType w:val="hybridMultilevel"/>
    <w:tmpl w:val="D876E9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EF7280C"/>
    <w:multiLevelType w:val="hybridMultilevel"/>
    <w:tmpl w:val="144CEDE2"/>
    <w:lvl w:ilvl="0" w:tplc="B3C4E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034190">
    <w:abstractNumId w:val="6"/>
  </w:num>
  <w:num w:numId="2" w16cid:durableId="852767519">
    <w:abstractNumId w:val="18"/>
  </w:num>
  <w:num w:numId="3" w16cid:durableId="1498768640">
    <w:abstractNumId w:val="15"/>
  </w:num>
  <w:num w:numId="4" w16cid:durableId="512377396">
    <w:abstractNumId w:val="0"/>
  </w:num>
  <w:num w:numId="5" w16cid:durableId="1632323901">
    <w:abstractNumId w:val="16"/>
  </w:num>
  <w:num w:numId="6" w16cid:durableId="226260435">
    <w:abstractNumId w:val="12"/>
  </w:num>
  <w:num w:numId="7" w16cid:durableId="406224083">
    <w:abstractNumId w:val="3"/>
  </w:num>
  <w:num w:numId="8" w16cid:durableId="11212678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9262409">
    <w:abstractNumId w:val="5"/>
  </w:num>
  <w:num w:numId="10" w16cid:durableId="321586718">
    <w:abstractNumId w:val="17"/>
  </w:num>
  <w:num w:numId="11" w16cid:durableId="608660623">
    <w:abstractNumId w:val="13"/>
  </w:num>
  <w:num w:numId="12" w16cid:durableId="342360849">
    <w:abstractNumId w:val="10"/>
  </w:num>
  <w:num w:numId="13" w16cid:durableId="612636230">
    <w:abstractNumId w:val="4"/>
  </w:num>
  <w:num w:numId="14" w16cid:durableId="281771515">
    <w:abstractNumId w:val="14"/>
  </w:num>
  <w:num w:numId="15" w16cid:durableId="2068215702">
    <w:abstractNumId w:val="2"/>
  </w:num>
  <w:num w:numId="16" w16cid:durableId="780998592">
    <w:abstractNumId w:val="8"/>
  </w:num>
  <w:num w:numId="17" w16cid:durableId="1634679213">
    <w:abstractNumId w:val="1"/>
  </w:num>
  <w:num w:numId="18" w16cid:durableId="1943027215">
    <w:abstractNumId w:val="9"/>
  </w:num>
  <w:num w:numId="19" w16cid:durableId="366687655">
    <w:abstractNumId w:val="7"/>
  </w:num>
  <w:num w:numId="20" w16cid:durableId="1483892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A30"/>
    <w:rsid w:val="00000CE0"/>
    <w:rsid w:val="00003FE2"/>
    <w:rsid w:val="0001785F"/>
    <w:rsid w:val="00020458"/>
    <w:rsid w:val="000226C6"/>
    <w:rsid w:val="0002630D"/>
    <w:rsid w:val="000302E9"/>
    <w:rsid w:val="00044DEE"/>
    <w:rsid w:val="000464C9"/>
    <w:rsid w:val="00053B8D"/>
    <w:rsid w:val="00054331"/>
    <w:rsid w:val="0006395A"/>
    <w:rsid w:val="000669AD"/>
    <w:rsid w:val="00076D54"/>
    <w:rsid w:val="00081386"/>
    <w:rsid w:val="00082D87"/>
    <w:rsid w:val="00094B94"/>
    <w:rsid w:val="000A2366"/>
    <w:rsid w:val="000B0ADE"/>
    <w:rsid w:val="000B28F0"/>
    <w:rsid w:val="000C2CE6"/>
    <w:rsid w:val="000C518B"/>
    <w:rsid w:val="000D1E7F"/>
    <w:rsid w:val="000E0CA7"/>
    <w:rsid w:val="000E7463"/>
    <w:rsid w:val="000F6D0C"/>
    <w:rsid w:val="001061F0"/>
    <w:rsid w:val="00114A04"/>
    <w:rsid w:val="0012031E"/>
    <w:rsid w:val="00130FF8"/>
    <w:rsid w:val="00140C64"/>
    <w:rsid w:val="00143ECD"/>
    <w:rsid w:val="00151491"/>
    <w:rsid w:val="001523A5"/>
    <w:rsid w:val="001528D3"/>
    <w:rsid w:val="00152EFA"/>
    <w:rsid w:val="00163902"/>
    <w:rsid w:val="001759A3"/>
    <w:rsid w:val="00183A82"/>
    <w:rsid w:val="00184E67"/>
    <w:rsid w:val="001A2829"/>
    <w:rsid w:val="001B0274"/>
    <w:rsid w:val="001B1C72"/>
    <w:rsid w:val="001B560E"/>
    <w:rsid w:val="001B69E6"/>
    <w:rsid w:val="001C0C79"/>
    <w:rsid w:val="001D0D16"/>
    <w:rsid w:val="001D13FB"/>
    <w:rsid w:val="001E050C"/>
    <w:rsid w:val="001E6DBD"/>
    <w:rsid w:val="001F65C3"/>
    <w:rsid w:val="00211341"/>
    <w:rsid w:val="00212CD2"/>
    <w:rsid w:val="0021440D"/>
    <w:rsid w:val="0022499E"/>
    <w:rsid w:val="002317AD"/>
    <w:rsid w:val="00247705"/>
    <w:rsid w:val="00253506"/>
    <w:rsid w:val="00260E04"/>
    <w:rsid w:val="002625CD"/>
    <w:rsid w:val="00266AB8"/>
    <w:rsid w:val="00285D64"/>
    <w:rsid w:val="00286250"/>
    <w:rsid w:val="00286B81"/>
    <w:rsid w:val="002945D5"/>
    <w:rsid w:val="00296F92"/>
    <w:rsid w:val="00297076"/>
    <w:rsid w:val="002A2637"/>
    <w:rsid w:val="002B0A9E"/>
    <w:rsid w:val="002B5F7E"/>
    <w:rsid w:val="002E28DD"/>
    <w:rsid w:val="002E44F5"/>
    <w:rsid w:val="002F538E"/>
    <w:rsid w:val="00313254"/>
    <w:rsid w:val="00322EE8"/>
    <w:rsid w:val="00345C90"/>
    <w:rsid w:val="00345EF8"/>
    <w:rsid w:val="00346CB4"/>
    <w:rsid w:val="00347E3C"/>
    <w:rsid w:val="00350B35"/>
    <w:rsid w:val="00363BAE"/>
    <w:rsid w:val="00370BAC"/>
    <w:rsid w:val="003759A2"/>
    <w:rsid w:val="003804DD"/>
    <w:rsid w:val="003859CF"/>
    <w:rsid w:val="0038630A"/>
    <w:rsid w:val="00387828"/>
    <w:rsid w:val="00391C69"/>
    <w:rsid w:val="00392497"/>
    <w:rsid w:val="003931EC"/>
    <w:rsid w:val="003A0A4E"/>
    <w:rsid w:val="003B29CF"/>
    <w:rsid w:val="003C21BB"/>
    <w:rsid w:val="003D0032"/>
    <w:rsid w:val="00402A27"/>
    <w:rsid w:val="00415386"/>
    <w:rsid w:val="00422503"/>
    <w:rsid w:val="00425A86"/>
    <w:rsid w:val="00433056"/>
    <w:rsid w:val="00437817"/>
    <w:rsid w:val="00446311"/>
    <w:rsid w:val="00456E5C"/>
    <w:rsid w:val="0046037C"/>
    <w:rsid w:val="00463644"/>
    <w:rsid w:val="0047485A"/>
    <w:rsid w:val="00484D01"/>
    <w:rsid w:val="004919AF"/>
    <w:rsid w:val="00492FB6"/>
    <w:rsid w:val="004A7628"/>
    <w:rsid w:val="004B7782"/>
    <w:rsid w:val="004C2539"/>
    <w:rsid w:val="004F491C"/>
    <w:rsid w:val="005046CB"/>
    <w:rsid w:val="00510C4F"/>
    <w:rsid w:val="00520342"/>
    <w:rsid w:val="00521694"/>
    <w:rsid w:val="00521793"/>
    <w:rsid w:val="00530CE4"/>
    <w:rsid w:val="0053627A"/>
    <w:rsid w:val="0054408E"/>
    <w:rsid w:val="0055026D"/>
    <w:rsid w:val="005635CC"/>
    <w:rsid w:val="00582FD1"/>
    <w:rsid w:val="0059083B"/>
    <w:rsid w:val="00596D0C"/>
    <w:rsid w:val="005A6163"/>
    <w:rsid w:val="005B4FB7"/>
    <w:rsid w:val="005D1207"/>
    <w:rsid w:val="005D6E09"/>
    <w:rsid w:val="005E3A4B"/>
    <w:rsid w:val="005E5857"/>
    <w:rsid w:val="005E65CC"/>
    <w:rsid w:val="005F5252"/>
    <w:rsid w:val="00602F06"/>
    <w:rsid w:val="00605834"/>
    <w:rsid w:val="00606DCD"/>
    <w:rsid w:val="00607C6B"/>
    <w:rsid w:val="00626D37"/>
    <w:rsid w:val="00627561"/>
    <w:rsid w:val="00644003"/>
    <w:rsid w:val="00655441"/>
    <w:rsid w:val="00663C92"/>
    <w:rsid w:val="00677777"/>
    <w:rsid w:val="0069213A"/>
    <w:rsid w:val="006A2225"/>
    <w:rsid w:val="006A66E9"/>
    <w:rsid w:val="006B0CCD"/>
    <w:rsid w:val="006C3376"/>
    <w:rsid w:val="006D18EF"/>
    <w:rsid w:val="006D7CAC"/>
    <w:rsid w:val="006E75F2"/>
    <w:rsid w:val="006F104D"/>
    <w:rsid w:val="006F1BDC"/>
    <w:rsid w:val="00706042"/>
    <w:rsid w:val="00715A89"/>
    <w:rsid w:val="00716013"/>
    <w:rsid w:val="007169C0"/>
    <w:rsid w:val="00721007"/>
    <w:rsid w:val="007376CE"/>
    <w:rsid w:val="00752F9B"/>
    <w:rsid w:val="00753142"/>
    <w:rsid w:val="00762094"/>
    <w:rsid w:val="00764AD4"/>
    <w:rsid w:val="0076562B"/>
    <w:rsid w:val="0077395F"/>
    <w:rsid w:val="00775F53"/>
    <w:rsid w:val="00796002"/>
    <w:rsid w:val="007A5220"/>
    <w:rsid w:val="007A5E60"/>
    <w:rsid w:val="007D0B13"/>
    <w:rsid w:val="007D0C5D"/>
    <w:rsid w:val="007D2F48"/>
    <w:rsid w:val="007E297F"/>
    <w:rsid w:val="007F02A0"/>
    <w:rsid w:val="008143E0"/>
    <w:rsid w:val="008262AC"/>
    <w:rsid w:val="008302F6"/>
    <w:rsid w:val="008338E0"/>
    <w:rsid w:val="0083398B"/>
    <w:rsid w:val="00840E21"/>
    <w:rsid w:val="00841927"/>
    <w:rsid w:val="00841A19"/>
    <w:rsid w:val="00856695"/>
    <w:rsid w:val="00866972"/>
    <w:rsid w:val="00872863"/>
    <w:rsid w:val="00884CA6"/>
    <w:rsid w:val="0088525A"/>
    <w:rsid w:val="00890648"/>
    <w:rsid w:val="0089651B"/>
    <w:rsid w:val="00896D91"/>
    <w:rsid w:val="008A14E0"/>
    <w:rsid w:val="008A2173"/>
    <w:rsid w:val="008A21ED"/>
    <w:rsid w:val="008A259B"/>
    <w:rsid w:val="008B6BB2"/>
    <w:rsid w:val="008D21B1"/>
    <w:rsid w:val="008E4554"/>
    <w:rsid w:val="008F1396"/>
    <w:rsid w:val="008F154B"/>
    <w:rsid w:val="008F7C6F"/>
    <w:rsid w:val="00913B77"/>
    <w:rsid w:val="009324AD"/>
    <w:rsid w:val="00936ECE"/>
    <w:rsid w:val="00944444"/>
    <w:rsid w:val="0094568F"/>
    <w:rsid w:val="009561AC"/>
    <w:rsid w:val="009611C3"/>
    <w:rsid w:val="00965FD3"/>
    <w:rsid w:val="00971821"/>
    <w:rsid w:val="0098629D"/>
    <w:rsid w:val="009A201C"/>
    <w:rsid w:val="009A3C3B"/>
    <w:rsid w:val="009A6547"/>
    <w:rsid w:val="009B1FF3"/>
    <w:rsid w:val="009B4B19"/>
    <w:rsid w:val="009C516A"/>
    <w:rsid w:val="009C6B38"/>
    <w:rsid w:val="009C6E6E"/>
    <w:rsid w:val="009C76F4"/>
    <w:rsid w:val="009D15D0"/>
    <w:rsid w:val="009F2FFF"/>
    <w:rsid w:val="009F4E00"/>
    <w:rsid w:val="009F7BED"/>
    <w:rsid w:val="00A01059"/>
    <w:rsid w:val="00A04B33"/>
    <w:rsid w:val="00A111C3"/>
    <w:rsid w:val="00A1195D"/>
    <w:rsid w:val="00A1278E"/>
    <w:rsid w:val="00A17A2E"/>
    <w:rsid w:val="00A47006"/>
    <w:rsid w:val="00A559EA"/>
    <w:rsid w:val="00A644F4"/>
    <w:rsid w:val="00A67232"/>
    <w:rsid w:val="00A82DA7"/>
    <w:rsid w:val="00A96562"/>
    <w:rsid w:val="00A97F51"/>
    <w:rsid w:val="00AA5CEF"/>
    <w:rsid w:val="00AB6BC3"/>
    <w:rsid w:val="00AC4484"/>
    <w:rsid w:val="00AC6173"/>
    <w:rsid w:val="00AD0D43"/>
    <w:rsid w:val="00AD549F"/>
    <w:rsid w:val="00AD58B1"/>
    <w:rsid w:val="00AD628F"/>
    <w:rsid w:val="00AE05B4"/>
    <w:rsid w:val="00AE3B4C"/>
    <w:rsid w:val="00AF1CEB"/>
    <w:rsid w:val="00AF292B"/>
    <w:rsid w:val="00AF369C"/>
    <w:rsid w:val="00AF48C8"/>
    <w:rsid w:val="00B05C43"/>
    <w:rsid w:val="00B12D03"/>
    <w:rsid w:val="00B2009A"/>
    <w:rsid w:val="00B2141B"/>
    <w:rsid w:val="00B2415E"/>
    <w:rsid w:val="00B3328B"/>
    <w:rsid w:val="00B35D45"/>
    <w:rsid w:val="00B4328B"/>
    <w:rsid w:val="00B44F5A"/>
    <w:rsid w:val="00B51B4F"/>
    <w:rsid w:val="00B54B11"/>
    <w:rsid w:val="00B5654B"/>
    <w:rsid w:val="00B60CD9"/>
    <w:rsid w:val="00B6503C"/>
    <w:rsid w:val="00B93549"/>
    <w:rsid w:val="00B946F0"/>
    <w:rsid w:val="00B94858"/>
    <w:rsid w:val="00B95BE3"/>
    <w:rsid w:val="00BA620E"/>
    <w:rsid w:val="00BB30B9"/>
    <w:rsid w:val="00BB4973"/>
    <w:rsid w:val="00BB6D58"/>
    <w:rsid w:val="00BB7409"/>
    <w:rsid w:val="00BC0F4D"/>
    <w:rsid w:val="00BC19FE"/>
    <w:rsid w:val="00BC306B"/>
    <w:rsid w:val="00BD00EA"/>
    <w:rsid w:val="00BD105B"/>
    <w:rsid w:val="00BD3FD2"/>
    <w:rsid w:val="00BE2FB0"/>
    <w:rsid w:val="00BF37A6"/>
    <w:rsid w:val="00C147EF"/>
    <w:rsid w:val="00C2540D"/>
    <w:rsid w:val="00C3164C"/>
    <w:rsid w:val="00C32680"/>
    <w:rsid w:val="00C36569"/>
    <w:rsid w:val="00C4001B"/>
    <w:rsid w:val="00C4066E"/>
    <w:rsid w:val="00C5386D"/>
    <w:rsid w:val="00C71AA1"/>
    <w:rsid w:val="00C76B0A"/>
    <w:rsid w:val="00C85290"/>
    <w:rsid w:val="00C91B5F"/>
    <w:rsid w:val="00C92B75"/>
    <w:rsid w:val="00CA7C9A"/>
    <w:rsid w:val="00CB4957"/>
    <w:rsid w:val="00CD5D68"/>
    <w:rsid w:val="00CF1E83"/>
    <w:rsid w:val="00D165E7"/>
    <w:rsid w:val="00D17A35"/>
    <w:rsid w:val="00D21BBB"/>
    <w:rsid w:val="00D2457F"/>
    <w:rsid w:val="00D2684B"/>
    <w:rsid w:val="00D27F94"/>
    <w:rsid w:val="00D33BCF"/>
    <w:rsid w:val="00D357DF"/>
    <w:rsid w:val="00D41685"/>
    <w:rsid w:val="00D4418A"/>
    <w:rsid w:val="00D50252"/>
    <w:rsid w:val="00D51786"/>
    <w:rsid w:val="00D60589"/>
    <w:rsid w:val="00D632F3"/>
    <w:rsid w:val="00D63F0F"/>
    <w:rsid w:val="00D644CB"/>
    <w:rsid w:val="00D65D32"/>
    <w:rsid w:val="00D73CA6"/>
    <w:rsid w:val="00D73D8D"/>
    <w:rsid w:val="00D8363B"/>
    <w:rsid w:val="00D846BA"/>
    <w:rsid w:val="00D84ACE"/>
    <w:rsid w:val="00D9203B"/>
    <w:rsid w:val="00D9275C"/>
    <w:rsid w:val="00D96CB7"/>
    <w:rsid w:val="00DA0164"/>
    <w:rsid w:val="00DA1DD6"/>
    <w:rsid w:val="00DA2BA3"/>
    <w:rsid w:val="00DB61B9"/>
    <w:rsid w:val="00DC3905"/>
    <w:rsid w:val="00DD357A"/>
    <w:rsid w:val="00DD528D"/>
    <w:rsid w:val="00DF5170"/>
    <w:rsid w:val="00E028CD"/>
    <w:rsid w:val="00E02BD6"/>
    <w:rsid w:val="00E0480B"/>
    <w:rsid w:val="00E11E84"/>
    <w:rsid w:val="00E15E03"/>
    <w:rsid w:val="00E16651"/>
    <w:rsid w:val="00E25629"/>
    <w:rsid w:val="00E40806"/>
    <w:rsid w:val="00E45624"/>
    <w:rsid w:val="00E67B19"/>
    <w:rsid w:val="00E7196F"/>
    <w:rsid w:val="00E736FD"/>
    <w:rsid w:val="00E812F4"/>
    <w:rsid w:val="00E83943"/>
    <w:rsid w:val="00E93C28"/>
    <w:rsid w:val="00E97371"/>
    <w:rsid w:val="00ED5092"/>
    <w:rsid w:val="00EE0864"/>
    <w:rsid w:val="00F01268"/>
    <w:rsid w:val="00F0668F"/>
    <w:rsid w:val="00F06EAE"/>
    <w:rsid w:val="00F16381"/>
    <w:rsid w:val="00F24291"/>
    <w:rsid w:val="00F24ECF"/>
    <w:rsid w:val="00F412BF"/>
    <w:rsid w:val="00F603CC"/>
    <w:rsid w:val="00F71C8C"/>
    <w:rsid w:val="00F77DF7"/>
    <w:rsid w:val="00F80556"/>
    <w:rsid w:val="00F80E06"/>
    <w:rsid w:val="00F867E1"/>
    <w:rsid w:val="00F877CF"/>
    <w:rsid w:val="00F961D8"/>
    <w:rsid w:val="00F96DBD"/>
    <w:rsid w:val="00F974B7"/>
    <w:rsid w:val="00FA4B9C"/>
    <w:rsid w:val="00FA7081"/>
    <w:rsid w:val="00FB0462"/>
    <w:rsid w:val="00FC6CF4"/>
    <w:rsid w:val="00FE0701"/>
    <w:rsid w:val="00FE652F"/>
    <w:rsid w:val="00FF7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F6FA2"/>
  <w15:chartTrackingRefBased/>
  <w15:docId w15:val="{C347EC11-491D-4E42-86A4-7797FFA1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06"/>
    <w:pPr>
      <w:spacing w:after="20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47485A"/>
    <w:pPr>
      <w:tabs>
        <w:tab w:val="left" w:pos="851"/>
      </w:tabs>
      <w:spacing w:after="120"/>
      <w:outlineLvl w:val="0"/>
    </w:pPr>
    <w:rPr>
      <w:b/>
      <w:bCs/>
      <w:noProof/>
      <w:color w:val="3F9C35"/>
      <w:sz w:val="40"/>
      <w:szCs w:val="40"/>
    </w:rPr>
  </w:style>
  <w:style w:type="paragraph" w:styleId="Heading2">
    <w:name w:val="heading 2"/>
    <w:basedOn w:val="Normal"/>
    <w:next w:val="Normal"/>
    <w:link w:val="Heading2Char"/>
    <w:uiPriority w:val="9"/>
    <w:unhideWhenUsed/>
    <w:qFormat/>
    <w:rsid w:val="0047485A"/>
    <w:pPr>
      <w:tabs>
        <w:tab w:val="left" w:pos="851"/>
      </w:tabs>
      <w:spacing w:before="200" w:after="80"/>
      <w:outlineLvl w:val="1"/>
    </w:pPr>
    <w:rPr>
      <w:b/>
      <w:bCs/>
      <w:color w:val="3F9C35"/>
      <w:sz w:val="32"/>
      <w:szCs w:val="32"/>
    </w:rPr>
  </w:style>
  <w:style w:type="paragraph" w:styleId="Heading3">
    <w:name w:val="heading 3"/>
    <w:basedOn w:val="Normal"/>
    <w:next w:val="Normal"/>
    <w:link w:val="Heading3Char"/>
    <w:uiPriority w:val="9"/>
    <w:unhideWhenUsed/>
    <w:qFormat/>
    <w:rsid w:val="006D18EF"/>
    <w:pPr>
      <w:tabs>
        <w:tab w:val="left" w:pos="851"/>
      </w:tabs>
      <w:spacing w:after="120"/>
      <w:outlineLvl w:val="2"/>
    </w:pPr>
    <w:rPr>
      <w:b/>
      <w:bCs/>
      <w:color w:val="3F9C35"/>
      <w:sz w:val="28"/>
      <w:szCs w:val="28"/>
    </w:rPr>
  </w:style>
  <w:style w:type="paragraph" w:styleId="Heading4">
    <w:name w:val="heading 4"/>
    <w:basedOn w:val="Heading3"/>
    <w:next w:val="Normal"/>
    <w:link w:val="Heading4Char"/>
    <w:uiPriority w:val="9"/>
    <w:unhideWhenUsed/>
    <w:qFormat/>
    <w:rsid w:val="00840E21"/>
    <w:pPr>
      <w:numPr>
        <w:ilvl w:val="3"/>
      </w:numPr>
      <w:outlineLvl w:val="3"/>
    </w:pPr>
    <w:rPr>
      <w:i/>
      <w:iCs/>
    </w:rPr>
  </w:style>
  <w:style w:type="paragraph" w:styleId="Heading5">
    <w:name w:val="heading 5"/>
    <w:aliases w:val="Main Subtitle"/>
    <w:basedOn w:val="Normal"/>
    <w:next w:val="Normal"/>
    <w:link w:val="Heading5Char"/>
    <w:uiPriority w:val="9"/>
    <w:unhideWhenUsed/>
    <w:qFormat/>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qFormat/>
    <w:rsid w:val="008B6BB2"/>
    <w:pPr>
      <w:outlineLvl w:val="5"/>
    </w:pPr>
    <w:rPr>
      <w:color w:val="FFFFFF" w:themeColor="background1"/>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47485A"/>
    <w:rPr>
      <w:rFonts w:eastAsia="Times New Roman" w:cstheme="minorHAnsi"/>
      <w:b/>
      <w:bCs/>
      <w:noProof/>
      <w:color w:val="3F9C35"/>
      <w:sz w:val="40"/>
      <w:szCs w:val="40"/>
      <w:lang w:eastAsia="en-AU"/>
    </w:rPr>
  </w:style>
  <w:style w:type="character" w:customStyle="1" w:styleId="Heading2Char">
    <w:name w:val="Heading 2 Char"/>
    <w:basedOn w:val="DefaultParagraphFont"/>
    <w:link w:val="Heading2"/>
    <w:uiPriority w:val="9"/>
    <w:rsid w:val="0047485A"/>
    <w:rPr>
      <w:rFonts w:eastAsia="Times New Roman" w:cstheme="minorHAnsi"/>
      <w:b/>
      <w:bCs/>
      <w:color w:val="3F9C35"/>
      <w:sz w:val="32"/>
      <w:szCs w:val="32"/>
      <w:lang w:eastAsia="en-AU"/>
    </w:rPr>
  </w:style>
  <w:style w:type="character" w:customStyle="1" w:styleId="Heading3Char">
    <w:name w:val="Heading 3 Char"/>
    <w:basedOn w:val="DefaultParagraphFont"/>
    <w:link w:val="Heading3"/>
    <w:uiPriority w:val="9"/>
    <w:rsid w:val="006D18EF"/>
    <w:rPr>
      <w:rFonts w:eastAsia="Times New Roman" w:cstheme="minorHAnsi"/>
      <w:b/>
      <w:bCs/>
      <w:color w:val="3F9C35"/>
      <w:sz w:val="28"/>
      <w:szCs w:val="28"/>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styleId="Title">
    <w:name w:val="Title"/>
    <w:aliases w:val="Main Title"/>
    <w:basedOn w:val="Normal"/>
    <w:next w:val="Normal"/>
    <w:link w:val="TitleChar"/>
    <w:uiPriority w:val="10"/>
    <w:qFormat/>
    <w:rsid w:val="00AD0D43"/>
    <w:pPr>
      <w:spacing w:after="120" w:line="600" w:lineRule="exact"/>
    </w:pPr>
    <w:rPr>
      <w:b/>
      <w:bCs/>
      <w:color w:val="FFFFFF" w:themeColor="background1"/>
      <w:sz w:val="64"/>
      <w:szCs w:val="64"/>
    </w:rPr>
  </w:style>
  <w:style w:type="character" w:customStyle="1" w:styleId="TitleChar">
    <w:name w:val="Title Char"/>
    <w:aliases w:val="Main Title Char"/>
    <w:basedOn w:val="DefaultParagraphFont"/>
    <w:link w:val="Title"/>
    <w:uiPriority w:val="10"/>
    <w:rsid w:val="00AD0D43"/>
    <w:rPr>
      <w:rFonts w:eastAsia="Times New Roman" w:cstheme="minorHAnsi"/>
      <w:b/>
      <w:bCs/>
      <w:color w:val="FFFFFF" w:themeColor="background1"/>
      <w:sz w:val="64"/>
      <w:szCs w:val="64"/>
      <w:lang w:eastAsia="en-AU"/>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rsid w:val="00606DCD"/>
    <w:pPr>
      <w:keepNext/>
      <w:keepLines/>
      <w:spacing w:before="240" w:after="240" w:line="240" w:lineRule="auto"/>
    </w:pPr>
    <w:rPr>
      <w:rFonts w:eastAsiaTheme="majorEastAsia" w:cstheme="minorHAnsi"/>
      <w:b/>
      <w:bCs/>
      <w:color w:val="3F9C35"/>
      <w:sz w:val="36"/>
      <w:szCs w:val="36"/>
      <w:lang w:val="en-US"/>
    </w:rPr>
  </w:style>
  <w:style w:type="paragraph" w:styleId="TOC1">
    <w:name w:val="toc 1"/>
    <w:basedOn w:val="Normal"/>
    <w:next w:val="Normal"/>
    <w:autoRedefine/>
    <w:uiPriority w:val="39"/>
    <w:unhideWhenUsed/>
    <w:rsid w:val="00606DCD"/>
    <w:pPr>
      <w:tabs>
        <w:tab w:val="left" w:pos="426"/>
        <w:tab w:val="right" w:leader="dot" w:pos="9628"/>
      </w:tabs>
      <w:spacing w:after="100"/>
      <w:ind w:left="426" w:hanging="426"/>
    </w:pPr>
    <w:rPr>
      <w:b/>
      <w:bCs/>
      <w:noProof/>
      <w:sz w:val="22"/>
      <w:szCs w:val="22"/>
    </w:rPr>
  </w:style>
  <w:style w:type="paragraph" w:styleId="TOC2">
    <w:name w:val="toc 2"/>
    <w:basedOn w:val="Normal"/>
    <w:next w:val="Normal"/>
    <w:autoRedefine/>
    <w:uiPriority w:val="39"/>
    <w:unhideWhenUsed/>
    <w:rsid w:val="00606DCD"/>
    <w:pPr>
      <w:tabs>
        <w:tab w:val="left" w:pos="993"/>
        <w:tab w:val="right" w:leader="dot" w:pos="9628"/>
      </w:tabs>
      <w:spacing w:after="100"/>
      <w:ind w:left="993" w:hanging="567"/>
    </w:pPr>
    <w:rPr>
      <w:noProof/>
    </w:rPr>
  </w:style>
  <w:style w:type="paragraph" w:styleId="TOC3">
    <w:name w:val="toc 3"/>
    <w:basedOn w:val="Normal"/>
    <w:next w:val="Normal"/>
    <w:autoRedefine/>
    <w:uiPriority w:val="39"/>
    <w:unhideWhenUsed/>
    <w:rsid w:val="00606DCD"/>
    <w:pPr>
      <w:tabs>
        <w:tab w:val="left" w:pos="1701"/>
        <w:tab w:val="right" w:leader="dot" w:pos="9628"/>
      </w:tabs>
      <w:spacing w:after="100"/>
      <w:ind w:left="1701" w:hanging="708"/>
    </w:pPr>
    <w:rPr>
      <w:noProof/>
    </w:rPr>
  </w:style>
  <w:style w:type="character" w:styleId="Hyperlink">
    <w:name w:val="Hyperlink"/>
    <w:basedOn w:val="DefaultParagraphFont"/>
    <w:uiPriority w:val="99"/>
    <w:unhideWhenUsed/>
    <w:rsid w:val="00370BAC"/>
    <w:rPr>
      <w:color w:val="0563C1" w:themeColor="hyperlink"/>
      <w:u w:val="single"/>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uiPriority w:val="34"/>
    <w:qFormat/>
    <w:rsid w:val="00E45624"/>
    <w:pPr>
      <w:numPr>
        <w:numId w:val="12"/>
      </w:numPr>
      <w:spacing w:after="80"/>
      <w:ind w:left="426" w:hanging="284"/>
    </w:p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Hyperlinks">
    <w:name w:val="Hyperlinks"/>
    <w:basedOn w:val="Normal"/>
    <w:link w:val="HyperlinksChar"/>
    <w:qFormat/>
    <w:rsid w:val="00ED5092"/>
    <w:rPr>
      <w:color w:val="0089C4" w:themeColor="accent2"/>
    </w:rPr>
  </w:style>
  <w:style w:type="character" w:customStyle="1" w:styleId="HyperlinksChar">
    <w:name w:val="Hyperlinks Char"/>
    <w:basedOn w:val="DefaultParagraphFont"/>
    <w:link w:val="Hyperlinks"/>
    <w:rsid w:val="00ED5092"/>
    <w:rPr>
      <w:rFonts w:eastAsia="Times New Roman" w:cstheme="minorHAnsi"/>
      <w:color w:val="0089C4" w:themeColor="accent2"/>
      <w:sz w:val="20"/>
      <w:szCs w:val="20"/>
      <w:lang w:eastAsia="en-AU"/>
    </w:rPr>
  </w:style>
  <w:style w:type="paragraph" w:customStyle="1" w:styleId="Imagecaption">
    <w:name w:val="Image caption"/>
    <w:basedOn w:val="Normal"/>
    <w:link w:val="ImagecaptionChar"/>
    <w:rsid w:val="00E02BD6"/>
    <w:pPr>
      <w:spacing w:after="0"/>
    </w:pPr>
  </w:style>
  <w:style w:type="character" w:customStyle="1" w:styleId="ImagecaptionChar">
    <w:name w:val="Image caption Char"/>
    <w:basedOn w:val="DefaultParagraphFont"/>
    <w:link w:val="Imagecaption"/>
    <w:rsid w:val="00E02BD6"/>
    <w:rPr>
      <w:rFonts w:eastAsia="Times New Roman" w:cstheme="minorHAnsi"/>
      <w:color w:val="000000"/>
      <w:sz w:val="2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uiPriority w:val="39"/>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SmallImage">
    <w:name w:val="Small Image"/>
    <w:rsid w:val="00B5654B"/>
    <w:pPr>
      <w:pageBreakBefore/>
      <w:numPr>
        <w:numId w:val="11"/>
      </w:numPr>
      <w:tabs>
        <w:tab w:val="left" w:pos="851"/>
      </w:tabs>
      <w:spacing w:after="120" w:line="240" w:lineRule="auto"/>
      <w:ind w:left="851" w:hanging="851"/>
      <w:outlineLvl w:val="0"/>
    </w:pPr>
    <w:rPr>
      <w:rFonts w:eastAsia="Times New Roman" w:cstheme="minorHAnsi"/>
      <w:b/>
      <w:bCs/>
      <w:color w:val="3F9C35"/>
      <w:sz w:val="36"/>
      <w:szCs w:val="36"/>
      <w:lang w:eastAsia="en-AU"/>
    </w:rPr>
  </w:style>
  <w:style w:type="paragraph" w:customStyle="1" w:styleId="Introduction">
    <w:name w:val="Introduction"/>
    <w:basedOn w:val="Heading2"/>
    <w:link w:val="IntroductionChar"/>
    <w:qFormat/>
    <w:rsid w:val="0047485A"/>
    <w:pPr>
      <w:spacing w:before="0" w:after="120"/>
    </w:pPr>
    <w:rPr>
      <w:b w:val="0"/>
      <w:bCs w:val="0"/>
      <w:color w:val="284E36" w:themeColor="text2"/>
      <w:sz w:val="24"/>
      <w:szCs w:val="24"/>
    </w:rPr>
  </w:style>
  <w:style w:type="character" w:customStyle="1" w:styleId="IntroductionChar">
    <w:name w:val="Introduction Char"/>
    <w:basedOn w:val="Heading2Char"/>
    <w:link w:val="Introduction"/>
    <w:rsid w:val="0047485A"/>
    <w:rPr>
      <w:rFonts w:eastAsia="Times New Roman" w:cstheme="minorHAnsi"/>
      <w:b w:val="0"/>
      <w:bCs w:val="0"/>
      <w:color w:val="284E36" w:themeColor="text2"/>
      <w:sz w:val="24"/>
      <w:szCs w:val="24"/>
      <w:lang w:eastAsia="en-AU"/>
    </w:rPr>
  </w:style>
  <w:style w:type="table" w:styleId="GridTable1Light">
    <w:name w:val="Grid Table 1 Light"/>
    <w:basedOn w:val="TableNormal"/>
    <w:uiPriority w:val="46"/>
    <w:rsid w:val="008339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 w:id="177099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on.soundcloud.com/FKQ8Q"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RTER\Desktop\Learning%20from%20Landscapes\Podcast\Learning%20from%20Landscapes%20Hexagonal%20Thinking.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339B511BE534AA2DCDF36064DB0C5" ma:contentTypeVersion="9" ma:contentTypeDescription="Create a new document." ma:contentTypeScope="" ma:versionID="1b111e059ad7fce9c62d3ce50a7ab5de">
  <xsd:schema xmlns:xsd="http://www.w3.org/2001/XMLSchema" xmlns:xs="http://www.w3.org/2001/XMLSchema" xmlns:p="http://schemas.microsoft.com/office/2006/metadata/properties" xmlns:ns2="8058e36f-6709-44cf-8b19-ec42d976d836" xmlns:ns3="db02e9ed-5f02-41ef-af37-0167da1e35e5" xmlns:ns4="78adf747-43bc-446d-b0c0-dbbdd8e4923b" xmlns:ns5="1cb9ac70-08b3-4417-82d2-d688686f87e7" targetNamespace="http://schemas.microsoft.com/office/2006/metadata/properties" ma:root="true" ma:fieldsID="bf7fddee441ae567818e9ea61e024e88" ns2:_="" ns3:_="" ns4:_="" ns5:_="">
    <xsd:import namespace="8058e36f-6709-44cf-8b19-ec42d976d836"/>
    <xsd:import namespace="db02e9ed-5f02-41ef-af37-0167da1e35e5"/>
    <xsd:import namespace="78adf747-43bc-446d-b0c0-dbbdd8e4923b"/>
    <xsd:import namespace="1cb9ac70-08b3-4417-82d2-d688686f87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2:i0f84bba906045b4af568ee102a52dcb"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8e36f-6709-44cf-8b19-ec42d976d8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8" nillable="true" ma:taxonomy="true" ma:internalName="i0f84bba906045b4af568ee102a52dcb" ma:taxonomyFieldName="RevIMBCS" ma:displayName="Category" ma:indexed="true" ma:default="5293;#High Value - Do Not Delete|09088ba9-0f65-42e3-b6c2-74cb9c697e4e" ma:fieldId="{20f84bba-9060-45b4-af56-8ee102a52dcb}" ma:sspId="f17e4092-29cd-4287-a7c3-2e6e8e0a6149" ma:termSetId="3f0bd31a-bde9-4531-beef-22675d5bc278" ma:anchorId="98f6af51-d129-4451-aa94-1b5b730aa9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02e9ed-5f02-41ef-af37-0167da1e35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adf747-43bc-446d-b0c0-dbbdd8e492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7e35cb-580e-4909-bb5c-6449a072025a}" ma:internalName="TaxCatchAll" ma:showField="CatchAllData" ma:web="8058e36f-6709-44cf-8b19-ec42d976d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b9ac70-08b3-4417-82d2-d688686f87e7">
      <Value>5293</Value>
    </TaxCatchAll>
    <i0f84bba906045b4af568ee102a52dcb xmlns="8058e36f-6709-44cf-8b19-ec42d976d836">
      <Terms xmlns="http://schemas.microsoft.com/office/infopath/2007/PartnerControls">
        <TermInfo xmlns="http://schemas.microsoft.com/office/infopath/2007/PartnerControls">
          <TermName xmlns="http://schemas.microsoft.com/office/infopath/2007/PartnerControls">High Value - Do Not Delete</TermName>
          <TermId xmlns="http://schemas.microsoft.com/office/infopath/2007/PartnerControls">09088ba9-0f65-42e3-b6c2-74cb9c697e4e</TermId>
        </TermInfo>
      </Terms>
    </i0f84bba906045b4af568ee102a52dcb>
    <_dlc_DocId xmlns="8058e36f-6709-44cf-8b19-ec42d976d836">PARKS-247207842-33</_dlc_DocId>
    <_dlc_DocIdUrl xmlns="8058e36f-6709-44cf-8b19-ec42d976d836">
      <Url>https://parksvic.sharepoint.com/sites/Warnawi/businesssupportservices/marketingcommunicationsandpartnerships/_layouts/15/DocIdRedir.aspx?ID=PARKS-247207842-33</Url>
      <Description>PARKS-247207842-33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7FDC2-665D-4EC7-A386-5333D62A0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8e36f-6709-44cf-8b19-ec42d976d836"/>
    <ds:schemaRef ds:uri="db02e9ed-5f02-41ef-af37-0167da1e35e5"/>
    <ds:schemaRef ds:uri="78adf747-43bc-446d-b0c0-dbbdd8e4923b"/>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82F1FA-59B4-4E26-A647-5B9CC1AE0A6F}">
  <ds:schemaRefs>
    <ds:schemaRef ds:uri="http://schemas.microsoft.com/sharepoint/events"/>
  </ds:schemaRefs>
</ds:datastoreItem>
</file>

<file path=customXml/itemProps3.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4.xml><?xml version="1.0" encoding="utf-8"?>
<ds:datastoreItem xmlns:ds="http://schemas.openxmlformats.org/officeDocument/2006/customXml" ds:itemID="{9CEAAF37-8DE5-4889-945F-E794EA655200}">
  <ds:schemaRefs>
    <ds:schemaRef ds:uri="http://schemas.microsoft.com/office/2006/metadata/properties"/>
    <ds:schemaRef ds:uri="http://schemas.microsoft.com/office/infopath/2007/PartnerControls"/>
    <ds:schemaRef ds:uri="1cb9ac70-08b3-4417-82d2-d688686f87e7"/>
    <ds:schemaRef ds:uri="8058e36f-6709-44cf-8b19-ec42d976d836"/>
  </ds:schemaRefs>
</ds:datastoreItem>
</file>

<file path=customXml/itemProps5.xml><?xml version="1.0" encoding="utf-8"?>
<ds:datastoreItem xmlns:ds="http://schemas.openxmlformats.org/officeDocument/2006/customXml" ds:itemID="{226E5B9C-D4B1-41C3-BB3F-423A24463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Learning from Landscapes Hexagonal Thinking</Template>
  <TotalTime>79</TotalTime>
  <Pages>5</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Charters</dc:creator>
  <cp:keywords/>
  <dc:description/>
  <cp:lastModifiedBy>Jordan Charters</cp:lastModifiedBy>
  <cp:revision>2</cp:revision>
  <cp:lastPrinted>2022-08-05T05:46:00Z</cp:lastPrinted>
  <dcterms:created xsi:type="dcterms:W3CDTF">2023-10-06T03:01:00Z</dcterms:created>
  <dcterms:modified xsi:type="dcterms:W3CDTF">2023-10-06T05:20:00Z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vt:lpwstr>
  </property>
  <property fmtid="{D5CDD505-2E9C-101B-9397-08002B2CF9AE}" pid="3" name="ClassificationContentMarkingHeaderFontProps">
    <vt:lpwstr>#000000,18,Calibri</vt:lpwstr>
  </property>
  <property fmtid="{D5CDD505-2E9C-101B-9397-08002B2CF9AE}" pid="4" name="ClassificationContentMarkingHeaderText">
    <vt:lpwstr>OFFICIAL</vt:lpwstr>
  </property>
  <property fmtid="{D5CDD505-2E9C-101B-9397-08002B2CF9AE}" pid="5" name="ClassificationContentMarkingFooterShapeIds">
    <vt:lpwstr>15,16,17,7,8,9</vt:lpwstr>
  </property>
  <property fmtid="{D5CDD505-2E9C-101B-9397-08002B2CF9AE}" pid="6" name="ClassificationContentMarkingFooterFontProps">
    <vt:lpwstr>#000000,18,Calibri</vt:lpwstr>
  </property>
  <property fmtid="{D5CDD505-2E9C-101B-9397-08002B2CF9AE}" pid="7" name="ClassificationContentMarkingFooterText">
    <vt:lpwstr>OFFICIAL</vt:lpwstr>
  </property>
  <property fmtid="{D5CDD505-2E9C-101B-9397-08002B2CF9AE}" pid="8" name="MSIP_Label_28994a4a-fbe5-40cf-89a2-ecf00a96277b_Enabled">
    <vt:lpwstr>true</vt:lpwstr>
  </property>
  <property fmtid="{D5CDD505-2E9C-101B-9397-08002B2CF9AE}" pid="9" name="MSIP_Label_28994a4a-fbe5-40cf-89a2-ecf00a96277b_SetDate">
    <vt:lpwstr>2022-10-12T21:59:54Z</vt:lpwstr>
  </property>
  <property fmtid="{D5CDD505-2E9C-101B-9397-08002B2CF9AE}" pid="10" name="MSIP_Label_28994a4a-fbe5-40cf-89a2-ecf00a96277b_Method">
    <vt:lpwstr>Privileged</vt:lpwstr>
  </property>
  <property fmtid="{D5CDD505-2E9C-101B-9397-08002B2CF9AE}" pid="11" name="MSIP_Label_28994a4a-fbe5-40cf-89a2-ecf00a96277b_Name">
    <vt:lpwstr>OFFICIAL Unmarked</vt:lpwstr>
  </property>
  <property fmtid="{D5CDD505-2E9C-101B-9397-08002B2CF9AE}" pid="12" name="MSIP_Label_28994a4a-fbe5-40cf-89a2-ecf00a96277b_SiteId">
    <vt:lpwstr>b3994ab7-fdfc-416d-836d-9cc3bacce769</vt:lpwstr>
  </property>
  <property fmtid="{D5CDD505-2E9C-101B-9397-08002B2CF9AE}" pid="13" name="MSIP_Label_28994a4a-fbe5-40cf-89a2-ecf00a96277b_ActionId">
    <vt:lpwstr>ba3c8bba-2e6e-4626-9634-6da79fc4021f</vt:lpwstr>
  </property>
  <property fmtid="{D5CDD505-2E9C-101B-9397-08002B2CF9AE}" pid="14" name="MSIP_Label_28994a4a-fbe5-40cf-89a2-ecf00a96277b_ContentBits">
    <vt:lpwstr>0</vt:lpwstr>
  </property>
  <property fmtid="{D5CDD505-2E9C-101B-9397-08002B2CF9AE}" pid="15" name="ContentTypeId">
    <vt:lpwstr>0x01010093C339B511BE534AA2DCDF36064DB0C5</vt:lpwstr>
  </property>
  <property fmtid="{D5CDD505-2E9C-101B-9397-08002B2CF9AE}" pid="16" name="RevIMBCS">
    <vt:lpwstr>5293;#High Value - Do Not Delete|09088ba9-0f65-42e3-b6c2-74cb9c697e4e</vt:lpwstr>
  </property>
  <property fmtid="{D5CDD505-2E9C-101B-9397-08002B2CF9AE}" pid="17" name="_dlc_DocIdItemGuid">
    <vt:lpwstr>0e5af6c0-1992-4fe3-9dbb-309768ec606e</vt:lpwstr>
  </property>
</Properties>
</file>