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3CE60" w14:textId="6BEE28C6" w:rsidR="00DF76B4" w:rsidRPr="00854004" w:rsidRDefault="00706020" w:rsidP="00854004">
      <w:pPr>
        <w:pStyle w:val="Parknameheading"/>
      </w:pPr>
      <w:bookmarkStart w:id="0" w:name="_Hlk202283802"/>
      <w:bookmarkEnd w:id="0"/>
      <w:r>
        <w:t>Larni Yirrip Campground</w:t>
      </w:r>
      <w:r w:rsidR="00A82F1E">
        <w:t xml:space="preserve"> Guide</w:t>
      </w:r>
    </w:p>
    <w:p w14:paraId="2EF10F0B" w14:textId="544681CC" w:rsidR="00DF76B4" w:rsidRPr="00854004" w:rsidRDefault="00706020" w:rsidP="006A1E50">
      <w:pPr>
        <w:pStyle w:val="Visitorguidesubheading"/>
        <w:spacing w:after="120"/>
      </w:pPr>
      <w:r>
        <w:t>Bendigo Regional Park</w:t>
      </w:r>
    </w:p>
    <w:p w14:paraId="17C3D503" w14:textId="68392DFA" w:rsidR="00884F4A" w:rsidRDefault="0041608D" w:rsidP="00CF217B">
      <w:pPr>
        <w:pStyle w:val="IntroSymbols"/>
        <w:jc w:val="left"/>
      </w:pPr>
      <w:r w:rsidRPr="0041608D">
        <w:t xml:space="preserve">Immerse yourself in Dja </w:t>
      </w:r>
      <w:proofErr w:type="spellStart"/>
      <w:r w:rsidRPr="0041608D">
        <w:t>Dja</w:t>
      </w:r>
      <w:proofErr w:type="spellEnd"/>
      <w:r w:rsidRPr="0041608D">
        <w:t xml:space="preserve"> Wurrung culture and Country at Larni Yirrip (Home of the Ironbarks) Campground in Bendigo Regional Park.</w:t>
      </w:r>
      <w:r>
        <w:t xml:space="preserve"> This</w:t>
      </w:r>
      <w:r w:rsidR="0001642B">
        <w:t xml:space="preserve"> </w:t>
      </w:r>
      <w:r w:rsidR="00B12F1F" w:rsidRPr="00B12F1F">
        <w:t xml:space="preserve">contemporary cultural space </w:t>
      </w:r>
      <w:r w:rsidR="0001642B">
        <w:t xml:space="preserve">is </w:t>
      </w:r>
      <w:r w:rsidR="00B12F1F" w:rsidRPr="00B12F1F">
        <w:t xml:space="preserve">designed around traditional Dja </w:t>
      </w:r>
      <w:proofErr w:type="spellStart"/>
      <w:r w:rsidR="00B12F1F" w:rsidRPr="00B12F1F">
        <w:t>Dja</w:t>
      </w:r>
      <w:proofErr w:type="spellEnd"/>
      <w:r w:rsidR="00B12F1F" w:rsidRPr="00B12F1F">
        <w:t xml:space="preserve"> Wurrung values</w:t>
      </w:r>
      <w:r w:rsidR="00884F4A">
        <w:t xml:space="preserve"> </w:t>
      </w:r>
      <w:r w:rsidR="00884F4A" w:rsidRPr="00884F4A">
        <w:t xml:space="preserve">with cultural landscaping and stories, and large gathering shelters with informal seating. The campground offers </w:t>
      </w:r>
      <w:r w:rsidR="00A92654">
        <w:t>twelve</w:t>
      </w:r>
      <w:r w:rsidR="00884F4A" w:rsidRPr="00884F4A">
        <w:t xml:space="preserve"> </w:t>
      </w:r>
      <w:r w:rsidR="00DA2563">
        <w:t xml:space="preserve">bookable </w:t>
      </w:r>
      <w:r w:rsidR="00884F4A" w:rsidRPr="00884F4A">
        <w:t>walk-in tent sites with fireplaces, picnic shelter</w:t>
      </w:r>
      <w:r w:rsidR="00A92654">
        <w:t>s</w:t>
      </w:r>
      <w:r w:rsidR="00884F4A" w:rsidRPr="00884F4A">
        <w:t xml:space="preserve"> and toilets among shady Box-Ironbark forest rich in wildlife.</w:t>
      </w:r>
    </w:p>
    <w:p w14:paraId="19FC14EB" w14:textId="640D2542" w:rsidR="00003B72" w:rsidRPr="00DB5360" w:rsidRDefault="00003B72" w:rsidP="009666F9">
      <w:pPr>
        <w:pStyle w:val="IntroSymbols"/>
      </w:pPr>
      <w:r w:rsidRPr="00DB5360">
        <w:rPr>
          <w:noProof/>
        </w:rPr>
        <mc:AlternateContent>
          <mc:Choice Requires="wps">
            <w:drawing>
              <wp:inline distT="0" distB="0" distL="0" distR="0" wp14:anchorId="3D068500" wp14:editId="3E292299">
                <wp:extent cx="2599200" cy="18000"/>
                <wp:effectExtent l="0" t="0" r="10795" b="20320"/>
                <wp:docPr id="34" name="Graphic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99200" cy="18000"/>
                        </a:xfrm>
                        <a:custGeom>
                          <a:avLst/>
                          <a:gdLst>
                            <a:gd name="connsiteX0" fmla="*/ 0 w 2597943"/>
                            <a:gd name="connsiteY0" fmla="*/ 9332 h 18823"/>
                            <a:gd name="connsiteX1" fmla="*/ 70676 w 2597943"/>
                            <a:gd name="connsiteY1" fmla="*/ 7427 h 18823"/>
                            <a:gd name="connsiteX2" fmla="*/ 166592 w 2597943"/>
                            <a:gd name="connsiteY2" fmla="*/ 5141 h 18823"/>
                            <a:gd name="connsiteX3" fmla="*/ 295847 w 2597943"/>
                            <a:gd name="connsiteY3" fmla="*/ 6570 h 18823"/>
                            <a:gd name="connsiteX4" fmla="*/ 453962 w 2597943"/>
                            <a:gd name="connsiteY4" fmla="*/ 18666 h 18823"/>
                            <a:gd name="connsiteX5" fmla="*/ 603599 w 2597943"/>
                            <a:gd name="connsiteY5" fmla="*/ 6570 h 18823"/>
                            <a:gd name="connsiteX6" fmla="*/ 881444 w 2597943"/>
                            <a:gd name="connsiteY6" fmla="*/ 6570 h 18823"/>
                            <a:gd name="connsiteX7" fmla="*/ 1167860 w 2597943"/>
                            <a:gd name="connsiteY7" fmla="*/ 6570 h 18823"/>
                            <a:gd name="connsiteX8" fmla="*/ 1445705 w 2597943"/>
                            <a:gd name="connsiteY8" fmla="*/ 6570 h 18823"/>
                            <a:gd name="connsiteX9" fmla="*/ 1672209 w 2597943"/>
                            <a:gd name="connsiteY9" fmla="*/ 6570 h 18823"/>
                            <a:gd name="connsiteX10" fmla="*/ 2176558 w 2597943"/>
                            <a:gd name="connsiteY10" fmla="*/ 6570 h 18823"/>
                            <a:gd name="connsiteX11" fmla="*/ 2597944 w 2597943"/>
                            <a:gd name="connsiteY11" fmla="*/ 6570 h 18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597943" h="18823">
                              <a:moveTo>
                                <a:pt x="0" y="9332"/>
                              </a:moveTo>
                              <a:cubicBezTo>
                                <a:pt x="0" y="9332"/>
                                <a:pt x="0" y="2855"/>
                                <a:pt x="70676" y="7427"/>
                              </a:cubicBezTo>
                              <a:cubicBezTo>
                                <a:pt x="109442" y="9999"/>
                                <a:pt x="143732" y="1236"/>
                                <a:pt x="166592" y="5141"/>
                              </a:cubicBezTo>
                              <a:cubicBezTo>
                                <a:pt x="204597" y="11713"/>
                                <a:pt x="279559" y="9427"/>
                                <a:pt x="295847" y="6570"/>
                              </a:cubicBezTo>
                              <a:cubicBezTo>
                                <a:pt x="351377" y="-3336"/>
                                <a:pt x="411290" y="16476"/>
                                <a:pt x="453962" y="18666"/>
                              </a:cubicBezTo>
                              <a:cubicBezTo>
                                <a:pt x="496634" y="20857"/>
                                <a:pt x="543687" y="-669"/>
                                <a:pt x="603599" y="6570"/>
                              </a:cubicBezTo>
                              <a:cubicBezTo>
                                <a:pt x="663416" y="13713"/>
                                <a:pt x="800195" y="16476"/>
                                <a:pt x="881444" y="6570"/>
                              </a:cubicBezTo>
                              <a:cubicBezTo>
                                <a:pt x="962692" y="-3336"/>
                                <a:pt x="1056704" y="25048"/>
                                <a:pt x="1167860" y="6570"/>
                              </a:cubicBezTo>
                              <a:cubicBezTo>
                                <a:pt x="1279017" y="-11909"/>
                                <a:pt x="1343120" y="25048"/>
                                <a:pt x="1445705" y="6570"/>
                              </a:cubicBezTo>
                              <a:cubicBezTo>
                                <a:pt x="1548289" y="-11909"/>
                                <a:pt x="1561148" y="16476"/>
                                <a:pt x="1672209" y="6570"/>
                              </a:cubicBezTo>
                              <a:cubicBezTo>
                                <a:pt x="1783366" y="-3336"/>
                                <a:pt x="2108168" y="12189"/>
                                <a:pt x="2176558" y="6570"/>
                              </a:cubicBezTo>
                              <a:cubicBezTo>
                                <a:pt x="2244947" y="950"/>
                                <a:pt x="2514219" y="-4860"/>
                                <a:pt x="2597944" y="6570"/>
                              </a:cubicBezTo>
                            </a:path>
                          </a:pathLst>
                        </a:custGeom>
                        <a:noFill/>
                        <a:ln w="12700" cap="flat">
                          <a:solidFill>
                            <a:srgbClr val="26A146"/>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632109" id="Graphic 9" o:spid="_x0000_s1026" alt="&quot;&quot;" style="width:204.65pt;height:1.4pt;visibility:visible;mso-wrap-style:square;mso-left-percent:-10001;mso-top-percent:-10001;mso-position-horizontal:absolute;mso-position-horizontal-relative:char;mso-position-vertical:absolute;mso-position-vertical-relative:line;mso-left-percent:-10001;mso-top-percent:-10001;v-text-anchor:middle" coordsize="2597943,1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" path="m,9332v,,,-6477,70676,-1905c109442,9999,143732,1236,166592,5141v38005,6572,112967,4286,129255,1429c351377,-3336,411290,16476,453962,18666,496634,20857,543687,-669,603599,6570v59817,7143,196596,9906,277845,c962692,-3336,1056704,25048,1167860,6570v111157,-18479,175260,18478,277845,c1548289,-11909,1561148,16476,1672209,6570v111157,-9906,435959,5619,504349,c2244947,950,2514219,-4860,2597944,6570e" filled="f" strokecolor="#26a146" strokeweight="1pt">
                <v:stroke joinstyle="miter"/>
                <v:path arrowok="t" o:connecttype="custom" o:connectlocs="0,8924;70710,7102;166673,4916;295990,6283;454182,17850;603891,6283;881870,6283;1168425,6283;1446404,6283;1673018,6283;2177611,6283;2599201,6283" o:connectangles="0,0,0,0,0,0,0,0,0,0,0,0"/>
                <w10:anchorlock/>
              </v:shape>
            </w:pict>
          </mc:Fallback>
        </mc:AlternateContent>
      </w:r>
    </w:p>
    <w:p w14:paraId="76BB373C" w14:textId="3CA51457" w:rsidR="00D1616C" w:rsidRPr="00DB5360" w:rsidRDefault="00993C25" w:rsidP="009666F9">
      <w:pPr>
        <w:pStyle w:val="IntroSymbols"/>
      </w:pPr>
      <w:r w:rsidRPr="00993C25">
        <w:rPr>
          <w:noProof/>
        </w:rPr>
        <w:drawing>
          <wp:inline distT="0" distB="0" distL="0" distR="0" wp14:anchorId="4B211A01" wp14:editId="3330AA0D">
            <wp:extent cx="285750" cy="285750"/>
            <wp:effectExtent l="0" t="0" r="0" b="0"/>
            <wp:docPr id="56" name="Graphic 56" descr="Advisory symbols showing available facilities and activities, including: wheelchair access, all-user toilets,  picnic shelters and tables, fireplaces, camping, family walks, birds and wildlife watching, park information and Aboriginal cultural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Advisory symbols showing available facilities and activities, including: wheelchair access, all-user toilets,  picnic shelters and tables, fireplaces, camping, family walks, birds and wildlife watching, park information and Aboriginal cultural interpretation."/>
                    <pic:cNvPicPr/>
                  </pic:nvPicPr>
                  <pic:blipFill>
                    <a:blip r:embed="rId11">
                      <a:extLst>
                        <a:ext uri="{96DAC541-7B7A-43D3-8B79-37D633B846F1}">
                          <asvg:svgBlip xmlns:asvg="http://schemas.microsoft.com/office/drawing/2016/SVG/main" r:embed="rId12"/>
                        </a:ext>
                      </a:extLst>
                    </a:blip>
                    <a:stretch>
                      <a:fillRect/>
                    </a:stretch>
                  </pic:blipFill>
                  <pic:spPr>
                    <a:xfrm>
                      <a:off x="0" y="0"/>
                      <a:ext cx="285750" cy="285750"/>
                    </a:xfrm>
                    <a:prstGeom prst="rect">
                      <a:avLst/>
                    </a:prstGeom>
                  </pic:spPr>
                </pic:pic>
              </a:graphicData>
            </a:graphic>
          </wp:inline>
        </w:drawing>
      </w:r>
      <w:r w:rsidR="00AB5C35" w:rsidRPr="00993C25">
        <w:rPr>
          <w:noProof/>
        </w:rPr>
        <w:drawing>
          <wp:inline distT="0" distB="0" distL="0" distR="0" wp14:anchorId="0020FE55" wp14:editId="40E06AE4">
            <wp:extent cx="285750" cy="28575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285750" cy="285750"/>
                    </a:xfrm>
                    <a:prstGeom prst="rect">
                      <a:avLst/>
                    </a:prstGeom>
                  </pic:spPr>
                </pic:pic>
              </a:graphicData>
            </a:graphic>
          </wp:inline>
        </w:drawing>
      </w:r>
      <w:r w:rsidR="00A96CCC">
        <w:rPr>
          <w:noProof/>
        </w:rPr>
        <w:drawing>
          <wp:inline distT="0" distB="0" distL="0" distR="0" wp14:anchorId="190DAFE5" wp14:editId="2B45146A">
            <wp:extent cx="285750" cy="285750"/>
            <wp:effectExtent l="0" t="0" r="0" b="0"/>
            <wp:docPr id="926885588"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85588" name="Graphic 4">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85750" cy="285750"/>
                    </a:xfrm>
                    <a:prstGeom prst="rect">
                      <a:avLst/>
                    </a:prstGeom>
                  </pic:spPr>
                </pic:pic>
              </a:graphicData>
            </a:graphic>
          </wp:inline>
        </w:drawing>
      </w:r>
      <w:r w:rsidRPr="00993C25">
        <w:rPr>
          <w:noProof/>
        </w:rPr>
        <w:drawing>
          <wp:inline distT="0" distB="0" distL="0" distR="0" wp14:anchorId="68B30B5C" wp14:editId="1ACCC687">
            <wp:extent cx="285750" cy="285750"/>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85750" cy="285750"/>
                    </a:xfrm>
                    <a:prstGeom prst="rect">
                      <a:avLst/>
                    </a:prstGeom>
                  </pic:spPr>
                </pic:pic>
              </a:graphicData>
            </a:graphic>
          </wp:inline>
        </w:drawing>
      </w:r>
      <w:r w:rsidRPr="00993C25">
        <w:rPr>
          <w:noProof/>
        </w:rPr>
        <w:drawing>
          <wp:inline distT="0" distB="0" distL="0" distR="0" wp14:anchorId="23F3DBC4" wp14:editId="32B1F5AB">
            <wp:extent cx="285750" cy="28575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4">
                      <a:extLst>
                        <a:ext uri="{C183D7F6-B498-43B3-948B-1728B52AA6E4}">
                          <adec:decorative xmlns:adec="http://schemas.microsoft.com/office/drawing/2017/decorative" val="1"/>
                        </a:ext>
                      </a:extLst>
                    </pic:cNvPr>
                    <pic:cNvPicPr/>
                  </pic:nvPicPr>
                  <pic:blipFill>
                    <a:blip r:embed="rId19">
                      <a:extLst>
                        <a:ext uri="{96DAC541-7B7A-43D3-8B79-37D633B846F1}">
                          <asvg:svgBlip xmlns:asvg="http://schemas.microsoft.com/office/drawing/2016/SVG/main" r:embed="rId20"/>
                        </a:ext>
                      </a:extLst>
                    </a:blip>
                    <a:stretch>
                      <a:fillRect/>
                    </a:stretch>
                  </pic:blipFill>
                  <pic:spPr>
                    <a:xfrm>
                      <a:off x="0" y="0"/>
                      <a:ext cx="285750" cy="285750"/>
                    </a:xfrm>
                    <a:prstGeom prst="rect">
                      <a:avLst/>
                    </a:prstGeom>
                  </pic:spPr>
                </pic:pic>
              </a:graphicData>
            </a:graphic>
          </wp:inline>
        </w:drawing>
      </w:r>
      <w:r w:rsidR="00A96CCC">
        <w:rPr>
          <w:noProof/>
        </w:rPr>
        <w:drawing>
          <wp:inline distT="0" distB="0" distL="0" distR="0" wp14:anchorId="193AFF2D" wp14:editId="702A5F29">
            <wp:extent cx="285750" cy="285750"/>
            <wp:effectExtent l="0" t="0" r="0" b="0"/>
            <wp:docPr id="7858744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74424"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inline>
        </w:drawing>
      </w:r>
      <w:r w:rsidR="00AB5C35">
        <w:rPr>
          <w:noProof/>
        </w:rPr>
        <w:drawing>
          <wp:inline distT="0" distB="0" distL="0" distR="0" wp14:anchorId="3B635AD8" wp14:editId="24919105">
            <wp:extent cx="285750" cy="285750"/>
            <wp:effectExtent l="0" t="0" r="0" b="0"/>
            <wp:docPr id="72747689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76897" name="Graphic 3">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285750" cy="285750"/>
                    </a:xfrm>
                    <a:prstGeom prst="rect">
                      <a:avLst/>
                    </a:prstGeom>
                  </pic:spPr>
                </pic:pic>
              </a:graphicData>
            </a:graphic>
          </wp:inline>
        </w:drawing>
      </w:r>
      <w:r w:rsidR="002C7035">
        <w:rPr>
          <w:noProof/>
        </w:rPr>
        <w:drawing>
          <wp:inline distT="0" distB="0" distL="0" distR="0" wp14:anchorId="240A140A" wp14:editId="7F7540A8">
            <wp:extent cx="285750" cy="285750"/>
            <wp:effectExtent l="0" t="0" r="0" b="0"/>
            <wp:docPr id="139648054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80544" name="Graphic 2">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285750" cy="285750"/>
                    </a:xfrm>
                    <a:prstGeom prst="rect">
                      <a:avLst/>
                    </a:prstGeom>
                  </pic:spPr>
                </pic:pic>
              </a:graphicData>
            </a:graphic>
          </wp:inline>
        </w:drawing>
      </w:r>
      <w:r w:rsidR="0085021E">
        <w:rPr>
          <w:noProof/>
        </w:rPr>
        <w:drawing>
          <wp:inline distT="0" distB="0" distL="0" distR="0" wp14:anchorId="323E3443" wp14:editId="503E770C">
            <wp:extent cx="285750" cy="285750"/>
            <wp:effectExtent l="0" t="0" r="0" b="0"/>
            <wp:docPr id="21321052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0528" name="Graphic 2">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285750" cy="285750"/>
                    </a:xfrm>
                    <a:prstGeom prst="rect">
                      <a:avLst/>
                    </a:prstGeom>
                  </pic:spPr>
                </pic:pic>
              </a:graphicData>
            </a:graphic>
          </wp:inline>
        </w:drawing>
      </w:r>
      <w:r>
        <w:t xml:space="preserve">  </w:t>
      </w:r>
      <w:r w:rsidR="00F13ABD">
        <w:rPr>
          <w:noProof/>
          <w:color w:val="000000"/>
          <w:sz w:val="16"/>
          <w:szCs w:val="16"/>
        </w:rPr>
        <w:drawing>
          <wp:inline distT="0" distB="0" distL="0" distR="0" wp14:anchorId="1870852C" wp14:editId="2D7A63E2">
            <wp:extent cx="285750" cy="285750"/>
            <wp:effectExtent l="0" t="0" r="0" b="0"/>
            <wp:docPr id="1434159584" name="Graphic 7" descr="Regulatory symbols showing: no drinking water, no dogs, pets or horses, no littering or dumping rubbish, no firewood collection, no picking plants or disturbing vegetation, no dr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59584" name="Graphic 7" descr="Regulatory symbols showing: no drinking water, no dogs, pets or horses, no littering or dumping rubbish, no firewood collection, no picking plants or disturbing vegetation, no drones."/>
                    <pic:cNvPicPr/>
                  </pic:nvPicPr>
                  <pic:blipFill>
                    <a:blip r:embed="rId29">
                      <a:extLst>
                        <a:ext uri="{96DAC541-7B7A-43D3-8B79-37D633B846F1}">
                          <asvg:svgBlip xmlns:asvg="http://schemas.microsoft.com/office/drawing/2016/SVG/main" r:embed="rId30"/>
                        </a:ext>
                      </a:extLst>
                    </a:blip>
                    <a:stretch>
                      <a:fillRect/>
                    </a:stretch>
                  </pic:blipFill>
                  <pic:spPr>
                    <a:xfrm>
                      <a:off x="0" y="0"/>
                      <a:ext cx="285750" cy="285750"/>
                    </a:xfrm>
                    <a:prstGeom prst="rect">
                      <a:avLst/>
                    </a:prstGeom>
                  </pic:spPr>
                </pic:pic>
              </a:graphicData>
            </a:graphic>
          </wp:inline>
        </w:drawing>
      </w:r>
      <w:r w:rsidRPr="00993C25">
        <w:rPr>
          <w:noProof/>
        </w:rPr>
        <w:drawing>
          <wp:inline distT="0" distB="0" distL="0" distR="0" wp14:anchorId="567818C7" wp14:editId="4B56B2E9">
            <wp:extent cx="285750" cy="28575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a:extLst>
                        <a:ext uri="{C183D7F6-B498-43B3-948B-1728B52AA6E4}">
                          <adec:decorative xmlns:adec="http://schemas.microsoft.com/office/drawing/2017/decorative" val="1"/>
                        </a:ext>
                      </a:extLst>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285750" cy="285750"/>
                    </a:xfrm>
                    <a:prstGeom prst="rect">
                      <a:avLst/>
                    </a:prstGeom>
                  </pic:spPr>
                </pic:pic>
              </a:graphicData>
            </a:graphic>
          </wp:inline>
        </w:drawing>
      </w:r>
      <w:r w:rsidR="00F868F5">
        <w:rPr>
          <w:noProof/>
        </w:rPr>
        <w:drawing>
          <wp:inline distT="0" distB="0" distL="0" distR="0" wp14:anchorId="7FA312E8" wp14:editId="2E193F59">
            <wp:extent cx="285750" cy="285750"/>
            <wp:effectExtent l="0" t="0" r="0" b="0"/>
            <wp:docPr id="48696172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0101" name="Graphic 552690101"/>
                    <pic:cNvPicPr/>
                  </pic:nvPicPr>
                  <pic:blipFill>
                    <a:blip r:embed="rId33">
                      <a:extLst>
                        <a:ext uri="{96DAC541-7B7A-43D3-8B79-37D633B846F1}">
                          <asvg:svgBlip xmlns:asvg="http://schemas.microsoft.com/office/drawing/2016/SVG/main" r:embed="rId34"/>
                        </a:ext>
                      </a:extLst>
                    </a:blip>
                    <a:stretch>
                      <a:fillRect/>
                    </a:stretch>
                  </pic:blipFill>
                  <pic:spPr>
                    <a:xfrm>
                      <a:off x="0" y="0"/>
                      <a:ext cx="285750" cy="285750"/>
                    </a:xfrm>
                    <a:prstGeom prst="rect">
                      <a:avLst/>
                    </a:prstGeom>
                  </pic:spPr>
                </pic:pic>
              </a:graphicData>
            </a:graphic>
          </wp:inline>
        </w:drawing>
      </w:r>
      <w:r w:rsidR="0085021E">
        <w:rPr>
          <w:noProof/>
          <w:color w:val="000000"/>
          <w:sz w:val="16"/>
          <w:szCs w:val="16"/>
        </w:rPr>
        <w:drawing>
          <wp:inline distT="0" distB="0" distL="0" distR="0" wp14:anchorId="215D838D" wp14:editId="581A7E5E">
            <wp:extent cx="285750" cy="285750"/>
            <wp:effectExtent l="0" t="0" r="0" b="0"/>
            <wp:docPr id="146647117"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7117" name="Graphic 6">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285750" cy="285750"/>
                    </a:xfrm>
                    <a:prstGeom prst="rect">
                      <a:avLst/>
                    </a:prstGeom>
                  </pic:spPr>
                </pic:pic>
              </a:graphicData>
            </a:graphic>
          </wp:inline>
        </w:drawing>
      </w:r>
      <w:r w:rsidR="0085021E">
        <w:rPr>
          <w:noProof/>
          <w:color w:val="000000"/>
          <w:sz w:val="16"/>
          <w:szCs w:val="16"/>
        </w:rPr>
        <w:drawing>
          <wp:inline distT="0" distB="0" distL="0" distR="0" wp14:anchorId="63D57F47" wp14:editId="0B6EC14E">
            <wp:extent cx="286186" cy="286186"/>
            <wp:effectExtent l="0" t="0" r="0" b="0"/>
            <wp:docPr id="1449762883"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62883" name="Graphic 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290929" cy="290929"/>
                    </a:xfrm>
                    <a:prstGeom prst="rect">
                      <a:avLst/>
                    </a:prstGeom>
                  </pic:spPr>
                </pic:pic>
              </a:graphicData>
            </a:graphic>
          </wp:inline>
        </w:drawing>
      </w:r>
      <w:r w:rsidR="005F354B">
        <w:rPr>
          <w:noProof/>
        </w:rPr>
        <w:drawing>
          <wp:inline distT="0" distB="0" distL="0" distR="0" wp14:anchorId="579DB351" wp14:editId="32FA890E">
            <wp:extent cx="285750" cy="285750"/>
            <wp:effectExtent l="0" t="0" r="0" b="0"/>
            <wp:docPr id="207833908"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3908" name="Graphic 1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285750" cy="285750"/>
                    </a:xfrm>
                    <a:prstGeom prst="rect">
                      <a:avLst/>
                    </a:prstGeom>
                  </pic:spPr>
                </pic:pic>
              </a:graphicData>
            </a:graphic>
          </wp:inline>
        </w:drawing>
      </w:r>
      <w:r w:rsidR="00E91057">
        <w:rPr>
          <w:noProof/>
        </w:rPr>
        <w:drawing>
          <wp:inline distT="0" distB="0" distL="0" distR="0" wp14:anchorId="2F2CEA53" wp14:editId="5068AF02">
            <wp:extent cx="285750" cy="285750"/>
            <wp:effectExtent l="0" t="0" r="0" b="0"/>
            <wp:docPr id="613125102"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25102" name="Graphic 9">
                      <a:extLst>
                        <a:ext uri="{C183D7F6-B498-43B3-948B-1728B52AA6E4}">
                          <adec:decorative xmlns:adec="http://schemas.microsoft.com/office/drawing/2017/decorative" val="1"/>
                        </a:ext>
                      </a:extLst>
                    </pic:cNvPr>
                    <pic:cNvPicPr/>
                  </pic:nvPicPr>
                  <pic:blipFill>
                    <a:blip r:embed="rId41">
                      <a:extLst>
                        <a:ext uri="{96DAC541-7B7A-43D3-8B79-37D633B846F1}">
                          <asvg:svgBlip xmlns:asvg="http://schemas.microsoft.com/office/drawing/2016/SVG/main" r:embed="rId42"/>
                        </a:ext>
                      </a:extLst>
                    </a:blip>
                    <a:stretch>
                      <a:fillRect/>
                    </a:stretch>
                  </pic:blipFill>
                  <pic:spPr>
                    <a:xfrm>
                      <a:off x="0" y="0"/>
                      <a:ext cx="285750" cy="285750"/>
                    </a:xfrm>
                    <a:prstGeom prst="rect">
                      <a:avLst/>
                    </a:prstGeom>
                  </pic:spPr>
                </pic:pic>
              </a:graphicData>
            </a:graphic>
          </wp:inline>
        </w:drawing>
      </w:r>
      <w:r w:rsidR="00E91057">
        <w:rPr>
          <w:noProof/>
        </w:rPr>
        <w:drawing>
          <wp:inline distT="0" distB="0" distL="0" distR="0" wp14:anchorId="188231AE" wp14:editId="5B0EC028">
            <wp:extent cx="285750" cy="285750"/>
            <wp:effectExtent l="0" t="0" r="0" b="0"/>
            <wp:docPr id="311406761"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06761" name="Graphic 10">
                      <a:extLst>
                        <a:ext uri="{C183D7F6-B498-43B3-948B-1728B52AA6E4}">
                          <adec:decorative xmlns:adec="http://schemas.microsoft.com/office/drawing/2017/decorative" val="1"/>
                        </a:ext>
                      </a:extLst>
                    </pic:cNvPr>
                    <pic:cNvPicPr/>
                  </pic:nvPicPr>
                  <pic:blipFill>
                    <a:blip r:embed="rId43">
                      <a:extLst>
                        <a:ext uri="{96DAC541-7B7A-43D3-8B79-37D633B846F1}">
                          <asvg:svgBlip xmlns:asvg="http://schemas.microsoft.com/office/drawing/2016/SVG/main" r:embed="rId44"/>
                        </a:ext>
                      </a:extLst>
                    </a:blip>
                    <a:stretch>
                      <a:fillRect/>
                    </a:stretch>
                  </pic:blipFill>
                  <pic:spPr>
                    <a:xfrm>
                      <a:off x="0" y="0"/>
                      <a:ext cx="285750" cy="285750"/>
                    </a:xfrm>
                    <a:prstGeom prst="rect">
                      <a:avLst/>
                    </a:prstGeom>
                  </pic:spPr>
                </pic:pic>
              </a:graphicData>
            </a:graphic>
          </wp:inline>
        </w:drawing>
      </w:r>
    </w:p>
    <w:p w14:paraId="0742FE06" w14:textId="77777777" w:rsidR="00271749" w:rsidRDefault="00271749" w:rsidP="009666F9">
      <w:pPr>
        <w:pStyle w:val="Introduction"/>
        <w:sectPr w:rsidR="00271749" w:rsidSect="00A73B98">
          <w:headerReference w:type="default" r:id="rId45"/>
          <w:footerReference w:type="default" r:id="rId46"/>
          <w:headerReference w:type="first" r:id="rId47"/>
          <w:footerReference w:type="first" r:id="rId48"/>
          <w:type w:val="continuous"/>
          <w:pgSz w:w="11906" w:h="16838"/>
          <w:pgMar w:top="0" w:right="851" w:bottom="851" w:left="851" w:header="680" w:footer="510" w:gutter="0"/>
          <w:cols w:space="708"/>
          <w:titlePg/>
          <w:docGrid w:linePitch="360"/>
        </w:sectPr>
      </w:pPr>
    </w:p>
    <w:p w14:paraId="3017DE28" w14:textId="0BF7BAFD" w:rsidR="00114A04" w:rsidRPr="00271749" w:rsidRDefault="00003B72" w:rsidP="0027241F">
      <w:pPr>
        <w:pStyle w:val="Heading1"/>
      </w:pPr>
      <w:r w:rsidRPr="00271749">
        <w:t>W</w:t>
      </w:r>
      <w:r w:rsidR="00D10675">
        <w:t>om</w:t>
      </w:r>
      <w:r w:rsidR="003D3126">
        <w:t>indjika (W</w:t>
      </w:r>
      <w:r w:rsidRPr="00271749">
        <w:t>elcome</w:t>
      </w:r>
      <w:r w:rsidR="003D3126">
        <w:t>)</w:t>
      </w:r>
    </w:p>
    <w:p w14:paraId="02A81995" w14:textId="2ECFE66B" w:rsidR="00D10675" w:rsidRPr="00D10675" w:rsidRDefault="003D3126" w:rsidP="00F25317">
      <w:pPr>
        <w:pStyle w:val="Heading1"/>
        <w:spacing w:before="120"/>
        <w:rPr>
          <w:b w:val="0"/>
          <w:bCs w:val="0"/>
          <w:noProof w:val="0"/>
          <w:color w:val="000000"/>
          <w:sz w:val="24"/>
          <w:szCs w:val="20"/>
        </w:rPr>
      </w:pPr>
      <w:r>
        <w:rPr>
          <w:b w:val="0"/>
          <w:bCs w:val="0"/>
          <w:noProof w:val="0"/>
          <w:color w:val="000000"/>
          <w:sz w:val="24"/>
          <w:szCs w:val="20"/>
        </w:rPr>
        <w:t>Bendigo Regional Park</w:t>
      </w:r>
      <w:r w:rsidR="00D10675" w:rsidRPr="00D10675">
        <w:rPr>
          <w:b w:val="0"/>
          <w:bCs w:val="0"/>
          <w:noProof w:val="0"/>
          <w:color w:val="000000"/>
          <w:sz w:val="24"/>
          <w:szCs w:val="20"/>
        </w:rPr>
        <w:t xml:space="preserve"> is part of the traditional lands of the </w:t>
      </w:r>
      <w:hyperlink r:id="rId49" w:history="1">
        <w:r w:rsidR="00B67601" w:rsidRPr="001E7A8C">
          <w:rPr>
            <w:rStyle w:val="Hyperlink"/>
            <w:rFonts w:eastAsia="Times New Roman"/>
            <w:noProof w:val="0"/>
            <w:sz w:val="24"/>
            <w:szCs w:val="20"/>
            <w:lang w:eastAsia="en-AU"/>
          </w:rPr>
          <w:t>Djaara</w:t>
        </w:r>
      </w:hyperlink>
      <w:r w:rsidR="00B67601">
        <w:rPr>
          <w:noProof w:val="0"/>
          <w:color w:val="000000"/>
          <w:sz w:val="24"/>
          <w:szCs w:val="20"/>
        </w:rPr>
        <w:t xml:space="preserve"> </w:t>
      </w:r>
      <w:r w:rsidR="00B67601" w:rsidRPr="00B67601">
        <w:rPr>
          <w:b w:val="0"/>
          <w:bCs w:val="0"/>
          <w:noProof w:val="0"/>
          <w:color w:val="000000"/>
          <w:sz w:val="24"/>
          <w:szCs w:val="20"/>
        </w:rPr>
        <w:t>(</w:t>
      </w:r>
      <w:r w:rsidR="00D10675" w:rsidRPr="00B67601">
        <w:rPr>
          <w:b w:val="0"/>
          <w:bCs w:val="0"/>
          <w:noProof w:val="0"/>
          <w:color w:val="000000"/>
          <w:sz w:val="24"/>
          <w:szCs w:val="20"/>
        </w:rPr>
        <w:t xml:space="preserve">Dja </w:t>
      </w:r>
      <w:proofErr w:type="spellStart"/>
      <w:r w:rsidR="00D10675" w:rsidRPr="00B67601">
        <w:rPr>
          <w:b w:val="0"/>
          <w:bCs w:val="0"/>
          <w:noProof w:val="0"/>
          <w:color w:val="000000"/>
          <w:sz w:val="24"/>
          <w:szCs w:val="20"/>
        </w:rPr>
        <w:t>Dja</w:t>
      </w:r>
      <w:proofErr w:type="spellEnd"/>
      <w:r w:rsidR="00D10675" w:rsidRPr="00B67601">
        <w:rPr>
          <w:b w:val="0"/>
          <w:bCs w:val="0"/>
          <w:noProof w:val="0"/>
          <w:color w:val="000000"/>
          <w:sz w:val="24"/>
          <w:szCs w:val="20"/>
        </w:rPr>
        <w:t xml:space="preserve"> Wurrung People</w:t>
      </w:r>
      <w:r w:rsidR="00B67601" w:rsidRPr="00B67601">
        <w:rPr>
          <w:b w:val="0"/>
          <w:bCs w:val="0"/>
          <w:noProof w:val="0"/>
          <w:color w:val="000000"/>
          <w:sz w:val="24"/>
          <w:szCs w:val="20"/>
        </w:rPr>
        <w:t>)</w:t>
      </w:r>
      <w:r w:rsidR="00D10675" w:rsidRPr="00D10675">
        <w:rPr>
          <w:b w:val="0"/>
          <w:bCs w:val="0"/>
          <w:noProof w:val="0"/>
          <w:color w:val="000000"/>
          <w:sz w:val="24"/>
          <w:szCs w:val="20"/>
        </w:rPr>
        <w:t xml:space="preserve"> whose rights were recognised through a Recognition and Settlement Agreement with the State of Victoria in March 2013. The Dja </w:t>
      </w:r>
      <w:proofErr w:type="spellStart"/>
      <w:r w:rsidR="00D10675" w:rsidRPr="00D10675">
        <w:rPr>
          <w:b w:val="0"/>
          <w:bCs w:val="0"/>
          <w:noProof w:val="0"/>
          <w:color w:val="000000"/>
          <w:sz w:val="24"/>
          <w:szCs w:val="20"/>
        </w:rPr>
        <w:t>Dja</w:t>
      </w:r>
      <w:proofErr w:type="spellEnd"/>
      <w:r w:rsidR="00D10675" w:rsidRPr="00D10675">
        <w:rPr>
          <w:b w:val="0"/>
          <w:bCs w:val="0"/>
          <w:noProof w:val="0"/>
          <w:color w:val="000000"/>
          <w:sz w:val="24"/>
          <w:szCs w:val="20"/>
        </w:rPr>
        <w:t xml:space="preserve"> Wurrung People maintain a close and continuing connection to Djandak, their traditional Country.</w:t>
      </w:r>
    </w:p>
    <w:p w14:paraId="05EA2334" w14:textId="77777777" w:rsidR="00D10675" w:rsidRPr="00D10675" w:rsidRDefault="00D10675" w:rsidP="00F25317">
      <w:pPr>
        <w:pStyle w:val="Heading1"/>
        <w:spacing w:before="120"/>
        <w:rPr>
          <w:b w:val="0"/>
          <w:bCs w:val="0"/>
          <w:noProof w:val="0"/>
          <w:color w:val="000000"/>
          <w:sz w:val="24"/>
          <w:szCs w:val="20"/>
        </w:rPr>
      </w:pPr>
      <w:r w:rsidRPr="00D10675">
        <w:rPr>
          <w:b w:val="0"/>
          <w:bCs w:val="0"/>
          <w:noProof w:val="0"/>
          <w:color w:val="000000"/>
          <w:sz w:val="24"/>
          <w:szCs w:val="20"/>
        </w:rPr>
        <w:t xml:space="preserve">Djandak is a cultural landscape that includes both tangible objects such as scarred trees, oven mounds, rock wells and stone artefact </w:t>
      </w:r>
      <w:proofErr w:type="gramStart"/>
      <w:r w:rsidRPr="00D10675">
        <w:rPr>
          <w:b w:val="0"/>
          <w:bCs w:val="0"/>
          <w:noProof w:val="0"/>
          <w:color w:val="000000"/>
          <w:sz w:val="24"/>
          <w:szCs w:val="20"/>
        </w:rPr>
        <w:t>scatters;</w:t>
      </w:r>
      <w:proofErr w:type="gramEnd"/>
      <w:r w:rsidRPr="00D10675">
        <w:rPr>
          <w:b w:val="0"/>
          <w:bCs w:val="0"/>
          <w:noProof w:val="0"/>
          <w:color w:val="000000"/>
          <w:sz w:val="24"/>
          <w:szCs w:val="20"/>
        </w:rPr>
        <w:t xml:space="preserve"> and intangible stories. Djandak is a living entity, which holds stories of creation and histories that cannot be erased. </w:t>
      </w:r>
    </w:p>
    <w:p w14:paraId="5A521817" w14:textId="77777777" w:rsidR="00F25317" w:rsidRDefault="00D10675" w:rsidP="00DB2DC5">
      <w:pPr>
        <w:pStyle w:val="Heading1"/>
        <w:spacing w:before="120"/>
        <w:rPr>
          <w:b w:val="0"/>
          <w:bCs w:val="0"/>
          <w:noProof w:val="0"/>
          <w:color w:val="000000"/>
          <w:sz w:val="24"/>
          <w:szCs w:val="20"/>
        </w:rPr>
      </w:pPr>
      <w:r w:rsidRPr="00D10675">
        <w:rPr>
          <w:b w:val="0"/>
          <w:bCs w:val="0"/>
          <w:noProof w:val="0"/>
          <w:color w:val="000000"/>
          <w:sz w:val="24"/>
          <w:szCs w:val="20"/>
        </w:rPr>
        <w:t xml:space="preserve">Parks Victoria pays our respects to Dja </w:t>
      </w:r>
      <w:proofErr w:type="spellStart"/>
      <w:r w:rsidRPr="00D10675">
        <w:rPr>
          <w:b w:val="0"/>
          <w:bCs w:val="0"/>
          <w:noProof w:val="0"/>
          <w:color w:val="000000"/>
          <w:sz w:val="24"/>
          <w:szCs w:val="20"/>
        </w:rPr>
        <w:t>Dja</w:t>
      </w:r>
      <w:proofErr w:type="spellEnd"/>
      <w:r w:rsidRPr="00D10675">
        <w:rPr>
          <w:b w:val="0"/>
          <w:bCs w:val="0"/>
          <w:noProof w:val="0"/>
          <w:color w:val="000000"/>
          <w:sz w:val="24"/>
          <w:szCs w:val="20"/>
        </w:rPr>
        <w:t xml:space="preserve"> Wurrung Elders, past, present, and future, and asks visitors to do the same. Aboriginal artefacts are protected by law, and it is prohibited to disturb them in any way.</w:t>
      </w:r>
    </w:p>
    <w:p w14:paraId="4189E9F8" w14:textId="1A72FDE7" w:rsidR="00271749" w:rsidRPr="0027241F" w:rsidRDefault="005416E7" w:rsidP="00F25317">
      <w:pPr>
        <w:pStyle w:val="Heading1"/>
        <w:spacing w:before="280"/>
      </w:pPr>
      <w:r w:rsidRPr="0027241F">
        <w:t>Getting</w:t>
      </w:r>
      <w:r w:rsidR="00271749" w:rsidRPr="0027241F">
        <w:t xml:space="preserve"> h</w:t>
      </w:r>
      <w:r w:rsidRPr="0027241F">
        <w:t>ere</w:t>
      </w:r>
    </w:p>
    <w:p w14:paraId="5CEF45E2" w14:textId="74A5B126" w:rsidR="00AF105C" w:rsidRDefault="007B311C" w:rsidP="0027241F">
      <w:r w:rsidRPr="007B311C">
        <w:t xml:space="preserve">Larni Yirrip </w:t>
      </w:r>
      <w:r w:rsidR="001B6620">
        <w:t xml:space="preserve">Campground </w:t>
      </w:r>
      <w:r w:rsidRPr="007B311C">
        <w:t xml:space="preserve">is located on the southern side of Bendigo, 145km north of Melbourne via the Calder Highway. Turn off the highway onto Furness St and take an immediate left onto Granter Street. </w:t>
      </w:r>
    </w:p>
    <w:p w14:paraId="2B6A7E22" w14:textId="6DA28084" w:rsidR="007B311C" w:rsidRDefault="007B311C" w:rsidP="00AF105C">
      <w:pPr>
        <w:spacing w:before="840"/>
      </w:pPr>
      <w:r w:rsidRPr="007B311C">
        <w:t xml:space="preserve">The campground </w:t>
      </w:r>
      <w:r w:rsidR="00842DCC">
        <w:t xml:space="preserve">entrance </w:t>
      </w:r>
      <w:r w:rsidRPr="007B311C">
        <w:t>is just before the bridge over the Coliban Main Channel and Number 7 Park.</w:t>
      </w:r>
    </w:p>
    <w:p w14:paraId="35F30041" w14:textId="5FDE27BA" w:rsidR="00756A5F" w:rsidRDefault="005A3A80" w:rsidP="0027241F">
      <w:r>
        <w:t>Vehicle access to</w:t>
      </w:r>
      <w:r w:rsidR="004427BD">
        <w:t xml:space="preserve"> and from</w:t>
      </w:r>
      <w:r>
        <w:t xml:space="preserve"> the campground is </w:t>
      </w:r>
      <w:r w:rsidR="004427BD">
        <w:t xml:space="preserve">restricted </w:t>
      </w:r>
      <w:r w:rsidR="008165E6">
        <w:t>by</w:t>
      </w:r>
      <w:r w:rsidR="004427BD">
        <w:t xml:space="preserve"> a gate. </w:t>
      </w:r>
      <w:r w:rsidR="00FE44CA">
        <w:t>Day visitors are welcome but should park at Number 7 Park (just over the bridge) and walk in</w:t>
      </w:r>
      <w:r w:rsidR="00DD6E64">
        <w:t xml:space="preserve">. </w:t>
      </w:r>
    </w:p>
    <w:p w14:paraId="2F262547" w14:textId="57BEE24F" w:rsidR="00756A5F" w:rsidRPr="00F25BEE" w:rsidRDefault="00756A5F" w:rsidP="001D0DA2">
      <w:pPr>
        <w:pStyle w:val="Activity"/>
        <w:spacing w:before="240"/>
        <w:rPr>
          <w:sz w:val="28"/>
        </w:rPr>
      </w:pPr>
      <w:r w:rsidRPr="00F25BEE">
        <w:rPr>
          <w:sz w:val="28"/>
        </w:rPr>
        <w:t>Entry and exit</w:t>
      </w:r>
      <w:r w:rsidR="002678D2" w:rsidRPr="00F25BEE">
        <w:rPr>
          <w:sz w:val="28"/>
        </w:rPr>
        <w:t xml:space="preserve"> gate</w:t>
      </w:r>
    </w:p>
    <w:p w14:paraId="05E982B4" w14:textId="78CC7269" w:rsidR="005A3A80" w:rsidRDefault="00E0685B" w:rsidP="0027241F">
      <w:r>
        <w:t>To e</w:t>
      </w:r>
      <w:r w:rsidR="00BA62BD">
        <w:t>nt</w:t>
      </w:r>
      <w:r>
        <w:t>er</w:t>
      </w:r>
      <w:r w:rsidR="00BA62BD">
        <w:t xml:space="preserve"> and exit</w:t>
      </w:r>
      <w:r>
        <w:t xml:space="preserve"> the campground by vehicle</w:t>
      </w:r>
      <w:r w:rsidR="00BA62BD">
        <w:t xml:space="preserve">, </w:t>
      </w:r>
      <w:r w:rsidR="004D3E2F">
        <w:t>booked campers</w:t>
      </w:r>
      <w:r w:rsidR="000C5398">
        <w:t xml:space="preserve"> need to enter a code </w:t>
      </w:r>
      <w:r w:rsidR="00D9681F">
        <w:t>via the key</w:t>
      </w:r>
      <w:r w:rsidR="00BA62BD">
        <w:t xml:space="preserve">pad </w:t>
      </w:r>
      <w:r w:rsidR="00D469DF">
        <w:t>to</w:t>
      </w:r>
      <w:r w:rsidR="00D33C4E">
        <w:t xml:space="preserve"> the right</w:t>
      </w:r>
      <w:r w:rsidR="00B164AC">
        <w:t xml:space="preserve"> of the gate. </w:t>
      </w:r>
      <w:r w:rsidR="00475FA7">
        <w:t>There will be a s</w:t>
      </w:r>
      <w:r w:rsidR="00AF600E">
        <w:t>light</w:t>
      </w:r>
      <w:r w:rsidR="00475FA7">
        <w:t xml:space="preserve"> delay (approximately ten seconds) before the gate </w:t>
      </w:r>
      <w:r w:rsidR="002678D2">
        <w:t xml:space="preserve">starts opening. </w:t>
      </w:r>
    </w:p>
    <w:p w14:paraId="644D2A86" w14:textId="4192916D" w:rsidR="00B164AC" w:rsidRDefault="00803BB7" w:rsidP="0027241F">
      <w:r>
        <w:t>For your safety, w</w:t>
      </w:r>
      <w:r w:rsidR="00B164AC">
        <w:t>ait for the gate to fully open</w:t>
      </w:r>
      <w:r w:rsidR="00E717A8">
        <w:t xml:space="preserve"> </w:t>
      </w:r>
      <w:r w:rsidR="00AB6BF1">
        <w:t>before driving through</w:t>
      </w:r>
      <w:r w:rsidR="00B6173F">
        <w:t>,</w:t>
      </w:r>
      <w:r w:rsidR="00E953C8">
        <w:t xml:space="preserve"> and only drive through one vehicle at a time.</w:t>
      </w:r>
      <w:r w:rsidR="007906F0">
        <w:t xml:space="preserve"> </w:t>
      </w:r>
      <w:r w:rsidR="006C5DE7">
        <w:t>T</w:t>
      </w:r>
      <w:r w:rsidR="00E717A8">
        <w:t>he gate will stop moving</w:t>
      </w:r>
      <w:r w:rsidR="00B17D71">
        <w:t xml:space="preserve"> </w:t>
      </w:r>
      <w:r w:rsidR="00AB68A1">
        <w:t>if the sens</w:t>
      </w:r>
      <w:r w:rsidR="000F7946">
        <w:t>or</w:t>
      </w:r>
      <w:r w:rsidR="00AB68A1">
        <w:t xml:space="preserve"> is </w:t>
      </w:r>
      <w:r w:rsidR="000F7946">
        <w:t>obstruct</w:t>
      </w:r>
      <w:r w:rsidR="00AB68A1">
        <w:t>ed</w:t>
      </w:r>
      <w:r w:rsidR="007947C8">
        <w:t xml:space="preserve"> and will only </w:t>
      </w:r>
      <w:r w:rsidR="00A04E67">
        <w:t>continue opening</w:t>
      </w:r>
      <w:r w:rsidR="007947C8">
        <w:t xml:space="preserve"> when </w:t>
      </w:r>
      <w:r w:rsidR="00DC3F9B">
        <w:t>clear</w:t>
      </w:r>
      <w:r w:rsidR="00175EBC">
        <w:t>.</w:t>
      </w:r>
    </w:p>
    <w:p w14:paraId="6956BB43" w14:textId="30E778C9" w:rsidR="00B60038" w:rsidRDefault="00504296" w:rsidP="00DD5030">
      <w:pPr>
        <w:spacing w:before="120"/>
        <w:rPr>
          <w:szCs w:val="24"/>
        </w:rPr>
      </w:pPr>
      <w:r w:rsidRPr="00B6173F">
        <w:rPr>
          <w:szCs w:val="24"/>
        </w:rPr>
        <w:t>A unique code for the entry gate will be emailed</w:t>
      </w:r>
      <w:r w:rsidR="00422085" w:rsidRPr="00B6173F">
        <w:rPr>
          <w:szCs w:val="24"/>
        </w:rPr>
        <w:t xml:space="preserve"> to you</w:t>
      </w:r>
      <w:r w:rsidR="00D1368D">
        <w:rPr>
          <w:szCs w:val="24"/>
        </w:rPr>
        <w:t xml:space="preserve"> the week before </w:t>
      </w:r>
      <w:r w:rsidR="004E2EFD">
        <w:rPr>
          <w:szCs w:val="24"/>
        </w:rPr>
        <w:t>arrival</w:t>
      </w:r>
      <w:r w:rsidRPr="00B6173F">
        <w:rPr>
          <w:szCs w:val="24"/>
        </w:rPr>
        <w:t xml:space="preserve">. </w:t>
      </w:r>
      <w:r w:rsidR="00377E73" w:rsidRPr="00B6173F">
        <w:rPr>
          <w:szCs w:val="24"/>
        </w:rPr>
        <w:t>If you</w:t>
      </w:r>
      <w:r w:rsidR="00981704" w:rsidRPr="00B6173F">
        <w:rPr>
          <w:szCs w:val="24"/>
        </w:rPr>
        <w:t xml:space="preserve"> </w:t>
      </w:r>
      <w:r w:rsidR="00963276">
        <w:rPr>
          <w:szCs w:val="24"/>
        </w:rPr>
        <w:t>do</w:t>
      </w:r>
      <w:r w:rsidR="008E759B">
        <w:rPr>
          <w:szCs w:val="24"/>
        </w:rPr>
        <w:t>n</w:t>
      </w:r>
      <w:r w:rsidR="00481A9F">
        <w:rPr>
          <w:szCs w:val="24"/>
        </w:rPr>
        <w:t xml:space="preserve">’t </w:t>
      </w:r>
      <w:r w:rsidR="00E62D1A">
        <w:rPr>
          <w:szCs w:val="24"/>
        </w:rPr>
        <w:t>it</w:t>
      </w:r>
      <w:r w:rsidR="00481A9F">
        <w:rPr>
          <w:szCs w:val="24"/>
        </w:rPr>
        <w:t xml:space="preserve"> </w:t>
      </w:r>
      <w:r w:rsidR="005473BA">
        <w:rPr>
          <w:szCs w:val="24"/>
        </w:rPr>
        <w:t>in time</w:t>
      </w:r>
      <w:r w:rsidR="008E759B">
        <w:rPr>
          <w:szCs w:val="24"/>
        </w:rPr>
        <w:t xml:space="preserve">, </w:t>
      </w:r>
      <w:r w:rsidR="00DD5030" w:rsidRPr="00DD5030">
        <w:rPr>
          <w:szCs w:val="24"/>
        </w:rPr>
        <w:t>call 13 1963 and</w:t>
      </w:r>
      <w:r w:rsidR="00DD5030">
        <w:rPr>
          <w:szCs w:val="24"/>
        </w:rPr>
        <w:t xml:space="preserve"> </w:t>
      </w:r>
      <w:r w:rsidR="00DD5030" w:rsidRPr="00DD5030">
        <w:rPr>
          <w:szCs w:val="24"/>
        </w:rPr>
        <w:t>provide details of your</w:t>
      </w:r>
      <w:r w:rsidR="00DD5030">
        <w:rPr>
          <w:szCs w:val="24"/>
        </w:rPr>
        <w:t xml:space="preserve"> </w:t>
      </w:r>
      <w:r w:rsidR="00DD5030" w:rsidRPr="00DD5030">
        <w:rPr>
          <w:szCs w:val="24"/>
        </w:rPr>
        <w:t>booking. If calling after</w:t>
      </w:r>
      <w:r w:rsidR="00DD5030">
        <w:rPr>
          <w:szCs w:val="24"/>
        </w:rPr>
        <w:t xml:space="preserve"> </w:t>
      </w:r>
      <w:r w:rsidR="00DD5030" w:rsidRPr="00DD5030">
        <w:rPr>
          <w:szCs w:val="24"/>
        </w:rPr>
        <w:t>hours or on a Sunday, hold</w:t>
      </w:r>
      <w:r w:rsidR="00DD5030">
        <w:rPr>
          <w:szCs w:val="24"/>
        </w:rPr>
        <w:t xml:space="preserve"> </w:t>
      </w:r>
      <w:r w:rsidR="00DD5030" w:rsidRPr="00DD5030">
        <w:rPr>
          <w:szCs w:val="24"/>
        </w:rPr>
        <w:t>the line to be put through</w:t>
      </w:r>
      <w:r w:rsidR="00DD5030">
        <w:rPr>
          <w:szCs w:val="24"/>
        </w:rPr>
        <w:t xml:space="preserve"> </w:t>
      </w:r>
      <w:r w:rsidR="00DD5030" w:rsidRPr="00DD5030">
        <w:rPr>
          <w:szCs w:val="24"/>
        </w:rPr>
        <w:t>to the after</w:t>
      </w:r>
      <w:r w:rsidR="00DD5030">
        <w:rPr>
          <w:szCs w:val="24"/>
        </w:rPr>
        <w:t>-</w:t>
      </w:r>
      <w:r w:rsidR="00DD5030" w:rsidRPr="00DD5030">
        <w:rPr>
          <w:szCs w:val="24"/>
        </w:rPr>
        <w:t>hours service</w:t>
      </w:r>
      <w:r w:rsidR="00DD5030">
        <w:rPr>
          <w:szCs w:val="24"/>
        </w:rPr>
        <w:t>.</w:t>
      </w:r>
      <w:r w:rsidR="00CF217B" w:rsidRPr="0039149E">
        <w:rPr>
          <w:szCs w:val="24"/>
        </w:rPr>
        <w:t xml:space="preserve"> </w:t>
      </w:r>
      <w:r w:rsidR="00B60038">
        <w:rPr>
          <w:szCs w:val="24"/>
        </w:rPr>
        <w:br w:type="page"/>
      </w:r>
    </w:p>
    <w:p w14:paraId="127CE53D" w14:textId="76946D60" w:rsidR="00FA19C9" w:rsidRDefault="00003C10" w:rsidP="00CF217B">
      <w:pPr>
        <w:spacing w:before="120"/>
        <w:rPr>
          <w:szCs w:val="24"/>
        </w:rPr>
      </w:pPr>
      <w:r>
        <w:rPr>
          <w:noProof/>
          <w:szCs w:val="24"/>
        </w:rPr>
        <w:lastRenderedPageBreak/>
        <w:drawing>
          <wp:anchor distT="0" distB="0" distL="114300" distR="114300" simplePos="0" relativeHeight="251658240" behindDoc="0" locked="0" layoutInCell="1" allowOverlap="1" wp14:anchorId="50CF035E" wp14:editId="4BDA01B6">
            <wp:simplePos x="0" y="0"/>
            <wp:positionH relativeFrom="column">
              <wp:posOffset>-2484474</wp:posOffset>
            </wp:positionH>
            <wp:positionV relativeFrom="paragraph">
              <wp:posOffset>344824</wp:posOffset>
            </wp:positionV>
            <wp:extent cx="11246753" cy="7952557"/>
            <wp:effectExtent l="8890" t="0" r="1905" b="1905"/>
            <wp:wrapNone/>
            <wp:docPr id="3230431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43155" name="Picture 13"/>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rot="16200000">
                      <a:off x="0" y="0"/>
                      <a:ext cx="11246753" cy="7952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54597" w14:textId="7DF33710" w:rsidR="00FA19C9" w:rsidRDefault="00FA19C9">
      <w:pPr>
        <w:spacing w:after="160" w:line="259" w:lineRule="auto"/>
        <w:rPr>
          <w:szCs w:val="24"/>
        </w:rPr>
      </w:pPr>
      <w:r>
        <w:rPr>
          <w:szCs w:val="24"/>
        </w:rPr>
        <w:br w:type="page"/>
      </w:r>
    </w:p>
    <w:p w14:paraId="2DD26350" w14:textId="77777777" w:rsidR="00DB2DC5" w:rsidRPr="005F36E1" w:rsidRDefault="00DB2DC5" w:rsidP="00DB2DC5">
      <w:pPr>
        <w:pStyle w:val="Heading1"/>
        <w:rPr>
          <w:color w:val="3F9C35" w:themeColor="accent1"/>
        </w:rPr>
      </w:pPr>
      <w:r>
        <w:rPr>
          <w:color w:val="3F9C35" w:themeColor="accent1"/>
        </w:rPr>
        <w:lastRenderedPageBreak/>
        <w:t>Ca</w:t>
      </w:r>
      <w:r w:rsidRPr="00A57D95">
        <w:t>mpgroun</w:t>
      </w:r>
      <w:r>
        <w:rPr>
          <w:color w:val="3F9C35" w:themeColor="accent1"/>
        </w:rPr>
        <w:t>d f</w:t>
      </w:r>
      <w:r w:rsidRPr="005F36E1">
        <w:rPr>
          <w:color w:val="3F9C35" w:themeColor="accent1"/>
        </w:rPr>
        <w:t>acilities</w:t>
      </w:r>
    </w:p>
    <w:p w14:paraId="7B38B732" w14:textId="77777777" w:rsidR="00DB2DC5" w:rsidRPr="00231DCD" w:rsidRDefault="00DB2DC5" w:rsidP="00DB2DC5">
      <w:pPr>
        <w:spacing w:before="120"/>
        <w:rPr>
          <w:b/>
          <w:bCs/>
          <w:color w:val="0671A8"/>
          <w:sz w:val="28"/>
          <w:szCs w:val="28"/>
        </w:rPr>
      </w:pPr>
      <w:r>
        <w:rPr>
          <w:b/>
          <w:bCs/>
          <w:color w:val="0671A8"/>
          <w:sz w:val="28"/>
          <w:szCs w:val="28"/>
        </w:rPr>
        <w:t xml:space="preserve">Cultural and communal </w:t>
      </w:r>
      <w:r w:rsidRPr="00231DCD">
        <w:rPr>
          <w:b/>
          <w:bCs/>
          <w:color w:val="0671A8"/>
          <w:sz w:val="28"/>
          <w:szCs w:val="28"/>
        </w:rPr>
        <w:t>spaces</w:t>
      </w:r>
    </w:p>
    <w:p w14:paraId="49D8EFC6" w14:textId="11C0B932" w:rsidR="00DB2DC5" w:rsidRDefault="00DB2DC5" w:rsidP="00DB2DC5">
      <w:pPr>
        <w:spacing w:before="120"/>
        <w:rPr>
          <w:szCs w:val="24"/>
        </w:rPr>
      </w:pPr>
      <w:r>
        <w:rPr>
          <w:noProof/>
        </w:rPr>
        <w:drawing>
          <wp:inline distT="0" distB="0" distL="0" distR="0" wp14:anchorId="41BF3C60" wp14:editId="75219C1A">
            <wp:extent cx="285750" cy="285750"/>
            <wp:effectExtent l="0" t="0" r="0" b="0"/>
            <wp:docPr id="1514724639" name="Graphic 21" descr="Symbols for wheelchair access, picnic shelters, fireplaces and Aboriginal cultural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24639" name="Graphic 21" descr="Symbols for wheelchair access, picnic shelters, fireplaces and Aboriginal cultural interpretation."/>
                    <pic:cNvPicPr/>
                  </pic:nvPicPr>
                  <pic:blipFill>
                    <a:blip r:embed="rId13">
                      <a:extLst>
                        <a:ext uri="{96DAC541-7B7A-43D3-8B79-37D633B846F1}">
                          <asvg:svgBlip xmlns:asvg="http://schemas.microsoft.com/office/drawing/2016/SVG/main" r:embed="rId14"/>
                        </a:ext>
                      </a:extLst>
                    </a:blip>
                    <a:stretch>
                      <a:fillRect/>
                    </a:stretch>
                  </pic:blipFill>
                  <pic:spPr>
                    <a:xfrm>
                      <a:off x="0" y="0"/>
                      <a:ext cx="285750" cy="285750"/>
                    </a:xfrm>
                    <a:prstGeom prst="rect">
                      <a:avLst/>
                    </a:prstGeom>
                  </pic:spPr>
                </pic:pic>
              </a:graphicData>
            </a:graphic>
          </wp:inline>
        </w:drawing>
      </w:r>
      <w:r w:rsidRPr="00993C25">
        <w:rPr>
          <w:noProof/>
        </w:rPr>
        <w:drawing>
          <wp:inline distT="0" distB="0" distL="0" distR="0" wp14:anchorId="5BA4BEC4" wp14:editId="0F7BDA94">
            <wp:extent cx="285750" cy="285750"/>
            <wp:effectExtent l="0" t="0" r="0" b="0"/>
            <wp:docPr id="1730054998" name="Graphic 1730054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54998" name="Graphic 1730054998">
                      <a:extLst>
                        <a:ext uri="{C183D7F6-B498-43B3-948B-1728B52AA6E4}">
                          <adec:decorative xmlns:adec="http://schemas.microsoft.com/office/drawing/2017/decorative" val="1"/>
                        </a:ext>
                      </a:extLst>
                    </pic:cNvPr>
                    <pic:cNvPicPr/>
                  </pic:nvPicPr>
                  <pic:blipFill>
                    <a:blip r:embed="rId17">
                      <a:extLst>
                        <a:ext uri="{96DAC541-7B7A-43D3-8B79-37D633B846F1}">
                          <asvg:svgBlip xmlns:asvg="http://schemas.microsoft.com/office/drawing/2016/SVG/main" r:embed="rId18"/>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192BE49D" wp14:editId="1D7D0887">
            <wp:extent cx="285750" cy="285750"/>
            <wp:effectExtent l="0" t="0" r="0" b="0"/>
            <wp:docPr id="1690552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5229"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inline>
        </w:drawing>
      </w:r>
      <w:r w:rsidR="00970253">
        <w:rPr>
          <w:noProof/>
        </w:rPr>
        <w:drawing>
          <wp:inline distT="0" distB="0" distL="0" distR="0" wp14:anchorId="298D5F26" wp14:editId="60BCF5B0">
            <wp:extent cx="285750" cy="285750"/>
            <wp:effectExtent l="0" t="0" r="0" b="0"/>
            <wp:docPr id="43005605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56054" name="Graphic 2">
                      <a:extLst>
                        <a:ext uri="{C183D7F6-B498-43B3-948B-1728B52AA6E4}">
                          <adec:decorative xmlns:adec="http://schemas.microsoft.com/office/drawing/2017/decorative" val="1"/>
                        </a:ext>
                      </a:extLst>
                    </pic:cNvPr>
                    <pic:cNvPicPr/>
                  </pic:nvPicPr>
                  <pic:blipFill>
                    <a:blip r:embed="rId27">
                      <a:extLst>
                        <a:ext uri="{96DAC541-7B7A-43D3-8B79-37D633B846F1}">
                          <asvg:svgBlip xmlns:asvg="http://schemas.microsoft.com/office/drawing/2016/SVG/main" r:embed="rId28"/>
                        </a:ext>
                      </a:extLst>
                    </a:blip>
                    <a:stretch>
                      <a:fillRect/>
                    </a:stretch>
                  </pic:blipFill>
                  <pic:spPr>
                    <a:xfrm>
                      <a:off x="0" y="0"/>
                      <a:ext cx="285750" cy="285750"/>
                    </a:xfrm>
                    <a:prstGeom prst="rect">
                      <a:avLst/>
                    </a:prstGeom>
                  </pic:spPr>
                </pic:pic>
              </a:graphicData>
            </a:graphic>
          </wp:inline>
        </w:drawing>
      </w:r>
    </w:p>
    <w:p w14:paraId="22736D73" w14:textId="77777777" w:rsidR="00DB2DC5" w:rsidRPr="00CF217B" w:rsidRDefault="00DB2DC5" w:rsidP="00DB2DC5">
      <w:pPr>
        <w:spacing w:before="120"/>
        <w:rPr>
          <w:szCs w:val="24"/>
        </w:rPr>
      </w:pPr>
      <w:r w:rsidRPr="00CF217B">
        <w:rPr>
          <w:szCs w:val="24"/>
        </w:rPr>
        <w:t xml:space="preserve">A welcome and ceremonial space introduces visitors to Dja </w:t>
      </w:r>
      <w:proofErr w:type="spellStart"/>
      <w:r w:rsidRPr="00CF217B">
        <w:rPr>
          <w:szCs w:val="24"/>
        </w:rPr>
        <w:t>Dja</w:t>
      </w:r>
      <w:proofErr w:type="spellEnd"/>
      <w:r w:rsidRPr="00CF217B">
        <w:rPr>
          <w:szCs w:val="24"/>
        </w:rPr>
        <w:t xml:space="preserve"> Wurrung culture through artwork, signs and storytelling. </w:t>
      </w:r>
    </w:p>
    <w:p w14:paraId="413AAB8B" w14:textId="77777777" w:rsidR="00DB2DC5" w:rsidRPr="00CF217B" w:rsidRDefault="00DB2DC5" w:rsidP="00DB2DC5">
      <w:pPr>
        <w:spacing w:before="120"/>
        <w:rPr>
          <w:szCs w:val="24"/>
        </w:rPr>
      </w:pPr>
      <w:r w:rsidRPr="00CF217B">
        <w:rPr>
          <w:szCs w:val="24"/>
        </w:rPr>
        <w:t xml:space="preserve">A multi-use gathering space with informal seating and shelter has been designed around an amphitheatre of natural materials. </w:t>
      </w:r>
    </w:p>
    <w:p w14:paraId="02D3DA60" w14:textId="77777777" w:rsidR="00DB2DC5" w:rsidRPr="0039149E" w:rsidRDefault="00DB2DC5" w:rsidP="00DB2DC5">
      <w:pPr>
        <w:spacing w:before="120"/>
        <w:rPr>
          <w:szCs w:val="24"/>
        </w:rPr>
      </w:pPr>
      <w:r w:rsidRPr="00CF217B">
        <w:rPr>
          <w:szCs w:val="24"/>
        </w:rPr>
        <w:t>A</w:t>
      </w:r>
      <w:r w:rsidRPr="0039149E">
        <w:rPr>
          <w:szCs w:val="24"/>
        </w:rPr>
        <w:t xml:space="preserve"> communal cooking area features a large gathering shelter, seating and fire pit. </w:t>
      </w:r>
    </w:p>
    <w:p w14:paraId="4C834EB5" w14:textId="1EA958D5" w:rsidR="00CF217B" w:rsidRPr="0039149E" w:rsidRDefault="00DB2DC5" w:rsidP="00DB2DC5">
      <w:pPr>
        <w:spacing w:before="120"/>
        <w:rPr>
          <w:szCs w:val="24"/>
        </w:rPr>
      </w:pPr>
      <w:r w:rsidRPr="00AE2E72">
        <w:rPr>
          <w:b/>
          <w:bCs/>
          <w:szCs w:val="24"/>
        </w:rPr>
        <w:t>Gatjin</w:t>
      </w:r>
      <w:r w:rsidRPr="0039149E">
        <w:rPr>
          <w:szCs w:val="24"/>
        </w:rPr>
        <w:t xml:space="preserve"> (water) is held on site for the benefit of </w:t>
      </w:r>
      <w:r w:rsidRPr="00AE2E72">
        <w:rPr>
          <w:b/>
          <w:bCs/>
          <w:szCs w:val="24"/>
        </w:rPr>
        <w:t>dum</w:t>
      </w:r>
      <w:r w:rsidRPr="0039149E">
        <w:rPr>
          <w:szCs w:val="24"/>
        </w:rPr>
        <w:t xml:space="preserve"> (frogs) through a series of small ponds that brings water and culturally important food and</w:t>
      </w:r>
      <w:r w:rsidR="00B60038">
        <w:rPr>
          <w:szCs w:val="24"/>
        </w:rPr>
        <w:t xml:space="preserve"> </w:t>
      </w:r>
      <w:r w:rsidR="00CF217B" w:rsidRPr="0039149E">
        <w:rPr>
          <w:szCs w:val="24"/>
        </w:rPr>
        <w:t>fibre plants back into the landscape. The water is not drinkable and swimming or entering the water is prohibited.</w:t>
      </w:r>
    </w:p>
    <w:p w14:paraId="1C46CE38" w14:textId="72FA5F7C" w:rsidR="00575086" w:rsidRDefault="00575086" w:rsidP="00575086">
      <w:pPr>
        <w:rPr>
          <w:noProof/>
          <w:color w:val="auto"/>
        </w:rPr>
      </w:pPr>
      <w:r w:rsidRPr="00780B65">
        <w:rPr>
          <w:noProof/>
          <w:color w:val="auto"/>
        </w:rPr>
        <w:t xml:space="preserve">The picnic shelters and Dja Dja Wurrung artwork, signs and cultural spaces can be accessed via a very gently sloping gravel road and </w:t>
      </w:r>
      <w:r w:rsidR="006006CF">
        <w:rPr>
          <w:noProof/>
          <w:color w:val="auto"/>
        </w:rPr>
        <w:t>almost</w:t>
      </w:r>
      <w:r w:rsidRPr="00780B65">
        <w:rPr>
          <w:noProof/>
          <w:color w:val="auto"/>
        </w:rPr>
        <w:t xml:space="preserve"> flat gravel paths. Temporary parking is also available near these features.</w:t>
      </w:r>
    </w:p>
    <w:p w14:paraId="5D1B76CA" w14:textId="4857A06B" w:rsidR="003F70F0" w:rsidRPr="003B72C7" w:rsidRDefault="003F70F0" w:rsidP="00A57D95">
      <w:pPr>
        <w:spacing w:before="240"/>
        <w:rPr>
          <w:b/>
          <w:bCs/>
          <w:color w:val="0671A8"/>
          <w:sz w:val="28"/>
          <w:szCs w:val="28"/>
        </w:rPr>
      </w:pPr>
      <w:r w:rsidRPr="003B72C7">
        <w:rPr>
          <w:b/>
          <w:bCs/>
          <w:color w:val="0671A8"/>
          <w:sz w:val="28"/>
          <w:szCs w:val="28"/>
        </w:rPr>
        <w:t>Toilets</w:t>
      </w:r>
    </w:p>
    <w:p w14:paraId="5CCC0FB3" w14:textId="236CD88F" w:rsidR="003F70F0" w:rsidRPr="003F70F0" w:rsidRDefault="00AD2AD0" w:rsidP="0039149E">
      <w:pPr>
        <w:spacing w:before="120"/>
        <w:rPr>
          <w:b/>
          <w:bCs/>
          <w:color w:val="0089C4" w:themeColor="accent2"/>
          <w:sz w:val="28"/>
          <w:szCs w:val="28"/>
        </w:rPr>
      </w:pPr>
      <w:r>
        <w:rPr>
          <w:noProof/>
        </w:rPr>
        <w:drawing>
          <wp:inline distT="0" distB="0" distL="0" distR="0" wp14:anchorId="21BCAC89" wp14:editId="4E66485F">
            <wp:extent cx="285750" cy="285750"/>
            <wp:effectExtent l="0" t="0" r="0" b="0"/>
            <wp:docPr id="1246586778" name="Graphic 21" descr="Symbols for wheelchair access and all-user toi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86778" name="Graphic 21" descr="Symbols for wheelchair access and all-user toilets."/>
                    <pic:cNvPicPr/>
                  </pic:nvPicPr>
                  <pic:blipFill>
                    <a:blip r:embed="rId13">
                      <a:extLst>
                        <a:ext uri="{96DAC541-7B7A-43D3-8B79-37D633B846F1}">
                          <asvg:svgBlip xmlns:asvg="http://schemas.microsoft.com/office/drawing/2016/SVG/main" r:embed="rId14"/>
                        </a:ext>
                      </a:extLst>
                    </a:blip>
                    <a:stretch>
                      <a:fillRect/>
                    </a:stretch>
                  </pic:blipFill>
                  <pic:spPr>
                    <a:xfrm>
                      <a:off x="0" y="0"/>
                      <a:ext cx="285750" cy="285750"/>
                    </a:xfrm>
                    <a:prstGeom prst="rect">
                      <a:avLst/>
                    </a:prstGeom>
                  </pic:spPr>
                </pic:pic>
              </a:graphicData>
            </a:graphic>
          </wp:inline>
        </w:drawing>
      </w:r>
      <w:r w:rsidR="003F70F0">
        <w:rPr>
          <w:b/>
          <w:bCs/>
          <w:noProof/>
          <w:color w:val="0089C4" w:themeColor="accent2"/>
          <w:sz w:val="28"/>
          <w:szCs w:val="28"/>
        </w:rPr>
        <w:drawing>
          <wp:inline distT="0" distB="0" distL="0" distR="0" wp14:anchorId="15F203CF" wp14:editId="44F3452B">
            <wp:extent cx="285750" cy="285750"/>
            <wp:effectExtent l="0" t="0" r="0" b="0"/>
            <wp:docPr id="2030997127"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97127" name="Graphic 4">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285750" cy="285750"/>
                    </a:xfrm>
                    <a:prstGeom prst="rect">
                      <a:avLst/>
                    </a:prstGeom>
                  </pic:spPr>
                </pic:pic>
              </a:graphicData>
            </a:graphic>
          </wp:inline>
        </w:drawing>
      </w:r>
    </w:p>
    <w:p w14:paraId="2AFF0413" w14:textId="5BE07A90" w:rsidR="0039149E" w:rsidRPr="0039149E" w:rsidRDefault="0039149E" w:rsidP="0039149E">
      <w:pPr>
        <w:spacing w:before="120"/>
        <w:rPr>
          <w:szCs w:val="24"/>
        </w:rPr>
      </w:pPr>
      <w:r w:rsidRPr="0039149E">
        <w:rPr>
          <w:szCs w:val="24"/>
        </w:rPr>
        <w:t xml:space="preserve">The toilet block has four </w:t>
      </w:r>
      <w:r w:rsidR="00D961D9">
        <w:rPr>
          <w:szCs w:val="24"/>
        </w:rPr>
        <w:t xml:space="preserve">all-gender </w:t>
      </w:r>
      <w:r w:rsidRPr="0039149E">
        <w:rPr>
          <w:szCs w:val="24"/>
        </w:rPr>
        <w:t xml:space="preserve">non-flushing toilets, two of which are fully accessible, and tank water for hand-washing </w:t>
      </w:r>
      <w:r w:rsidR="00DA4BB8">
        <w:rPr>
          <w:szCs w:val="24"/>
        </w:rPr>
        <w:t>only</w:t>
      </w:r>
      <w:r w:rsidRPr="0039149E">
        <w:rPr>
          <w:szCs w:val="24"/>
        </w:rPr>
        <w:t xml:space="preserve">. </w:t>
      </w:r>
      <w:r w:rsidR="00DA4BB8">
        <w:rPr>
          <w:szCs w:val="24"/>
        </w:rPr>
        <w:t>There are no showers.</w:t>
      </w:r>
    </w:p>
    <w:p w14:paraId="2E770998" w14:textId="77777777" w:rsidR="00A141E6" w:rsidRPr="00A57D95" w:rsidRDefault="00A141E6" w:rsidP="00A57D95">
      <w:pPr>
        <w:spacing w:before="240"/>
        <w:rPr>
          <w:b/>
          <w:bCs/>
          <w:color w:val="3F9C35"/>
          <w:sz w:val="36"/>
          <w:szCs w:val="36"/>
        </w:rPr>
      </w:pPr>
      <w:r w:rsidRPr="00A57D95">
        <w:rPr>
          <w:b/>
          <w:bCs/>
          <w:color w:val="3F9C35"/>
          <w:sz w:val="36"/>
          <w:szCs w:val="36"/>
        </w:rPr>
        <w:t>Campsites</w:t>
      </w:r>
    </w:p>
    <w:p w14:paraId="10FB6A2A" w14:textId="549EF2F4" w:rsidR="00933B9B" w:rsidRDefault="00933B9B" w:rsidP="00A141E6">
      <w:pPr>
        <w:spacing w:before="120"/>
        <w:rPr>
          <w:szCs w:val="24"/>
        </w:rPr>
      </w:pPr>
      <w:r>
        <w:rPr>
          <w:noProof/>
          <w:szCs w:val="24"/>
        </w:rPr>
        <w:drawing>
          <wp:inline distT="0" distB="0" distL="0" distR="0" wp14:anchorId="4DA6215C" wp14:editId="3578BDE0">
            <wp:extent cx="285750" cy="285750"/>
            <wp:effectExtent l="0" t="0" r="0" b="0"/>
            <wp:docPr id="497224993" name="Graphic 5" descr="Symbols for campsites suitable for tents but not caravans, campervans and motor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24993" name="Graphic 5" descr="Symbols for campsites suitable for tents but not caravans, campervans and motorhomes."/>
                    <pic:cNvPicPr/>
                  </pic:nvPicPr>
                  <pic:blipFill>
                    <a:blip r:embed="rId19">
                      <a:extLst>
                        <a:ext uri="{96DAC541-7B7A-43D3-8B79-37D633B846F1}">
                          <asvg:svgBlip xmlns:asvg="http://schemas.microsoft.com/office/drawing/2016/SVG/main" r:embed="rId20"/>
                        </a:ext>
                      </a:extLst>
                    </a:blip>
                    <a:stretch>
                      <a:fillRect/>
                    </a:stretch>
                  </pic:blipFill>
                  <pic:spPr>
                    <a:xfrm>
                      <a:off x="0" y="0"/>
                      <a:ext cx="285750" cy="285750"/>
                    </a:xfrm>
                    <a:prstGeom prst="rect">
                      <a:avLst/>
                    </a:prstGeom>
                  </pic:spPr>
                </pic:pic>
              </a:graphicData>
            </a:graphic>
          </wp:inline>
        </w:drawing>
      </w:r>
      <w:r>
        <w:rPr>
          <w:noProof/>
          <w:szCs w:val="24"/>
        </w:rPr>
        <w:drawing>
          <wp:inline distT="0" distB="0" distL="0" distR="0" wp14:anchorId="14215BFD" wp14:editId="346BE96F">
            <wp:extent cx="285750" cy="285750"/>
            <wp:effectExtent l="0" t="0" r="0" b="0"/>
            <wp:docPr id="1978015580"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015580" name="Graphic 6">
                      <a:extLst>
                        <a:ext uri="{C183D7F6-B498-43B3-948B-1728B52AA6E4}">
                          <adec:decorative xmlns:adec="http://schemas.microsoft.com/office/drawing/2017/decorative" val="1"/>
                        </a:ext>
                      </a:extLst>
                    </pic:cNvPr>
                    <pic:cNvPicPr/>
                  </pic:nvPicPr>
                  <pic:blipFill>
                    <a:blip r:embed="rId51">
                      <a:extLst>
                        <a:ext uri="{96DAC541-7B7A-43D3-8B79-37D633B846F1}">
                          <asvg:svgBlip xmlns:asvg="http://schemas.microsoft.com/office/drawing/2016/SVG/main" r:embed="rId52"/>
                        </a:ext>
                      </a:extLst>
                    </a:blip>
                    <a:stretch>
                      <a:fillRect/>
                    </a:stretch>
                  </pic:blipFill>
                  <pic:spPr>
                    <a:xfrm>
                      <a:off x="0" y="0"/>
                      <a:ext cx="285750" cy="285750"/>
                    </a:xfrm>
                    <a:prstGeom prst="rect">
                      <a:avLst/>
                    </a:prstGeom>
                  </pic:spPr>
                </pic:pic>
              </a:graphicData>
            </a:graphic>
          </wp:inline>
        </w:drawing>
      </w:r>
      <w:r>
        <w:rPr>
          <w:noProof/>
          <w:szCs w:val="24"/>
        </w:rPr>
        <w:drawing>
          <wp:inline distT="0" distB="0" distL="0" distR="0" wp14:anchorId="70DB597F" wp14:editId="2AE7121B">
            <wp:extent cx="285750" cy="285750"/>
            <wp:effectExtent l="0" t="0" r="0" b="0"/>
            <wp:docPr id="1456319783"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19783" name="Graphic 7">
                      <a:extLst>
                        <a:ext uri="{C183D7F6-B498-43B3-948B-1728B52AA6E4}">
                          <adec:decorative xmlns:adec="http://schemas.microsoft.com/office/drawing/2017/decorative" val="1"/>
                        </a:ext>
                      </a:extLst>
                    </pic:cNvPr>
                    <pic:cNvPicPr/>
                  </pic:nvPicPr>
                  <pic:blipFill>
                    <a:blip r:embed="rId53">
                      <a:extLst>
                        <a:ext uri="{96DAC541-7B7A-43D3-8B79-37D633B846F1}">
                          <asvg:svgBlip xmlns:asvg="http://schemas.microsoft.com/office/drawing/2016/SVG/main" r:embed="rId54"/>
                        </a:ext>
                      </a:extLst>
                    </a:blip>
                    <a:stretch>
                      <a:fillRect/>
                    </a:stretch>
                  </pic:blipFill>
                  <pic:spPr>
                    <a:xfrm>
                      <a:off x="0" y="0"/>
                      <a:ext cx="285750" cy="285750"/>
                    </a:xfrm>
                    <a:prstGeom prst="rect">
                      <a:avLst/>
                    </a:prstGeom>
                  </pic:spPr>
                </pic:pic>
              </a:graphicData>
            </a:graphic>
          </wp:inline>
        </w:drawing>
      </w:r>
    </w:p>
    <w:p w14:paraId="27B7E982" w14:textId="55D5ADD3" w:rsidR="00A141E6" w:rsidRDefault="00A141E6" w:rsidP="00A141E6">
      <w:pPr>
        <w:spacing w:before="120"/>
        <w:rPr>
          <w:szCs w:val="24"/>
        </w:rPr>
      </w:pPr>
      <w:r w:rsidRPr="0039149E">
        <w:rPr>
          <w:szCs w:val="24"/>
        </w:rPr>
        <w:t>There are</w:t>
      </w:r>
      <w:r w:rsidR="007A3873">
        <w:rPr>
          <w:szCs w:val="24"/>
        </w:rPr>
        <w:t xml:space="preserve"> twelve</w:t>
      </w:r>
      <w:r w:rsidRPr="0039149E">
        <w:rPr>
          <w:szCs w:val="24"/>
        </w:rPr>
        <w:t xml:space="preserve"> unpowered walk-in tent sites (</w:t>
      </w:r>
      <w:r>
        <w:rPr>
          <w:szCs w:val="24"/>
        </w:rPr>
        <w:t xml:space="preserve">with </w:t>
      </w:r>
      <w:r w:rsidRPr="0039149E">
        <w:rPr>
          <w:szCs w:val="24"/>
        </w:rPr>
        <w:t>no caravan, trailer or motorhome access) in small clearings surrounded by</w:t>
      </w:r>
      <w:r w:rsidR="006C5DE7">
        <w:rPr>
          <w:szCs w:val="24"/>
        </w:rPr>
        <w:t xml:space="preserve"> shady</w:t>
      </w:r>
      <w:r w:rsidRPr="0039149E">
        <w:rPr>
          <w:szCs w:val="24"/>
        </w:rPr>
        <w:t xml:space="preserve"> Box-Ironbark forest.</w:t>
      </w:r>
      <w:r>
        <w:rPr>
          <w:szCs w:val="24"/>
        </w:rPr>
        <w:t xml:space="preserve"> </w:t>
      </w:r>
      <w:r w:rsidRPr="00CF217B">
        <w:rPr>
          <w:szCs w:val="24"/>
        </w:rPr>
        <w:t>The tree canopy and healthy understory provide a natural shady bushland setting, rich in plants and wildlife.</w:t>
      </w:r>
    </w:p>
    <w:p w14:paraId="45BA7167" w14:textId="017C3580" w:rsidR="0061107C" w:rsidRDefault="00E7415A" w:rsidP="0039149E">
      <w:pPr>
        <w:spacing w:before="120"/>
        <w:rPr>
          <w:szCs w:val="24"/>
        </w:rPr>
      </w:pPr>
      <w:r>
        <w:rPr>
          <w:szCs w:val="24"/>
        </w:rPr>
        <w:t xml:space="preserve">Sites can accommodate more than one tent. </w:t>
      </w:r>
      <w:r w:rsidR="00A72434">
        <w:rPr>
          <w:szCs w:val="24"/>
        </w:rPr>
        <w:t xml:space="preserve">Check the descriptions for </w:t>
      </w:r>
      <w:r w:rsidR="007C2969">
        <w:rPr>
          <w:szCs w:val="24"/>
        </w:rPr>
        <w:t xml:space="preserve">the size of individual </w:t>
      </w:r>
      <w:r w:rsidR="007C2969">
        <w:rPr>
          <w:szCs w:val="24"/>
        </w:rPr>
        <w:t xml:space="preserve">sites. </w:t>
      </w:r>
      <w:r>
        <w:rPr>
          <w:szCs w:val="24"/>
        </w:rPr>
        <w:t>A m</w:t>
      </w:r>
      <w:r w:rsidRPr="0039149E">
        <w:rPr>
          <w:szCs w:val="24"/>
        </w:rPr>
        <w:t xml:space="preserve">aximum </w:t>
      </w:r>
      <w:r>
        <w:rPr>
          <w:szCs w:val="24"/>
        </w:rPr>
        <w:t xml:space="preserve">of </w:t>
      </w:r>
      <w:r w:rsidR="007A3873">
        <w:rPr>
          <w:szCs w:val="24"/>
        </w:rPr>
        <w:t>six</w:t>
      </w:r>
      <w:r w:rsidRPr="0039149E">
        <w:rPr>
          <w:szCs w:val="24"/>
        </w:rPr>
        <w:t xml:space="preserve"> people </w:t>
      </w:r>
      <w:proofErr w:type="gramStart"/>
      <w:r>
        <w:rPr>
          <w:szCs w:val="24"/>
        </w:rPr>
        <w:t>are</w:t>
      </w:r>
      <w:proofErr w:type="gramEnd"/>
      <w:r>
        <w:rPr>
          <w:szCs w:val="24"/>
        </w:rPr>
        <w:t xml:space="preserve"> permitted </w:t>
      </w:r>
      <w:r w:rsidRPr="0039149E">
        <w:rPr>
          <w:szCs w:val="24"/>
        </w:rPr>
        <w:t>per site.</w:t>
      </w:r>
      <w:r w:rsidR="00397305">
        <w:rPr>
          <w:szCs w:val="24"/>
        </w:rPr>
        <w:t xml:space="preserve"> </w:t>
      </w:r>
      <w:r w:rsidR="00A141E6" w:rsidRPr="0039149E">
        <w:rPr>
          <w:szCs w:val="24"/>
        </w:rPr>
        <w:t xml:space="preserve">All </w:t>
      </w:r>
      <w:r w:rsidR="00A141E6">
        <w:rPr>
          <w:szCs w:val="24"/>
        </w:rPr>
        <w:t xml:space="preserve">sites </w:t>
      </w:r>
      <w:r w:rsidR="00A141E6" w:rsidRPr="0039149E">
        <w:rPr>
          <w:szCs w:val="24"/>
        </w:rPr>
        <w:t xml:space="preserve">have </w:t>
      </w:r>
      <w:r w:rsidR="00A141E6">
        <w:rPr>
          <w:szCs w:val="24"/>
        </w:rPr>
        <w:t xml:space="preserve">their own </w:t>
      </w:r>
      <w:r w:rsidR="00A141E6" w:rsidRPr="0039149E">
        <w:rPr>
          <w:szCs w:val="24"/>
        </w:rPr>
        <w:t>fireplace (</w:t>
      </w:r>
      <w:r w:rsidR="003B4B3A">
        <w:rPr>
          <w:szCs w:val="24"/>
        </w:rPr>
        <w:t>without</w:t>
      </w:r>
      <w:r w:rsidR="00A141E6" w:rsidRPr="0039149E">
        <w:rPr>
          <w:szCs w:val="24"/>
        </w:rPr>
        <w:t xml:space="preserve"> cooking plates) in a cleared gravel area, and a designated parking bay suitable for </w:t>
      </w:r>
      <w:r>
        <w:rPr>
          <w:szCs w:val="24"/>
        </w:rPr>
        <w:t xml:space="preserve">a single </w:t>
      </w:r>
      <w:r w:rsidR="00610AF1">
        <w:rPr>
          <w:szCs w:val="24"/>
        </w:rPr>
        <w:t>car</w:t>
      </w:r>
      <w:r w:rsidR="00A141E6" w:rsidRPr="0039149E">
        <w:rPr>
          <w:szCs w:val="24"/>
        </w:rPr>
        <w:t xml:space="preserve">. </w:t>
      </w:r>
    </w:p>
    <w:p w14:paraId="08422154" w14:textId="615A8EA0" w:rsidR="00FD7151" w:rsidRDefault="007A3873" w:rsidP="0039149E">
      <w:pPr>
        <w:spacing w:before="120"/>
        <w:rPr>
          <w:szCs w:val="24"/>
        </w:rPr>
      </w:pPr>
      <w:r>
        <w:rPr>
          <w:szCs w:val="24"/>
        </w:rPr>
        <w:t>Five</w:t>
      </w:r>
      <w:r w:rsidR="0061107C">
        <w:rPr>
          <w:szCs w:val="24"/>
        </w:rPr>
        <w:t xml:space="preserve"> sites have raised wooden platforms </w:t>
      </w:r>
      <w:r w:rsidR="00B26E9C">
        <w:rPr>
          <w:szCs w:val="24"/>
        </w:rPr>
        <w:t>(made from recycled materials)</w:t>
      </w:r>
      <w:r w:rsidR="003709A2">
        <w:rPr>
          <w:szCs w:val="24"/>
        </w:rPr>
        <w:t>:</w:t>
      </w:r>
    </w:p>
    <w:p w14:paraId="2D0404DF" w14:textId="2D06FC3C" w:rsidR="00BC5303" w:rsidRDefault="00BC5303" w:rsidP="0039149E">
      <w:pPr>
        <w:spacing w:before="120"/>
        <w:rPr>
          <w:szCs w:val="24"/>
        </w:rPr>
      </w:pPr>
      <w:r w:rsidRPr="00BC5303">
        <w:rPr>
          <w:noProof/>
          <w:szCs w:val="24"/>
        </w:rPr>
        <mc:AlternateContent>
          <mc:Choice Requires="wps">
            <w:drawing>
              <wp:inline distT="0" distB="0" distL="0" distR="0" wp14:anchorId="00074824" wp14:editId="63F8F2FE">
                <wp:extent cx="3048000" cy="1615440"/>
                <wp:effectExtent l="0" t="0" r="0" b="3810"/>
                <wp:docPr id="21" name="Graphic 59" descr="Photo of one of the camping platforms and adjacent fireplace."/>
                <wp:cNvGraphicFramePr/>
                <a:graphic xmlns:a="http://schemas.openxmlformats.org/drawingml/2006/main">
                  <a:graphicData uri="http://schemas.microsoft.com/office/word/2010/wordprocessingShape">
                    <wps:wsp>
                      <wps:cNvSpPr/>
                      <wps:spPr>
                        <a:xfrm>
                          <a:off x="0" y="0"/>
                          <a:ext cx="3048000" cy="161544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dpi="0" rotWithShape="1">
                          <a:blip r:embed="rId55" cstate="print">
                            <a:extLst>
                              <a:ext uri="{28A0092B-C50C-407E-A947-70E740481C1C}">
                                <a14:useLocalDpi xmlns:a14="http://schemas.microsoft.com/office/drawing/2010/main"/>
                              </a:ext>
                            </a:extLst>
                          </a:blip>
                          <a:srcRect/>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560AD9" id="Graphic 59" o:spid="_x0000_s1026" alt="Photo of one of the camping platforms and adjacent fireplace." style="width:240pt;height:127.2pt;visibility:visible;mso-wrap-style:square;mso-left-percent:-10001;mso-top-percent:-10001;mso-position-horizontal:absolute;mso-position-horizontal-relative:char;mso-position-vertical:absolute;mso-position-vertical-relative:line;mso-left-percent:-10001;mso-top-percent:-10001;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56" o:title="Photo of one of the camping platforms and adjacent fireplace" recolor="t" rotate="t" type="frame"/>
                <v:stroke joinstyle="miter"/>
                <v:path arrowok="t" o:connecttype="custom" o:connectlocs="3048001,1600240;2965069,1609416;2852476,1611291;2700857,1610153;2515478,1600374;2339858,1610153;2013885,1610153;1677864,1610153;1351892,1610153;1086119,1610153;494374,1610153;0,1610153;0,5287;494275,5287;1086021,5287;1351794,5287;1677767,5287;2013788,5287;2339761,5287;2515381,15066;2700759,5287;2852476,4149;2965069,6024;3048001,15200" o:connectangles="0,0,0,0,0,0,0,0,0,0,0,0,0,0,0,0,0,0,0,0,0,0,0,0"/>
                <w10:anchorlock/>
              </v:shape>
            </w:pict>
          </mc:Fallback>
        </mc:AlternateContent>
      </w:r>
    </w:p>
    <w:p w14:paraId="0977BAA0" w14:textId="7BFA4B38" w:rsidR="003709A2" w:rsidRDefault="003709A2" w:rsidP="0039149E">
      <w:pPr>
        <w:spacing w:before="120"/>
        <w:rPr>
          <w:szCs w:val="24"/>
        </w:rPr>
      </w:pPr>
      <w:r>
        <w:rPr>
          <w:szCs w:val="24"/>
        </w:rPr>
        <w:t>Each platform has 17 tent tie-down points:</w:t>
      </w:r>
    </w:p>
    <w:p w14:paraId="4C1F4AD6" w14:textId="6786DC91" w:rsidR="00AE61EE" w:rsidRDefault="00AE61EE" w:rsidP="0039149E">
      <w:pPr>
        <w:spacing w:before="120"/>
        <w:rPr>
          <w:szCs w:val="24"/>
        </w:rPr>
      </w:pPr>
      <w:r w:rsidRPr="00BC5303">
        <w:rPr>
          <w:noProof/>
          <w:szCs w:val="24"/>
        </w:rPr>
        <mc:AlternateContent>
          <mc:Choice Requires="wps">
            <w:drawing>
              <wp:inline distT="0" distB="0" distL="0" distR="0" wp14:anchorId="3BC884F0" wp14:editId="44E91574">
                <wp:extent cx="3048000" cy="1615440"/>
                <wp:effectExtent l="0" t="0" r="0" b="3810"/>
                <wp:docPr id="1436517441" name="Graphic 59" descr="Photo of a fold-down aluminium ring, about 5 centimetres is diameter, one of 17 set into each camping platform for tying tents down."/>
                <wp:cNvGraphicFramePr/>
                <a:graphic xmlns:a="http://schemas.openxmlformats.org/drawingml/2006/main">
                  <a:graphicData uri="http://schemas.microsoft.com/office/word/2010/wordprocessingShape">
                    <wps:wsp>
                      <wps:cNvSpPr/>
                      <wps:spPr>
                        <a:xfrm>
                          <a:off x="0" y="0"/>
                          <a:ext cx="3048000" cy="161544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dpi="0" rotWithShape="1">
                          <a:blip r:embed="rId57" cstate="print">
                            <a:extLst>
                              <a:ext uri="{28A0092B-C50C-407E-A947-70E740481C1C}">
                                <a14:useLocalDpi xmlns:a14="http://schemas.microsoft.com/office/drawing/2010/main"/>
                              </a:ext>
                            </a:extLst>
                          </a:blip>
                          <a:srcRect/>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F8D2CA" id="Graphic 59" o:spid="_x0000_s1026" alt="Photo of a fold-down aluminium ring, about 5 centimetres is diameter, one of 17 set into each camping platform for tying tents down." style="width:240pt;height:127.2pt;visibility:visible;mso-wrap-style:square;mso-left-percent:-10001;mso-top-percent:-10001;mso-position-horizontal:absolute;mso-position-horizontal-relative:char;mso-position-vertical:absolute;mso-position-vertical-relative:line;mso-left-percent:-10001;mso-top-percent:-10001;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58" o:title="Photo of a fold-down aluminium ring, about 5 centimetres is diameter, one of 17 set into each camping platform for tying tents down" recolor="t" rotate="t" type="frame"/>
                <v:stroke joinstyle="miter"/>
                <v:path arrowok="t" o:connecttype="custom" o:connectlocs="3048001,1600240;2965069,1609416;2852476,1611291;2700857,1610153;2515478,1600374;2339858,1610153;2013885,1610153;1677864,1610153;1351892,1610153;1086119,1610153;494374,1610153;0,1610153;0,5287;494275,5287;1086021,5287;1351794,5287;1677767,5287;2013788,5287;2339761,5287;2515381,15066;2700759,5287;2852476,4149;2965069,6024;3048001,15200" o:connectangles="0,0,0,0,0,0,0,0,0,0,0,0,0,0,0,0,0,0,0,0,0,0,0,0"/>
                <w10:anchorlock/>
              </v:shape>
            </w:pict>
          </mc:Fallback>
        </mc:AlternateContent>
      </w:r>
    </w:p>
    <w:p w14:paraId="07D49492" w14:textId="1CE9F749" w:rsidR="00954D5A" w:rsidRDefault="003B4B3A" w:rsidP="0039149E">
      <w:pPr>
        <w:spacing w:before="120"/>
        <w:rPr>
          <w:szCs w:val="24"/>
        </w:rPr>
      </w:pPr>
      <w:r>
        <w:rPr>
          <w:szCs w:val="24"/>
        </w:rPr>
        <w:t>Seven</w:t>
      </w:r>
      <w:r w:rsidR="00673E7C">
        <w:rPr>
          <w:szCs w:val="24"/>
        </w:rPr>
        <w:t xml:space="preserve"> sites</w:t>
      </w:r>
      <w:r w:rsidR="00954D5A">
        <w:rPr>
          <w:szCs w:val="24"/>
        </w:rPr>
        <w:t xml:space="preserve"> have compacted gravel pads:</w:t>
      </w:r>
    </w:p>
    <w:p w14:paraId="0FCC673C" w14:textId="2FA114DB" w:rsidR="00AE61EE" w:rsidRDefault="00AE61EE" w:rsidP="0039149E">
      <w:pPr>
        <w:spacing w:before="120"/>
        <w:rPr>
          <w:szCs w:val="24"/>
        </w:rPr>
      </w:pPr>
      <w:r w:rsidRPr="00BC5303">
        <w:rPr>
          <w:noProof/>
          <w:szCs w:val="24"/>
        </w:rPr>
        <mc:AlternateContent>
          <mc:Choice Requires="wps">
            <w:drawing>
              <wp:inline distT="0" distB="0" distL="0" distR="0" wp14:anchorId="51A9E7E7" wp14:editId="2C654A88">
                <wp:extent cx="3048000" cy="1615440"/>
                <wp:effectExtent l="0" t="0" r="0" b="3810"/>
                <wp:docPr id="404623251" name="Graphic 59" descr="Photo of a large compacted gravel camping pad and adjacent fireplace. "/>
                <wp:cNvGraphicFramePr/>
                <a:graphic xmlns:a="http://schemas.openxmlformats.org/drawingml/2006/main">
                  <a:graphicData uri="http://schemas.microsoft.com/office/word/2010/wordprocessingShape">
                    <wps:wsp>
                      <wps:cNvSpPr/>
                      <wps:spPr>
                        <a:xfrm>
                          <a:off x="0" y="0"/>
                          <a:ext cx="3048000" cy="1615440"/>
                        </a:xfrm>
                        <a:custGeom>
                          <a:avLst/>
                          <a:gdLst>
                            <a:gd name="connsiteX0" fmla="*/ 2884053 w 2884052"/>
                            <a:gd name="connsiteY0" fmla="*/ 2196388 h 2217251"/>
                            <a:gd name="connsiteX1" fmla="*/ 2805582 w 2884052"/>
                            <a:gd name="connsiteY1" fmla="*/ 2208983 h 2217251"/>
                            <a:gd name="connsiteX2" fmla="*/ 2699045 w 2884052"/>
                            <a:gd name="connsiteY2" fmla="*/ 2211557 h 2217251"/>
                            <a:gd name="connsiteX3" fmla="*/ 2555581 w 2884052"/>
                            <a:gd name="connsiteY3" fmla="*/ 2209994 h 2217251"/>
                            <a:gd name="connsiteX4" fmla="*/ 2380174 w 2884052"/>
                            <a:gd name="connsiteY4" fmla="*/ 2196572 h 2217251"/>
                            <a:gd name="connsiteX5" fmla="*/ 2214000 w 2884052"/>
                            <a:gd name="connsiteY5" fmla="*/ 2209994 h 2217251"/>
                            <a:gd name="connsiteX6" fmla="*/ 1905561 w 2884052"/>
                            <a:gd name="connsiteY6" fmla="*/ 2209994 h 2217251"/>
                            <a:gd name="connsiteX7" fmla="*/ 1587614 w 2884052"/>
                            <a:gd name="connsiteY7" fmla="*/ 2209994 h 2217251"/>
                            <a:gd name="connsiteX8" fmla="*/ 1279175 w 2884052"/>
                            <a:gd name="connsiteY8" fmla="*/ 2209994 h 2217251"/>
                            <a:gd name="connsiteX9" fmla="*/ 1027698 w 2884052"/>
                            <a:gd name="connsiteY9" fmla="*/ 2209994 h 2217251"/>
                            <a:gd name="connsiteX10" fmla="*/ 467782 w 2884052"/>
                            <a:gd name="connsiteY10" fmla="*/ 2209994 h 2217251"/>
                            <a:gd name="connsiteX11" fmla="*/ 0 w 2884052"/>
                            <a:gd name="connsiteY11" fmla="*/ 2209994 h 2217251"/>
                            <a:gd name="connsiteX12" fmla="*/ 0 w 2884052"/>
                            <a:gd name="connsiteY12" fmla="*/ 7257 h 2217251"/>
                            <a:gd name="connsiteX13" fmla="*/ 467689 w 2884052"/>
                            <a:gd name="connsiteY13" fmla="*/ 7257 h 2217251"/>
                            <a:gd name="connsiteX14" fmla="*/ 1027605 w 2884052"/>
                            <a:gd name="connsiteY14" fmla="*/ 7257 h 2217251"/>
                            <a:gd name="connsiteX15" fmla="*/ 1279083 w 2884052"/>
                            <a:gd name="connsiteY15" fmla="*/ 7257 h 2217251"/>
                            <a:gd name="connsiteX16" fmla="*/ 1587522 w 2884052"/>
                            <a:gd name="connsiteY16" fmla="*/ 7257 h 2217251"/>
                            <a:gd name="connsiteX17" fmla="*/ 1905469 w 2884052"/>
                            <a:gd name="connsiteY17" fmla="*/ 7257 h 2217251"/>
                            <a:gd name="connsiteX18" fmla="*/ 2213908 w 2884052"/>
                            <a:gd name="connsiteY18" fmla="*/ 7257 h 2217251"/>
                            <a:gd name="connsiteX19" fmla="*/ 2380082 w 2884052"/>
                            <a:gd name="connsiteY19" fmla="*/ 20679 h 2217251"/>
                            <a:gd name="connsiteX20" fmla="*/ 2555489 w 2884052"/>
                            <a:gd name="connsiteY20" fmla="*/ 7257 h 2217251"/>
                            <a:gd name="connsiteX21" fmla="*/ 2699045 w 2884052"/>
                            <a:gd name="connsiteY21" fmla="*/ 5694 h 2217251"/>
                            <a:gd name="connsiteX22" fmla="*/ 2805582 w 2884052"/>
                            <a:gd name="connsiteY22" fmla="*/ 8268 h 2217251"/>
                            <a:gd name="connsiteX23" fmla="*/ 2884053 w 2884052"/>
                            <a:gd name="connsiteY23" fmla="*/ 20863 h 2217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884052" h="2217251">
                              <a:moveTo>
                                <a:pt x="2884053" y="2196388"/>
                              </a:moveTo>
                              <a:cubicBezTo>
                                <a:pt x="2884053" y="2196388"/>
                                <a:pt x="2884053" y="2214131"/>
                                <a:pt x="2805582" y="2208983"/>
                              </a:cubicBezTo>
                              <a:cubicBezTo>
                                <a:pt x="2762561" y="2206133"/>
                                <a:pt x="2724525" y="2215877"/>
                                <a:pt x="2699045" y="2211557"/>
                              </a:cubicBezTo>
                              <a:cubicBezTo>
                                <a:pt x="2651423" y="2205846"/>
                                <a:pt x="2603317" y="2205322"/>
                                <a:pt x="2555581" y="2209994"/>
                              </a:cubicBezTo>
                              <a:cubicBezTo>
                                <a:pt x="2493912" y="2220934"/>
                                <a:pt x="2427442" y="2198962"/>
                                <a:pt x="2380174" y="2196572"/>
                              </a:cubicBezTo>
                              <a:cubicBezTo>
                                <a:pt x="2332907" y="2194182"/>
                                <a:pt x="2280562" y="2217900"/>
                                <a:pt x="2214000" y="2209994"/>
                              </a:cubicBezTo>
                              <a:cubicBezTo>
                                <a:pt x="2147438" y="2202088"/>
                                <a:pt x="1995757" y="2198962"/>
                                <a:pt x="1905561" y="2209994"/>
                              </a:cubicBezTo>
                              <a:cubicBezTo>
                                <a:pt x="1815365" y="2221026"/>
                                <a:pt x="1711045" y="2189585"/>
                                <a:pt x="1587614" y="2209994"/>
                              </a:cubicBezTo>
                              <a:cubicBezTo>
                                <a:pt x="1464183" y="2230402"/>
                                <a:pt x="1393097" y="2189585"/>
                                <a:pt x="1279175" y="2209994"/>
                              </a:cubicBezTo>
                              <a:cubicBezTo>
                                <a:pt x="1165253" y="2230402"/>
                                <a:pt x="1151129" y="2198962"/>
                                <a:pt x="1027698" y="2209994"/>
                              </a:cubicBezTo>
                              <a:cubicBezTo>
                                <a:pt x="904267" y="2221026"/>
                                <a:pt x="543668" y="2203743"/>
                                <a:pt x="467782" y="2209994"/>
                              </a:cubicBezTo>
                              <a:cubicBezTo>
                                <a:pt x="391895" y="2216245"/>
                                <a:pt x="92965" y="2222588"/>
                                <a:pt x="0" y="2209994"/>
                              </a:cubicBezTo>
                              <a:lnTo>
                                <a:pt x="0" y="7257"/>
                              </a:lnTo>
                              <a:cubicBezTo>
                                <a:pt x="92873" y="-5337"/>
                                <a:pt x="391803" y="1006"/>
                                <a:pt x="467689" y="7257"/>
                              </a:cubicBezTo>
                              <a:cubicBezTo>
                                <a:pt x="543576" y="13508"/>
                                <a:pt x="904636" y="-3682"/>
                                <a:pt x="1027605" y="7257"/>
                              </a:cubicBezTo>
                              <a:cubicBezTo>
                                <a:pt x="1150575" y="18197"/>
                                <a:pt x="1165253" y="-13151"/>
                                <a:pt x="1279083" y="7257"/>
                              </a:cubicBezTo>
                              <a:cubicBezTo>
                                <a:pt x="1392913" y="27666"/>
                                <a:pt x="1464183" y="-13151"/>
                                <a:pt x="1587522" y="7257"/>
                              </a:cubicBezTo>
                              <a:cubicBezTo>
                                <a:pt x="1710860" y="27666"/>
                                <a:pt x="1815365" y="-3682"/>
                                <a:pt x="1905469" y="7257"/>
                              </a:cubicBezTo>
                              <a:cubicBezTo>
                                <a:pt x="1995573" y="18197"/>
                                <a:pt x="2147530" y="15163"/>
                                <a:pt x="2213908" y="7257"/>
                              </a:cubicBezTo>
                              <a:cubicBezTo>
                                <a:pt x="2280285" y="-649"/>
                                <a:pt x="2332538" y="23069"/>
                                <a:pt x="2380082" y="20679"/>
                              </a:cubicBezTo>
                              <a:cubicBezTo>
                                <a:pt x="2427627" y="18289"/>
                                <a:pt x="2494004" y="-3682"/>
                                <a:pt x="2555489" y="7257"/>
                              </a:cubicBezTo>
                              <a:cubicBezTo>
                                <a:pt x="2603256" y="11936"/>
                                <a:pt x="2651393" y="11412"/>
                                <a:pt x="2699045" y="5694"/>
                              </a:cubicBezTo>
                              <a:cubicBezTo>
                                <a:pt x="2724525" y="1374"/>
                                <a:pt x="2762561" y="11118"/>
                                <a:pt x="2805582" y="8268"/>
                              </a:cubicBezTo>
                              <a:cubicBezTo>
                                <a:pt x="2884053" y="3120"/>
                                <a:pt x="2884053" y="20863"/>
                                <a:pt x="2884053" y="20863"/>
                              </a:cubicBezTo>
                              <a:close/>
                            </a:path>
                          </a:pathLst>
                        </a:custGeom>
                        <a:blipFill dpi="0" rotWithShape="1">
                          <a:blip r:embed="rId59" cstate="print">
                            <a:extLst>
                              <a:ext uri="{28A0092B-C50C-407E-A947-70E740481C1C}">
                                <a14:useLocalDpi xmlns:a14="http://schemas.microsoft.com/office/drawing/2010/main"/>
                              </a:ext>
                            </a:extLst>
                          </a:blip>
                          <a:srcRect/>
                          <a:stretch>
                            <a:fillRect/>
                          </a:stretch>
                        </a:blipFill>
                        <a:ln w="922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BF2F3C" id="Graphic 59" o:spid="_x0000_s1026" alt="Photo of a large compacted gravel camping pad and adjacent fireplace. " style="width:240pt;height:127.2pt;visibility:visible;mso-wrap-style:square;mso-left-percent:-10001;mso-top-percent:-10001;mso-position-horizontal:absolute;mso-position-horizontal-relative:char;mso-position-vertical:absolute;mso-position-vertical-relative:line;mso-left-percent:-10001;mso-top-percent:-10001;v-text-anchor:middle" coordsize="2884052,2217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" path="m2884053,2196388v,,,17743,-78471,12595c2762561,2206133,2724525,2215877,2699045,2211557v-47622,-5711,-95728,-6235,-143464,-1563c2493912,2220934,2427442,2198962,2380174,2196572v-47267,-2390,-99612,21328,-166174,13422c2147438,2202088,1995757,2198962,1905561,2209994v-90196,11032,-194516,-20409,-317947,c1464183,2230402,1393097,2189585,1279175,2209994v-113922,20408,-128046,-11032,-251477,c904267,2221026,543668,2203743,467782,2209994v-75887,6251,-374817,12594,-467782,l,7257v92873,-12594,391803,-6251,467689,c543576,13508,904636,-3682,1027605,7257v122970,10940,137648,-20408,251478,c1392913,27666,1464183,-13151,1587522,7257v123338,20409,227843,-10939,317947,c1995573,18197,2147530,15163,2213908,7257v66377,-7906,118630,15812,166174,13422c2427627,18289,2494004,-3682,2555489,7257v47767,4679,95904,4155,143556,-1563c2724525,1374,2762561,11118,2805582,8268v78471,-5148,78471,12595,78471,12595l2884053,2196388xe" stroked="f" strokeweight=".25611mm">
                <v:fill r:id="rId60" o:title="Photo of a large compacted gravel camping pad and adjacent fireplace" recolor="t" rotate="t" type="frame"/>
                <v:stroke joinstyle="miter"/>
                <v:path arrowok="t" o:connecttype="custom" o:connectlocs="3048001,1600240;2965069,1609416;2852476,1611291;2700857,1610153;2515478,1600374;2339858,1610153;2013885,1610153;1677864,1610153;1351892,1610153;1086119,1610153;494374,1610153;0,1610153;0,5287;494275,5287;1086021,5287;1351794,5287;1677767,5287;2013788,5287;2339761,5287;2515381,15066;2700759,5287;2852476,4149;2965069,6024;3048001,15200" o:connectangles="0,0,0,0,0,0,0,0,0,0,0,0,0,0,0,0,0,0,0,0,0,0,0,0"/>
                <w10:anchorlock/>
              </v:shape>
            </w:pict>
          </mc:Fallback>
        </mc:AlternateContent>
      </w:r>
    </w:p>
    <w:p w14:paraId="470A056C" w14:textId="2C32BFB7" w:rsidR="0078666D" w:rsidRPr="00CC5AB7" w:rsidRDefault="00541CFF" w:rsidP="00417529">
      <w:pPr>
        <w:spacing w:before="240"/>
        <w:rPr>
          <w:b/>
          <w:bCs/>
          <w:color w:val="0671A8"/>
          <w:sz w:val="28"/>
          <w:szCs w:val="28"/>
        </w:rPr>
      </w:pPr>
      <w:r>
        <w:rPr>
          <w:b/>
          <w:bCs/>
          <w:color w:val="0671A8"/>
          <w:sz w:val="28"/>
          <w:szCs w:val="28"/>
        </w:rPr>
        <w:t>C</w:t>
      </w:r>
      <w:r w:rsidR="00D65A43">
        <w:rPr>
          <w:b/>
          <w:bCs/>
          <w:color w:val="0671A8"/>
          <w:sz w:val="28"/>
          <w:szCs w:val="28"/>
        </w:rPr>
        <w:t>amp</w:t>
      </w:r>
      <w:r w:rsidR="00F317D3">
        <w:rPr>
          <w:b/>
          <w:bCs/>
          <w:color w:val="0671A8"/>
          <w:sz w:val="28"/>
          <w:szCs w:val="28"/>
        </w:rPr>
        <w:t>s</w:t>
      </w:r>
      <w:r w:rsidR="0078666D" w:rsidRPr="00CC5AB7">
        <w:rPr>
          <w:b/>
          <w:bCs/>
          <w:color w:val="0671A8"/>
          <w:sz w:val="28"/>
          <w:szCs w:val="28"/>
        </w:rPr>
        <w:t>ite de</w:t>
      </w:r>
      <w:r>
        <w:rPr>
          <w:b/>
          <w:bCs/>
          <w:color w:val="0671A8"/>
          <w:sz w:val="28"/>
          <w:szCs w:val="28"/>
        </w:rPr>
        <w:t>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09"/>
      </w:tblGrid>
      <w:tr w:rsidR="00CD37F9" w14:paraId="2059075C" w14:textId="77777777" w:rsidTr="00753647">
        <w:trPr>
          <w:cantSplit/>
          <w:trHeight w:val="419"/>
        </w:trPr>
        <w:tc>
          <w:tcPr>
            <w:tcW w:w="4809" w:type="dxa"/>
          </w:tcPr>
          <w:p w14:paraId="61243A40" w14:textId="141387AD" w:rsidR="00CD37F9" w:rsidRPr="00BF420C" w:rsidRDefault="00CD37F9" w:rsidP="00CD37F9">
            <w:pPr>
              <w:pStyle w:val="Heading4"/>
              <w:spacing w:before="120"/>
              <w:rPr>
                <w:color w:val="284E36" w:themeColor="text2"/>
                <w:sz w:val="28"/>
              </w:rPr>
            </w:pPr>
            <w:r w:rsidRPr="00BF420C">
              <w:rPr>
                <w:noProof/>
                <w:color w:val="284E36" w:themeColor="text2"/>
                <w:sz w:val="28"/>
              </w:rPr>
              <w:drawing>
                <wp:anchor distT="0" distB="0" distL="114300" distR="114300" simplePos="0" relativeHeight="251672576" behindDoc="0" locked="0" layoutInCell="1" allowOverlap="1" wp14:anchorId="35327AB7" wp14:editId="299D9FE1">
                  <wp:simplePos x="0" y="0"/>
                  <wp:positionH relativeFrom="column">
                    <wp:posOffset>718820</wp:posOffset>
                  </wp:positionH>
                  <wp:positionV relativeFrom="paragraph">
                    <wp:posOffset>56515</wp:posOffset>
                  </wp:positionV>
                  <wp:extent cx="285750" cy="285750"/>
                  <wp:effectExtent l="0" t="0" r="0" b="0"/>
                  <wp:wrapSquare wrapText="bothSides"/>
                  <wp:docPr id="455233647" name="Graphic 3" descr="Symbol showing the site has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33647" name="Graphic 3" descr="Symbol showing the site has a fireplac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 xml:space="preserve">Site </w:t>
            </w:r>
            <w:r w:rsidRPr="00BF420C">
              <w:rPr>
                <w:i w:val="0"/>
                <w:iCs w:val="0"/>
                <w:color w:val="284E36" w:themeColor="text2"/>
                <w:sz w:val="28"/>
              </w:rPr>
              <w:t>①</w:t>
            </w:r>
          </w:p>
          <w:p w14:paraId="5D264605" w14:textId="25E8702D" w:rsidR="00CD37F9" w:rsidRPr="00430177" w:rsidRDefault="00CD37F9" w:rsidP="006F35E5">
            <w:pPr>
              <w:pStyle w:val="Heading4"/>
              <w:spacing w:before="120"/>
              <w:rPr>
                <w:b w:val="0"/>
                <w:bCs w:val="0"/>
                <w:i w:val="0"/>
                <w:iCs w:val="0"/>
                <w:color w:val="auto"/>
                <w:szCs w:val="24"/>
              </w:rPr>
            </w:pPr>
            <w:r w:rsidRPr="00430177">
              <w:rPr>
                <w:b w:val="0"/>
                <w:bCs w:val="0"/>
                <w:i w:val="0"/>
                <w:iCs w:val="0"/>
                <w:color w:val="000000" w:themeColor="text1"/>
                <w:szCs w:val="24"/>
              </w:rPr>
              <w:t>Raised circular wooden platform, 8m in diameter, with 17 tent tie-down points. 30m from designated parking bay via gravel path. Around 45m to toilet block.</w:t>
            </w:r>
          </w:p>
        </w:tc>
      </w:tr>
      <w:tr w:rsidR="00CD37F9" w14:paraId="577BBBCA" w14:textId="77777777" w:rsidTr="00753647">
        <w:trPr>
          <w:cantSplit/>
          <w:trHeight w:val="419"/>
        </w:trPr>
        <w:tc>
          <w:tcPr>
            <w:tcW w:w="4809" w:type="dxa"/>
          </w:tcPr>
          <w:p w14:paraId="6A5FB4F0" w14:textId="00B67ABF" w:rsidR="00CD37F9" w:rsidRPr="00BF420C" w:rsidRDefault="00DD1115" w:rsidP="006F35E5">
            <w:pPr>
              <w:pStyle w:val="Heading4"/>
              <w:spacing w:before="120"/>
              <w:rPr>
                <w:i w:val="0"/>
                <w:iCs w:val="0"/>
                <w:color w:val="284E36" w:themeColor="text2"/>
                <w:sz w:val="28"/>
              </w:rPr>
            </w:pPr>
            <w:r w:rsidRPr="00BF420C">
              <w:rPr>
                <w:noProof/>
                <w:color w:val="284E36" w:themeColor="text2"/>
                <w:sz w:val="28"/>
              </w:rPr>
              <w:lastRenderedPageBreak/>
              <w:drawing>
                <wp:anchor distT="0" distB="0" distL="114300" distR="114300" simplePos="0" relativeHeight="251673600" behindDoc="0" locked="0" layoutInCell="1" allowOverlap="1" wp14:anchorId="393422DA" wp14:editId="1E8F7F8C">
                  <wp:simplePos x="0" y="0"/>
                  <wp:positionH relativeFrom="column">
                    <wp:posOffset>996950</wp:posOffset>
                  </wp:positionH>
                  <wp:positionV relativeFrom="paragraph">
                    <wp:posOffset>56515</wp:posOffset>
                  </wp:positionV>
                  <wp:extent cx="285750" cy="285750"/>
                  <wp:effectExtent l="0" t="0" r="0" b="0"/>
                  <wp:wrapSquare wrapText="bothSides"/>
                  <wp:docPr id="128989630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96308" name="Graphic 1">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Pr="00BF420C">
              <w:rPr>
                <w:noProof/>
                <w:color w:val="284E36" w:themeColor="text2"/>
                <w:sz w:val="28"/>
              </w:rPr>
              <w:drawing>
                <wp:anchor distT="0" distB="0" distL="114300" distR="114300" simplePos="0" relativeHeight="251674624" behindDoc="0" locked="0" layoutInCell="1" allowOverlap="1" wp14:anchorId="7F53057A" wp14:editId="6981F342">
                  <wp:simplePos x="0" y="0"/>
                  <wp:positionH relativeFrom="column">
                    <wp:posOffset>711200</wp:posOffset>
                  </wp:positionH>
                  <wp:positionV relativeFrom="paragraph">
                    <wp:posOffset>56515</wp:posOffset>
                  </wp:positionV>
                  <wp:extent cx="285750" cy="285750"/>
                  <wp:effectExtent l="0" t="0" r="0" b="0"/>
                  <wp:wrapSquare wrapText="bothSides"/>
                  <wp:docPr id="2144949861" name="Graphic 3" descr="Symbols showing the site has a fireplace and is wheelchair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49861" name="Graphic 3" descr="Symbols showing the site has a fireplace and is wheelchair accessibl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00CD37F9" w:rsidRPr="007310EA">
              <w:rPr>
                <w:i w:val="0"/>
                <w:iCs w:val="0"/>
                <w:color w:val="284E36" w:themeColor="text2"/>
                <w:sz w:val="32"/>
                <w:szCs w:val="32"/>
              </w:rPr>
              <w:t>Site</w:t>
            </w:r>
            <w:r w:rsidR="00CD37F9" w:rsidRPr="00BF420C">
              <w:rPr>
                <w:i w:val="0"/>
                <w:iCs w:val="0"/>
                <w:color w:val="284E36" w:themeColor="text2"/>
                <w:sz w:val="28"/>
              </w:rPr>
              <w:t xml:space="preserve"> ②</w:t>
            </w:r>
          </w:p>
          <w:p w14:paraId="621A8BD5" w14:textId="6BB06D58" w:rsidR="00CD37F9" w:rsidRPr="002C5A8E" w:rsidRDefault="00CD37F9" w:rsidP="006F35E5">
            <w:pPr>
              <w:spacing w:before="120"/>
              <w:rPr>
                <w:szCs w:val="24"/>
              </w:rPr>
            </w:pPr>
            <w:r w:rsidRPr="004A5E97">
              <w:rPr>
                <w:szCs w:val="24"/>
              </w:rPr>
              <w:t xml:space="preserve">Wheelchair accessible </w:t>
            </w:r>
            <w:r>
              <w:rPr>
                <w:szCs w:val="24"/>
              </w:rPr>
              <w:t>c</w:t>
            </w:r>
            <w:r w:rsidRPr="002C5A8E">
              <w:rPr>
                <w:szCs w:val="24"/>
              </w:rPr>
              <w:t xml:space="preserve">ircular wooden platform, 8m in diameter, with 17 tent tie-down points. 4m from designated parking bay with level gravel access onto the camping platform. 55m to toilet block (parking available) along gently sloping gravel road. </w:t>
            </w:r>
          </w:p>
          <w:p w14:paraId="76CAA729" w14:textId="1C94B5DF" w:rsidR="00CD37F9" w:rsidRPr="00A314D4" w:rsidRDefault="00CD37F9" w:rsidP="00B024F6">
            <w:pPr>
              <w:spacing w:before="120" w:after="240"/>
              <w:rPr>
                <w:b/>
                <w:bCs/>
                <w:color w:val="284E36" w:themeColor="text2"/>
                <w:szCs w:val="24"/>
              </w:rPr>
            </w:pPr>
            <w:r w:rsidRPr="002C5A8E">
              <w:rPr>
                <w:szCs w:val="24"/>
              </w:rPr>
              <w:t xml:space="preserve">If you don’t require wheelchair or similar restricted mobility access, please leave this site available for those who do, unless all other sites are booked out. </w:t>
            </w:r>
            <w:r w:rsidRPr="00037A54">
              <w:rPr>
                <w:color w:val="auto"/>
                <w:szCs w:val="24"/>
              </w:rPr>
              <w:t>Alternative sites for campers with mobility challenges: 3, 8, 10</w:t>
            </w:r>
            <w:r w:rsidR="00037A54">
              <w:rPr>
                <w:color w:val="auto"/>
                <w:szCs w:val="24"/>
              </w:rPr>
              <w:t>.</w:t>
            </w:r>
          </w:p>
        </w:tc>
      </w:tr>
      <w:tr w:rsidR="004A5E97" w14:paraId="6D8E0472" w14:textId="77777777" w:rsidTr="00753647">
        <w:trPr>
          <w:cantSplit/>
          <w:trHeight w:val="419"/>
        </w:trPr>
        <w:tc>
          <w:tcPr>
            <w:tcW w:w="4809" w:type="dxa"/>
          </w:tcPr>
          <w:p w14:paraId="245FC603" w14:textId="43CA06CA" w:rsidR="004A5E97" w:rsidRPr="00BF420C" w:rsidRDefault="004A5E97"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76672" behindDoc="0" locked="0" layoutInCell="1" allowOverlap="1" wp14:anchorId="41ADC796" wp14:editId="114F5B11">
                  <wp:simplePos x="0" y="0"/>
                  <wp:positionH relativeFrom="column">
                    <wp:posOffset>1008380</wp:posOffset>
                  </wp:positionH>
                  <wp:positionV relativeFrom="paragraph">
                    <wp:posOffset>53340</wp:posOffset>
                  </wp:positionV>
                  <wp:extent cx="283210" cy="283210"/>
                  <wp:effectExtent l="0" t="0" r="2540" b="2540"/>
                  <wp:wrapSquare wrapText="bothSides"/>
                  <wp:docPr id="93028967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89677" name="Picture 12">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83210" cy="283210"/>
                          </a:xfrm>
                          <a:prstGeom prst="rect">
                            <a:avLst/>
                          </a:prstGeom>
                          <a:noFill/>
                          <a:ln>
                            <a:noFill/>
                          </a:ln>
                        </pic:spPr>
                      </pic:pic>
                    </a:graphicData>
                  </a:graphic>
                </wp:anchor>
              </w:drawing>
            </w:r>
            <w:r w:rsidRPr="00BF420C">
              <w:rPr>
                <w:noProof/>
                <w:color w:val="284E36" w:themeColor="text2"/>
                <w:sz w:val="28"/>
              </w:rPr>
              <w:drawing>
                <wp:anchor distT="0" distB="0" distL="114300" distR="114300" simplePos="0" relativeHeight="251675648" behindDoc="0" locked="0" layoutInCell="1" allowOverlap="1" wp14:anchorId="5D9A1884" wp14:editId="734B0E21">
                  <wp:simplePos x="0" y="0"/>
                  <wp:positionH relativeFrom="column">
                    <wp:posOffset>718820</wp:posOffset>
                  </wp:positionH>
                  <wp:positionV relativeFrom="paragraph">
                    <wp:posOffset>53340</wp:posOffset>
                  </wp:positionV>
                  <wp:extent cx="285750" cy="285750"/>
                  <wp:effectExtent l="0" t="0" r="0" b="0"/>
                  <wp:wrapSquare wrapText="bothSides"/>
                  <wp:docPr id="995352783" name="Graphic 3" descr="Symbol showing the site has a fireplace and is suitable for people walk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52783" name="Graphic 3" descr="Symbol showing the site has a fireplace and is suitable for people walking aids."/>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 xml:space="preserve">Site </w:t>
            </w:r>
            <w:r w:rsidRPr="00BF420C">
              <w:rPr>
                <w:i w:val="0"/>
                <w:iCs w:val="0"/>
                <w:color w:val="284E36" w:themeColor="text2"/>
                <w:sz w:val="28"/>
              </w:rPr>
              <w:t>③</w:t>
            </w:r>
          </w:p>
          <w:p w14:paraId="0D72F1E4" w14:textId="6B89E695" w:rsidR="004A5E97" w:rsidRDefault="004A5E97" w:rsidP="006F35E5">
            <w:pPr>
              <w:spacing w:before="120"/>
              <w:rPr>
                <w:szCs w:val="24"/>
              </w:rPr>
            </w:pPr>
            <w:r w:rsidRPr="002C5A8E">
              <w:rPr>
                <w:szCs w:val="24"/>
              </w:rPr>
              <w:t>Circular compacted fine gravel surface, 6m in diameter. 10m from designated parking bay via gravel path. Around 30m to toilet block.</w:t>
            </w:r>
          </w:p>
          <w:p w14:paraId="407F452F" w14:textId="222286A9" w:rsidR="004A5E97" w:rsidRPr="002C5A8E" w:rsidRDefault="004A5E97" w:rsidP="00B024F6">
            <w:pPr>
              <w:spacing w:before="120" w:after="240"/>
              <w:rPr>
                <w:szCs w:val="24"/>
              </w:rPr>
            </w:pPr>
            <w:r w:rsidRPr="002C5A8E">
              <w:rPr>
                <w:szCs w:val="24"/>
              </w:rPr>
              <w:t xml:space="preserve">Not designed to be wheelchair accessible </w:t>
            </w:r>
            <w:r>
              <w:rPr>
                <w:szCs w:val="24"/>
              </w:rPr>
              <w:t xml:space="preserve">but </w:t>
            </w:r>
            <w:r w:rsidRPr="002C5A8E">
              <w:rPr>
                <w:szCs w:val="24"/>
              </w:rPr>
              <w:t>may suit campers with mobility aids</w:t>
            </w:r>
            <w:r>
              <w:rPr>
                <w:szCs w:val="24"/>
              </w:rPr>
              <w:t xml:space="preserve"> or prams.</w:t>
            </w:r>
          </w:p>
        </w:tc>
      </w:tr>
      <w:tr w:rsidR="004A5E97" w14:paraId="65319460" w14:textId="77777777" w:rsidTr="00753647">
        <w:trPr>
          <w:cantSplit/>
          <w:trHeight w:val="419"/>
        </w:trPr>
        <w:tc>
          <w:tcPr>
            <w:tcW w:w="4809" w:type="dxa"/>
          </w:tcPr>
          <w:p w14:paraId="10D05E72" w14:textId="7D0755D6" w:rsidR="004A5E97" w:rsidRPr="00BF420C" w:rsidRDefault="004A5E97"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78720" behindDoc="0" locked="0" layoutInCell="1" allowOverlap="1" wp14:anchorId="6A6F2C24" wp14:editId="6CB33D8C">
                  <wp:simplePos x="0" y="0"/>
                  <wp:positionH relativeFrom="column">
                    <wp:posOffset>1008380</wp:posOffset>
                  </wp:positionH>
                  <wp:positionV relativeFrom="paragraph">
                    <wp:posOffset>54610</wp:posOffset>
                  </wp:positionV>
                  <wp:extent cx="285750" cy="285750"/>
                  <wp:effectExtent l="0" t="0" r="0" b="0"/>
                  <wp:wrapSquare wrapText="bothSides"/>
                  <wp:docPr id="189566402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64027" name="Graphic 2">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5750" cy="285750"/>
                          </a:xfrm>
                          <a:prstGeom prst="rect">
                            <a:avLst/>
                          </a:prstGeom>
                        </pic:spPr>
                      </pic:pic>
                    </a:graphicData>
                  </a:graphic>
                </wp:anchor>
              </w:drawing>
            </w:r>
            <w:r w:rsidRPr="00BF420C">
              <w:rPr>
                <w:noProof/>
                <w:color w:val="284E36" w:themeColor="text2"/>
                <w:sz w:val="28"/>
              </w:rPr>
              <w:drawing>
                <wp:anchor distT="0" distB="0" distL="114300" distR="114300" simplePos="0" relativeHeight="251677696" behindDoc="0" locked="0" layoutInCell="1" allowOverlap="1" wp14:anchorId="54E7E62D" wp14:editId="053C130B">
                  <wp:simplePos x="0" y="0"/>
                  <wp:positionH relativeFrom="column">
                    <wp:posOffset>718820</wp:posOffset>
                  </wp:positionH>
                  <wp:positionV relativeFrom="paragraph">
                    <wp:posOffset>54610</wp:posOffset>
                  </wp:positionV>
                  <wp:extent cx="285750" cy="285750"/>
                  <wp:effectExtent l="0" t="0" r="0" b="0"/>
                  <wp:wrapSquare wrapText="bothSides"/>
                  <wp:docPr id="1284596918" name="Graphic 3" descr="Symbols showing the site has a fireplace and a shared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96918" name="Graphic 3" descr="Symbols showing the site has a fireplace and a shared picnic tabl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 xml:space="preserve">Site </w:t>
            </w:r>
            <w:r w:rsidRPr="00BF420C">
              <w:rPr>
                <w:i w:val="0"/>
                <w:iCs w:val="0"/>
                <w:color w:val="284E36" w:themeColor="text2"/>
                <w:sz w:val="28"/>
              </w:rPr>
              <w:t>④</w:t>
            </w:r>
          </w:p>
          <w:p w14:paraId="57514E31" w14:textId="306E416A" w:rsidR="004A5E97" w:rsidRPr="002C5A8E" w:rsidRDefault="004A5E97" w:rsidP="00B024F6">
            <w:pPr>
              <w:spacing w:before="120" w:after="240"/>
              <w:rPr>
                <w:szCs w:val="24"/>
              </w:rPr>
            </w:pPr>
            <w:r w:rsidRPr="00C60CE0">
              <w:rPr>
                <w:color w:val="auto"/>
                <w:szCs w:val="24"/>
              </w:rPr>
              <w:t>Raised circular wooden platform, 8m in diameter, with 17 tent tie-down points. 35m from designated parking bay via gravel path. Around 30m to toilet block. Picnic table shared with campsite 5.</w:t>
            </w:r>
          </w:p>
        </w:tc>
      </w:tr>
      <w:tr w:rsidR="00CD37F9" w14:paraId="553925AB" w14:textId="77777777" w:rsidTr="00753647">
        <w:trPr>
          <w:cantSplit/>
          <w:trHeight w:val="419"/>
        </w:trPr>
        <w:tc>
          <w:tcPr>
            <w:tcW w:w="4809" w:type="dxa"/>
          </w:tcPr>
          <w:p w14:paraId="2849835C" w14:textId="56E9DF44" w:rsidR="00CD37F9" w:rsidRPr="00BF420C" w:rsidRDefault="00CD37F9"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71552" behindDoc="0" locked="0" layoutInCell="1" allowOverlap="1" wp14:anchorId="3CD90C7C" wp14:editId="4F29ADED">
                  <wp:simplePos x="0" y="0"/>
                  <wp:positionH relativeFrom="column">
                    <wp:posOffset>1006475</wp:posOffset>
                  </wp:positionH>
                  <wp:positionV relativeFrom="paragraph">
                    <wp:posOffset>39370</wp:posOffset>
                  </wp:positionV>
                  <wp:extent cx="285750" cy="285750"/>
                  <wp:effectExtent l="0" t="0" r="0" b="0"/>
                  <wp:wrapSquare wrapText="bothSides"/>
                  <wp:docPr id="1366967198"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67198" name="Graphic 2">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5750" cy="285750"/>
                          </a:xfrm>
                          <a:prstGeom prst="rect">
                            <a:avLst/>
                          </a:prstGeom>
                        </pic:spPr>
                      </pic:pic>
                    </a:graphicData>
                  </a:graphic>
                </wp:anchor>
              </w:drawing>
            </w:r>
            <w:r w:rsidRPr="00BF420C">
              <w:rPr>
                <w:noProof/>
                <w:color w:val="284E36" w:themeColor="text2"/>
                <w:sz w:val="28"/>
              </w:rPr>
              <w:drawing>
                <wp:anchor distT="0" distB="0" distL="114300" distR="114300" simplePos="0" relativeHeight="251670528" behindDoc="0" locked="0" layoutInCell="1" allowOverlap="1" wp14:anchorId="055AF3FE" wp14:editId="2FB85F38">
                  <wp:simplePos x="0" y="0"/>
                  <wp:positionH relativeFrom="column">
                    <wp:posOffset>719455</wp:posOffset>
                  </wp:positionH>
                  <wp:positionV relativeFrom="paragraph">
                    <wp:posOffset>39370</wp:posOffset>
                  </wp:positionV>
                  <wp:extent cx="285750" cy="285750"/>
                  <wp:effectExtent l="0" t="0" r="0" b="0"/>
                  <wp:wrapSquare wrapText="bothSides"/>
                  <wp:docPr id="674105359" name="Graphic 3" descr="Symbol showing the site has a fireplace and a shared picn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05359" name="Graphic 3" descr="Symbol showing the site has a fireplace and a shared picnic tabl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 xml:space="preserve">Site </w:t>
            </w:r>
            <w:r w:rsidRPr="00BF420C">
              <w:rPr>
                <w:i w:val="0"/>
                <w:iCs w:val="0"/>
                <w:color w:val="284E36" w:themeColor="text2"/>
                <w:sz w:val="28"/>
              </w:rPr>
              <w:t>⑤</w:t>
            </w:r>
          </w:p>
          <w:p w14:paraId="38A60C78" w14:textId="2F10884B" w:rsidR="00CD37F9" w:rsidRPr="002C5A8E" w:rsidRDefault="00CD37F9" w:rsidP="00B024F6">
            <w:pPr>
              <w:spacing w:before="120" w:after="240"/>
              <w:rPr>
                <w:szCs w:val="24"/>
              </w:rPr>
            </w:pPr>
            <w:r w:rsidRPr="002C5A8E">
              <w:rPr>
                <w:szCs w:val="24"/>
              </w:rPr>
              <w:t>Circular compacted fine gravel surface, 7m in diameter. 35m from designated parking bay via gravel path. Around 30m to toilet block.</w:t>
            </w:r>
            <w:r>
              <w:rPr>
                <w:szCs w:val="24"/>
              </w:rPr>
              <w:t xml:space="preserve"> </w:t>
            </w:r>
            <w:r w:rsidRPr="002C5A8E">
              <w:rPr>
                <w:szCs w:val="24"/>
              </w:rPr>
              <w:t>Picnic table shared with campsite 4.</w:t>
            </w:r>
          </w:p>
        </w:tc>
      </w:tr>
      <w:tr w:rsidR="00D2042F" w14:paraId="25573475" w14:textId="77777777" w:rsidTr="00753647">
        <w:trPr>
          <w:cantSplit/>
          <w:trHeight w:val="419"/>
        </w:trPr>
        <w:tc>
          <w:tcPr>
            <w:tcW w:w="4809" w:type="dxa"/>
          </w:tcPr>
          <w:p w14:paraId="3CBAD07F" w14:textId="7B961101" w:rsidR="00D2042F" w:rsidRPr="00BF420C" w:rsidRDefault="00D2042F"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69504" behindDoc="0" locked="0" layoutInCell="1" allowOverlap="1" wp14:anchorId="353F3F11" wp14:editId="0C0CB93E">
                  <wp:simplePos x="0" y="0"/>
                  <wp:positionH relativeFrom="column">
                    <wp:posOffset>719455</wp:posOffset>
                  </wp:positionH>
                  <wp:positionV relativeFrom="paragraph">
                    <wp:posOffset>55245</wp:posOffset>
                  </wp:positionV>
                  <wp:extent cx="285750" cy="285750"/>
                  <wp:effectExtent l="0" t="0" r="0" b="0"/>
                  <wp:wrapSquare wrapText="bothSides"/>
                  <wp:docPr id="118855965" name="Graphic 3" descr="Symbol showing the site has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5965" name="Graphic 3" descr="Symbol showing the site has a fireplac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Pr="007310EA">
              <w:rPr>
                <w:i w:val="0"/>
                <w:iCs w:val="0"/>
                <w:color w:val="284E36" w:themeColor="text2"/>
                <w:sz w:val="32"/>
                <w:szCs w:val="32"/>
              </w:rPr>
              <w:t>Site</w:t>
            </w:r>
            <w:r w:rsidRPr="00BF420C">
              <w:rPr>
                <w:i w:val="0"/>
                <w:iCs w:val="0"/>
                <w:color w:val="284E36" w:themeColor="text2"/>
                <w:sz w:val="28"/>
              </w:rPr>
              <w:t xml:space="preserve"> ⑥</w:t>
            </w:r>
          </w:p>
          <w:p w14:paraId="4DDD6F33" w14:textId="4B976C03" w:rsidR="00D2042F" w:rsidRDefault="00D2042F" w:rsidP="006F35E5">
            <w:pPr>
              <w:spacing w:before="120"/>
              <w:rPr>
                <w:szCs w:val="24"/>
              </w:rPr>
            </w:pPr>
            <w:r w:rsidRPr="002C5A8E">
              <w:rPr>
                <w:szCs w:val="24"/>
              </w:rPr>
              <w:t>Circular compacted fine gravel surface, 7m in diameter</w:t>
            </w:r>
            <w:r w:rsidR="0018169A">
              <w:rPr>
                <w:szCs w:val="24"/>
              </w:rPr>
              <w:t xml:space="preserve"> with slight slope – best suited to swags and small tents</w:t>
            </w:r>
            <w:r w:rsidR="003F5133">
              <w:rPr>
                <w:szCs w:val="24"/>
              </w:rPr>
              <w:t>, and to campers travelling light</w:t>
            </w:r>
            <w:r w:rsidRPr="002C5A8E">
              <w:rPr>
                <w:szCs w:val="24"/>
              </w:rPr>
              <w:t xml:space="preserve">. 45m from designated parking bay via gravel path. Around 70m to toilet block. </w:t>
            </w:r>
          </w:p>
          <w:p w14:paraId="73A53E62" w14:textId="1DDB3006" w:rsidR="00D2042F" w:rsidRPr="002C5A8E" w:rsidRDefault="00D2042F" w:rsidP="006F35E5">
            <w:pPr>
              <w:spacing w:before="120"/>
              <w:rPr>
                <w:szCs w:val="24"/>
              </w:rPr>
            </w:pPr>
            <w:r>
              <w:rPr>
                <w:szCs w:val="24"/>
              </w:rPr>
              <w:t>S</w:t>
            </w:r>
            <w:r w:rsidRPr="002C5A8E">
              <w:rPr>
                <w:szCs w:val="24"/>
              </w:rPr>
              <w:t xml:space="preserve">et </w:t>
            </w:r>
            <w:r>
              <w:rPr>
                <w:szCs w:val="24"/>
              </w:rPr>
              <w:t>well</w:t>
            </w:r>
            <w:r w:rsidRPr="002C5A8E">
              <w:rPr>
                <w:szCs w:val="24"/>
              </w:rPr>
              <w:t xml:space="preserve"> back from the road</w:t>
            </w:r>
            <w:r>
              <w:rPr>
                <w:szCs w:val="24"/>
              </w:rPr>
              <w:t>,</w:t>
            </w:r>
            <w:r w:rsidRPr="002C5A8E">
              <w:rPr>
                <w:szCs w:val="24"/>
              </w:rPr>
              <w:t xml:space="preserve"> offering more seclusion</w:t>
            </w:r>
            <w:r>
              <w:rPr>
                <w:szCs w:val="24"/>
              </w:rPr>
              <w:t>.</w:t>
            </w:r>
            <w:r w:rsidRPr="002C5A8E">
              <w:rPr>
                <w:szCs w:val="24"/>
              </w:rPr>
              <w:t xml:space="preserve"> </w:t>
            </w:r>
          </w:p>
        </w:tc>
      </w:tr>
      <w:tr w:rsidR="00920C71" w14:paraId="4A130FA4" w14:textId="77777777" w:rsidTr="00753647">
        <w:trPr>
          <w:cantSplit/>
          <w:trHeight w:val="419"/>
        </w:trPr>
        <w:tc>
          <w:tcPr>
            <w:tcW w:w="4809" w:type="dxa"/>
          </w:tcPr>
          <w:p w14:paraId="7EA95A9C" w14:textId="4CCF45BC" w:rsidR="00920C71" w:rsidRPr="00BF420C" w:rsidRDefault="00920C71"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68480" behindDoc="0" locked="0" layoutInCell="1" allowOverlap="1" wp14:anchorId="17AA2A28" wp14:editId="15732E25">
                  <wp:simplePos x="0" y="0"/>
                  <wp:positionH relativeFrom="column">
                    <wp:posOffset>721360</wp:posOffset>
                  </wp:positionH>
                  <wp:positionV relativeFrom="paragraph">
                    <wp:posOffset>53340</wp:posOffset>
                  </wp:positionV>
                  <wp:extent cx="285750" cy="285750"/>
                  <wp:effectExtent l="0" t="0" r="0" b="0"/>
                  <wp:wrapSquare wrapText="bothSides"/>
                  <wp:docPr id="1979236688" name="Graphic 3" descr="Symbol showing the site has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36688" name="Graphic 3" descr="Symbol showing the site has a fireplac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 xml:space="preserve">Site </w:t>
            </w:r>
            <w:r w:rsidRPr="00BF420C">
              <w:rPr>
                <w:i w:val="0"/>
                <w:iCs w:val="0"/>
                <w:color w:val="284E36" w:themeColor="text2"/>
                <w:sz w:val="28"/>
              </w:rPr>
              <w:t>⑦</w:t>
            </w:r>
          </w:p>
          <w:p w14:paraId="50FDEDF8" w14:textId="56E74329" w:rsidR="00920C71" w:rsidRDefault="00920C71" w:rsidP="006F35E5">
            <w:pPr>
              <w:spacing w:before="120"/>
              <w:rPr>
                <w:szCs w:val="24"/>
              </w:rPr>
            </w:pPr>
            <w:r w:rsidRPr="002C5A8E">
              <w:rPr>
                <w:szCs w:val="24"/>
              </w:rPr>
              <w:t xml:space="preserve">Circular compacted fine gravel surface, 7m in diameter. 60m from designated parking bay via gravel path. Around 90m to toilet block. </w:t>
            </w:r>
          </w:p>
          <w:p w14:paraId="2FEA4984" w14:textId="1B412027" w:rsidR="00920C71" w:rsidRPr="002C5A8E" w:rsidRDefault="00920C71" w:rsidP="00B024F6">
            <w:pPr>
              <w:spacing w:before="120" w:after="240"/>
              <w:rPr>
                <w:szCs w:val="24"/>
              </w:rPr>
            </w:pPr>
            <w:r>
              <w:rPr>
                <w:szCs w:val="24"/>
              </w:rPr>
              <w:t>S</w:t>
            </w:r>
            <w:r w:rsidRPr="002C5A8E">
              <w:rPr>
                <w:szCs w:val="24"/>
              </w:rPr>
              <w:t xml:space="preserve">et </w:t>
            </w:r>
            <w:r>
              <w:rPr>
                <w:szCs w:val="24"/>
              </w:rPr>
              <w:t>well</w:t>
            </w:r>
            <w:r w:rsidRPr="002C5A8E">
              <w:rPr>
                <w:szCs w:val="24"/>
              </w:rPr>
              <w:t xml:space="preserve"> back from the road</w:t>
            </w:r>
            <w:r>
              <w:rPr>
                <w:szCs w:val="24"/>
              </w:rPr>
              <w:t>,</w:t>
            </w:r>
            <w:r w:rsidRPr="002C5A8E">
              <w:rPr>
                <w:szCs w:val="24"/>
              </w:rPr>
              <w:t xml:space="preserve"> offering more seclusion</w:t>
            </w:r>
            <w:r w:rsidR="00D2042F">
              <w:rPr>
                <w:szCs w:val="24"/>
              </w:rPr>
              <w:t>.</w:t>
            </w:r>
            <w:r w:rsidRPr="002C5A8E">
              <w:rPr>
                <w:szCs w:val="24"/>
              </w:rPr>
              <w:t xml:space="preserve"> </w:t>
            </w:r>
            <w:r w:rsidR="00D2042F">
              <w:rPr>
                <w:szCs w:val="24"/>
              </w:rPr>
              <w:t>B</w:t>
            </w:r>
            <w:r w:rsidRPr="002C5A8E">
              <w:rPr>
                <w:szCs w:val="24"/>
              </w:rPr>
              <w:t>est suited to campers</w:t>
            </w:r>
            <w:r w:rsidR="00D2042F">
              <w:rPr>
                <w:szCs w:val="24"/>
              </w:rPr>
              <w:t xml:space="preserve"> </w:t>
            </w:r>
            <w:r w:rsidRPr="002C5A8E">
              <w:rPr>
                <w:szCs w:val="24"/>
              </w:rPr>
              <w:t>travel</w:t>
            </w:r>
            <w:r w:rsidR="00D2042F">
              <w:rPr>
                <w:szCs w:val="24"/>
              </w:rPr>
              <w:t>ling</w:t>
            </w:r>
            <w:r w:rsidRPr="002C5A8E">
              <w:rPr>
                <w:szCs w:val="24"/>
              </w:rPr>
              <w:t xml:space="preserve"> light</w:t>
            </w:r>
            <w:r>
              <w:rPr>
                <w:szCs w:val="24"/>
              </w:rPr>
              <w:t>.</w:t>
            </w:r>
          </w:p>
        </w:tc>
      </w:tr>
      <w:tr w:rsidR="007310EA" w14:paraId="072210B9" w14:textId="77777777" w:rsidTr="00753647">
        <w:trPr>
          <w:cantSplit/>
          <w:trHeight w:val="419"/>
        </w:trPr>
        <w:tc>
          <w:tcPr>
            <w:tcW w:w="4809" w:type="dxa"/>
          </w:tcPr>
          <w:p w14:paraId="7D028474" w14:textId="4A9A2B85" w:rsidR="007310EA" w:rsidRPr="00BF420C" w:rsidRDefault="00304DA8"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63360" behindDoc="1" locked="0" layoutInCell="1" allowOverlap="1" wp14:anchorId="5887E660" wp14:editId="3827E2BD">
                  <wp:simplePos x="0" y="0"/>
                  <wp:positionH relativeFrom="column">
                    <wp:posOffset>719455</wp:posOffset>
                  </wp:positionH>
                  <wp:positionV relativeFrom="paragraph">
                    <wp:posOffset>49530</wp:posOffset>
                  </wp:positionV>
                  <wp:extent cx="285750" cy="285750"/>
                  <wp:effectExtent l="0" t="0" r="0" b="0"/>
                  <wp:wrapTight wrapText="bothSides">
                    <wp:wrapPolygon edited="0">
                      <wp:start x="0" y="0"/>
                      <wp:lineTo x="0" y="20160"/>
                      <wp:lineTo x="20160" y="20160"/>
                      <wp:lineTo x="20160" y="0"/>
                      <wp:lineTo x="0" y="0"/>
                    </wp:wrapPolygon>
                  </wp:wrapTight>
                  <wp:docPr id="1967062511" name="Graphic 3" descr="Symbol showing the site has a fireplace and is suitable for people walk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062511" name="Graphic 3" descr="Symbol showing the site has a fireplace and is suitable for people walking aids."/>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14:sizeRelH relativeFrom="page">
                    <wp14:pctWidth>0</wp14:pctWidth>
                  </wp14:sizeRelH>
                  <wp14:sizeRelV relativeFrom="page">
                    <wp14:pctHeight>0</wp14:pctHeight>
                  </wp14:sizeRelV>
                </wp:anchor>
              </w:drawing>
            </w:r>
            <w:r w:rsidR="00CD37F9" w:rsidRPr="007310EA">
              <w:rPr>
                <w:noProof/>
                <w:color w:val="284E36" w:themeColor="text2"/>
                <w:sz w:val="32"/>
                <w:szCs w:val="32"/>
              </w:rPr>
              <w:drawing>
                <wp:anchor distT="0" distB="0" distL="114300" distR="114300" simplePos="0" relativeHeight="251666432" behindDoc="1" locked="0" layoutInCell="1" allowOverlap="1" wp14:anchorId="18789030" wp14:editId="1025B2F7">
                  <wp:simplePos x="0" y="0"/>
                  <wp:positionH relativeFrom="column">
                    <wp:posOffset>1005205</wp:posOffset>
                  </wp:positionH>
                  <wp:positionV relativeFrom="paragraph">
                    <wp:posOffset>55880</wp:posOffset>
                  </wp:positionV>
                  <wp:extent cx="283210" cy="283210"/>
                  <wp:effectExtent l="0" t="0" r="2540" b="2540"/>
                  <wp:wrapTight wrapText="bothSides">
                    <wp:wrapPolygon edited="0">
                      <wp:start x="0" y="0"/>
                      <wp:lineTo x="0" y="20341"/>
                      <wp:lineTo x="20341" y="20341"/>
                      <wp:lineTo x="20341" y="0"/>
                      <wp:lineTo x="0" y="0"/>
                    </wp:wrapPolygon>
                  </wp:wrapTight>
                  <wp:docPr id="133949998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99985" name="Picture 12">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0EA" w:rsidRPr="007310EA">
              <w:rPr>
                <w:i w:val="0"/>
                <w:iCs w:val="0"/>
                <w:color w:val="284E36" w:themeColor="text2"/>
                <w:sz w:val="32"/>
                <w:szCs w:val="32"/>
              </w:rPr>
              <w:t>Site</w:t>
            </w:r>
            <w:r w:rsidR="007310EA" w:rsidRPr="00BF420C">
              <w:rPr>
                <w:i w:val="0"/>
                <w:iCs w:val="0"/>
                <w:color w:val="284E36" w:themeColor="text2"/>
                <w:sz w:val="28"/>
              </w:rPr>
              <w:t xml:space="preserve"> ⑧</w:t>
            </w:r>
          </w:p>
          <w:p w14:paraId="0D984FF1" w14:textId="05815B0D" w:rsidR="007310EA" w:rsidRPr="002C5A8E" w:rsidRDefault="007310EA" w:rsidP="006F35E5">
            <w:pPr>
              <w:spacing w:before="120"/>
              <w:rPr>
                <w:szCs w:val="24"/>
              </w:rPr>
            </w:pPr>
            <w:r w:rsidRPr="002C5A8E">
              <w:rPr>
                <w:szCs w:val="24"/>
              </w:rPr>
              <w:t>Circular compacted fine gravel surface, 7m in diameter. 20m from designated parking bay</w:t>
            </w:r>
            <w:r>
              <w:rPr>
                <w:szCs w:val="24"/>
              </w:rPr>
              <w:t>.</w:t>
            </w:r>
            <w:r w:rsidRPr="002C5A8E">
              <w:rPr>
                <w:szCs w:val="24"/>
              </w:rPr>
              <w:t xml:space="preserve"> </w:t>
            </w:r>
            <w:r>
              <w:rPr>
                <w:szCs w:val="24"/>
              </w:rPr>
              <w:t>A</w:t>
            </w:r>
            <w:r w:rsidRPr="002C5A8E">
              <w:rPr>
                <w:szCs w:val="24"/>
              </w:rPr>
              <w:t xml:space="preserve">round 100m to toilet block along gently sloping gravel road. Not designed to be wheelchair accessible, </w:t>
            </w:r>
            <w:r>
              <w:rPr>
                <w:szCs w:val="24"/>
              </w:rPr>
              <w:t>but access to the site is directly from the road which</w:t>
            </w:r>
            <w:r w:rsidRPr="002C5A8E">
              <w:rPr>
                <w:szCs w:val="24"/>
              </w:rPr>
              <w:t xml:space="preserve"> may suit campers with mobility aids, prams or large amounts of camping gear. </w:t>
            </w:r>
          </w:p>
          <w:p w14:paraId="154EB27D" w14:textId="4EE801A8" w:rsidR="007310EA" w:rsidRPr="002C5A8E" w:rsidRDefault="007310EA" w:rsidP="00B024F6">
            <w:pPr>
              <w:spacing w:before="120" w:after="240"/>
              <w:rPr>
                <w:szCs w:val="24"/>
              </w:rPr>
            </w:pPr>
            <w:r w:rsidRPr="002C5A8E">
              <w:rPr>
                <w:szCs w:val="24"/>
              </w:rPr>
              <w:t xml:space="preserve">The tent site is located behind the cleared gravel area around fireplace. Access is </w:t>
            </w:r>
            <w:r w:rsidR="006006CF">
              <w:rPr>
                <w:szCs w:val="24"/>
              </w:rPr>
              <w:t>almost</w:t>
            </w:r>
            <w:r w:rsidRPr="002C5A8E">
              <w:rPr>
                <w:szCs w:val="24"/>
              </w:rPr>
              <w:t xml:space="preserve"> flat at the side closest to the toilets. </w:t>
            </w:r>
          </w:p>
        </w:tc>
      </w:tr>
      <w:tr w:rsidR="007310EA" w14:paraId="3BF3365B" w14:textId="77777777" w:rsidTr="00753647">
        <w:trPr>
          <w:cantSplit/>
          <w:trHeight w:val="419"/>
        </w:trPr>
        <w:tc>
          <w:tcPr>
            <w:tcW w:w="4809" w:type="dxa"/>
          </w:tcPr>
          <w:p w14:paraId="6668EABC" w14:textId="18B188F3" w:rsidR="007310EA" w:rsidRPr="00BF420C" w:rsidRDefault="00CA2887" w:rsidP="006F35E5">
            <w:pPr>
              <w:pStyle w:val="Heading4"/>
              <w:spacing w:before="120"/>
              <w:rPr>
                <w:i w:val="0"/>
                <w:iCs w:val="0"/>
                <w:color w:val="284E36" w:themeColor="text2"/>
                <w:sz w:val="28"/>
              </w:rPr>
            </w:pPr>
            <w:r w:rsidRPr="00BF420C">
              <w:rPr>
                <w:noProof/>
                <w:color w:val="284E36" w:themeColor="text2"/>
                <w:sz w:val="28"/>
              </w:rPr>
              <w:drawing>
                <wp:anchor distT="0" distB="0" distL="114300" distR="114300" simplePos="0" relativeHeight="251667456" behindDoc="0" locked="0" layoutInCell="1" allowOverlap="1" wp14:anchorId="6994D304" wp14:editId="576138F1">
                  <wp:simplePos x="0" y="0"/>
                  <wp:positionH relativeFrom="column">
                    <wp:posOffset>719455</wp:posOffset>
                  </wp:positionH>
                  <wp:positionV relativeFrom="paragraph">
                    <wp:posOffset>55245</wp:posOffset>
                  </wp:positionV>
                  <wp:extent cx="285750" cy="285750"/>
                  <wp:effectExtent l="0" t="0" r="0" b="0"/>
                  <wp:wrapSquare wrapText="bothSides"/>
                  <wp:docPr id="786341657" name="Graphic 3" descr="Symbol showing the site has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41657" name="Graphic 3" descr="Symbol showing the site has a fireplac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007310EA" w:rsidRPr="007310EA">
              <w:rPr>
                <w:i w:val="0"/>
                <w:iCs w:val="0"/>
                <w:color w:val="284E36" w:themeColor="text2"/>
                <w:sz w:val="32"/>
                <w:szCs w:val="32"/>
              </w:rPr>
              <w:t>Site</w:t>
            </w:r>
            <w:r w:rsidR="007310EA" w:rsidRPr="00BF420C">
              <w:rPr>
                <w:i w:val="0"/>
                <w:iCs w:val="0"/>
                <w:color w:val="284E36" w:themeColor="text2"/>
                <w:sz w:val="28"/>
              </w:rPr>
              <w:t xml:space="preserve"> ⑨</w:t>
            </w:r>
          </w:p>
          <w:p w14:paraId="2E9241CE" w14:textId="5E866F4E" w:rsidR="007310EA" w:rsidRPr="002C5A8E" w:rsidRDefault="007310EA" w:rsidP="00B024F6">
            <w:pPr>
              <w:spacing w:before="120" w:after="240"/>
              <w:rPr>
                <w:szCs w:val="24"/>
              </w:rPr>
            </w:pPr>
            <w:r w:rsidRPr="002C5A8E">
              <w:rPr>
                <w:szCs w:val="24"/>
              </w:rPr>
              <w:t>Circular compacted fine gravel surface, 5m in diameter. 30m from designated parking bay via gravel path</w:t>
            </w:r>
            <w:r>
              <w:rPr>
                <w:szCs w:val="24"/>
              </w:rPr>
              <w:t>.</w:t>
            </w:r>
            <w:r w:rsidRPr="002C5A8E">
              <w:rPr>
                <w:szCs w:val="24"/>
              </w:rPr>
              <w:t xml:space="preserve"> </w:t>
            </w:r>
            <w:r>
              <w:rPr>
                <w:szCs w:val="24"/>
              </w:rPr>
              <w:t>A</w:t>
            </w:r>
            <w:r w:rsidRPr="002C5A8E">
              <w:rPr>
                <w:szCs w:val="24"/>
              </w:rPr>
              <w:t xml:space="preserve">round 110m to toilet block. </w:t>
            </w:r>
          </w:p>
        </w:tc>
      </w:tr>
      <w:tr w:rsidR="0057018C" w14:paraId="70707D4F" w14:textId="77777777" w:rsidTr="00753647">
        <w:trPr>
          <w:cantSplit/>
          <w:trHeight w:val="419"/>
        </w:trPr>
        <w:tc>
          <w:tcPr>
            <w:tcW w:w="4809" w:type="dxa"/>
          </w:tcPr>
          <w:p w14:paraId="374DA356" w14:textId="3F54DDAC" w:rsidR="0057018C" w:rsidRPr="00BF420C" w:rsidRDefault="0057018C" w:rsidP="006F35E5">
            <w:pPr>
              <w:pStyle w:val="Heading4"/>
              <w:spacing w:before="120"/>
              <w:rPr>
                <w:i w:val="0"/>
                <w:iCs w:val="0"/>
                <w:color w:val="284E36" w:themeColor="text2"/>
                <w:sz w:val="28"/>
              </w:rPr>
            </w:pPr>
            <w:r w:rsidRPr="007310EA">
              <w:rPr>
                <w:noProof/>
                <w:color w:val="284E36" w:themeColor="text2"/>
                <w:sz w:val="32"/>
                <w:szCs w:val="32"/>
              </w:rPr>
              <w:drawing>
                <wp:anchor distT="0" distB="0" distL="114300" distR="114300" simplePos="0" relativeHeight="251662336" behindDoc="1" locked="0" layoutInCell="1" allowOverlap="1" wp14:anchorId="58234EAF" wp14:editId="1AE2F6E0">
                  <wp:simplePos x="0" y="0"/>
                  <wp:positionH relativeFrom="column">
                    <wp:posOffset>1011555</wp:posOffset>
                  </wp:positionH>
                  <wp:positionV relativeFrom="paragraph">
                    <wp:posOffset>48895</wp:posOffset>
                  </wp:positionV>
                  <wp:extent cx="283210" cy="283210"/>
                  <wp:effectExtent l="0" t="0" r="2540" b="2540"/>
                  <wp:wrapTight wrapText="bothSides">
                    <wp:wrapPolygon edited="0">
                      <wp:start x="0" y="0"/>
                      <wp:lineTo x="0" y="20341"/>
                      <wp:lineTo x="20341" y="20341"/>
                      <wp:lineTo x="20341" y="0"/>
                      <wp:lineTo x="0" y="0"/>
                    </wp:wrapPolygon>
                  </wp:wrapTight>
                  <wp:docPr id="3163879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8790" name="Picture 12">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0EA">
              <w:rPr>
                <w:noProof/>
                <w:color w:val="284E36" w:themeColor="text2"/>
                <w:sz w:val="32"/>
                <w:szCs w:val="32"/>
              </w:rPr>
              <w:drawing>
                <wp:anchor distT="0" distB="0" distL="114300" distR="114300" simplePos="0" relativeHeight="251661312" behindDoc="0" locked="0" layoutInCell="1" allowOverlap="1" wp14:anchorId="24F5B85A" wp14:editId="5FDE3A1D">
                  <wp:simplePos x="0" y="0"/>
                  <wp:positionH relativeFrom="column">
                    <wp:posOffset>724535</wp:posOffset>
                  </wp:positionH>
                  <wp:positionV relativeFrom="paragraph">
                    <wp:posOffset>48895</wp:posOffset>
                  </wp:positionV>
                  <wp:extent cx="285750" cy="285750"/>
                  <wp:effectExtent l="0" t="0" r="0" b="0"/>
                  <wp:wrapSquare wrapText="bothSides"/>
                  <wp:docPr id="872925305" name="Graphic 3" descr="Symbol showing the site has a fireplace and is suitable for people walking a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5305" name="Graphic 3" descr="Symbol showing the site has a fireplace and is suitable for people walking aids."/>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 xml:space="preserve">Site </w:t>
            </w:r>
            <w:r w:rsidRPr="00BF420C">
              <w:rPr>
                <w:i w:val="0"/>
                <w:iCs w:val="0"/>
                <w:color w:val="284E36" w:themeColor="text2"/>
                <w:sz w:val="28"/>
              </w:rPr>
              <w:t>⑩</w:t>
            </w:r>
          </w:p>
          <w:p w14:paraId="2C40E3D0" w14:textId="71752D09" w:rsidR="0057018C" w:rsidRDefault="0057018C" w:rsidP="006F35E5">
            <w:pPr>
              <w:spacing w:before="120"/>
              <w:rPr>
                <w:szCs w:val="24"/>
              </w:rPr>
            </w:pPr>
            <w:r w:rsidRPr="002C5A8E">
              <w:rPr>
                <w:szCs w:val="24"/>
              </w:rPr>
              <w:t>Raised circular wooden platform, 8m in diameter, with 17 tent tie-down points. 20m from designated parking bay via gravel path. Around 120m to toilet block.</w:t>
            </w:r>
            <w:r>
              <w:rPr>
                <w:szCs w:val="24"/>
              </w:rPr>
              <w:t xml:space="preserve"> </w:t>
            </w:r>
          </w:p>
          <w:p w14:paraId="6AF91390" w14:textId="4ECC1046" w:rsidR="0057018C" w:rsidRPr="002C5A8E" w:rsidRDefault="0057018C" w:rsidP="00B024F6">
            <w:pPr>
              <w:spacing w:before="120" w:after="240"/>
              <w:rPr>
                <w:szCs w:val="24"/>
              </w:rPr>
            </w:pPr>
            <w:r w:rsidRPr="002C5A8E">
              <w:rPr>
                <w:szCs w:val="24"/>
              </w:rPr>
              <w:t xml:space="preserve">Not designed to be wheelchair accessible </w:t>
            </w:r>
            <w:r>
              <w:rPr>
                <w:szCs w:val="24"/>
              </w:rPr>
              <w:t xml:space="preserve">but </w:t>
            </w:r>
            <w:r w:rsidRPr="002C5A8E">
              <w:rPr>
                <w:szCs w:val="24"/>
              </w:rPr>
              <w:t>may suit campers with mobility aids</w:t>
            </w:r>
            <w:r>
              <w:rPr>
                <w:szCs w:val="24"/>
              </w:rPr>
              <w:t xml:space="preserve"> or prams.</w:t>
            </w:r>
          </w:p>
        </w:tc>
      </w:tr>
      <w:tr w:rsidR="0076247D" w14:paraId="5B6EAB88" w14:textId="77777777" w:rsidTr="00753647">
        <w:trPr>
          <w:cantSplit/>
          <w:trHeight w:val="419"/>
        </w:trPr>
        <w:tc>
          <w:tcPr>
            <w:tcW w:w="4809" w:type="dxa"/>
          </w:tcPr>
          <w:p w14:paraId="3DD008E3" w14:textId="0853B82E" w:rsidR="0076247D" w:rsidRPr="00BF420C" w:rsidRDefault="0076247D" w:rsidP="006F35E5">
            <w:pPr>
              <w:pStyle w:val="Heading4"/>
              <w:spacing w:before="120"/>
              <w:rPr>
                <w:i w:val="0"/>
                <w:iCs w:val="0"/>
                <w:color w:val="284E36" w:themeColor="text2"/>
                <w:sz w:val="28"/>
              </w:rPr>
            </w:pPr>
            <w:r w:rsidRPr="007310EA">
              <w:rPr>
                <w:noProof/>
                <w:color w:val="284E36" w:themeColor="text2"/>
                <w:sz w:val="32"/>
                <w:szCs w:val="32"/>
              </w:rPr>
              <w:drawing>
                <wp:anchor distT="0" distB="0" distL="114300" distR="114300" simplePos="0" relativeHeight="251660288" behindDoc="0" locked="0" layoutInCell="1" allowOverlap="1" wp14:anchorId="0ECDD462" wp14:editId="69848946">
                  <wp:simplePos x="0" y="0"/>
                  <wp:positionH relativeFrom="column">
                    <wp:posOffset>713740</wp:posOffset>
                  </wp:positionH>
                  <wp:positionV relativeFrom="paragraph">
                    <wp:posOffset>46355</wp:posOffset>
                  </wp:positionV>
                  <wp:extent cx="285750" cy="285750"/>
                  <wp:effectExtent l="0" t="0" r="0" b="0"/>
                  <wp:wrapSquare wrapText="bothSides"/>
                  <wp:docPr id="1268945072" name="Graphic 3" descr="Symbol showing the site has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45072" name="Graphic 3" descr="Symbol showing the site has a fireplac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anchor>
              </w:drawing>
            </w:r>
            <w:r w:rsidRPr="007310EA">
              <w:rPr>
                <w:i w:val="0"/>
                <w:iCs w:val="0"/>
                <w:color w:val="284E36" w:themeColor="text2"/>
                <w:sz w:val="32"/>
                <w:szCs w:val="32"/>
              </w:rPr>
              <w:t>Site</w:t>
            </w:r>
            <w:r w:rsidRPr="00BF420C">
              <w:rPr>
                <w:i w:val="0"/>
                <w:iCs w:val="0"/>
                <w:color w:val="284E36" w:themeColor="text2"/>
                <w:sz w:val="28"/>
              </w:rPr>
              <w:t xml:space="preserve"> ⑪</w:t>
            </w:r>
          </w:p>
          <w:p w14:paraId="154B41D6" w14:textId="23DBAEDD" w:rsidR="0076247D" w:rsidRPr="002C5A8E" w:rsidRDefault="0076247D" w:rsidP="006F35E5">
            <w:pPr>
              <w:spacing w:before="120"/>
              <w:rPr>
                <w:szCs w:val="24"/>
              </w:rPr>
            </w:pPr>
            <w:r w:rsidRPr="002C5A8E">
              <w:rPr>
                <w:szCs w:val="24"/>
              </w:rPr>
              <w:t>Circular compacted fine gravel surface, 5m in diameter. 65m from designated parking bay via gravel path</w:t>
            </w:r>
            <w:r>
              <w:rPr>
                <w:szCs w:val="24"/>
              </w:rPr>
              <w:t>.</w:t>
            </w:r>
            <w:r w:rsidRPr="002C5A8E">
              <w:rPr>
                <w:szCs w:val="24"/>
              </w:rPr>
              <w:t xml:space="preserve"> </w:t>
            </w:r>
            <w:r>
              <w:rPr>
                <w:szCs w:val="24"/>
              </w:rPr>
              <w:t>A</w:t>
            </w:r>
            <w:r w:rsidRPr="002C5A8E">
              <w:rPr>
                <w:szCs w:val="24"/>
              </w:rPr>
              <w:t xml:space="preserve">round 150m to toilet block. </w:t>
            </w:r>
          </w:p>
          <w:p w14:paraId="51022C69" w14:textId="0BF69480" w:rsidR="0076247D" w:rsidRPr="002C5A8E" w:rsidRDefault="00D2042F" w:rsidP="006F35E5">
            <w:pPr>
              <w:spacing w:before="120"/>
              <w:rPr>
                <w:szCs w:val="24"/>
              </w:rPr>
            </w:pPr>
            <w:r>
              <w:rPr>
                <w:szCs w:val="24"/>
              </w:rPr>
              <w:t>S</w:t>
            </w:r>
            <w:r w:rsidRPr="002C5A8E">
              <w:rPr>
                <w:szCs w:val="24"/>
              </w:rPr>
              <w:t xml:space="preserve">et </w:t>
            </w:r>
            <w:r>
              <w:rPr>
                <w:szCs w:val="24"/>
              </w:rPr>
              <w:t>well</w:t>
            </w:r>
            <w:r w:rsidRPr="002C5A8E">
              <w:rPr>
                <w:szCs w:val="24"/>
              </w:rPr>
              <w:t xml:space="preserve"> back from the road</w:t>
            </w:r>
            <w:r>
              <w:rPr>
                <w:szCs w:val="24"/>
              </w:rPr>
              <w:t>,</w:t>
            </w:r>
            <w:r w:rsidRPr="002C5A8E">
              <w:rPr>
                <w:szCs w:val="24"/>
              </w:rPr>
              <w:t xml:space="preserve"> offering more seclusion</w:t>
            </w:r>
            <w:r>
              <w:rPr>
                <w:szCs w:val="24"/>
              </w:rPr>
              <w:t>.</w:t>
            </w:r>
            <w:r w:rsidRPr="002C5A8E">
              <w:rPr>
                <w:szCs w:val="24"/>
              </w:rPr>
              <w:t xml:space="preserve"> </w:t>
            </w:r>
            <w:r>
              <w:rPr>
                <w:szCs w:val="24"/>
              </w:rPr>
              <w:t>B</w:t>
            </w:r>
            <w:r w:rsidRPr="002C5A8E">
              <w:rPr>
                <w:szCs w:val="24"/>
              </w:rPr>
              <w:t>est suited to campers</w:t>
            </w:r>
            <w:r>
              <w:rPr>
                <w:szCs w:val="24"/>
              </w:rPr>
              <w:t xml:space="preserve"> </w:t>
            </w:r>
            <w:r w:rsidRPr="002C5A8E">
              <w:rPr>
                <w:szCs w:val="24"/>
              </w:rPr>
              <w:t>travel</w:t>
            </w:r>
            <w:r>
              <w:rPr>
                <w:szCs w:val="24"/>
              </w:rPr>
              <w:t>ling</w:t>
            </w:r>
            <w:r w:rsidRPr="002C5A8E">
              <w:rPr>
                <w:szCs w:val="24"/>
              </w:rPr>
              <w:t xml:space="preserve"> light</w:t>
            </w:r>
            <w:r>
              <w:rPr>
                <w:szCs w:val="24"/>
              </w:rPr>
              <w:t>.</w:t>
            </w:r>
          </w:p>
        </w:tc>
      </w:tr>
      <w:tr w:rsidR="00EC46C7" w14:paraId="5A0F512C" w14:textId="77777777" w:rsidTr="00753647">
        <w:trPr>
          <w:cantSplit/>
          <w:trHeight w:val="419"/>
        </w:trPr>
        <w:tc>
          <w:tcPr>
            <w:tcW w:w="4809" w:type="dxa"/>
          </w:tcPr>
          <w:p w14:paraId="5735F92E" w14:textId="0978397A" w:rsidR="00EC46C7" w:rsidRPr="00BF420C" w:rsidRDefault="00AC48D3" w:rsidP="00827F80">
            <w:pPr>
              <w:pStyle w:val="Heading4"/>
              <w:spacing w:before="120"/>
              <w:rPr>
                <w:i w:val="0"/>
                <w:iCs w:val="0"/>
                <w:color w:val="284E36" w:themeColor="text2"/>
                <w:sz w:val="28"/>
              </w:rPr>
            </w:pPr>
            <w:r w:rsidRPr="007310EA">
              <w:rPr>
                <w:noProof/>
                <w:color w:val="284E36" w:themeColor="text2"/>
                <w:sz w:val="32"/>
                <w:szCs w:val="32"/>
              </w:rPr>
              <w:lastRenderedPageBreak/>
              <w:drawing>
                <wp:anchor distT="0" distB="0" distL="114300" distR="114300" simplePos="0" relativeHeight="251659264" behindDoc="0" locked="0" layoutInCell="1" allowOverlap="1" wp14:anchorId="1EBCCAE1" wp14:editId="57A6DB93">
                  <wp:simplePos x="0" y="0"/>
                  <wp:positionH relativeFrom="column">
                    <wp:posOffset>713740</wp:posOffset>
                  </wp:positionH>
                  <wp:positionV relativeFrom="paragraph">
                    <wp:posOffset>43180</wp:posOffset>
                  </wp:positionV>
                  <wp:extent cx="285750" cy="285750"/>
                  <wp:effectExtent l="0" t="0" r="0" b="0"/>
                  <wp:wrapSquare wrapText="bothSides"/>
                  <wp:docPr id="614771609" name="Graphic 3" descr="Symbol showing the site has a fire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71609" name="Graphic 3" descr="Symbol showing the site has a fireplace."/>
                          <pic:cNvPicPr/>
                        </pic:nvPicPr>
                        <pic:blipFill>
                          <a:blip r:embed="rId21">
                            <a:extLst>
                              <a:ext uri="{96DAC541-7B7A-43D3-8B79-37D633B846F1}">
                                <asvg:svgBlip xmlns:asvg="http://schemas.microsoft.com/office/drawing/2016/SVG/main" r:embed="rId22"/>
                              </a:ext>
                            </a:extLst>
                          </a:blip>
                          <a:stretch>
                            <a:fillRect/>
                          </a:stretch>
                        </pic:blipFill>
                        <pic:spPr>
                          <a:xfrm>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00EC46C7" w:rsidRPr="007310EA">
              <w:rPr>
                <w:i w:val="0"/>
                <w:iCs w:val="0"/>
                <w:color w:val="284E36" w:themeColor="text2"/>
                <w:sz w:val="32"/>
                <w:szCs w:val="32"/>
              </w:rPr>
              <w:t>Site</w:t>
            </w:r>
            <w:r w:rsidR="00EC46C7" w:rsidRPr="00BF420C">
              <w:rPr>
                <w:i w:val="0"/>
                <w:iCs w:val="0"/>
                <w:color w:val="284E36" w:themeColor="text2"/>
                <w:sz w:val="28"/>
              </w:rPr>
              <w:t xml:space="preserve"> ⑫</w:t>
            </w:r>
            <w:r w:rsidR="00EC46C7">
              <w:rPr>
                <w:i w:val="0"/>
                <w:iCs w:val="0"/>
                <w:color w:val="284E36" w:themeColor="text2"/>
                <w:sz w:val="28"/>
              </w:rPr>
              <w:t xml:space="preserve"> </w:t>
            </w:r>
            <w:r w:rsidR="0076415C">
              <w:rPr>
                <w:i w:val="0"/>
                <w:iCs w:val="0"/>
                <w:color w:val="284E36" w:themeColor="text2"/>
                <w:sz w:val="28"/>
              </w:rPr>
              <w:t xml:space="preserve">                                                    </w:t>
            </w:r>
          </w:p>
          <w:p w14:paraId="3B8E3836" w14:textId="2645459C" w:rsidR="00EC46C7" w:rsidRDefault="00EC46C7" w:rsidP="00827F80">
            <w:pPr>
              <w:spacing w:before="120"/>
              <w:rPr>
                <w:i/>
                <w:iCs/>
                <w:color w:val="0089C4" w:themeColor="accent2"/>
                <w:sz w:val="28"/>
              </w:rPr>
            </w:pPr>
            <w:r w:rsidRPr="002C5A8E">
              <w:rPr>
                <w:szCs w:val="24"/>
              </w:rPr>
              <w:t xml:space="preserve">Circular compacted fine gravel surface, 5m in diameter. </w:t>
            </w:r>
            <w:r>
              <w:rPr>
                <w:szCs w:val="24"/>
              </w:rPr>
              <w:t>4</w:t>
            </w:r>
            <w:r w:rsidRPr="002C5A8E">
              <w:rPr>
                <w:szCs w:val="24"/>
              </w:rPr>
              <w:t>0m from designated parking bay via gravel path</w:t>
            </w:r>
            <w:r>
              <w:rPr>
                <w:szCs w:val="24"/>
              </w:rPr>
              <w:t>. A</w:t>
            </w:r>
            <w:r w:rsidRPr="002C5A8E">
              <w:rPr>
                <w:szCs w:val="24"/>
              </w:rPr>
              <w:t>round 150m to toilet block.</w:t>
            </w:r>
          </w:p>
        </w:tc>
      </w:tr>
    </w:tbl>
    <w:p w14:paraId="20341BC4" w14:textId="5B1D6892" w:rsidR="009A588F" w:rsidRPr="003B72C7" w:rsidRDefault="009A588F" w:rsidP="006F35E5">
      <w:pPr>
        <w:pStyle w:val="Activity"/>
        <w:spacing w:before="240"/>
        <w:rPr>
          <w:sz w:val="28"/>
        </w:rPr>
      </w:pPr>
      <w:r w:rsidRPr="003B72C7">
        <w:rPr>
          <w:sz w:val="28"/>
        </w:rPr>
        <w:t>Is the campground always open?</w:t>
      </w:r>
    </w:p>
    <w:p w14:paraId="0A19F444" w14:textId="092C5297" w:rsidR="009A588F" w:rsidRPr="00A95517" w:rsidRDefault="009A588F" w:rsidP="009A588F">
      <w:pPr>
        <w:rPr>
          <w:color w:val="auto"/>
        </w:rPr>
      </w:pPr>
      <w:r w:rsidRPr="00BA4009">
        <w:rPr>
          <w:szCs w:val="24"/>
        </w:rPr>
        <w:t>Larni Yirrip is open for booked camping all year round</w:t>
      </w:r>
      <w:r>
        <w:rPr>
          <w:szCs w:val="24"/>
        </w:rPr>
        <w:t xml:space="preserve">, with 24-hour </w:t>
      </w:r>
      <w:r w:rsidR="00CB3EE1">
        <w:rPr>
          <w:szCs w:val="24"/>
        </w:rPr>
        <w:t xml:space="preserve">gate </w:t>
      </w:r>
      <w:r>
        <w:rPr>
          <w:szCs w:val="24"/>
        </w:rPr>
        <w:t xml:space="preserve">access for campers. The space may sometimes be </w:t>
      </w:r>
      <w:r w:rsidRPr="00BA4009">
        <w:rPr>
          <w:szCs w:val="24"/>
        </w:rPr>
        <w:t xml:space="preserve">used for community gatherings, Junior Ranger activities, </w:t>
      </w:r>
      <w:r>
        <w:rPr>
          <w:szCs w:val="24"/>
        </w:rPr>
        <w:t>or</w:t>
      </w:r>
      <w:r w:rsidRPr="00BA4009">
        <w:rPr>
          <w:szCs w:val="24"/>
        </w:rPr>
        <w:t xml:space="preserve"> cultural tours. </w:t>
      </w:r>
      <w:r>
        <w:rPr>
          <w:szCs w:val="24"/>
        </w:rPr>
        <w:t>Campers will be informed if parts of t</w:t>
      </w:r>
      <w:r w:rsidRPr="00BA4009">
        <w:rPr>
          <w:szCs w:val="24"/>
        </w:rPr>
        <w:t xml:space="preserve">he campground </w:t>
      </w:r>
      <w:r>
        <w:rPr>
          <w:szCs w:val="24"/>
        </w:rPr>
        <w:t>or</w:t>
      </w:r>
      <w:r w:rsidRPr="00BA4009">
        <w:rPr>
          <w:szCs w:val="24"/>
        </w:rPr>
        <w:t xml:space="preserve"> </w:t>
      </w:r>
      <w:r>
        <w:rPr>
          <w:szCs w:val="24"/>
        </w:rPr>
        <w:t xml:space="preserve">communal </w:t>
      </w:r>
      <w:r w:rsidRPr="00BA4009">
        <w:rPr>
          <w:szCs w:val="24"/>
        </w:rPr>
        <w:t>facilities</w:t>
      </w:r>
      <w:r>
        <w:rPr>
          <w:szCs w:val="24"/>
        </w:rPr>
        <w:t xml:space="preserve"> are </w:t>
      </w:r>
      <w:r w:rsidRPr="00BA4009">
        <w:rPr>
          <w:szCs w:val="24"/>
        </w:rPr>
        <w:t xml:space="preserve">closed </w:t>
      </w:r>
      <w:r>
        <w:rPr>
          <w:szCs w:val="24"/>
        </w:rPr>
        <w:t>for</w:t>
      </w:r>
      <w:r w:rsidRPr="00BA4009">
        <w:rPr>
          <w:szCs w:val="24"/>
        </w:rPr>
        <w:t xml:space="preserve"> Dja</w:t>
      </w:r>
      <w:r>
        <w:rPr>
          <w:szCs w:val="24"/>
        </w:rPr>
        <w:t>ara</w:t>
      </w:r>
      <w:r w:rsidRPr="00BA4009">
        <w:rPr>
          <w:szCs w:val="24"/>
        </w:rPr>
        <w:t xml:space="preserve"> cultural events.</w:t>
      </w:r>
    </w:p>
    <w:p w14:paraId="6D8CFB77" w14:textId="77777777" w:rsidR="00B9737D" w:rsidRPr="003B72C7" w:rsidRDefault="00B9737D" w:rsidP="003B72C7">
      <w:pPr>
        <w:pStyle w:val="Activity"/>
        <w:spacing w:before="240"/>
        <w:rPr>
          <w:sz w:val="28"/>
        </w:rPr>
      </w:pPr>
      <w:r w:rsidRPr="003B72C7">
        <w:rPr>
          <w:sz w:val="28"/>
        </w:rPr>
        <w:t>Can I have a campfire?</w:t>
      </w:r>
    </w:p>
    <w:p w14:paraId="5497E5F0" w14:textId="77777777" w:rsidR="00B9737D" w:rsidRDefault="00B9737D" w:rsidP="00B9737D">
      <w:r w:rsidRPr="00A23B97">
        <w:rPr>
          <w:noProof/>
        </w:rPr>
        <w:drawing>
          <wp:inline distT="0" distB="0" distL="0" distR="0" wp14:anchorId="0A18CF3D" wp14:editId="4C169F1D">
            <wp:extent cx="285623" cy="285623"/>
            <wp:effectExtent l="0" t="0" r="635" b="635"/>
            <wp:docPr id="972464696" name="Picture 12" descr="Symbol showing campfires are permit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64696" name="Picture 12" descr="Symbol showing campfires are permitted. "/>
                    <pic:cNvPicPr/>
                  </pic:nvPicPr>
                  <pic:blipFill>
                    <a:blip r:embed="rId64" cstate="print">
                      <a:extLst>
                        <a:ext uri="{28A0092B-C50C-407E-A947-70E740481C1C}">
                          <a14:useLocalDpi xmlns:a14="http://schemas.microsoft.com/office/drawing/2010/main"/>
                        </a:ext>
                      </a:extLst>
                    </a:blip>
                    <a:stretch>
                      <a:fillRect/>
                    </a:stretch>
                  </pic:blipFill>
                  <pic:spPr>
                    <a:xfrm>
                      <a:off x="0" y="0"/>
                      <a:ext cx="285115" cy="285115"/>
                    </a:xfrm>
                    <a:prstGeom prst="rect">
                      <a:avLst/>
                    </a:prstGeom>
                  </pic:spPr>
                </pic:pic>
              </a:graphicData>
            </a:graphic>
          </wp:inline>
        </w:drawing>
      </w:r>
    </w:p>
    <w:p w14:paraId="625CFCA1" w14:textId="77777777" w:rsidR="00B9737D" w:rsidRPr="00753F97" w:rsidRDefault="00B9737D" w:rsidP="00B9737D">
      <w:r>
        <w:t>Yes. Every campsite has a firepit. Please light fires only in the pits provided, and e</w:t>
      </w:r>
      <w:r w:rsidRPr="00753F97">
        <w:t xml:space="preserve">nsure that: </w:t>
      </w:r>
    </w:p>
    <w:p w14:paraId="2454A187" w14:textId="77777777" w:rsidR="00B9737D" w:rsidRPr="00753F97" w:rsidRDefault="00B9737D" w:rsidP="00B9737D">
      <w:pPr>
        <w:pStyle w:val="Level2ListParagraph"/>
        <w:numPr>
          <w:ilvl w:val="0"/>
          <w:numId w:val="18"/>
        </w:numPr>
      </w:pPr>
      <w:r>
        <w:t>the</w:t>
      </w:r>
      <w:r w:rsidRPr="00753F97">
        <w:t xml:space="preserve"> three-metre </w:t>
      </w:r>
      <w:r>
        <w:t xml:space="preserve">gravel </w:t>
      </w:r>
      <w:r w:rsidRPr="00753F97">
        <w:t xml:space="preserve">area </w:t>
      </w:r>
      <w:r>
        <w:t xml:space="preserve">around your pit </w:t>
      </w:r>
      <w:r w:rsidRPr="00753F97">
        <w:t xml:space="preserve">is </w:t>
      </w:r>
      <w:r>
        <w:t xml:space="preserve">kept </w:t>
      </w:r>
      <w:r w:rsidRPr="00753F97">
        <w:t>clear of anything flammable</w:t>
      </w:r>
      <w:r>
        <w:t xml:space="preserve"> </w:t>
      </w:r>
    </w:p>
    <w:p w14:paraId="5DC5873E" w14:textId="77777777" w:rsidR="00B9737D" w:rsidRDefault="00B9737D" w:rsidP="00B9737D">
      <w:pPr>
        <w:pStyle w:val="Level2ListParagraph"/>
        <w:numPr>
          <w:ilvl w:val="0"/>
          <w:numId w:val="18"/>
        </w:numPr>
      </w:pPr>
      <w:r w:rsidRPr="00753F97">
        <w:t>an adult is in attendance (awake, within 50m and with a clear line of sight) at all times</w:t>
      </w:r>
    </w:p>
    <w:p w14:paraId="7DE22F22" w14:textId="2BD2AE3C" w:rsidR="00B9737D" w:rsidRDefault="00B9737D" w:rsidP="00B9737D">
      <w:pPr>
        <w:pStyle w:val="Level2ListParagraph"/>
        <w:numPr>
          <w:ilvl w:val="0"/>
          <w:numId w:val="18"/>
        </w:numPr>
      </w:pPr>
      <w:r>
        <w:t xml:space="preserve">you have </w:t>
      </w:r>
      <w:r w:rsidRPr="00753F97">
        <w:t>at least 10 litres of water available for immediate use</w:t>
      </w:r>
    </w:p>
    <w:p w14:paraId="693734D8" w14:textId="77777777" w:rsidR="00B9737D" w:rsidRPr="00753F97" w:rsidRDefault="00B9737D" w:rsidP="00B9737D">
      <w:pPr>
        <w:pStyle w:val="Level2ListParagraph"/>
        <w:numPr>
          <w:ilvl w:val="0"/>
          <w:numId w:val="18"/>
        </w:numPr>
      </w:pPr>
      <w:r w:rsidRPr="00753F97">
        <w:t xml:space="preserve">put your fire out with water, not soil. </w:t>
      </w:r>
      <w:r>
        <w:t xml:space="preserve">It is only safe to leave when </w:t>
      </w:r>
      <w:r w:rsidRPr="00753F97">
        <w:t>it is cool to touch.</w:t>
      </w:r>
    </w:p>
    <w:p w14:paraId="05F3284D" w14:textId="20B04DBA" w:rsidR="00B9737D" w:rsidRDefault="00B9737D" w:rsidP="00B9737D">
      <w:pPr>
        <w:spacing w:before="120"/>
      </w:pPr>
      <w:r w:rsidRPr="00D7303F">
        <w:t xml:space="preserve">No fires may be lit on a day of Total Fire Ban, including campfires, solid and fuel barbecues and ovens. </w:t>
      </w:r>
      <w:r>
        <w:t>P</w:t>
      </w:r>
      <w:r w:rsidRPr="00D7303F">
        <w:t xml:space="preserve">ortable gas or electric </w:t>
      </w:r>
      <w:r>
        <w:t>camping st</w:t>
      </w:r>
      <w:r w:rsidR="00D3184D">
        <w:t>o</w:t>
      </w:r>
      <w:r>
        <w:t xml:space="preserve">ves and </w:t>
      </w:r>
      <w:r w:rsidRPr="00D7303F">
        <w:t>barbecues may be used, provided they meet the first three criteria above.</w:t>
      </w:r>
      <w:r w:rsidR="009703EB">
        <w:t xml:space="preserve"> Larni Yirrip is in the Northern Country Fire District.</w:t>
      </w:r>
    </w:p>
    <w:p w14:paraId="5C5DBFAD" w14:textId="3ED2ABD1" w:rsidR="00B9737D" w:rsidRPr="003B72C7" w:rsidRDefault="00B9737D" w:rsidP="003B72C7">
      <w:pPr>
        <w:pStyle w:val="Activity"/>
        <w:spacing w:before="240"/>
        <w:rPr>
          <w:sz w:val="28"/>
        </w:rPr>
      </w:pPr>
      <w:r w:rsidRPr="003B72C7">
        <w:rPr>
          <w:sz w:val="28"/>
        </w:rPr>
        <w:t>Can I collect firewood?</w:t>
      </w:r>
    </w:p>
    <w:p w14:paraId="138F4869" w14:textId="77777777" w:rsidR="00B9737D" w:rsidRDefault="00B9737D" w:rsidP="00B9737D">
      <w:r>
        <w:rPr>
          <w:noProof/>
        </w:rPr>
        <w:drawing>
          <wp:inline distT="0" distB="0" distL="0" distR="0" wp14:anchorId="5D96F48B" wp14:editId="7609FAD9">
            <wp:extent cx="285750" cy="285750"/>
            <wp:effectExtent l="0" t="0" r="0" b="0"/>
            <wp:docPr id="590055437" name="Graphic 13" descr="Symbol showing firewood collection is prohib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55437" name="Graphic 13" descr="Symbol showing firewood collection is prohibited."/>
                    <pic:cNvPicPr/>
                  </pic:nvPicPr>
                  <pic:blipFill>
                    <a:blip r:embed="rId39">
                      <a:extLst>
                        <a:ext uri="{96DAC541-7B7A-43D3-8B79-37D633B846F1}">
                          <asvg:svgBlip xmlns:asvg="http://schemas.microsoft.com/office/drawing/2016/SVG/main" r:embed="rId40"/>
                        </a:ext>
                      </a:extLst>
                    </a:blip>
                    <a:stretch>
                      <a:fillRect/>
                    </a:stretch>
                  </pic:blipFill>
                  <pic:spPr>
                    <a:xfrm>
                      <a:off x="0" y="0"/>
                      <a:ext cx="285750" cy="285750"/>
                    </a:xfrm>
                    <a:prstGeom prst="rect">
                      <a:avLst/>
                    </a:prstGeom>
                  </pic:spPr>
                </pic:pic>
              </a:graphicData>
            </a:graphic>
          </wp:inline>
        </w:drawing>
      </w:r>
      <w:r>
        <w:t xml:space="preserve"> </w:t>
      </w:r>
    </w:p>
    <w:p w14:paraId="4E9D8524" w14:textId="77777777" w:rsidR="00A27594" w:rsidRDefault="00B9737D" w:rsidP="00FA62EA">
      <w:r>
        <w:t>Firewood collection is prohibited in the campsite and surrounding parks. Please bring your own coals or firewood. Both can be purchased from service stations and hardware stores in nearby Kangaroo Flat.</w:t>
      </w:r>
    </w:p>
    <w:p w14:paraId="79F14ADB" w14:textId="77777777" w:rsidR="00F317D3" w:rsidRDefault="00F317D3" w:rsidP="00FA62EA"/>
    <w:p w14:paraId="0C099E28" w14:textId="77777777" w:rsidR="00A27594" w:rsidRPr="003B72C7" w:rsidRDefault="00A27594" w:rsidP="00A27594">
      <w:pPr>
        <w:spacing w:before="240"/>
        <w:rPr>
          <w:b/>
          <w:bCs/>
          <w:color w:val="0671A8"/>
          <w:sz w:val="28"/>
          <w:szCs w:val="28"/>
        </w:rPr>
      </w:pPr>
      <w:r w:rsidRPr="003B72C7">
        <w:rPr>
          <w:b/>
          <w:bCs/>
          <w:color w:val="0671A8"/>
          <w:sz w:val="28"/>
          <w:szCs w:val="28"/>
        </w:rPr>
        <w:t>Where can I park additional or large vehicles?</w:t>
      </w:r>
    </w:p>
    <w:p w14:paraId="68052378" w14:textId="77777777" w:rsidR="00A27594" w:rsidRPr="00A3791B" w:rsidRDefault="00A27594" w:rsidP="00A27594">
      <w:pPr>
        <w:spacing w:before="120"/>
        <w:rPr>
          <w:b/>
          <w:bCs/>
          <w:color w:val="0671A8"/>
          <w:sz w:val="32"/>
          <w:szCs w:val="32"/>
        </w:rPr>
      </w:pPr>
      <w:r>
        <w:rPr>
          <w:b/>
          <w:bCs/>
          <w:noProof/>
          <w:color w:val="0671A8"/>
          <w:sz w:val="32"/>
          <w:szCs w:val="32"/>
        </w:rPr>
        <w:drawing>
          <wp:inline distT="0" distB="0" distL="0" distR="0" wp14:anchorId="202129B8" wp14:editId="3CF1542A">
            <wp:extent cx="285750" cy="285750"/>
            <wp:effectExtent l="0" t="0" r="0" b="0"/>
            <wp:docPr id="17036047" name="Graphic 8" descr="Symbols for caravans, campervans, motorhomes and b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047" name="Graphic 8" descr="Symbols for caravans, campervans, motorhomes and buses."/>
                    <pic:cNvPicPr/>
                  </pic:nvPicPr>
                  <pic:blipFill>
                    <a:blip r:embed="rId65">
                      <a:extLst>
                        <a:ext uri="{96DAC541-7B7A-43D3-8B79-37D633B846F1}">
                          <asvg:svgBlip xmlns:asvg="http://schemas.microsoft.com/office/drawing/2016/SVG/main" r:embed="rId66"/>
                        </a:ext>
                      </a:extLst>
                    </a:blip>
                    <a:stretch>
                      <a:fillRect/>
                    </a:stretch>
                  </pic:blipFill>
                  <pic:spPr>
                    <a:xfrm>
                      <a:off x="0" y="0"/>
                      <a:ext cx="285750" cy="285750"/>
                    </a:xfrm>
                    <a:prstGeom prst="rect">
                      <a:avLst/>
                    </a:prstGeom>
                  </pic:spPr>
                </pic:pic>
              </a:graphicData>
            </a:graphic>
          </wp:inline>
        </w:drawing>
      </w:r>
      <w:r>
        <w:rPr>
          <w:b/>
          <w:bCs/>
          <w:noProof/>
          <w:color w:val="0671A8"/>
          <w:sz w:val="32"/>
          <w:szCs w:val="32"/>
        </w:rPr>
        <w:drawing>
          <wp:inline distT="0" distB="0" distL="0" distR="0" wp14:anchorId="40866DCA" wp14:editId="11369BD6">
            <wp:extent cx="285750" cy="285750"/>
            <wp:effectExtent l="0" t="0" r="0" b="0"/>
            <wp:docPr id="265373337"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73337" name="Graphic 9">
                      <a:extLst>
                        <a:ext uri="{C183D7F6-B498-43B3-948B-1728B52AA6E4}">
                          <adec:decorative xmlns:adec="http://schemas.microsoft.com/office/drawing/2017/decorative" val="1"/>
                        </a:ext>
                      </a:extLst>
                    </pic:cNvPr>
                    <pic:cNvPicPr/>
                  </pic:nvPicPr>
                  <pic:blipFill>
                    <a:blip r:embed="rId67">
                      <a:extLst>
                        <a:ext uri="{96DAC541-7B7A-43D3-8B79-37D633B846F1}">
                          <asvg:svgBlip xmlns:asvg="http://schemas.microsoft.com/office/drawing/2016/SVG/main" r:embed="rId68"/>
                        </a:ext>
                      </a:extLst>
                    </a:blip>
                    <a:stretch>
                      <a:fillRect/>
                    </a:stretch>
                  </pic:blipFill>
                  <pic:spPr>
                    <a:xfrm>
                      <a:off x="0" y="0"/>
                      <a:ext cx="285750" cy="285750"/>
                    </a:xfrm>
                    <a:prstGeom prst="rect">
                      <a:avLst/>
                    </a:prstGeom>
                  </pic:spPr>
                </pic:pic>
              </a:graphicData>
            </a:graphic>
          </wp:inline>
        </w:drawing>
      </w:r>
      <w:r>
        <w:rPr>
          <w:b/>
          <w:bCs/>
          <w:noProof/>
          <w:color w:val="0671A8"/>
          <w:sz w:val="32"/>
          <w:szCs w:val="32"/>
        </w:rPr>
        <w:drawing>
          <wp:inline distT="0" distB="0" distL="0" distR="0" wp14:anchorId="1844D813" wp14:editId="77052CA4">
            <wp:extent cx="285750" cy="285750"/>
            <wp:effectExtent l="0" t="0" r="0" b="0"/>
            <wp:docPr id="1859057628"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57628" name="Graphic 10">
                      <a:extLst>
                        <a:ext uri="{C183D7F6-B498-43B3-948B-1728B52AA6E4}">
                          <adec:decorative xmlns:adec="http://schemas.microsoft.com/office/drawing/2017/decorative" val="1"/>
                        </a:ext>
                      </a:extLst>
                    </pic:cNvPr>
                    <pic:cNvPicPr/>
                  </pic:nvPicPr>
                  <pic:blipFill>
                    <a:blip r:embed="rId69">
                      <a:extLst>
                        <a:ext uri="{96DAC541-7B7A-43D3-8B79-37D633B846F1}">
                          <asvg:svgBlip xmlns:asvg="http://schemas.microsoft.com/office/drawing/2016/SVG/main" r:embed="rId70"/>
                        </a:ext>
                      </a:extLst>
                    </a:blip>
                    <a:stretch>
                      <a:fillRect/>
                    </a:stretch>
                  </pic:blipFill>
                  <pic:spPr>
                    <a:xfrm>
                      <a:off x="0" y="0"/>
                      <a:ext cx="285750" cy="285750"/>
                    </a:xfrm>
                    <a:prstGeom prst="rect">
                      <a:avLst/>
                    </a:prstGeom>
                  </pic:spPr>
                </pic:pic>
              </a:graphicData>
            </a:graphic>
          </wp:inline>
        </w:drawing>
      </w:r>
    </w:p>
    <w:p w14:paraId="6456B5E5" w14:textId="76ED428E" w:rsidR="00B9737D" w:rsidRPr="00A27594" w:rsidRDefault="00A27594" w:rsidP="00A27594">
      <w:pPr>
        <w:pStyle w:val="Activity"/>
        <w:rPr>
          <w:b w:val="0"/>
          <w:bCs w:val="0"/>
          <w:color w:val="auto"/>
          <w:sz w:val="24"/>
          <w:szCs w:val="24"/>
        </w:rPr>
      </w:pPr>
      <w:r w:rsidRPr="00B9737D">
        <w:rPr>
          <w:b w:val="0"/>
          <w:bCs w:val="0"/>
          <w:color w:val="auto"/>
          <w:sz w:val="24"/>
          <w:szCs w:val="24"/>
        </w:rPr>
        <w:t xml:space="preserve">If you are travelling with </w:t>
      </w:r>
      <w:r>
        <w:rPr>
          <w:b w:val="0"/>
          <w:bCs w:val="0"/>
          <w:color w:val="auto"/>
          <w:sz w:val="24"/>
          <w:szCs w:val="24"/>
        </w:rPr>
        <w:t>more than one car</w:t>
      </w:r>
      <w:r w:rsidRPr="00B9737D">
        <w:rPr>
          <w:b w:val="0"/>
          <w:bCs w:val="0"/>
          <w:color w:val="auto"/>
          <w:sz w:val="24"/>
          <w:szCs w:val="24"/>
        </w:rPr>
        <w:t xml:space="preserve"> or</w:t>
      </w:r>
      <w:r>
        <w:rPr>
          <w:b w:val="0"/>
          <w:bCs w:val="0"/>
          <w:color w:val="auto"/>
          <w:sz w:val="24"/>
          <w:szCs w:val="24"/>
        </w:rPr>
        <w:t xml:space="preserve"> a</w:t>
      </w:r>
      <w:r w:rsidRPr="00B9737D">
        <w:rPr>
          <w:b w:val="0"/>
          <w:bCs w:val="0"/>
          <w:color w:val="auto"/>
          <w:sz w:val="24"/>
          <w:szCs w:val="24"/>
        </w:rPr>
        <w:t xml:space="preserve"> </w:t>
      </w:r>
      <w:r>
        <w:rPr>
          <w:b w:val="0"/>
          <w:bCs w:val="0"/>
          <w:color w:val="auto"/>
          <w:sz w:val="24"/>
          <w:szCs w:val="24"/>
        </w:rPr>
        <w:t>large vehicle</w:t>
      </w:r>
      <w:r w:rsidR="00296C53">
        <w:rPr>
          <w:b w:val="0"/>
          <w:bCs w:val="0"/>
          <w:color w:val="auto"/>
          <w:sz w:val="24"/>
          <w:szCs w:val="24"/>
        </w:rPr>
        <w:t>,</w:t>
      </w:r>
      <w:r>
        <w:rPr>
          <w:b w:val="0"/>
          <w:bCs w:val="0"/>
          <w:color w:val="auto"/>
          <w:sz w:val="24"/>
          <w:szCs w:val="24"/>
        </w:rPr>
        <w:t xml:space="preserve"> </w:t>
      </w:r>
      <w:r w:rsidRPr="00B9737D">
        <w:rPr>
          <w:b w:val="0"/>
          <w:bCs w:val="0"/>
          <w:color w:val="auto"/>
          <w:sz w:val="24"/>
          <w:szCs w:val="24"/>
        </w:rPr>
        <w:t xml:space="preserve">please park </w:t>
      </w:r>
      <w:r w:rsidR="006E45D5">
        <w:rPr>
          <w:b w:val="0"/>
          <w:bCs w:val="0"/>
          <w:color w:val="auto"/>
          <w:sz w:val="24"/>
          <w:szCs w:val="24"/>
        </w:rPr>
        <w:t>it</w:t>
      </w:r>
      <w:r w:rsidRPr="00B9737D">
        <w:rPr>
          <w:b w:val="0"/>
          <w:bCs w:val="0"/>
          <w:color w:val="auto"/>
          <w:sz w:val="24"/>
          <w:szCs w:val="24"/>
        </w:rPr>
        <w:t xml:space="preserve"> in the overflow parking area after unloading.</w:t>
      </w:r>
      <w:r>
        <w:rPr>
          <w:b w:val="0"/>
          <w:bCs w:val="0"/>
          <w:color w:val="auto"/>
          <w:sz w:val="24"/>
          <w:szCs w:val="24"/>
        </w:rPr>
        <w:t xml:space="preserve"> </w:t>
      </w:r>
      <w:r w:rsidR="00B9737D">
        <w:t xml:space="preserve"> </w:t>
      </w:r>
    </w:p>
    <w:p w14:paraId="1C55775B" w14:textId="77777777" w:rsidR="00E37D6E" w:rsidRPr="004D1FA8" w:rsidRDefault="00E37D6E" w:rsidP="007D1657">
      <w:pPr>
        <w:pStyle w:val="Activity"/>
        <w:spacing w:before="240"/>
        <w:rPr>
          <w:color w:val="0089C4"/>
          <w:sz w:val="28"/>
        </w:rPr>
      </w:pPr>
      <w:r w:rsidRPr="004D1FA8">
        <w:rPr>
          <w:color w:val="0089C4"/>
          <w:sz w:val="28"/>
        </w:rPr>
        <w:t xml:space="preserve">Can I bring a dog or other animals? </w:t>
      </w:r>
    </w:p>
    <w:p w14:paraId="15D08FF7" w14:textId="77777777" w:rsidR="00E37D6E" w:rsidRDefault="00E37D6E" w:rsidP="00E37D6E">
      <w:pPr>
        <w:ind w:left="284" w:hanging="284"/>
      </w:pPr>
      <w:r>
        <w:rPr>
          <w:noProof/>
        </w:rPr>
        <w:drawing>
          <wp:inline distT="0" distB="0" distL="0" distR="0" wp14:anchorId="2B0C24F6" wp14:editId="5F1B6250">
            <wp:extent cx="285750" cy="285750"/>
            <wp:effectExtent l="0" t="0" r="0" b="0"/>
            <wp:docPr id="1615319725" name="Graphic 15" descr="Symbol showing that dogs, cats, other pets and horses are prohib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19725" name="Graphic 15" descr="Symbol showing that dogs, cats, other pets and horses are prohibited."/>
                    <pic:cNvPicPr/>
                  </pic:nvPicPr>
                  <pic:blipFill>
                    <a:blip r:embed="rId31">
                      <a:extLst>
                        <a:ext uri="{96DAC541-7B7A-43D3-8B79-37D633B846F1}">
                          <asvg:svgBlip xmlns:asvg="http://schemas.microsoft.com/office/drawing/2016/SVG/main" r:embed="rId32"/>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78B02CDC" wp14:editId="3897831C">
            <wp:extent cx="285750" cy="285750"/>
            <wp:effectExtent l="0" t="0" r="0" b="0"/>
            <wp:docPr id="55269010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0101" name="Graphic 14">
                      <a:extLst>
                        <a:ext uri="{C183D7F6-B498-43B3-948B-1728B52AA6E4}">
                          <adec:decorative xmlns:adec="http://schemas.microsoft.com/office/drawing/2017/decorative" val="1"/>
                        </a:ext>
                      </a:extLst>
                    </pic:cNvPr>
                    <pic:cNvPicPr/>
                  </pic:nvPicPr>
                  <pic:blipFill>
                    <a:blip r:embed="rId33">
                      <a:extLst>
                        <a:ext uri="{96DAC541-7B7A-43D3-8B79-37D633B846F1}">
                          <asvg:svgBlip xmlns:asvg="http://schemas.microsoft.com/office/drawing/2016/SVG/main" r:embed="rId34"/>
                        </a:ext>
                      </a:extLst>
                    </a:blip>
                    <a:stretch>
                      <a:fillRect/>
                    </a:stretch>
                  </pic:blipFill>
                  <pic:spPr>
                    <a:xfrm>
                      <a:off x="0" y="0"/>
                      <a:ext cx="285750" cy="285750"/>
                    </a:xfrm>
                    <a:prstGeom prst="rect">
                      <a:avLst/>
                    </a:prstGeom>
                  </pic:spPr>
                </pic:pic>
              </a:graphicData>
            </a:graphic>
          </wp:inline>
        </w:drawing>
      </w:r>
    </w:p>
    <w:p w14:paraId="7D2FA927" w14:textId="5D1C430C" w:rsidR="00E37D6E" w:rsidRPr="00C2036B" w:rsidRDefault="00E37D6E" w:rsidP="00E37D6E">
      <w:pPr>
        <w:rPr>
          <w:strike/>
        </w:rPr>
      </w:pPr>
      <w:r w:rsidRPr="00753F97">
        <w:t>Dogs, cats</w:t>
      </w:r>
      <w:r w:rsidR="006046BF">
        <w:t>,</w:t>
      </w:r>
      <w:r w:rsidRPr="00753F97">
        <w:t xml:space="preserve"> horses </w:t>
      </w:r>
      <w:r w:rsidR="006046BF">
        <w:t xml:space="preserve">and other domestic animals </w:t>
      </w:r>
      <w:r w:rsidRPr="00753F97">
        <w:t>are not permitted</w:t>
      </w:r>
      <w:r>
        <w:t xml:space="preserve"> in the campground</w:t>
      </w:r>
      <w:r w:rsidR="00623363">
        <w:t>, apart from registered service animals</w:t>
      </w:r>
      <w:r w:rsidR="00EA0944">
        <w:t xml:space="preserve">. </w:t>
      </w:r>
    </w:p>
    <w:p w14:paraId="44B5DBB1" w14:textId="77777777" w:rsidR="00E37D6E" w:rsidRPr="004D1FA8" w:rsidRDefault="00E37D6E" w:rsidP="007D1657">
      <w:pPr>
        <w:pStyle w:val="Activity"/>
        <w:spacing w:before="240"/>
        <w:rPr>
          <w:color w:val="0089C4"/>
          <w:sz w:val="28"/>
        </w:rPr>
      </w:pPr>
      <w:r w:rsidRPr="004D1FA8">
        <w:rPr>
          <w:color w:val="0089C4"/>
          <w:sz w:val="28"/>
        </w:rPr>
        <w:t>Can I bring a bicycle?</w:t>
      </w:r>
    </w:p>
    <w:tbl>
      <w:tblPr>
        <w:tblStyle w:val="TableGrid"/>
        <w:tblW w:w="49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851"/>
        <w:gridCol w:w="4111"/>
      </w:tblGrid>
      <w:tr w:rsidR="00E37D6E" w14:paraId="30816C07" w14:textId="77777777" w:rsidTr="00D441B0">
        <w:trPr>
          <w:trHeight w:val="73"/>
        </w:trPr>
        <w:tc>
          <w:tcPr>
            <w:tcW w:w="851" w:type="dxa"/>
          </w:tcPr>
          <w:p w14:paraId="0FB9F0F1" w14:textId="6E6655DC" w:rsidR="00E37D6E" w:rsidRPr="00FA6CBB" w:rsidRDefault="00706C95">
            <w:r w:rsidRPr="00706C95">
              <w:rPr>
                <w:sz w:val="12"/>
                <w:szCs w:val="12"/>
              </w:rPr>
              <w:t xml:space="preserve"> </w:t>
            </w:r>
            <w:r w:rsidR="00E37D6E">
              <w:rPr>
                <w:noProof/>
              </w:rPr>
              <w:drawing>
                <wp:inline distT="0" distB="0" distL="0" distR="0" wp14:anchorId="6C388461" wp14:editId="5F1B7859">
                  <wp:extent cx="285750" cy="285750"/>
                  <wp:effectExtent l="0" t="0" r="0" b="0"/>
                  <wp:docPr id="1855828562"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28562" name="Graphic 10">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5750" cy="285750"/>
                          </a:xfrm>
                          <a:prstGeom prst="rect">
                            <a:avLst/>
                          </a:prstGeom>
                        </pic:spPr>
                      </pic:pic>
                    </a:graphicData>
                  </a:graphic>
                </wp:inline>
              </w:drawing>
            </w:r>
          </w:p>
        </w:tc>
        <w:tc>
          <w:tcPr>
            <w:tcW w:w="4111" w:type="dxa"/>
          </w:tcPr>
          <w:p w14:paraId="6B5D06A5" w14:textId="77777777" w:rsidR="00E37D6E" w:rsidRPr="00ED1E55" w:rsidRDefault="00E37D6E">
            <w:pPr>
              <w:spacing w:after="60"/>
              <w:rPr>
                <w:rStyle w:val="Strong"/>
                <w:b w:val="0"/>
                <w:bCs w:val="0"/>
              </w:rPr>
            </w:pPr>
            <w:r w:rsidRPr="002E1257">
              <w:rPr>
                <w:rStyle w:val="Strong"/>
                <w:b w:val="0"/>
                <w:bCs w:val="0"/>
              </w:rPr>
              <w:t xml:space="preserve">Yes. </w:t>
            </w:r>
            <w:r w:rsidRPr="00ED1E55">
              <w:rPr>
                <w:rStyle w:val="Strong"/>
                <w:b w:val="0"/>
                <w:bCs w:val="0"/>
              </w:rPr>
              <w:t xml:space="preserve">Bicycles </w:t>
            </w:r>
            <w:r w:rsidRPr="009E7FEA">
              <w:rPr>
                <w:rStyle w:val="Strong"/>
                <w:b w:val="0"/>
                <w:bCs w:val="0"/>
              </w:rPr>
              <w:t>can</w:t>
            </w:r>
            <w:r w:rsidRPr="00ED1E55">
              <w:rPr>
                <w:rStyle w:val="Strong"/>
                <w:b w:val="0"/>
                <w:bCs w:val="0"/>
              </w:rPr>
              <w:t xml:space="preserve"> be ridden:</w:t>
            </w:r>
          </w:p>
          <w:p w14:paraId="6AD4D183" w14:textId="071F2E03" w:rsidR="00E37D6E" w:rsidRDefault="00E37D6E" w:rsidP="00E37D6E">
            <w:pPr>
              <w:pStyle w:val="ListParagraph"/>
              <w:numPr>
                <w:ilvl w:val="0"/>
                <w:numId w:val="17"/>
              </w:numPr>
              <w:spacing w:after="60"/>
            </w:pPr>
            <w:r>
              <w:t>on the access road through the camp</w:t>
            </w:r>
            <w:r w:rsidR="009E7FEA">
              <w:t>ground</w:t>
            </w:r>
          </w:p>
          <w:p w14:paraId="01768C40" w14:textId="77777777" w:rsidR="00E37D6E" w:rsidRDefault="00E37D6E" w:rsidP="00E37D6E">
            <w:pPr>
              <w:pStyle w:val="ListParagraph"/>
              <w:numPr>
                <w:ilvl w:val="0"/>
                <w:numId w:val="17"/>
              </w:numPr>
              <w:spacing w:after="60"/>
            </w:pPr>
            <w:r>
              <w:t xml:space="preserve">on the shared use paths around Number 7 Park and Crusoe Reservoir </w:t>
            </w:r>
          </w:p>
          <w:p w14:paraId="3BEF17E4" w14:textId="77777777" w:rsidR="00E37D6E" w:rsidRPr="002D5ED8" w:rsidRDefault="00E37D6E" w:rsidP="00E37D6E">
            <w:pPr>
              <w:pStyle w:val="ListParagraph"/>
              <w:numPr>
                <w:ilvl w:val="0"/>
                <w:numId w:val="17"/>
              </w:numPr>
              <w:shd w:val="clear" w:color="auto" w:fill="FFFFFF" w:themeFill="background1"/>
            </w:pPr>
            <w:r w:rsidRPr="002D5ED8">
              <w:t xml:space="preserve">on formed open roads in Greater Bendigo National Park and Bendigo Regional Park. </w:t>
            </w:r>
          </w:p>
          <w:p w14:paraId="5E7458D9" w14:textId="77777777" w:rsidR="00E37D6E" w:rsidRDefault="00E37D6E">
            <w:pPr>
              <w:rPr>
                <w:rStyle w:val="TracknameChar"/>
                <w:rFonts w:eastAsiaTheme="minorHAnsi"/>
              </w:rPr>
            </w:pPr>
            <w:r>
              <w:t xml:space="preserve">Please go slow, watch out for pedestrians, follow the one way system and abide by all road signs. </w:t>
            </w:r>
          </w:p>
        </w:tc>
      </w:tr>
      <w:tr w:rsidR="00E37D6E" w14:paraId="7060C906" w14:textId="77777777" w:rsidTr="00D441B0">
        <w:trPr>
          <w:trHeight w:val="73"/>
        </w:trPr>
        <w:tc>
          <w:tcPr>
            <w:tcW w:w="851" w:type="dxa"/>
          </w:tcPr>
          <w:p w14:paraId="701A114C" w14:textId="66F8DB5F" w:rsidR="00E37D6E" w:rsidRDefault="00706C95">
            <w:pPr>
              <w:rPr>
                <w:noProof/>
              </w:rPr>
            </w:pPr>
            <w:r w:rsidRPr="00706C95">
              <w:rPr>
                <w:noProof/>
                <w:sz w:val="12"/>
                <w:szCs w:val="12"/>
              </w:rPr>
              <w:t xml:space="preserve"> </w:t>
            </w:r>
            <w:r w:rsidR="00E37D6E">
              <w:rPr>
                <w:noProof/>
              </w:rPr>
              <w:drawing>
                <wp:inline distT="0" distB="0" distL="0" distR="0" wp14:anchorId="37177782" wp14:editId="3BE4D835">
                  <wp:extent cx="285750" cy="285750"/>
                  <wp:effectExtent l="0" t="0" r="0" b="0"/>
                  <wp:docPr id="1621418282"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18282" name="Graphic 11">
                            <a:extLst>
                              <a:ext uri="{C183D7F6-B498-43B3-948B-1728B52AA6E4}">
                                <adec:decorative xmlns:adec="http://schemas.microsoft.com/office/drawing/2017/decorative" val="1"/>
                              </a:ext>
                            </a:extLst>
                          </pic:cNvPr>
                          <pic:cNvPicPr/>
                        </pic:nvPicPr>
                        <pic:blipFill>
                          <a:blip r:embed="rId73">
                            <a:extLst>
                              <a:ext uri="{96DAC541-7B7A-43D3-8B79-37D633B846F1}">
                                <asvg:svgBlip xmlns:asvg="http://schemas.microsoft.com/office/drawing/2016/SVG/main" r:embed="rId74"/>
                              </a:ext>
                            </a:extLst>
                          </a:blip>
                          <a:stretch>
                            <a:fillRect/>
                          </a:stretch>
                        </pic:blipFill>
                        <pic:spPr>
                          <a:xfrm>
                            <a:off x="0" y="0"/>
                            <a:ext cx="285750" cy="285750"/>
                          </a:xfrm>
                          <a:prstGeom prst="rect">
                            <a:avLst/>
                          </a:prstGeom>
                        </pic:spPr>
                      </pic:pic>
                    </a:graphicData>
                  </a:graphic>
                </wp:inline>
              </w:drawing>
            </w:r>
          </w:p>
        </w:tc>
        <w:tc>
          <w:tcPr>
            <w:tcW w:w="4111" w:type="dxa"/>
          </w:tcPr>
          <w:p w14:paraId="331678C3" w14:textId="77777777" w:rsidR="00E37D6E" w:rsidRDefault="00E37D6E">
            <w:r>
              <w:t xml:space="preserve">Bicycles must not be ridden on </w:t>
            </w:r>
            <w:r w:rsidRPr="00753F97">
              <w:t>walking tracks</w:t>
            </w:r>
            <w:r>
              <w:t xml:space="preserve"> within the campground or in Greater Bendigo National Park</w:t>
            </w:r>
            <w:r w:rsidRPr="00753F97">
              <w:t>.</w:t>
            </w:r>
            <w:r>
              <w:t xml:space="preserve"> </w:t>
            </w:r>
          </w:p>
          <w:p w14:paraId="002396E7" w14:textId="77777777" w:rsidR="00E37D6E" w:rsidRPr="00ED1E55" w:rsidRDefault="00E37D6E">
            <w:pPr>
              <w:rPr>
                <w:rStyle w:val="Strong"/>
                <w:b w:val="0"/>
                <w:bCs w:val="0"/>
              </w:rPr>
            </w:pPr>
            <w:r>
              <w:t>Please dismount on all walking tracks between campsites and other facilities.</w:t>
            </w:r>
          </w:p>
        </w:tc>
      </w:tr>
    </w:tbl>
    <w:p w14:paraId="2C6B5052" w14:textId="77777777" w:rsidR="00FE1F29" w:rsidRPr="004D1FA8" w:rsidRDefault="00FE1F29" w:rsidP="00696094">
      <w:pPr>
        <w:pStyle w:val="Activity"/>
        <w:spacing w:before="240"/>
        <w:rPr>
          <w:color w:val="0089C4"/>
          <w:sz w:val="28"/>
        </w:rPr>
      </w:pPr>
      <w:r w:rsidRPr="004D1FA8">
        <w:rPr>
          <w:color w:val="0089C4"/>
          <w:sz w:val="28"/>
        </w:rPr>
        <w:t xml:space="preserve">Is drinking water available? </w:t>
      </w:r>
    </w:p>
    <w:p w14:paraId="2BF523D2" w14:textId="77777777" w:rsidR="00FE1F29" w:rsidRDefault="00FE1F29" w:rsidP="00FE1F29">
      <w:r>
        <w:rPr>
          <w:noProof/>
        </w:rPr>
        <w:drawing>
          <wp:inline distT="0" distB="0" distL="0" distR="0" wp14:anchorId="6B933245" wp14:editId="45D92D42">
            <wp:extent cx="285750" cy="285750"/>
            <wp:effectExtent l="0" t="0" r="0" b="0"/>
            <wp:docPr id="1374425853" name="Graphic 17" descr="Symbol showing there is no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25853" name="Graphic 17" descr="Symbol showing there is no drinking water"/>
                    <pic:cNvPicPr/>
                  </pic:nvPicPr>
                  <pic:blipFill>
                    <a:blip r:embed="rId29">
                      <a:extLst>
                        <a:ext uri="{96DAC541-7B7A-43D3-8B79-37D633B846F1}">
                          <asvg:svgBlip xmlns:asvg="http://schemas.microsoft.com/office/drawing/2016/SVG/main" r:embed="rId30"/>
                        </a:ext>
                      </a:extLst>
                    </a:blip>
                    <a:stretch>
                      <a:fillRect/>
                    </a:stretch>
                  </pic:blipFill>
                  <pic:spPr>
                    <a:xfrm>
                      <a:off x="0" y="0"/>
                      <a:ext cx="285750" cy="285750"/>
                    </a:xfrm>
                    <a:prstGeom prst="rect">
                      <a:avLst/>
                    </a:prstGeom>
                  </pic:spPr>
                </pic:pic>
              </a:graphicData>
            </a:graphic>
          </wp:inline>
        </w:drawing>
      </w:r>
    </w:p>
    <w:p w14:paraId="268DAC5B" w14:textId="2261C677" w:rsidR="00FE1F29" w:rsidRDefault="00FE1F29" w:rsidP="00FE1F29">
      <w:r>
        <w:t xml:space="preserve">No. The toilets have rainwater tanks for hand-washing only. Please bring all the water you need for drinking, cooking, washing and extinguishing your campfire. </w:t>
      </w:r>
    </w:p>
    <w:p w14:paraId="5C0D3E13" w14:textId="77777777" w:rsidR="00F317D3" w:rsidRDefault="00F317D3" w:rsidP="00FE1F29"/>
    <w:p w14:paraId="2419EB1D" w14:textId="77777777" w:rsidR="00FE1F29" w:rsidRPr="004D1FA8" w:rsidRDefault="00FE1F29" w:rsidP="00FE1F29">
      <w:pPr>
        <w:pStyle w:val="Activity"/>
        <w:spacing w:before="240"/>
        <w:rPr>
          <w:color w:val="3F9C35"/>
          <w:sz w:val="28"/>
        </w:rPr>
      </w:pPr>
      <w:r w:rsidRPr="004D1FA8">
        <w:rPr>
          <w:color w:val="0089C4"/>
          <w:sz w:val="28"/>
        </w:rPr>
        <w:lastRenderedPageBreak/>
        <w:t>Where can I get supplies?</w:t>
      </w:r>
    </w:p>
    <w:p w14:paraId="115D7907" w14:textId="77777777" w:rsidR="00FE1F29" w:rsidRDefault="00FE1F29" w:rsidP="00FE1F29">
      <w:r>
        <w:rPr>
          <w:noProof/>
        </w:rPr>
        <w:drawing>
          <wp:inline distT="0" distB="0" distL="0" distR="0" wp14:anchorId="5834BA31" wp14:editId="7A9C6473">
            <wp:extent cx="285750" cy="285750"/>
            <wp:effectExtent l="0" t="0" r="0" b="0"/>
            <wp:docPr id="1203156848" name="Graphic 40" descr="Symbols for fuel, cafes, restaurants and first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56848" name="Graphic 40" descr="Symbols for fuel, cafes, restaurants and first aid."/>
                    <pic:cNvPicPr/>
                  </pic:nvPicPr>
                  <pic:blipFill>
                    <a:blip r:embed="rId75">
                      <a:extLst>
                        <a:ext uri="{96DAC541-7B7A-43D3-8B79-37D633B846F1}">
                          <asvg:svgBlip xmlns:asvg="http://schemas.microsoft.com/office/drawing/2016/SVG/main" r:embed="rId76"/>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66B84DE5" wp14:editId="5CC67A06">
            <wp:extent cx="285750" cy="285750"/>
            <wp:effectExtent l="0" t="0" r="0" b="0"/>
            <wp:docPr id="54047705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77054" name="Graphic 39">
                      <a:extLst>
                        <a:ext uri="{C183D7F6-B498-43B3-948B-1728B52AA6E4}">
                          <adec:decorative xmlns:adec="http://schemas.microsoft.com/office/drawing/2017/decorative" val="1"/>
                        </a:ext>
                      </a:extLst>
                    </pic:cNvPr>
                    <pic:cNvPicPr/>
                  </pic:nvPicPr>
                  <pic:blipFill>
                    <a:blip r:embed="rId77">
                      <a:extLst>
                        <a:ext uri="{96DAC541-7B7A-43D3-8B79-37D633B846F1}">
                          <asvg:svgBlip xmlns:asvg="http://schemas.microsoft.com/office/drawing/2016/SVG/main" r:embed="rId78"/>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2681D42F" wp14:editId="454427E6">
            <wp:extent cx="285750" cy="285750"/>
            <wp:effectExtent l="0" t="0" r="0" b="0"/>
            <wp:docPr id="1189191485"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91485" name="Graphic 4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22E3D6A7" wp14:editId="62BB75B9">
            <wp:extent cx="285750" cy="285750"/>
            <wp:effectExtent l="0" t="0" r="0" b="0"/>
            <wp:docPr id="780900952"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00952" name="Graphic 38">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285750" cy="285750"/>
                    </a:xfrm>
                    <a:prstGeom prst="rect">
                      <a:avLst/>
                    </a:prstGeom>
                  </pic:spPr>
                </pic:pic>
              </a:graphicData>
            </a:graphic>
          </wp:inline>
        </w:drawing>
      </w:r>
    </w:p>
    <w:p w14:paraId="49F8AB94" w14:textId="56AFA96D" w:rsidR="00FE1F29" w:rsidRDefault="00FE1F29" w:rsidP="00FE1F29">
      <w:r>
        <w:t xml:space="preserve">The </w:t>
      </w:r>
      <w:proofErr w:type="spellStart"/>
      <w:r>
        <w:t>Lansell</w:t>
      </w:r>
      <w:proofErr w:type="spellEnd"/>
      <w:r>
        <w:t xml:space="preserve"> Plaza shopping precinct and the shops, pharmacies and medical facilities of Kangaroo Flat are only 5-10 minutes away</w:t>
      </w:r>
      <w:r w:rsidR="002C58A0">
        <w:t xml:space="preserve"> by car</w:t>
      </w:r>
      <w:r>
        <w:t xml:space="preserve">. You purchase fuel, food, water, firewood, coals and anything else you need. There’s also a wide range of cafés, hotels and restaurants in Kangaroo Flat and Bendigo. </w:t>
      </w:r>
    </w:p>
    <w:p w14:paraId="63DB22C8" w14:textId="77777777" w:rsidR="00FE1F29" w:rsidRPr="004D1FA8" w:rsidRDefault="00FE1F29" w:rsidP="00FE1F29">
      <w:pPr>
        <w:pStyle w:val="Activity"/>
        <w:spacing w:before="240"/>
        <w:rPr>
          <w:color w:val="0089C4"/>
          <w:sz w:val="28"/>
        </w:rPr>
      </w:pPr>
      <w:r w:rsidRPr="004D1FA8">
        <w:rPr>
          <w:color w:val="0089C4"/>
          <w:sz w:val="28"/>
        </w:rPr>
        <w:t>What should I do with my waste?</w:t>
      </w:r>
    </w:p>
    <w:p w14:paraId="68D24093" w14:textId="58879FCB" w:rsidR="00FE1F29" w:rsidRDefault="00FE1F29" w:rsidP="00FE1F29">
      <w:r>
        <w:rPr>
          <w:noProof/>
        </w:rPr>
        <w:drawing>
          <wp:inline distT="0" distB="0" distL="0" distR="0" wp14:anchorId="5835133B" wp14:editId="36BC7FEA">
            <wp:extent cx="285750" cy="285750"/>
            <wp:effectExtent l="0" t="0" r="0" b="0"/>
            <wp:docPr id="565722657" name="Graphic 18" descr="Symbols showing visitors what to do and not do with their rubb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22657" name="Graphic 18" descr="Symbols showing visitors what to do and not do with their rubbish."/>
                    <pic:cNvPicPr/>
                  </pic:nvPicPr>
                  <pic:blipFill>
                    <a:blip r:embed="rId83">
                      <a:extLst>
                        <a:ext uri="{96DAC541-7B7A-43D3-8B79-37D633B846F1}">
                          <asvg:svgBlip xmlns:asvg="http://schemas.microsoft.com/office/drawing/2016/SVG/main" r:embed="rId84"/>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470B9173" wp14:editId="788416D6">
            <wp:extent cx="285750" cy="285750"/>
            <wp:effectExtent l="0" t="0" r="0" b="0"/>
            <wp:docPr id="3444808"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808" name="Graphic 19">
                      <a:extLst>
                        <a:ext uri="{C183D7F6-B498-43B3-948B-1728B52AA6E4}">
                          <adec:decorative xmlns:adec="http://schemas.microsoft.com/office/drawing/2017/decorative" val="1"/>
                        </a:ext>
                      </a:extLst>
                    </pic:cNvPr>
                    <pic:cNvPicPr/>
                  </pic:nvPicPr>
                  <pic:blipFill>
                    <a:blip r:embed="rId35">
                      <a:extLst>
                        <a:ext uri="{96DAC541-7B7A-43D3-8B79-37D633B846F1}">
                          <asvg:svgBlip xmlns:asvg="http://schemas.microsoft.com/office/drawing/2016/SVG/main" r:embed="rId36"/>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6AEAD4BE" wp14:editId="7D3960FC">
            <wp:extent cx="288223" cy="288223"/>
            <wp:effectExtent l="0" t="0" r="0" b="0"/>
            <wp:docPr id="2043339835"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39835" name="Graphic 2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291079" cy="291079"/>
                    </a:xfrm>
                    <a:prstGeom prst="rect">
                      <a:avLst/>
                    </a:prstGeom>
                  </pic:spPr>
                </pic:pic>
              </a:graphicData>
            </a:graphic>
          </wp:inline>
        </w:drawing>
      </w:r>
      <w:r w:rsidR="00F13ABD">
        <w:rPr>
          <w:rFonts w:eastAsiaTheme="minorHAnsi"/>
          <w:noProof/>
          <w:lang w:eastAsia="en-US"/>
        </w:rPr>
        <w:drawing>
          <wp:inline distT="0" distB="0" distL="0" distR="0" wp14:anchorId="660A1133" wp14:editId="36A54448">
            <wp:extent cx="285750" cy="285750"/>
            <wp:effectExtent l="0" t="0" r="0" b="0"/>
            <wp:docPr id="96620783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07837" name="Graphic 7">
                      <a:extLst>
                        <a:ext uri="{C183D7F6-B498-43B3-948B-1728B52AA6E4}">
                          <adec:decorative xmlns:adec="http://schemas.microsoft.com/office/drawing/2017/decorative" val="1"/>
                        </a:ext>
                      </a:extLst>
                    </pic:cNvPr>
                    <pic:cNvPicPr/>
                  </pic:nvPicPr>
                  <pic:blipFill>
                    <a:blip r:embed="rId85">
                      <a:extLst>
                        <a:ext uri="{96DAC541-7B7A-43D3-8B79-37D633B846F1}">
                          <asvg:svgBlip xmlns:asvg="http://schemas.microsoft.com/office/drawing/2016/SVG/main" r:embed="rId86"/>
                        </a:ext>
                      </a:extLst>
                    </a:blip>
                    <a:stretch>
                      <a:fillRect/>
                    </a:stretch>
                  </pic:blipFill>
                  <pic:spPr>
                    <a:xfrm>
                      <a:off x="0" y="0"/>
                      <a:ext cx="285750" cy="285750"/>
                    </a:xfrm>
                    <a:prstGeom prst="rect">
                      <a:avLst/>
                    </a:prstGeom>
                  </pic:spPr>
                </pic:pic>
              </a:graphicData>
            </a:graphic>
          </wp:inline>
        </w:drawing>
      </w:r>
      <w:r w:rsidR="00614345">
        <w:rPr>
          <w:rFonts w:eastAsiaTheme="minorHAnsi"/>
          <w:noProof/>
          <w:lang w:eastAsia="en-US"/>
        </w:rPr>
        <w:drawing>
          <wp:inline distT="0" distB="0" distL="0" distR="0" wp14:anchorId="73E71BC5" wp14:editId="7E6CFFFB">
            <wp:extent cx="311508" cy="311508"/>
            <wp:effectExtent l="0" t="0" r="0" b="0"/>
            <wp:docPr id="2063709659"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09659" name="Graphic 6">
                      <a:extLst>
                        <a:ext uri="{C183D7F6-B498-43B3-948B-1728B52AA6E4}">
                          <adec:decorative xmlns:adec="http://schemas.microsoft.com/office/drawing/2017/decorative" val="1"/>
                        </a:ext>
                      </a:extLst>
                    </pic:cNvPr>
                    <pic:cNvPicPr/>
                  </pic:nvPicPr>
                  <pic:blipFill>
                    <a:blip r:embed="rId87">
                      <a:extLst>
                        <a:ext uri="{96DAC541-7B7A-43D3-8B79-37D633B846F1}">
                          <asvg:svgBlip xmlns:asvg="http://schemas.microsoft.com/office/drawing/2016/SVG/main" r:embed="rId88"/>
                        </a:ext>
                      </a:extLst>
                    </a:blip>
                    <a:stretch>
                      <a:fillRect/>
                    </a:stretch>
                  </pic:blipFill>
                  <pic:spPr>
                    <a:xfrm>
                      <a:off x="0" y="0"/>
                      <a:ext cx="322695" cy="322695"/>
                    </a:xfrm>
                    <a:prstGeom prst="rect">
                      <a:avLst/>
                    </a:prstGeom>
                  </pic:spPr>
                </pic:pic>
              </a:graphicData>
            </a:graphic>
          </wp:inline>
        </w:drawing>
      </w:r>
    </w:p>
    <w:p w14:paraId="7BFA50F1" w14:textId="548C2376" w:rsidR="00A95517" w:rsidRDefault="00FE1F29" w:rsidP="00FE1F29">
      <w:r>
        <w:t xml:space="preserve">No bins are provided. </w:t>
      </w:r>
      <w:r w:rsidR="00F901F3">
        <w:t>T</w:t>
      </w:r>
      <w:r w:rsidRPr="00753F97">
        <w:t xml:space="preserve">ake </w:t>
      </w:r>
      <w:r>
        <w:t xml:space="preserve">all </w:t>
      </w:r>
      <w:r w:rsidRPr="00753F97">
        <w:t xml:space="preserve">rubbish </w:t>
      </w:r>
      <w:r w:rsidR="003F443D">
        <w:t>away</w:t>
      </w:r>
      <w:r w:rsidRPr="00753F97">
        <w:t xml:space="preserve"> with you for recycling and disposal.</w:t>
      </w:r>
      <w:r>
        <w:t xml:space="preserve"> </w:t>
      </w:r>
      <w:r w:rsidR="00F901F3">
        <w:t>Please d</w:t>
      </w:r>
      <w:r>
        <w:t>o not</w:t>
      </w:r>
      <w:r w:rsidR="00F901F3">
        <w:t xml:space="preserve"> feed wildlife – </w:t>
      </w:r>
      <w:r w:rsidR="008D1D6B">
        <w:t xml:space="preserve">it can change </w:t>
      </w:r>
      <w:r w:rsidR="00034B87">
        <w:t xml:space="preserve">an </w:t>
      </w:r>
      <w:r w:rsidR="00A8361B">
        <w:t>animal’s</w:t>
      </w:r>
      <w:r w:rsidR="008D1D6B">
        <w:t xml:space="preserve"> behaviour and harm </w:t>
      </w:r>
      <w:r w:rsidR="00034B87">
        <w:t>its</w:t>
      </w:r>
      <w:r w:rsidR="008D1D6B">
        <w:t xml:space="preserve"> health. </w:t>
      </w:r>
    </w:p>
    <w:p w14:paraId="65043326" w14:textId="166D58F4" w:rsidR="00FE1F29" w:rsidRDefault="008D1D6B" w:rsidP="00FE1F29">
      <w:r>
        <w:t>Do not</w:t>
      </w:r>
      <w:r w:rsidR="00FE1F29">
        <w:t xml:space="preserve"> burn rubbish, including food scraps, in your campfire, or throw it into the toilets. This may result in us having to close facilities. </w:t>
      </w:r>
    </w:p>
    <w:p w14:paraId="1E126EAB" w14:textId="1F3ED2CC" w:rsidR="00BE115A" w:rsidRDefault="00BE115A" w:rsidP="00FE1F29">
      <w:r w:rsidRPr="00805D3C">
        <w:t xml:space="preserve">There </w:t>
      </w:r>
      <w:r w:rsidR="00E327D9" w:rsidRPr="00805D3C">
        <w:t xml:space="preserve">is a </w:t>
      </w:r>
      <w:r w:rsidR="00336BA2" w:rsidRPr="00805D3C">
        <w:t xml:space="preserve">container deposit machine for bottles and cans located </w:t>
      </w:r>
      <w:r w:rsidR="00DA2668" w:rsidRPr="00805D3C">
        <w:t>beside</w:t>
      </w:r>
      <w:r w:rsidRPr="00805D3C">
        <w:t xml:space="preserve"> </w:t>
      </w:r>
      <w:proofErr w:type="spellStart"/>
      <w:r w:rsidRPr="00805D3C">
        <w:t>Lansell</w:t>
      </w:r>
      <w:proofErr w:type="spellEnd"/>
      <w:r w:rsidRPr="00805D3C">
        <w:t xml:space="preserve"> Plaza</w:t>
      </w:r>
      <w:r w:rsidR="00E04E07" w:rsidRPr="00805D3C">
        <w:t xml:space="preserve"> </w:t>
      </w:r>
      <w:r w:rsidR="0013465D">
        <w:t xml:space="preserve">between the </w:t>
      </w:r>
      <w:r w:rsidR="00F864C8">
        <w:t xml:space="preserve">main </w:t>
      </w:r>
      <w:r w:rsidR="0013465D">
        <w:t>shopping precinct and Bunnings</w:t>
      </w:r>
      <w:r w:rsidR="00DD2B09" w:rsidRPr="00805D3C">
        <w:t xml:space="preserve">. </w:t>
      </w:r>
    </w:p>
    <w:p w14:paraId="42A8AEA4" w14:textId="7D01FF01" w:rsidR="0096239D" w:rsidRPr="0070720F" w:rsidRDefault="00D27298" w:rsidP="00515825">
      <w:pPr>
        <w:pStyle w:val="Activity"/>
        <w:spacing w:before="360"/>
        <w:rPr>
          <w:color w:val="3F9C35"/>
          <w:sz w:val="36"/>
          <w:szCs w:val="36"/>
        </w:rPr>
      </w:pPr>
      <w:r w:rsidRPr="0070720F">
        <w:rPr>
          <w:color w:val="3F9C35"/>
          <w:sz w:val="36"/>
          <w:szCs w:val="36"/>
        </w:rPr>
        <w:t>Things to do</w:t>
      </w:r>
      <w:r w:rsidR="008A4512">
        <w:rPr>
          <w:color w:val="3F9C35"/>
          <w:sz w:val="36"/>
          <w:szCs w:val="36"/>
        </w:rPr>
        <w:t xml:space="preserve"> nearby</w:t>
      </w:r>
    </w:p>
    <w:p w14:paraId="5C40A97C" w14:textId="50A0B2DD" w:rsidR="0096239D" w:rsidRPr="0070245C" w:rsidRDefault="0096239D" w:rsidP="0096239D">
      <w:pPr>
        <w:pStyle w:val="Activity"/>
      </w:pPr>
      <w:r>
        <w:rPr>
          <w:noProof/>
        </w:rPr>
        <w:drawing>
          <wp:inline distT="0" distB="0" distL="0" distR="0" wp14:anchorId="07257290" wp14:editId="2A4FA26B">
            <wp:extent cx="288156" cy="288156"/>
            <wp:effectExtent l="0" t="0" r="0" b="0"/>
            <wp:docPr id="9555391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3919" name="Picture 14">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a:ext>
                      </a:extLst>
                    </a:blip>
                    <a:stretch>
                      <a:fillRect/>
                    </a:stretch>
                  </pic:blipFill>
                  <pic:spPr>
                    <a:xfrm>
                      <a:off x="0" y="0"/>
                      <a:ext cx="287655" cy="287655"/>
                    </a:xfrm>
                    <a:prstGeom prst="rect">
                      <a:avLst/>
                    </a:prstGeom>
                  </pic:spPr>
                </pic:pic>
              </a:graphicData>
            </a:graphic>
          </wp:inline>
        </w:drawing>
      </w:r>
      <w:r>
        <w:rPr>
          <w:noProof/>
        </w:rPr>
        <w:drawing>
          <wp:inline distT="0" distB="0" distL="0" distR="0" wp14:anchorId="7A0C0C4B" wp14:editId="258D7482">
            <wp:extent cx="285750" cy="285750"/>
            <wp:effectExtent l="0" t="0" r="0" b="0"/>
            <wp:docPr id="74133444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34442" name="Graphic 32">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367CD76C" wp14:editId="3EBB55B3">
            <wp:extent cx="285750" cy="285750"/>
            <wp:effectExtent l="0" t="0" r="0" b="0"/>
            <wp:docPr id="1050882584"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82584" name="Graphic 30">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1DA975FC" wp14:editId="33D38FE4">
            <wp:extent cx="285750" cy="285750"/>
            <wp:effectExtent l="0" t="0" r="0" b="0"/>
            <wp:docPr id="1650369901"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69901" name="Graphic 29">
                      <a:extLst>
                        <a:ext uri="{C183D7F6-B498-43B3-948B-1728B52AA6E4}">
                          <adec:decorative xmlns:adec="http://schemas.microsoft.com/office/drawing/2017/decorative" val="1"/>
                        </a:ext>
                      </a:extLst>
                    </pic:cNvPr>
                    <pic:cNvPicPr/>
                  </pic:nvPicPr>
                  <pic:blipFill>
                    <a:blip r:embed="rId90">
                      <a:extLst>
                        <a:ext uri="{96DAC541-7B7A-43D3-8B79-37D633B846F1}">
                          <asvg:svgBlip xmlns:asvg="http://schemas.microsoft.com/office/drawing/2016/SVG/main" r:embed="rId91"/>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2CF8F325" wp14:editId="5643EBD4">
            <wp:extent cx="285750" cy="285750"/>
            <wp:effectExtent l="0" t="0" r="0" b="0"/>
            <wp:docPr id="582341815"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41815" name="Graphic 26">
                      <a:extLst>
                        <a:ext uri="{C183D7F6-B498-43B3-948B-1728B52AA6E4}">
                          <adec:decorative xmlns:adec="http://schemas.microsoft.com/office/drawing/2017/decorative" val="1"/>
                        </a:ext>
                      </a:extLst>
                    </pic:cNvPr>
                    <pic:cNvPicPr/>
                  </pic:nvPicPr>
                  <pic:blipFill>
                    <a:blip r:embed="rId92">
                      <a:extLst>
                        <a:ext uri="{96DAC541-7B7A-43D3-8B79-37D633B846F1}">
                          <asvg:svgBlip xmlns:asvg="http://schemas.microsoft.com/office/drawing/2016/SVG/main" r:embed="rId93"/>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0EB150BC" wp14:editId="06BB013B">
            <wp:extent cx="285750" cy="285750"/>
            <wp:effectExtent l="0" t="0" r="0" b="0"/>
            <wp:docPr id="517852323"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52323" name="Graphic 27">
                      <a:extLst>
                        <a:ext uri="{C183D7F6-B498-43B3-948B-1728B52AA6E4}">
                          <adec:decorative xmlns:adec="http://schemas.microsoft.com/office/drawing/2017/decorative" val="1"/>
                        </a:ext>
                      </a:extLst>
                    </pic:cNvPr>
                    <pic:cNvPicPr/>
                  </pic:nvPicPr>
                  <pic:blipFill>
                    <a:blip r:embed="rId94">
                      <a:extLst>
                        <a:ext uri="{96DAC541-7B7A-43D3-8B79-37D633B846F1}">
                          <asvg:svgBlip xmlns:asvg="http://schemas.microsoft.com/office/drawing/2016/SVG/main" r:embed="rId95"/>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07B154D5" wp14:editId="22126201">
            <wp:extent cx="285750" cy="285750"/>
            <wp:effectExtent l="0" t="0" r="0" b="0"/>
            <wp:docPr id="1348086456"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86456" name="Graphic 35">
                      <a:extLst>
                        <a:ext uri="{C183D7F6-B498-43B3-948B-1728B52AA6E4}">
                          <adec:decorative xmlns:adec="http://schemas.microsoft.com/office/drawing/2017/decorative" val="1"/>
                        </a:ext>
                      </a:extLst>
                    </pic:cNvPr>
                    <pic:cNvPicPr/>
                  </pic:nvPicPr>
                  <pic:blipFill>
                    <a:blip r:embed="rId96">
                      <a:extLst>
                        <a:ext uri="{96DAC541-7B7A-43D3-8B79-37D633B846F1}">
                          <asvg:svgBlip xmlns:asvg="http://schemas.microsoft.com/office/drawing/2016/SVG/main" r:embed="rId97"/>
                        </a:ext>
                      </a:extLst>
                    </a:blip>
                    <a:stretch>
                      <a:fillRect/>
                    </a:stretch>
                  </pic:blipFill>
                  <pic:spPr>
                    <a:xfrm>
                      <a:off x="0" y="0"/>
                      <a:ext cx="285750" cy="285750"/>
                    </a:xfrm>
                    <a:prstGeom prst="rect">
                      <a:avLst/>
                    </a:prstGeom>
                  </pic:spPr>
                </pic:pic>
              </a:graphicData>
            </a:graphic>
          </wp:inline>
        </w:drawing>
      </w:r>
      <w:r>
        <w:rPr>
          <w:noProof/>
        </w:rPr>
        <w:drawing>
          <wp:inline distT="0" distB="0" distL="0" distR="0" wp14:anchorId="395B5126" wp14:editId="36468719">
            <wp:extent cx="285750" cy="285750"/>
            <wp:effectExtent l="0" t="0" r="0" b="0"/>
            <wp:docPr id="640647330"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47330" name="Graphic 4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285750" cy="285750"/>
                    </a:xfrm>
                    <a:prstGeom prst="rect">
                      <a:avLst/>
                    </a:prstGeom>
                  </pic:spPr>
                </pic:pic>
              </a:graphicData>
            </a:graphic>
          </wp:inline>
        </w:drawing>
      </w:r>
    </w:p>
    <w:p w14:paraId="37B2E712" w14:textId="77777777" w:rsidR="0096239D" w:rsidRDefault="0096239D" w:rsidP="0096239D">
      <w:pPr>
        <w:spacing w:before="120"/>
        <w:rPr>
          <w:szCs w:val="24"/>
        </w:rPr>
      </w:pPr>
      <w:r w:rsidRPr="00CF217B">
        <w:rPr>
          <w:szCs w:val="24"/>
        </w:rPr>
        <w:t xml:space="preserve">Larni Yirrip is adjacent to the </w:t>
      </w:r>
      <w:hyperlink r:id="rId98" w:history="1">
        <w:r w:rsidRPr="00476FA9">
          <w:rPr>
            <w:rStyle w:val="Hyperlink"/>
            <w:rFonts w:eastAsia="Times New Roman"/>
            <w:szCs w:val="24"/>
            <w:lang w:eastAsia="en-AU"/>
          </w:rPr>
          <w:t>Crusoe Reservoir and Number 7 Park</w:t>
        </w:r>
      </w:hyperlink>
      <w:r w:rsidRPr="00CF217B">
        <w:rPr>
          <w:szCs w:val="24"/>
        </w:rPr>
        <w:t xml:space="preserve"> which </w:t>
      </w:r>
      <w:r>
        <w:rPr>
          <w:szCs w:val="24"/>
        </w:rPr>
        <w:t>are</w:t>
      </w:r>
      <w:r w:rsidRPr="00CF217B">
        <w:rPr>
          <w:szCs w:val="24"/>
        </w:rPr>
        <w:t xml:space="preserve"> popular for walking, jogging, cycling and birdwatching. Both are managed by the City of Greater</w:t>
      </w:r>
      <w:r>
        <w:rPr>
          <w:szCs w:val="24"/>
        </w:rPr>
        <w:t xml:space="preserve"> Bendigo and camping is not permitted.</w:t>
      </w:r>
    </w:p>
    <w:p w14:paraId="65575C07" w14:textId="2345EE82" w:rsidR="0096239D" w:rsidRPr="00CF217B" w:rsidRDefault="0096239D" w:rsidP="0096239D">
      <w:pPr>
        <w:spacing w:before="120"/>
        <w:rPr>
          <w:szCs w:val="24"/>
        </w:rPr>
      </w:pPr>
      <w:r w:rsidRPr="00CF217B">
        <w:rPr>
          <w:szCs w:val="24"/>
        </w:rPr>
        <w:t xml:space="preserve">Swimming, fishing, and non-powered </w:t>
      </w:r>
      <w:r w:rsidR="0093114B">
        <w:rPr>
          <w:szCs w:val="24"/>
        </w:rPr>
        <w:t>water sports</w:t>
      </w:r>
      <w:r w:rsidRPr="00CF217B">
        <w:rPr>
          <w:szCs w:val="24"/>
        </w:rPr>
        <w:t xml:space="preserve"> are permitted in Crusoe Reservoir. </w:t>
      </w:r>
    </w:p>
    <w:p w14:paraId="634AFE7C" w14:textId="4BBB7D08" w:rsidR="0096239D" w:rsidRDefault="0096239D" w:rsidP="00FB37EA">
      <w:pPr>
        <w:spacing w:before="120"/>
        <w:rPr>
          <w:color w:val="auto"/>
          <w:szCs w:val="24"/>
        </w:rPr>
      </w:pPr>
      <w:r w:rsidRPr="00CF217B">
        <w:rPr>
          <w:szCs w:val="24"/>
        </w:rPr>
        <w:t>Larni Yirrip is also adjacent to Greater Bendigo National Park which offers nature-based activities including bushwalking, birdwatching and cycling (on mapped roads only).</w:t>
      </w:r>
      <w:r>
        <w:rPr>
          <w:color w:val="auto"/>
          <w:szCs w:val="24"/>
        </w:rPr>
        <w:t xml:space="preserve"> </w:t>
      </w:r>
    </w:p>
    <w:p w14:paraId="0F12EE7E" w14:textId="3D20BC59" w:rsidR="00E70658" w:rsidRPr="00506024" w:rsidRDefault="00E70658" w:rsidP="00E70658">
      <w:pPr>
        <w:pStyle w:val="Activity"/>
        <w:rPr>
          <w:b w:val="0"/>
          <w:bCs w:val="0"/>
          <w:color w:val="auto"/>
          <w:sz w:val="24"/>
          <w:szCs w:val="24"/>
        </w:rPr>
      </w:pPr>
      <w:r w:rsidRPr="00396666">
        <w:rPr>
          <w:b w:val="0"/>
          <w:bCs w:val="0"/>
          <w:color w:val="auto"/>
          <w:sz w:val="24"/>
          <w:szCs w:val="24"/>
        </w:rPr>
        <w:t xml:space="preserve">From late winter through spring, the parks are full of wildflowers. </w:t>
      </w:r>
      <w:r>
        <w:rPr>
          <w:b w:val="0"/>
          <w:bCs w:val="0"/>
          <w:color w:val="auto"/>
          <w:sz w:val="24"/>
          <w:szCs w:val="24"/>
        </w:rPr>
        <w:t>You can learn about some of the birds and plants you might see from</w:t>
      </w:r>
      <w:r w:rsidRPr="00396666">
        <w:rPr>
          <w:b w:val="0"/>
          <w:bCs w:val="0"/>
          <w:color w:val="auto"/>
          <w:sz w:val="24"/>
          <w:szCs w:val="24"/>
        </w:rPr>
        <w:t xml:space="preserve"> the information boards at Number 7 Park.</w:t>
      </w:r>
      <w:r>
        <w:rPr>
          <w:b w:val="0"/>
          <w:bCs w:val="0"/>
          <w:color w:val="auto"/>
          <w:sz w:val="24"/>
          <w:szCs w:val="24"/>
        </w:rPr>
        <w:t xml:space="preserve"> </w:t>
      </w:r>
      <w:r w:rsidRPr="00506024">
        <w:rPr>
          <w:b w:val="0"/>
          <w:bCs w:val="0"/>
          <w:color w:val="auto"/>
          <w:sz w:val="24"/>
          <w:szCs w:val="24"/>
        </w:rPr>
        <w:t xml:space="preserve">All native </w:t>
      </w:r>
      <w:r w:rsidRPr="00506024">
        <w:rPr>
          <w:b w:val="0"/>
          <w:bCs w:val="0"/>
          <w:color w:val="auto"/>
          <w:sz w:val="24"/>
          <w:szCs w:val="24"/>
        </w:rPr>
        <w:t>plants and animals are protected</w:t>
      </w:r>
      <w:r>
        <w:rPr>
          <w:b w:val="0"/>
          <w:bCs w:val="0"/>
          <w:color w:val="auto"/>
          <w:sz w:val="24"/>
          <w:szCs w:val="24"/>
        </w:rPr>
        <w:t xml:space="preserve"> by law</w:t>
      </w:r>
      <w:r w:rsidRPr="00506024">
        <w:rPr>
          <w:b w:val="0"/>
          <w:bCs w:val="0"/>
          <w:color w:val="auto"/>
          <w:sz w:val="24"/>
          <w:szCs w:val="24"/>
        </w:rPr>
        <w:t xml:space="preserve">. </w:t>
      </w:r>
      <w:r>
        <w:rPr>
          <w:b w:val="0"/>
          <w:bCs w:val="0"/>
          <w:color w:val="auto"/>
          <w:sz w:val="24"/>
          <w:szCs w:val="24"/>
        </w:rPr>
        <w:t>Please l</w:t>
      </w:r>
      <w:r w:rsidRPr="00506024">
        <w:rPr>
          <w:b w:val="0"/>
          <w:bCs w:val="0"/>
          <w:color w:val="auto"/>
          <w:sz w:val="24"/>
          <w:szCs w:val="24"/>
        </w:rPr>
        <w:t>eave the park</w:t>
      </w:r>
      <w:r>
        <w:rPr>
          <w:b w:val="0"/>
          <w:bCs w:val="0"/>
          <w:color w:val="auto"/>
          <w:sz w:val="24"/>
          <w:szCs w:val="24"/>
        </w:rPr>
        <w:t>s</w:t>
      </w:r>
      <w:r w:rsidRPr="00506024">
        <w:rPr>
          <w:b w:val="0"/>
          <w:bCs w:val="0"/>
          <w:color w:val="auto"/>
          <w:sz w:val="24"/>
          <w:szCs w:val="24"/>
        </w:rPr>
        <w:t xml:space="preserve"> as you f</w:t>
      </w:r>
      <w:r>
        <w:rPr>
          <w:b w:val="0"/>
          <w:bCs w:val="0"/>
          <w:color w:val="auto"/>
          <w:sz w:val="24"/>
          <w:szCs w:val="24"/>
        </w:rPr>
        <w:t>i</w:t>
      </w:r>
      <w:r w:rsidRPr="00506024">
        <w:rPr>
          <w:b w:val="0"/>
          <w:bCs w:val="0"/>
          <w:color w:val="auto"/>
          <w:sz w:val="24"/>
          <w:szCs w:val="24"/>
        </w:rPr>
        <w:t xml:space="preserve">nd </w:t>
      </w:r>
      <w:r>
        <w:rPr>
          <w:b w:val="0"/>
          <w:bCs w:val="0"/>
          <w:color w:val="auto"/>
          <w:sz w:val="24"/>
          <w:szCs w:val="24"/>
        </w:rPr>
        <w:t>them</w:t>
      </w:r>
      <w:r w:rsidRPr="00506024">
        <w:rPr>
          <w:b w:val="0"/>
          <w:bCs w:val="0"/>
          <w:color w:val="auto"/>
          <w:sz w:val="24"/>
          <w:szCs w:val="24"/>
        </w:rPr>
        <w:t>.</w:t>
      </w:r>
    </w:p>
    <w:p w14:paraId="42C73A2F" w14:textId="4834EC21" w:rsidR="00AC0AE1" w:rsidRDefault="00E70658" w:rsidP="00593569">
      <w:pPr>
        <w:pStyle w:val="Heading1"/>
        <w:spacing w:before="120"/>
        <w:rPr>
          <w:b w:val="0"/>
          <w:bCs w:val="0"/>
          <w:color w:val="auto"/>
          <w:sz w:val="24"/>
          <w:szCs w:val="24"/>
        </w:rPr>
      </w:pPr>
      <w:r>
        <w:rPr>
          <w:b w:val="0"/>
          <w:bCs w:val="0"/>
          <w:color w:val="auto"/>
          <w:sz w:val="24"/>
          <w:szCs w:val="24"/>
        </w:rPr>
        <w:t xml:space="preserve">If you need a break from the weather, the art galleries, theatres, cinemas, shops, cafés and restaurants of Bendigo are only 20 minutes by car. </w:t>
      </w:r>
      <w:r w:rsidR="00613191">
        <w:rPr>
          <w:b w:val="0"/>
          <w:bCs w:val="0"/>
          <w:color w:val="auto"/>
          <w:sz w:val="24"/>
          <w:szCs w:val="24"/>
        </w:rPr>
        <w:t>Visit</w:t>
      </w:r>
      <w:r w:rsidR="00A37E32">
        <w:rPr>
          <w:b w:val="0"/>
          <w:bCs w:val="0"/>
          <w:color w:val="auto"/>
          <w:sz w:val="24"/>
          <w:szCs w:val="24"/>
        </w:rPr>
        <w:t xml:space="preserve"> the</w:t>
      </w:r>
      <w:r w:rsidR="00AC0AE1">
        <w:rPr>
          <w:b w:val="0"/>
          <w:bCs w:val="0"/>
          <w:color w:val="auto"/>
          <w:sz w:val="24"/>
          <w:szCs w:val="24"/>
        </w:rPr>
        <w:t xml:space="preserve"> </w:t>
      </w:r>
      <w:hyperlink r:id="rId99" w:history="1">
        <w:r w:rsidR="00AC0AE1" w:rsidRPr="00B54DF0">
          <w:rPr>
            <w:rStyle w:val="Hyperlink"/>
            <w:rFonts w:eastAsia="Times New Roman"/>
            <w:b w:val="0"/>
            <w:bCs w:val="0"/>
            <w:sz w:val="24"/>
            <w:szCs w:val="24"/>
            <w:lang w:eastAsia="en-AU"/>
          </w:rPr>
          <w:t xml:space="preserve">Bendigo Visitor </w:t>
        </w:r>
        <w:r w:rsidR="00DB63E5">
          <w:rPr>
            <w:rStyle w:val="Hyperlink"/>
            <w:rFonts w:eastAsia="Times New Roman"/>
            <w:b w:val="0"/>
            <w:bCs w:val="0"/>
            <w:sz w:val="24"/>
            <w:szCs w:val="24"/>
            <w:lang w:eastAsia="en-AU"/>
          </w:rPr>
          <w:t xml:space="preserve">Information </w:t>
        </w:r>
        <w:r w:rsidR="00AC0AE1" w:rsidRPr="00B54DF0">
          <w:rPr>
            <w:rStyle w:val="Hyperlink"/>
            <w:rFonts w:eastAsia="Times New Roman"/>
            <w:b w:val="0"/>
            <w:bCs w:val="0"/>
            <w:sz w:val="24"/>
            <w:szCs w:val="24"/>
            <w:lang w:eastAsia="en-AU"/>
          </w:rPr>
          <w:t>Centre</w:t>
        </w:r>
      </w:hyperlink>
      <w:r w:rsidR="00593569">
        <w:rPr>
          <w:b w:val="0"/>
          <w:bCs w:val="0"/>
          <w:color w:val="auto"/>
          <w:sz w:val="24"/>
          <w:szCs w:val="24"/>
        </w:rPr>
        <w:t>,</w:t>
      </w:r>
      <w:r w:rsidR="00AC0AE1">
        <w:rPr>
          <w:b w:val="0"/>
          <w:bCs w:val="0"/>
          <w:color w:val="auto"/>
          <w:sz w:val="24"/>
          <w:szCs w:val="24"/>
        </w:rPr>
        <w:t xml:space="preserve"> </w:t>
      </w:r>
      <w:r w:rsidR="00593569" w:rsidRPr="00593569">
        <w:rPr>
          <w:b w:val="0"/>
          <w:bCs w:val="0"/>
          <w:color w:val="auto"/>
          <w:sz w:val="24"/>
          <w:szCs w:val="24"/>
        </w:rPr>
        <w:t xml:space="preserve">51-67 Pall Mall, Bendigo </w:t>
      </w:r>
      <w:r w:rsidR="00613191">
        <w:rPr>
          <w:b w:val="0"/>
          <w:bCs w:val="0"/>
          <w:color w:val="auto"/>
          <w:sz w:val="24"/>
          <w:szCs w:val="24"/>
        </w:rPr>
        <w:t xml:space="preserve">or call </w:t>
      </w:r>
      <w:r w:rsidR="00593569" w:rsidRPr="00593569">
        <w:rPr>
          <w:b w:val="0"/>
          <w:bCs w:val="0"/>
          <w:color w:val="auto"/>
          <w:sz w:val="24"/>
          <w:szCs w:val="24"/>
        </w:rPr>
        <w:t>1800 813 153</w:t>
      </w:r>
      <w:r w:rsidR="00613191">
        <w:rPr>
          <w:b w:val="0"/>
          <w:bCs w:val="0"/>
          <w:color w:val="auto"/>
          <w:sz w:val="24"/>
          <w:szCs w:val="24"/>
        </w:rPr>
        <w:t xml:space="preserve"> </w:t>
      </w:r>
      <w:r w:rsidR="009E1A2B">
        <w:rPr>
          <w:b w:val="0"/>
          <w:bCs w:val="0"/>
          <w:color w:val="auto"/>
          <w:sz w:val="24"/>
          <w:szCs w:val="24"/>
        </w:rPr>
        <w:t xml:space="preserve">to </w:t>
      </w:r>
      <w:r w:rsidR="00682861">
        <w:rPr>
          <w:b w:val="0"/>
          <w:bCs w:val="0"/>
          <w:color w:val="auto"/>
          <w:sz w:val="24"/>
          <w:szCs w:val="24"/>
        </w:rPr>
        <w:t xml:space="preserve">learn more about what to do </w:t>
      </w:r>
      <w:r w:rsidR="009E1A2B">
        <w:rPr>
          <w:b w:val="0"/>
          <w:bCs w:val="0"/>
          <w:color w:val="auto"/>
          <w:sz w:val="24"/>
          <w:szCs w:val="24"/>
        </w:rPr>
        <w:t>in the area.</w:t>
      </w:r>
    </w:p>
    <w:p w14:paraId="602E9BFC" w14:textId="6E614BC8" w:rsidR="00E70658" w:rsidRDefault="00E70658" w:rsidP="00DC15B2">
      <w:pPr>
        <w:pStyle w:val="Activity"/>
        <w:spacing w:before="240"/>
        <w:rPr>
          <w:sz w:val="28"/>
        </w:rPr>
      </w:pPr>
      <w:r w:rsidRPr="00E70658">
        <w:rPr>
          <w:sz w:val="28"/>
        </w:rPr>
        <w:t>Bushwalking</w:t>
      </w:r>
    </w:p>
    <w:p w14:paraId="4291567F" w14:textId="38D12D16" w:rsidR="00667B1D" w:rsidRPr="00667B1D" w:rsidRDefault="00C51AC3" w:rsidP="00B74683">
      <w:pPr>
        <w:pStyle w:val="Activity"/>
        <w:spacing w:after="240"/>
        <w:rPr>
          <w:b w:val="0"/>
          <w:bCs w:val="0"/>
          <w:color w:val="auto"/>
          <w:sz w:val="24"/>
          <w:szCs w:val="24"/>
        </w:rPr>
      </w:pPr>
      <w:r>
        <w:rPr>
          <w:b w:val="0"/>
          <w:bCs w:val="0"/>
          <w:color w:val="auto"/>
          <w:sz w:val="24"/>
          <w:szCs w:val="24"/>
        </w:rPr>
        <w:t>Larni Yirrip is connected to the following</w:t>
      </w:r>
      <w:r w:rsidR="00301090">
        <w:rPr>
          <w:b w:val="0"/>
          <w:bCs w:val="0"/>
          <w:color w:val="auto"/>
          <w:sz w:val="24"/>
          <w:szCs w:val="24"/>
        </w:rPr>
        <w:t xml:space="preserve"> walks</w:t>
      </w:r>
      <w:r>
        <w:rPr>
          <w:b w:val="0"/>
          <w:bCs w:val="0"/>
          <w:color w:val="auto"/>
          <w:sz w:val="24"/>
          <w:szCs w:val="24"/>
        </w:rPr>
        <w:t>.</w:t>
      </w:r>
      <w:r w:rsidR="00301090">
        <w:rPr>
          <w:b w:val="0"/>
          <w:bCs w:val="0"/>
          <w:color w:val="auto"/>
          <w:sz w:val="24"/>
          <w:szCs w:val="24"/>
        </w:rPr>
        <w:t xml:space="preserve"> </w:t>
      </w:r>
      <w:r w:rsidR="006E0325">
        <w:rPr>
          <w:b w:val="0"/>
          <w:bCs w:val="0"/>
          <w:color w:val="auto"/>
          <w:sz w:val="24"/>
          <w:szCs w:val="24"/>
        </w:rPr>
        <w:t>W</w:t>
      </w:r>
      <w:r w:rsidR="00667B1D" w:rsidRPr="00667B1D">
        <w:rPr>
          <w:b w:val="0"/>
          <w:bCs w:val="0"/>
          <w:color w:val="auto"/>
          <w:sz w:val="24"/>
          <w:szCs w:val="24"/>
        </w:rPr>
        <w:t>ear sturdy footwear</w:t>
      </w:r>
      <w:r w:rsidR="006E0325">
        <w:rPr>
          <w:b w:val="0"/>
          <w:bCs w:val="0"/>
          <w:color w:val="auto"/>
          <w:sz w:val="24"/>
          <w:szCs w:val="24"/>
        </w:rPr>
        <w:t xml:space="preserve">, clothing appropriate for </w:t>
      </w:r>
      <w:r w:rsidR="00E21974">
        <w:rPr>
          <w:b w:val="0"/>
          <w:bCs w:val="0"/>
          <w:color w:val="auto"/>
          <w:sz w:val="24"/>
          <w:szCs w:val="24"/>
        </w:rPr>
        <w:t>the season, and</w:t>
      </w:r>
      <w:r w:rsidR="006E0325">
        <w:rPr>
          <w:b w:val="0"/>
          <w:bCs w:val="0"/>
          <w:color w:val="auto"/>
          <w:sz w:val="24"/>
          <w:szCs w:val="24"/>
        </w:rPr>
        <w:t xml:space="preserve"> </w:t>
      </w:r>
      <w:r w:rsidR="00E21974">
        <w:rPr>
          <w:b w:val="0"/>
          <w:bCs w:val="0"/>
          <w:color w:val="auto"/>
          <w:sz w:val="24"/>
          <w:szCs w:val="24"/>
        </w:rPr>
        <w:t>c</w:t>
      </w:r>
      <w:r w:rsidR="006E0325" w:rsidRPr="00667B1D">
        <w:rPr>
          <w:b w:val="0"/>
          <w:bCs w:val="0"/>
          <w:color w:val="auto"/>
          <w:sz w:val="24"/>
          <w:szCs w:val="24"/>
        </w:rPr>
        <w:t>arry plenty of water</w:t>
      </w:r>
      <w:r w:rsidR="00E21974">
        <w:rPr>
          <w:b w:val="0"/>
          <w:bCs w:val="0"/>
          <w:color w:val="auto"/>
          <w:sz w:val="24"/>
          <w:szCs w:val="24"/>
        </w:rPr>
        <w:t>.</w:t>
      </w:r>
    </w:p>
    <w:tbl>
      <w:tblPr>
        <w:tblStyle w:val="TableGrid"/>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786"/>
        <w:gridCol w:w="4034"/>
      </w:tblGrid>
      <w:tr w:rsidR="00A64492" w14:paraId="5C1A5A6E" w14:textId="77777777" w:rsidTr="00F317D3">
        <w:trPr>
          <w:cantSplit/>
          <w:trHeight w:val="73"/>
        </w:trPr>
        <w:tc>
          <w:tcPr>
            <w:tcW w:w="786" w:type="dxa"/>
          </w:tcPr>
          <w:p w14:paraId="4F11BA35" w14:textId="3019BFAD" w:rsidR="00A64492" w:rsidRPr="002872C8" w:rsidRDefault="00A64492" w:rsidP="00A64492">
            <w:r>
              <w:rPr>
                <w:rFonts w:eastAsiaTheme="minorHAnsi"/>
                <w:noProof/>
                <w:lang w:eastAsia="en-US"/>
              </w:rPr>
              <w:drawing>
                <wp:inline distT="0" distB="0" distL="0" distR="0" wp14:anchorId="499B1348" wp14:editId="65072F9A">
                  <wp:extent cx="285750" cy="285750"/>
                  <wp:effectExtent l="0" t="0" r="0" b="0"/>
                  <wp:docPr id="478552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52502" name="Graphic 1">
                            <a:extLst>
                              <a:ext uri="{C183D7F6-B498-43B3-948B-1728B52AA6E4}">
                                <adec:decorative xmlns:adec="http://schemas.microsoft.com/office/drawing/2017/decorative" val="1"/>
                              </a:ext>
                            </a:extLst>
                          </pic:cNvPr>
                          <pic:cNvPicPr/>
                        </pic:nvPicPr>
                        <pic:blipFill>
                          <a:blip r:embed="rId100">
                            <a:extLst>
                              <a:ext uri="{96DAC541-7B7A-43D3-8B79-37D633B846F1}">
                                <asvg:svgBlip xmlns:asvg="http://schemas.microsoft.com/office/drawing/2016/SVG/main" r:embed="rId101"/>
                              </a:ext>
                            </a:extLst>
                          </a:blip>
                          <a:stretch>
                            <a:fillRect/>
                          </a:stretch>
                        </pic:blipFill>
                        <pic:spPr>
                          <a:xfrm>
                            <a:off x="0" y="0"/>
                            <a:ext cx="285750" cy="285750"/>
                          </a:xfrm>
                          <a:prstGeom prst="rect">
                            <a:avLst/>
                          </a:prstGeom>
                        </pic:spPr>
                      </pic:pic>
                    </a:graphicData>
                  </a:graphic>
                </wp:inline>
              </w:drawing>
            </w:r>
          </w:p>
        </w:tc>
        <w:tc>
          <w:tcPr>
            <w:tcW w:w="4034" w:type="dxa"/>
          </w:tcPr>
          <w:p w14:paraId="69F2283D" w14:textId="77777777" w:rsidR="00A64492" w:rsidRPr="003836B9" w:rsidRDefault="00A64492" w:rsidP="00A64492">
            <w:pPr>
              <w:spacing w:after="60"/>
              <w:rPr>
                <w:rStyle w:val="TracknameChar"/>
                <w:rFonts w:eastAsiaTheme="minorHAnsi"/>
              </w:rPr>
            </w:pPr>
            <w:r w:rsidRPr="003836B9">
              <w:rPr>
                <w:rStyle w:val="TracknameChar"/>
                <w:rFonts w:eastAsiaTheme="minorHAnsi"/>
              </w:rPr>
              <w:t>Big Hill Lookout Walk</w:t>
            </w:r>
          </w:p>
          <w:p w14:paraId="5F75C5AD" w14:textId="425A4506" w:rsidR="002B5943" w:rsidRPr="00C90FCC" w:rsidRDefault="00A64492" w:rsidP="00590C9B">
            <w:pPr>
              <w:pStyle w:val="Trackgradedistance"/>
              <w:rPr>
                <w:color w:val="284E36" w:themeColor="text2"/>
              </w:rPr>
            </w:pPr>
            <w:r w:rsidRPr="00C90FCC">
              <w:rPr>
                <w:color w:val="284E36" w:themeColor="text2"/>
              </w:rPr>
              <w:t>Grade</w:t>
            </w:r>
            <w:r w:rsidR="00590C9B" w:rsidRPr="00C90FCC">
              <w:rPr>
                <w:color w:val="284E36" w:themeColor="text2"/>
              </w:rPr>
              <w:t xml:space="preserve"> 3</w:t>
            </w:r>
            <w:r w:rsidRPr="00C90FCC">
              <w:rPr>
                <w:color w:val="284E36" w:themeColor="text2"/>
              </w:rPr>
              <w:t xml:space="preserve">, </w:t>
            </w:r>
            <w:r w:rsidR="00590C9B" w:rsidRPr="00C90FCC">
              <w:rPr>
                <w:color w:val="284E36" w:themeColor="text2"/>
              </w:rPr>
              <w:t>5km return</w:t>
            </w:r>
            <w:r w:rsidR="002B5943" w:rsidRPr="00C90FCC">
              <w:rPr>
                <w:color w:val="284E36" w:themeColor="text2"/>
              </w:rPr>
              <w:t>, 2hrs</w:t>
            </w:r>
            <w:r w:rsidR="00DB4774" w:rsidRPr="00C90FCC">
              <w:rPr>
                <w:color w:val="284E36" w:themeColor="text2"/>
              </w:rPr>
              <w:t>, gravel track with moderate hills</w:t>
            </w:r>
            <w:r w:rsidR="00A85D04" w:rsidRPr="00C90FCC">
              <w:rPr>
                <w:color w:val="284E36" w:themeColor="text2"/>
              </w:rPr>
              <w:t>.</w:t>
            </w:r>
          </w:p>
          <w:p w14:paraId="772B8857" w14:textId="44E073AB" w:rsidR="00A64492" w:rsidRPr="00826512" w:rsidRDefault="002B5943" w:rsidP="00F10C51">
            <w:pPr>
              <w:pStyle w:val="Trackgradedistance"/>
              <w:rPr>
                <w:rStyle w:val="TracknameChar"/>
                <w:rFonts w:cs="Calibri"/>
                <w:b w:val="0"/>
                <w:bCs w:val="0"/>
                <w:color w:val="39464E"/>
                <w:sz w:val="24"/>
                <w:szCs w:val="22"/>
              </w:rPr>
            </w:pPr>
            <w:r>
              <w:t xml:space="preserve">This walk </w:t>
            </w:r>
            <w:r w:rsidR="00590C9B">
              <w:t>follow</w:t>
            </w:r>
            <w:r>
              <w:t xml:space="preserve">s a </w:t>
            </w:r>
            <w:r w:rsidR="00590C9B">
              <w:t>management vehicle track through Greater Bendigo National Park</w:t>
            </w:r>
            <w:r w:rsidR="00826512">
              <w:t xml:space="preserve">, up </w:t>
            </w:r>
            <w:r w:rsidR="00590C9B">
              <w:t xml:space="preserve">to a scenic viewpoint along the Big Hill Range. </w:t>
            </w:r>
            <w:r w:rsidR="00A85D04">
              <w:t>Some bush-walking experience recommended.</w:t>
            </w:r>
          </w:p>
        </w:tc>
      </w:tr>
      <w:tr w:rsidR="00A64492" w14:paraId="39D39603" w14:textId="77777777" w:rsidTr="00873960">
        <w:trPr>
          <w:trHeight w:val="73"/>
        </w:trPr>
        <w:tc>
          <w:tcPr>
            <w:tcW w:w="786" w:type="dxa"/>
          </w:tcPr>
          <w:p w14:paraId="71068A95" w14:textId="21A0B403" w:rsidR="00AB3399" w:rsidRPr="00B92C9C" w:rsidRDefault="00A64492" w:rsidP="00AB3399">
            <w:pPr>
              <w:rPr>
                <w:rFonts w:eastAsiaTheme="minorHAnsi"/>
                <w:noProof/>
                <w:highlight w:val="yellow"/>
                <w:lang w:eastAsia="en-US"/>
              </w:rPr>
            </w:pPr>
            <w:r>
              <w:rPr>
                <w:noProof/>
              </w:rPr>
              <w:drawing>
                <wp:inline distT="0" distB="0" distL="0" distR="0" wp14:anchorId="67E8D8B6" wp14:editId="3F4A8EA8">
                  <wp:extent cx="288156" cy="288156"/>
                  <wp:effectExtent l="0" t="0" r="0" b="0"/>
                  <wp:docPr id="198680516"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0516" name="Picture 14">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a:ext>
                            </a:extLst>
                          </a:blip>
                          <a:stretch>
                            <a:fillRect/>
                          </a:stretch>
                        </pic:blipFill>
                        <pic:spPr>
                          <a:xfrm>
                            <a:off x="0" y="0"/>
                            <a:ext cx="287655" cy="287655"/>
                          </a:xfrm>
                          <a:prstGeom prst="rect">
                            <a:avLst/>
                          </a:prstGeom>
                        </pic:spPr>
                      </pic:pic>
                    </a:graphicData>
                  </a:graphic>
                </wp:inline>
              </w:drawing>
            </w:r>
            <w:r>
              <w:rPr>
                <w:noProof/>
              </w:rPr>
              <w:drawing>
                <wp:inline distT="0" distB="0" distL="0" distR="0" wp14:anchorId="2D927DD1" wp14:editId="010CF8EE">
                  <wp:extent cx="285750" cy="285750"/>
                  <wp:effectExtent l="0" t="0" r="0" b="0"/>
                  <wp:docPr id="1176089327"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089327" name="Graphic 32">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5750" cy="285750"/>
                          </a:xfrm>
                          <a:prstGeom prst="rect">
                            <a:avLst/>
                          </a:prstGeom>
                        </pic:spPr>
                      </pic:pic>
                    </a:graphicData>
                  </a:graphic>
                </wp:inline>
              </w:drawing>
            </w:r>
            <w:r w:rsidR="00AB3399">
              <w:rPr>
                <w:rFonts w:eastAsiaTheme="minorHAnsi"/>
                <w:noProof/>
                <w:lang w:eastAsia="en-US"/>
              </w:rPr>
              <w:drawing>
                <wp:inline distT="0" distB="0" distL="0" distR="0" wp14:anchorId="3F3ED909" wp14:editId="17E57ABB">
                  <wp:extent cx="297180" cy="297180"/>
                  <wp:effectExtent l="0" t="0" r="7620" b="7620"/>
                  <wp:docPr id="71053515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5153" name="Graphic 1">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297180" cy="297180"/>
                          </a:xfrm>
                          <a:prstGeom prst="rect">
                            <a:avLst/>
                          </a:prstGeom>
                        </pic:spPr>
                      </pic:pic>
                    </a:graphicData>
                  </a:graphic>
                </wp:inline>
              </w:drawing>
            </w:r>
          </w:p>
        </w:tc>
        <w:tc>
          <w:tcPr>
            <w:tcW w:w="4034" w:type="dxa"/>
          </w:tcPr>
          <w:p w14:paraId="5C653DEF" w14:textId="320D59F4" w:rsidR="00A64492" w:rsidRPr="00C90FCC" w:rsidRDefault="00A64492" w:rsidP="00A64492">
            <w:pPr>
              <w:spacing w:after="60"/>
              <w:rPr>
                <w:rStyle w:val="TracknameChar"/>
                <w:rFonts w:eastAsiaTheme="minorHAnsi"/>
              </w:rPr>
            </w:pPr>
            <w:r w:rsidRPr="00C90FCC">
              <w:rPr>
                <w:rStyle w:val="TracknameChar"/>
                <w:rFonts w:eastAsiaTheme="minorHAnsi"/>
              </w:rPr>
              <w:t xml:space="preserve">Number 7 </w:t>
            </w:r>
            <w:r w:rsidR="00360B6E" w:rsidRPr="00C90FCC">
              <w:rPr>
                <w:rStyle w:val="TracknameChar"/>
                <w:rFonts w:eastAsiaTheme="minorHAnsi"/>
              </w:rPr>
              <w:t>Park</w:t>
            </w:r>
            <w:r w:rsidR="00AC296B" w:rsidRPr="00C90FCC">
              <w:rPr>
                <w:rStyle w:val="TracknameChar"/>
                <w:rFonts w:eastAsiaTheme="minorHAnsi"/>
              </w:rPr>
              <w:t xml:space="preserve"> Circuit</w:t>
            </w:r>
            <w:r w:rsidR="001D4A10" w:rsidRPr="00C90FCC">
              <w:rPr>
                <w:rStyle w:val="TracknameChar"/>
                <w:rFonts w:eastAsiaTheme="minorHAnsi"/>
              </w:rPr>
              <w:t xml:space="preserve"> Walk</w:t>
            </w:r>
          </w:p>
          <w:p w14:paraId="6C875687" w14:textId="37E8D52F" w:rsidR="001833A5" w:rsidRPr="00C90FCC" w:rsidRDefault="00A64492" w:rsidP="00A64492">
            <w:pPr>
              <w:spacing w:after="60"/>
              <w:rPr>
                <w:color w:val="284E36" w:themeColor="text2"/>
              </w:rPr>
            </w:pPr>
            <w:r w:rsidRPr="00C90FCC">
              <w:rPr>
                <w:color w:val="284E36" w:themeColor="text2"/>
              </w:rPr>
              <w:t>Grade</w:t>
            </w:r>
            <w:r w:rsidR="00280AFE" w:rsidRPr="00C90FCC">
              <w:rPr>
                <w:color w:val="284E36" w:themeColor="text2"/>
              </w:rPr>
              <w:t xml:space="preserve"> 2</w:t>
            </w:r>
            <w:r w:rsidRPr="00C90FCC">
              <w:rPr>
                <w:color w:val="284E36" w:themeColor="text2"/>
              </w:rPr>
              <w:t xml:space="preserve">, </w:t>
            </w:r>
            <w:r w:rsidR="00360B6E" w:rsidRPr="00C90FCC">
              <w:rPr>
                <w:color w:val="284E36" w:themeColor="text2"/>
              </w:rPr>
              <w:t>1.4km circuit</w:t>
            </w:r>
            <w:r w:rsidR="001833A5" w:rsidRPr="00C90FCC">
              <w:rPr>
                <w:color w:val="284E36" w:themeColor="text2"/>
              </w:rPr>
              <w:t>, 45mins, gravel and earth path, slight hills</w:t>
            </w:r>
            <w:r w:rsidR="000574BE" w:rsidRPr="00C90FCC">
              <w:rPr>
                <w:color w:val="284E36" w:themeColor="text2"/>
              </w:rPr>
              <w:t>.</w:t>
            </w:r>
          </w:p>
          <w:p w14:paraId="22FF5E5B" w14:textId="292A7D4C" w:rsidR="00A64492" w:rsidRPr="00A74244" w:rsidRDefault="007775D7" w:rsidP="00F10C51">
            <w:pPr>
              <w:rPr>
                <w:rStyle w:val="TracknameChar"/>
                <w:rFonts w:eastAsiaTheme="minorHAnsi"/>
              </w:rPr>
            </w:pPr>
            <w:r w:rsidRPr="00A74244">
              <w:t>This</w:t>
            </w:r>
            <w:r w:rsidR="00127D5B">
              <w:t xml:space="preserve"> </w:t>
            </w:r>
            <w:r w:rsidR="003015D1" w:rsidRPr="00A74244">
              <w:t xml:space="preserve">short </w:t>
            </w:r>
            <w:r w:rsidRPr="00A74244">
              <w:t xml:space="preserve">walk </w:t>
            </w:r>
            <w:r w:rsidR="00261B30" w:rsidRPr="00A74244">
              <w:t xml:space="preserve">starts at the Number 7 information shelter. It skirts the edge of the </w:t>
            </w:r>
            <w:r w:rsidR="00127D5B">
              <w:t>r</w:t>
            </w:r>
            <w:r w:rsidR="00261B30" w:rsidRPr="00A74244">
              <w:t xml:space="preserve">eservoir, passing through </w:t>
            </w:r>
            <w:r w:rsidR="00413113">
              <w:t xml:space="preserve">shady </w:t>
            </w:r>
            <w:r w:rsidR="00261B30" w:rsidRPr="00A74244">
              <w:t>forest</w:t>
            </w:r>
            <w:r w:rsidR="00FD727B" w:rsidRPr="00A74244">
              <w:t xml:space="preserve"> rich in birds and wildflowers and goldrush</w:t>
            </w:r>
            <w:r w:rsidR="00E81F33" w:rsidRPr="00A74244">
              <w:t xml:space="preserve"> features.</w:t>
            </w:r>
            <w:r w:rsidR="00714249">
              <w:t xml:space="preserve"> </w:t>
            </w:r>
            <w:r w:rsidR="00657741">
              <w:t>There are seats at frequent intervals.</w:t>
            </w:r>
          </w:p>
        </w:tc>
      </w:tr>
      <w:tr w:rsidR="00A64492" w14:paraId="4B89B807" w14:textId="77777777" w:rsidTr="00873960">
        <w:trPr>
          <w:trHeight w:val="73"/>
        </w:trPr>
        <w:tc>
          <w:tcPr>
            <w:tcW w:w="786" w:type="dxa"/>
          </w:tcPr>
          <w:p w14:paraId="22DF3738" w14:textId="18DF572D" w:rsidR="00A64492" w:rsidRPr="00B92C9C" w:rsidRDefault="00A64492" w:rsidP="00A64492">
            <w:pPr>
              <w:rPr>
                <w:rFonts w:eastAsiaTheme="minorHAnsi"/>
                <w:noProof/>
                <w:highlight w:val="yellow"/>
                <w:lang w:eastAsia="en-US"/>
              </w:rPr>
            </w:pPr>
            <w:r>
              <w:rPr>
                <w:noProof/>
              </w:rPr>
              <w:drawing>
                <wp:inline distT="0" distB="0" distL="0" distR="0" wp14:anchorId="0568C42F" wp14:editId="45D2B3DA">
                  <wp:extent cx="288156" cy="288156"/>
                  <wp:effectExtent l="0" t="0" r="0" b="0"/>
                  <wp:docPr id="24253546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35464" name="Picture 14">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a:ext>
                            </a:extLst>
                          </a:blip>
                          <a:stretch>
                            <a:fillRect/>
                          </a:stretch>
                        </pic:blipFill>
                        <pic:spPr>
                          <a:xfrm>
                            <a:off x="0" y="0"/>
                            <a:ext cx="287655" cy="287655"/>
                          </a:xfrm>
                          <a:prstGeom prst="rect">
                            <a:avLst/>
                          </a:prstGeom>
                        </pic:spPr>
                      </pic:pic>
                    </a:graphicData>
                  </a:graphic>
                </wp:inline>
              </w:drawing>
            </w:r>
            <w:r>
              <w:rPr>
                <w:noProof/>
              </w:rPr>
              <w:drawing>
                <wp:inline distT="0" distB="0" distL="0" distR="0" wp14:anchorId="30BA7C74" wp14:editId="18D71E5A">
                  <wp:extent cx="285750" cy="285750"/>
                  <wp:effectExtent l="0" t="0" r="0" b="0"/>
                  <wp:docPr id="1077629528"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29528" name="Graphic 32">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5750" cy="285750"/>
                          </a:xfrm>
                          <a:prstGeom prst="rect">
                            <a:avLst/>
                          </a:prstGeom>
                        </pic:spPr>
                      </pic:pic>
                    </a:graphicData>
                  </a:graphic>
                </wp:inline>
              </w:drawing>
            </w:r>
            <w:r w:rsidR="00AB3399">
              <w:rPr>
                <w:rFonts w:eastAsiaTheme="minorHAnsi"/>
                <w:noProof/>
                <w:lang w:eastAsia="en-US"/>
              </w:rPr>
              <w:drawing>
                <wp:inline distT="0" distB="0" distL="0" distR="0" wp14:anchorId="4B201A3C" wp14:editId="59A222F0">
                  <wp:extent cx="297180" cy="297180"/>
                  <wp:effectExtent l="0" t="0" r="7620" b="7620"/>
                  <wp:docPr id="171083824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8241" name="Graphic 1">
                            <a:extLst>
                              <a:ext uri="{C183D7F6-B498-43B3-948B-1728B52AA6E4}">
                                <adec:decorative xmlns:adec="http://schemas.microsoft.com/office/drawing/2017/decorative" val="1"/>
                              </a:ext>
                            </a:extLst>
                          </pic:cNvPr>
                          <pic:cNvPicPr/>
                        </pic:nvPicPr>
                        <pic:blipFill>
                          <a:blip r:embed="rId102">
                            <a:extLst>
                              <a:ext uri="{96DAC541-7B7A-43D3-8B79-37D633B846F1}">
                                <asvg:svgBlip xmlns:asvg="http://schemas.microsoft.com/office/drawing/2016/SVG/main" r:embed="rId103"/>
                              </a:ext>
                            </a:extLst>
                          </a:blip>
                          <a:stretch>
                            <a:fillRect/>
                          </a:stretch>
                        </pic:blipFill>
                        <pic:spPr>
                          <a:xfrm>
                            <a:off x="0" y="0"/>
                            <a:ext cx="297180" cy="297180"/>
                          </a:xfrm>
                          <a:prstGeom prst="rect">
                            <a:avLst/>
                          </a:prstGeom>
                        </pic:spPr>
                      </pic:pic>
                    </a:graphicData>
                  </a:graphic>
                </wp:inline>
              </w:drawing>
            </w:r>
          </w:p>
        </w:tc>
        <w:tc>
          <w:tcPr>
            <w:tcW w:w="4034" w:type="dxa"/>
          </w:tcPr>
          <w:p w14:paraId="614CAEE1" w14:textId="167E4DB5" w:rsidR="00A64492" w:rsidRPr="00C90FCC" w:rsidRDefault="00A64492" w:rsidP="00A64492">
            <w:pPr>
              <w:spacing w:after="60"/>
              <w:rPr>
                <w:rStyle w:val="TracknameChar"/>
                <w:rFonts w:eastAsiaTheme="minorHAnsi"/>
              </w:rPr>
            </w:pPr>
            <w:r w:rsidRPr="00C90FCC">
              <w:rPr>
                <w:rStyle w:val="TracknameChar"/>
                <w:rFonts w:eastAsiaTheme="minorHAnsi"/>
              </w:rPr>
              <w:t xml:space="preserve">Number 7 and Crusoe Reservoir </w:t>
            </w:r>
            <w:r w:rsidR="001D4A10" w:rsidRPr="00C90FCC">
              <w:rPr>
                <w:rStyle w:val="TracknameChar"/>
                <w:rFonts w:eastAsiaTheme="minorHAnsi"/>
              </w:rPr>
              <w:t>Circuit Walk</w:t>
            </w:r>
          </w:p>
          <w:p w14:paraId="612885BC" w14:textId="77777777" w:rsidR="00A64492" w:rsidRPr="00C90FCC" w:rsidRDefault="001915C2" w:rsidP="00A64492">
            <w:pPr>
              <w:spacing w:after="60"/>
              <w:rPr>
                <w:color w:val="284E36" w:themeColor="text2"/>
              </w:rPr>
            </w:pPr>
            <w:r w:rsidRPr="00C90FCC">
              <w:rPr>
                <w:color w:val="284E36" w:themeColor="text2"/>
              </w:rPr>
              <w:t xml:space="preserve">Grade 2, </w:t>
            </w:r>
            <w:r w:rsidR="00CD29E8" w:rsidRPr="00C90FCC">
              <w:rPr>
                <w:color w:val="284E36" w:themeColor="text2"/>
              </w:rPr>
              <w:t>6.</w:t>
            </w:r>
            <w:r w:rsidRPr="00C90FCC">
              <w:rPr>
                <w:color w:val="284E36" w:themeColor="text2"/>
              </w:rPr>
              <w:t>1km circuit</w:t>
            </w:r>
            <w:r w:rsidR="00A64492" w:rsidRPr="00C90FCC">
              <w:rPr>
                <w:color w:val="284E36" w:themeColor="text2"/>
              </w:rPr>
              <w:t xml:space="preserve">, </w:t>
            </w:r>
            <w:r w:rsidRPr="00C90FCC">
              <w:rPr>
                <w:color w:val="284E36" w:themeColor="text2"/>
              </w:rPr>
              <w:t xml:space="preserve">2hrs, gravel and earth </w:t>
            </w:r>
            <w:r w:rsidR="000574BE" w:rsidRPr="00C90FCC">
              <w:rPr>
                <w:color w:val="284E36" w:themeColor="text2"/>
              </w:rPr>
              <w:t xml:space="preserve">path, slight hills. </w:t>
            </w:r>
          </w:p>
          <w:p w14:paraId="68562300" w14:textId="709B524D" w:rsidR="00E81F33" w:rsidRPr="00A74244" w:rsidRDefault="00960D4C" w:rsidP="00A64492">
            <w:pPr>
              <w:spacing w:after="60"/>
              <w:rPr>
                <w:rStyle w:val="TracknameChar"/>
                <w:rFonts w:eastAsiaTheme="minorHAnsi"/>
              </w:rPr>
            </w:pPr>
            <w:r w:rsidRPr="00A74244">
              <w:t xml:space="preserve">This </w:t>
            </w:r>
            <w:r w:rsidR="00796D46" w:rsidRPr="00A74244">
              <w:t>long</w:t>
            </w:r>
            <w:r w:rsidR="00951510">
              <w:t xml:space="preserve"> but </w:t>
            </w:r>
            <w:r w:rsidR="00863D0C" w:rsidRPr="00A74244">
              <w:t>leisurely walk</w:t>
            </w:r>
            <w:r w:rsidRPr="00A74244">
              <w:t xml:space="preserve"> starts at the Number 7 information shelter and combines the circuit</w:t>
            </w:r>
            <w:r w:rsidR="005C0F80" w:rsidRPr="00A74244">
              <w:t xml:space="preserve"> walks around </w:t>
            </w:r>
            <w:r w:rsidR="00DC1248">
              <w:t>both</w:t>
            </w:r>
            <w:r w:rsidR="005C0F80" w:rsidRPr="00A74244">
              <w:t xml:space="preserve"> </w:t>
            </w:r>
            <w:r w:rsidR="00DC1248">
              <w:t>r</w:t>
            </w:r>
            <w:r w:rsidR="005C0F80" w:rsidRPr="00A74244">
              <w:t>eservoir</w:t>
            </w:r>
            <w:r w:rsidR="001B6926">
              <w:t>s</w:t>
            </w:r>
            <w:r w:rsidR="005C0F80" w:rsidRPr="00A74244">
              <w:t xml:space="preserve">. </w:t>
            </w:r>
            <w:r w:rsidR="001274BF">
              <w:t>Look</w:t>
            </w:r>
            <w:r w:rsidR="00796D46" w:rsidRPr="00A74244">
              <w:t xml:space="preserve"> for </w:t>
            </w:r>
            <w:r w:rsidR="005817FD">
              <w:t xml:space="preserve">wildflowers, </w:t>
            </w:r>
            <w:r w:rsidR="00796D46" w:rsidRPr="00A74244">
              <w:t xml:space="preserve">birds and </w:t>
            </w:r>
            <w:r w:rsidR="00F842F0" w:rsidRPr="00A74244">
              <w:t xml:space="preserve">other wildlife, including </w:t>
            </w:r>
            <w:r w:rsidR="00866437">
              <w:t>the</w:t>
            </w:r>
            <w:r w:rsidR="007871BC">
              <w:t xml:space="preserve"> </w:t>
            </w:r>
            <w:r w:rsidR="00D62DE2">
              <w:t xml:space="preserve">mouse-like </w:t>
            </w:r>
            <w:r w:rsidR="005A6500">
              <w:t xml:space="preserve">Yellow-footed </w:t>
            </w:r>
            <w:r w:rsidR="00D62DE2">
              <w:t>A</w:t>
            </w:r>
            <w:r w:rsidR="00D635DE" w:rsidRPr="00A74244">
              <w:t xml:space="preserve">ntechinus and </w:t>
            </w:r>
            <w:r w:rsidR="00A74244">
              <w:t>Eastern</w:t>
            </w:r>
            <w:r w:rsidR="00D635DE" w:rsidRPr="00A74244">
              <w:t xml:space="preserve"> </w:t>
            </w:r>
            <w:r w:rsidR="00A74244">
              <w:t>G</w:t>
            </w:r>
            <w:r w:rsidR="00D635DE" w:rsidRPr="00A74244">
              <w:t xml:space="preserve">rey </w:t>
            </w:r>
            <w:r w:rsidR="00A74244">
              <w:t>K</w:t>
            </w:r>
            <w:r w:rsidR="00D635DE" w:rsidRPr="00A74244">
              <w:t>angaroo</w:t>
            </w:r>
            <w:r w:rsidR="00A74244">
              <w:t>s</w:t>
            </w:r>
            <w:r w:rsidR="005817FD">
              <w:t>.</w:t>
            </w:r>
            <w:r w:rsidR="009F5D71">
              <w:t xml:space="preserve"> There are seats </w:t>
            </w:r>
            <w:r w:rsidR="00657741">
              <w:t xml:space="preserve">at frequent intervals. </w:t>
            </w:r>
          </w:p>
        </w:tc>
      </w:tr>
    </w:tbl>
    <w:p w14:paraId="1DF21EAC" w14:textId="14BB0536" w:rsidR="003D7AC4" w:rsidRPr="0070720F" w:rsidRDefault="003D7AC4" w:rsidP="00515825">
      <w:pPr>
        <w:pStyle w:val="Heading1"/>
        <w:spacing w:before="360"/>
        <w:rPr>
          <w:color w:val="3F9C35" w:themeColor="accent1"/>
          <w:szCs w:val="36"/>
        </w:rPr>
      </w:pPr>
      <w:r w:rsidRPr="0070720F">
        <w:rPr>
          <w:color w:val="3F9C35" w:themeColor="accent1"/>
          <w:szCs w:val="36"/>
        </w:rPr>
        <w:lastRenderedPageBreak/>
        <w:t xml:space="preserve">When </w:t>
      </w:r>
      <w:r w:rsidR="00D27298" w:rsidRPr="0070720F">
        <w:rPr>
          <w:color w:val="3F9C35" w:themeColor="accent1"/>
          <w:szCs w:val="36"/>
        </w:rPr>
        <w:t xml:space="preserve">to </w:t>
      </w:r>
      <w:r w:rsidR="00864C11" w:rsidRPr="0070720F">
        <w:rPr>
          <w:color w:val="3F9C35" w:themeColor="accent1"/>
          <w:szCs w:val="36"/>
        </w:rPr>
        <w:t>visit</w:t>
      </w:r>
    </w:p>
    <w:p w14:paraId="0C902A2C" w14:textId="11AE8020" w:rsidR="00A82F1E" w:rsidRDefault="007C4748" w:rsidP="00A82F1E">
      <w:pPr>
        <w:pStyle w:val="Heading1"/>
        <w:spacing w:before="120"/>
        <w:rPr>
          <w:b w:val="0"/>
          <w:bCs w:val="0"/>
          <w:color w:val="auto"/>
          <w:sz w:val="24"/>
          <w:szCs w:val="24"/>
        </w:rPr>
      </w:pPr>
      <w:r w:rsidRPr="00A82F1E">
        <w:rPr>
          <w:color w:val="0671A8"/>
          <w:sz w:val="28"/>
          <w:szCs w:val="28"/>
        </w:rPr>
        <w:t>Spring</w:t>
      </w:r>
      <w:r w:rsidR="00AE0BA3" w:rsidRPr="00A82F1E">
        <w:rPr>
          <w:b w:val="0"/>
          <w:bCs w:val="0"/>
          <w:color w:val="auto"/>
          <w:sz w:val="28"/>
          <w:szCs w:val="28"/>
        </w:rPr>
        <w:t xml:space="preserve"> </w:t>
      </w:r>
    </w:p>
    <w:p w14:paraId="6C0CCEE5" w14:textId="5A8A73FA" w:rsidR="007C4748" w:rsidRDefault="00AE0BA3" w:rsidP="00A82F1E">
      <w:pPr>
        <w:pStyle w:val="Heading1"/>
        <w:spacing w:before="120"/>
        <w:rPr>
          <w:color w:val="0671A8"/>
          <w:sz w:val="24"/>
          <w:szCs w:val="24"/>
        </w:rPr>
      </w:pPr>
      <w:r>
        <w:rPr>
          <w:b w:val="0"/>
          <w:bCs w:val="0"/>
          <w:color w:val="auto"/>
          <w:sz w:val="24"/>
          <w:szCs w:val="24"/>
        </w:rPr>
        <w:t>T</w:t>
      </w:r>
      <w:r w:rsidR="007C4748" w:rsidRPr="003D7AC4">
        <w:rPr>
          <w:b w:val="0"/>
          <w:bCs w:val="0"/>
          <w:color w:val="auto"/>
          <w:sz w:val="24"/>
          <w:szCs w:val="24"/>
        </w:rPr>
        <w:t>he Box-Ironbark forest around Larni Yirrip puts on a fantastic display of wildflowers from late winter to early summer. It is a beautiful time for bushwalking, birdwatching and photography.</w:t>
      </w:r>
    </w:p>
    <w:p w14:paraId="65FE56F4" w14:textId="695AC6D3" w:rsidR="00A82F1E" w:rsidRDefault="003D7AC4" w:rsidP="00A82F1E">
      <w:pPr>
        <w:pStyle w:val="Heading1"/>
        <w:spacing w:before="120"/>
        <w:rPr>
          <w:b w:val="0"/>
          <w:bCs w:val="0"/>
          <w:color w:val="auto"/>
          <w:sz w:val="24"/>
          <w:szCs w:val="24"/>
        </w:rPr>
      </w:pPr>
      <w:r w:rsidRPr="00A82F1E">
        <w:rPr>
          <w:color w:val="0671A8"/>
          <w:sz w:val="28"/>
          <w:szCs w:val="28"/>
        </w:rPr>
        <w:t>Summer</w:t>
      </w:r>
      <w:r w:rsidR="007C4748" w:rsidRPr="00A82F1E">
        <w:rPr>
          <w:color w:val="0671A8"/>
          <w:sz w:val="28"/>
          <w:szCs w:val="28"/>
        </w:rPr>
        <w:t xml:space="preserve"> </w:t>
      </w:r>
    </w:p>
    <w:p w14:paraId="7454AD6D" w14:textId="67947476" w:rsidR="003D7AC4" w:rsidRPr="003D7AC4" w:rsidRDefault="00AE0BA3" w:rsidP="002D4FAA">
      <w:pPr>
        <w:pStyle w:val="Heading1"/>
        <w:spacing w:before="120"/>
        <w:ind w:right="-143"/>
        <w:rPr>
          <w:b w:val="0"/>
          <w:bCs w:val="0"/>
          <w:color w:val="auto"/>
          <w:sz w:val="24"/>
          <w:szCs w:val="24"/>
        </w:rPr>
      </w:pPr>
      <w:r>
        <w:rPr>
          <w:b w:val="0"/>
          <w:bCs w:val="0"/>
          <w:color w:val="auto"/>
          <w:sz w:val="24"/>
          <w:szCs w:val="24"/>
        </w:rPr>
        <w:t>E</w:t>
      </w:r>
      <w:r w:rsidR="003D7AC4" w:rsidRPr="003D7AC4">
        <w:rPr>
          <w:b w:val="0"/>
          <w:bCs w:val="0"/>
          <w:color w:val="auto"/>
          <w:sz w:val="24"/>
          <w:szCs w:val="24"/>
        </w:rPr>
        <w:t>njoy bushwalking in the early morning or late afternoon, and spend the heat of midday relaxing at your campsite</w:t>
      </w:r>
      <w:r w:rsidR="008B15CE">
        <w:rPr>
          <w:b w:val="0"/>
          <w:bCs w:val="0"/>
          <w:color w:val="auto"/>
          <w:sz w:val="24"/>
          <w:szCs w:val="24"/>
        </w:rPr>
        <w:t xml:space="preserve">, </w:t>
      </w:r>
      <w:r w:rsidR="003D7AC4" w:rsidRPr="003D7AC4">
        <w:rPr>
          <w:b w:val="0"/>
          <w:bCs w:val="0"/>
          <w:color w:val="auto"/>
          <w:sz w:val="24"/>
          <w:szCs w:val="24"/>
        </w:rPr>
        <w:t>swimming at Crusoe Reservoir</w:t>
      </w:r>
      <w:r w:rsidR="008B15CE">
        <w:rPr>
          <w:b w:val="0"/>
          <w:bCs w:val="0"/>
          <w:color w:val="auto"/>
          <w:sz w:val="24"/>
          <w:szCs w:val="24"/>
        </w:rPr>
        <w:t xml:space="preserve"> or </w:t>
      </w:r>
      <w:r w:rsidR="009A3B77">
        <w:rPr>
          <w:b w:val="0"/>
          <w:bCs w:val="0"/>
          <w:color w:val="auto"/>
          <w:sz w:val="24"/>
          <w:szCs w:val="24"/>
        </w:rPr>
        <w:t xml:space="preserve">in </w:t>
      </w:r>
      <w:r w:rsidR="009B7673">
        <w:rPr>
          <w:b w:val="0"/>
          <w:bCs w:val="0"/>
          <w:color w:val="auto"/>
          <w:sz w:val="24"/>
          <w:szCs w:val="24"/>
        </w:rPr>
        <w:t xml:space="preserve">one of Bendigo’s </w:t>
      </w:r>
      <w:r w:rsidR="001A56D6">
        <w:rPr>
          <w:b w:val="0"/>
          <w:bCs w:val="0"/>
          <w:color w:val="auto"/>
          <w:sz w:val="24"/>
          <w:szCs w:val="24"/>
        </w:rPr>
        <w:t xml:space="preserve">many </w:t>
      </w:r>
      <w:r w:rsidR="009A3B77">
        <w:rPr>
          <w:b w:val="0"/>
          <w:bCs w:val="0"/>
          <w:color w:val="auto"/>
          <w:sz w:val="24"/>
          <w:szCs w:val="24"/>
        </w:rPr>
        <w:t>galler</w:t>
      </w:r>
      <w:r w:rsidR="009B7673">
        <w:rPr>
          <w:b w:val="0"/>
          <w:bCs w:val="0"/>
          <w:color w:val="auto"/>
          <w:sz w:val="24"/>
          <w:szCs w:val="24"/>
        </w:rPr>
        <w:t>ies</w:t>
      </w:r>
      <w:r w:rsidR="001A56D6">
        <w:rPr>
          <w:b w:val="0"/>
          <w:bCs w:val="0"/>
          <w:color w:val="auto"/>
          <w:sz w:val="24"/>
          <w:szCs w:val="24"/>
        </w:rPr>
        <w:t xml:space="preserve"> or cafés</w:t>
      </w:r>
      <w:r w:rsidR="003D7AC4" w:rsidRPr="003D7AC4">
        <w:rPr>
          <w:b w:val="0"/>
          <w:bCs w:val="0"/>
          <w:color w:val="auto"/>
          <w:sz w:val="24"/>
          <w:szCs w:val="24"/>
        </w:rPr>
        <w:t>.</w:t>
      </w:r>
    </w:p>
    <w:p w14:paraId="0E27D71F" w14:textId="77777777" w:rsidR="00A82F1E" w:rsidRDefault="003D7AC4" w:rsidP="00A82F1E">
      <w:pPr>
        <w:pStyle w:val="Heading1"/>
        <w:spacing w:before="120"/>
        <w:rPr>
          <w:color w:val="0671A8"/>
          <w:sz w:val="28"/>
          <w:szCs w:val="28"/>
        </w:rPr>
      </w:pPr>
      <w:r w:rsidRPr="00A82F1E">
        <w:rPr>
          <w:color w:val="0671A8"/>
          <w:sz w:val="28"/>
          <w:szCs w:val="28"/>
        </w:rPr>
        <w:t>Autumn</w:t>
      </w:r>
    </w:p>
    <w:p w14:paraId="38A9CE0E" w14:textId="1C0634D5" w:rsidR="003D7AC4" w:rsidRPr="003D7AC4" w:rsidRDefault="003D7AC4" w:rsidP="00A82F1E">
      <w:pPr>
        <w:pStyle w:val="Heading1"/>
        <w:spacing w:before="120"/>
        <w:rPr>
          <w:b w:val="0"/>
          <w:bCs w:val="0"/>
          <w:color w:val="auto"/>
          <w:sz w:val="24"/>
          <w:szCs w:val="24"/>
        </w:rPr>
      </w:pPr>
      <w:r w:rsidRPr="003D7AC4">
        <w:rPr>
          <w:b w:val="0"/>
          <w:bCs w:val="0"/>
          <w:color w:val="auto"/>
          <w:sz w:val="24"/>
          <w:szCs w:val="24"/>
        </w:rPr>
        <w:t xml:space="preserve">This is a great time of year to explore the local walking tracks. </w:t>
      </w:r>
      <w:r w:rsidR="00E16FDE">
        <w:rPr>
          <w:b w:val="0"/>
          <w:bCs w:val="0"/>
          <w:color w:val="auto"/>
          <w:sz w:val="24"/>
          <w:szCs w:val="24"/>
        </w:rPr>
        <w:t>K</w:t>
      </w:r>
      <w:r w:rsidRPr="003D7AC4">
        <w:rPr>
          <w:b w:val="0"/>
          <w:bCs w:val="0"/>
          <w:color w:val="auto"/>
          <w:sz w:val="24"/>
          <w:szCs w:val="24"/>
        </w:rPr>
        <w:t xml:space="preserve">eep an eye out for migratory birds, and fungi on the forest floor and tree trunks. </w:t>
      </w:r>
      <w:r w:rsidR="00B73E9A" w:rsidRPr="003D7AC4">
        <w:rPr>
          <w:b w:val="0"/>
          <w:bCs w:val="0"/>
          <w:color w:val="auto"/>
          <w:sz w:val="24"/>
          <w:szCs w:val="24"/>
        </w:rPr>
        <w:t>Be prepared for changing weather</w:t>
      </w:r>
      <w:r w:rsidR="00B73E9A">
        <w:rPr>
          <w:b w:val="0"/>
          <w:bCs w:val="0"/>
          <w:color w:val="auto"/>
          <w:sz w:val="24"/>
          <w:szCs w:val="24"/>
        </w:rPr>
        <w:t>.</w:t>
      </w:r>
    </w:p>
    <w:p w14:paraId="3771FBC1" w14:textId="2AD3E6CB" w:rsidR="00A82F1E" w:rsidRDefault="003D7AC4" w:rsidP="00A82F1E">
      <w:pPr>
        <w:pStyle w:val="Heading1"/>
        <w:spacing w:before="120"/>
        <w:rPr>
          <w:b w:val="0"/>
          <w:bCs w:val="0"/>
          <w:color w:val="auto"/>
          <w:sz w:val="24"/>
          <w:szCs w:val="24"/>
        </w:rPr>
      </w:pPr>
      <w:r w:rsidRPr="00A82F1E">
        <w:rPr>
          <w:color w:val="0671A8"/>
          <w:sz w:val="28"/>
          <w:szCs w:val="28"/>
        </w:rPr>
        <w:t>Winter</w:t>
      </w:r>
      <w:r w:rsidRPr="00A82F1E">
        <w:rPr>
          <w:color w:val="0671A8"/>
          <w:sz w:val="28"/>
          <w:szCs w:val="28"/>
        </w:rPr>
        <w:tab/>
      </w:r>
    </w:p>
    <w:p w14:paraId="34AAF57E" w14:textId="37757A22" w:rsidR="003D7AC4" w:rsidRDefault="003D7AC4" w:rsidP="00826CF2">
      <w:pPr>
        <w:pStyle w:val="Heading1"/>
        <w:spacing w:before="120"/>
        <w:ind w:right="-1"/>
        <w:rPr>
          <w:b w:val="0"/>
          <w:bCs w:val="0"/>
          <w:color w:val="auto"/>
          <w:sz w:val="24"/>
          <w:szCs w:val="24"/>
        </w:rPr>
      </w:pPr>
      <w:r w:rsidRPr="003D7AC4">
        <w:rPr>
          <w:b w:val="0"/>
          <w:bCs w:val="0"/>
          <w:color w:val="auto"/>
          <w:sz w:val="24"/>
          <w:szCs w:val="24"/>
        </w:rPr>
        <w:t xml:space="preserve">Long nights offer more hours to </w:t>
      </w:r>
      <w:r w:rsidR="00110A4D" w:rsidRPr="003D7AC4">
        <w:rPr>
          <w:b w:val="0"/>
          <w:bCs w:val="0"/>
          <w:color w:val="auto"/>
          <w:sz w:val="24"/>
          <w:szCs w:val="24"/>
        </w:rPr>
        <w:t>cosy up around a campfire</w:t>
      </w:r>
      <w:r w:rsidR="00110A4D">
        <w:rPr>
          <w:b w:val="0"/>
          <w:bCs w:val="0"/>
          <w:color w:val="auto"/>
          <w:sz w:val="24"/>
          <w:szCs w:val="24"/>
        </w:rPr>
        <w:t xml:space="preserve"> under the stars</w:t>
      </w:r>
      <w:r w:rsidR="0077632F">
        <w:rPr>
          <w:b w:val="0"/>
          <w:bCs w:val="0"/>
          <w:color w:val="auto"/>
          <w:sz w:val="24"/>
          <w:szCs w:val="24"/>
        </w:rPr>
        <w:t xml:space="preserve"> or</w:t>
      </w:r>
      <w:r w:rsidR="00110A4D" w:rsidRPr="003D7AC4">
        <w:rPr>
          <w:b w:val="0"/>
          <w:bCs w:val="0"/>
          <w:color w:val="auto"/>
          <w:sz w:val="24"/>
          <w:szCs w:val="24"/>
        </w:rPr>
        <w:t xml:space="preserve"> </w:t>
      </w:r>
      <w:r w:rsidRPr="003D7AC4">
        <w:rPr>
          <w:b w:val="0"/>
          <w:bCs w:val="0"/>
          <w:color w:val="auto"/>
          <w:sz w:val="24"/>
          <w:szCs w:val="24"/>
        </w:rPr>
        <w:t>look for nocturnal wildlife</w:t>
      </w:r>
      <w:r w:rsidR="00886EE2">
        <w:rPr>
          <w:b w:val="0"/>
          <w:bCs w:val="0"/>
          <w:color w:val="auto"/>
          <w:sz w:val="24"/>
          <w:szCs w:val="24"/>
        </w:rPr>
        <w:t>.</w:t>
      </w:r>
      <w:r w:rsidRPr="003D7AC4">
        <w:rPr>
          <w:b w:val="0"/>
          <w:bCs w:val="0"/>
          <w:color w:val="auto"/>
          <w:sz w:val="24"/>
          <w:szCs w:val="24"/>
        </w:rPr>
        <w:t xml:space="preserve"> The forest is </w:t>
      </w:r>
      <w:r w:rsidR="00110A4D">
        <w:rPr>
          <w:b w:val="0"/>
          <w:bCs w:val="0"/>
          <w:color w:val="auto"/>
          <w:sz w:val="24"/>
          <w:szCs w:val="24"/>
        </w:rPr>
        <w:t>ver</w:t>
      </w:r>
      <w:r w:rsidR="000D6EB5">
        <w:rPr>
          <w:b w:val="0"/>
          <w:bCs w:val="0"/>
          <w:color w:val="auto"/>
          <w:sz w:val="24"/>
          <w:szCs w:val="24"/>
        </w:rPr>
        <w:t>y</w:t>
      </w:r>
      <w:r w:rsidRPr="003D7AC4">
        <w:rPr>
          <w:b w:val="0"/>
          <w:bCs w:val="0"/>
          <w:color w:val="auto"/>
          <w:sz w:val="24"/>
          <w:szCs w:val="24"/>
        </w:rPr>
        <w:t xml:space="preserve"> photogenic on </w:t>
      </w:r>
      <w:r w:rsidR="00F5512B">
        <w:rPr>
          <w:b w:val="0"/>
          <w:bCs w:val="0"/>
          <w:color w:val="auto"/>
          <w:sz w:val="24"/>
          <w:szCs w:val="24"/>
        </w:rPr>
        <w:t xml:space="preserve">foggy or </w:t>
      </w:r>
      <w:r w:rsidRPr="003D7AC4">
        <w:rPr>
          <w:b w:val="0"/>
          <w:bCs w:val="0"/>
          <w:color w:val="auto"/>
          <w:sz w:val="24"/>
          <w:szCs w:val="24"/>
        </w:rPr>
        <w:t>frosty mornings.</w:t>
      </w:r>
      <w:r w:rsidR="005E2B82">
        <w:rPr>
          <w:b w:val="0"/>
          <w:bCs w:val="0"/>
          <w:color w:val="auto"/>
          <w:sz w:val="24"/>
          <w:szCs w:val="24"/>
        </w:rPr>
        <w:t xml:space="preserve"> Wattles beg</w:t>
      </w:r>
      <w:r w:rsidR="0087514C">
        <w:rPr>
          <w:b w:val="0"/>
          <w:bCs w:val="0"/>
          <w:color w:val="auto"/>
          <w:sz w:val="24"/>
          <w:szCs w:val="24"/>
        </w:rPr>
        <w:t>in</w:t>
      </w:r>
      <w:r w:rsidR="005E2B82">
        <w:rPr>
          <w:b w:val="0"/>
          <w:bCs w:val="0"/>
          <w:color w:val="auto"/>
          <w:sz w:val="24"/>
          <w:szCs w:val="24"/>
        </w:rPr>
        <w:t xml:space="preserve"> to flower</w:t>
      </w:r>
      <w:r w:rsidR="0087514C">
        <w:rPr>
          <w:b w:val="0"/>
          <w:bCs w:val="0"/>
          <w:color w:val="auto"/>
          <w:sz w:val="24"/>
          <w:szCs w:val="24"/>
        </w:rPr>
        <w:t>.</w:t>
      </w:r>
      <w:r w:rsidRPr="003D7AC4">
        <w:rPr>
          <w:b w:val="0"/>
          <w:bCs w:val="0"/>
          <w:color w:val="auto"/>
          <w:sz w:val="24"/>
          <w:szCs w:val="24"/>
        </w:rPr>
        <w:t xml:space="preserve"> </w:t>
      </w:r>
    </w:p>
    <w:p w14:paraId="7A5A9805" w14:textId="77777777" w:rsidR="00604E6E" w:rsidRPr="00C3566A" w:rsidRDefault="00604E6E" w:rsidP="00515825">
      <w:pPr>
        <w:pStyle w:val="Heading1"/>
        <w:spacing w:before="360"/>
      </w:pPr>
      <w:r w:rsidRPr="00C3566A">
        <w:t>Be prepared and stay safe</w:t>
      </w:r>
    </w:p>
    <w:p w14:paraId="0086F57A" w14:textId="0D57C208" w:rsidR="00604E6E" w:rsidRDefault="00F157DF" w:rsidP="00604E6E">
      <w:pPr>
        <w:rPr>
          <w:rFonts w:eastAsiaTheme="minorHAnsi"/>
          <w:lang w:eastAsia="en-US"/>
        </w:rPr>
      </w:pPr>
      <w:r>
        <w:rPr>
          <w:rFonts w:eastAsiaTheme="minorHAnsi"/>
          <w:noProof/>
          <w:lang w:eastAsia="en-US"/>
        </w:rPr>
        <w:drawing>
          <wp:inline distT="0" distB="0" distL="0" distR="0" wp14:anchorId="62B5109D" wp14:editId="2F98F123">
            <wp:extent cx="285750" cy="285750"/>
            <wp:effectExtent l="0" t="0" r="0" b="0"/>
            <wp:docPr id="27131477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14773" name="Graphic 13">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285750" cy="285750"/>
                    </a:xfrm>
                    <a:prstGeom prst="rect">
                      <a:avLst/>
                    </a:prstGeom>
                  </pic:spPr>
                </pic:pic>
              </a:graphicData>
            </a:graphic>
          </wp:inline>
        </w:drawing>
      </w:r>
      <w:r>
        <w:rPr>
          <w:rFonts w:eastAsiaTheme="minorHAnsi"/>
          <w:lang w:eastAsia="en-US"/>
        </w:rPr>
        <w:t xml:space="preserve"> </w:t>
      </w:r>
      <w:r>
        <w:rPr>
          <w:rFonts w:eastAsiaTheme="minorHAnsi"/>
          <w:noProof/>
          <w:lang w:eastAsia="en-US"/>
        </w:rPr>
        <w:drawing>
          <wp:inline distT="0" distB="0" distL="0" distR="0" wp14:anchorId="02DD04BF" wp14:editId="1967A81B">
            <wp:extent cx="285750" cy="285750"/>
            <wp:effectExtent l="0" t="0" r="0" b="0"/>
            <wp:docPr id="417512375"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12375" name="Graphic 12">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285750" cy="285750"/>
                    </a:xfrm>
                    <a:prstGeom prst="rect">
                      <a:avLst/>
                    </a:prstGeom>
                  </pic:spPr>
                </pic:pic>
              </a:graphicData>
            </a:graphic>
          </wp:inline>
        </w:drawing>
      </w:r>
      <w:r w:rsidR="00604E6E" w:rsidRPr="006A4319">
        <w:rPr>
          <w:rFonts w:eastAsiaTheme="minorHAnsi"/>
          <w:lang w:eastAsia="en-US"/>
        </w:rPr>
        <w:t xml:space="preserve"> </w:t>
      </w:r>
      <w:r w:rsidR="00786BC0" w:rsidRPr="006A4319">
        <w:rPr>
          <w:rFonts w:eastAsiaTheme="minorHAnsi"/>
          <w:noProof/>
          <w:lang w:eastAsia="en-US"/>
        </w:rPr>
        <w:drawing>
          <wp:inline distT="0" distB="0" distL="0" distR="0" wp14:anchorId="4998F650" wp14:editId="38A8C5DD">
            <wp:extent cx="285750" cy="285750"/>
            <wp:effectExtent l="0" t="0" r="0" b="0"/>
            <wp:docPr id="1649416525"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16525" name="Graphic 3">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285750" cy="285750"/>
                    </a:xfrm>
                    <a:prstGeom prst="rect">
                      <a:avLst/>
                    </a:prstGeom>
                  </pic:spPr>
                </pic:pic>
              </a:graphicData>
            </a:graphic>
          </wp:inline>
        </w:drawing>
      </w:r>
      <w:r w:rsidR="00BF2737">
        <w:rPr>
          <w:rFonts w:eastAsiaTheme="minorHAnsi"/>
          <w:lang w:eastAsia="en-US"/>
        </w:rPr>
        <w:t xml:space="preserve"> </w:t>
      </w:r>
      <w:r w:rsidR="00A02B15">
        <w:rPr>
          <w:rFonts w:eastAsiaTheme="minorHAnsi"/>
          <w:noProof/>
          <w:lang w:eastAsia="en-US"/>
        </w:rPr>
        <w:drawing>
          <wp:inline distT="0" distB="0" distL="0" distR="0" wp14:anchorId="451DF567" wp14:editId="3DBB6FA6">
            <wp:extent cx="285750" cy="285750"/>
            <wp:effectExtent l="0" t="0" r="0" b="0"/>
            <wp:docPr id="758050377"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50377" name="Graphic 1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285750" cy="285750"/>
                    </a:xfrm>
                    <a:prstGeom prst="rect">
                      <a:avLst/>
                    </a:prstGeom>
                  </pic:spPr>
                </pic:pic>
              </a:graphicData>
            </a:graphic>
          </wp:inline>
        </w:drawing>
      </w:r>
      <w:r w:rsidR="00A02B15">
        <w:rPr>
          <w:rFonts w:eastAsiaTheme="minorHAnsi"/>
          <w:lang w:eastAsia="en-US"/>
        </w:rPr>
        <w:t xml:space="preserve"> </w:t>
      </w:r>
      <w:r w:rsidR="00604E6E" w:rsidRPr="006A4319">
        <w:rPr>
          <w:rFonts w:eastAsiaTheme="minorHAnsi"/>
          <w:noProof/>
          <w:lang w:eastAsia="en-US"/>
        </w:rPr>
        <w:drawing>
          <wp:inline distT="0" distB="0" distL="0" distR="0" wp14:anchorId="3CC0D8D2" wp14:editId="5AB70E44">
            <wp:extent cx="285750" cy="28575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285750" cy="285750"/>
                    </a:xfrm>
                    <a:prstGeom prst="rect">
                      <a:avLst/>
                    </a:prstGeom>
                  </pic:spPr>
                </pic:pic>
              </a:graphicData>
            </a:graphic>
          </wp:inline>
        </w:drawing>
      </w:r>
      <w:r w:rsidR="00A02B15">
        <w:rPr>
          <w:rFonts w:eastAsiaTheme="minorHAnsi"/>
          <w:lang w:eastAsia="en-US"/>
        </w:rPr>
        <w:t xml:space="preserve"> </w:t>
      </w:r>
      <w:r w:rsidR="00604E6E" w:rsidRPr="006A4319">
        <w:rPr>
          <w:rFonts w:eastAsiaTheme="minorHAnsi"/>
          <w:lang w:eastAsia="en-US"/>
        </w:rPr>
        <w:t xml:space="preserve"> </w:t>
      </w:r>
    </w:p>
    <w:p w14:paraId="365F41F8" w14:textId="175829DB" w:rsidR="00434A5C" w:rsidRDefault="00434A5C" w:rsidP="00434A5C">
      <w:pPr>
        <w:pStyle w:val="ListParagraph"/>
        <w:rPr>
          <w:noProof/>
        </w:rPr>
      </w:pPr>
      <w:r w:rsidRPr="00780B65">
        <w:rPr>
          <w:noProof/>
        </w:rPr>
        <w:t xml:space="preserve">When driving around Larni Yirrip, please follow the one way system, drive under </w:t>
      </w:r>
      <w:r w:rsidR="00BF2737">
        <w:rPr>
          <w:noProof/>
        </w:rPr>
        <w:t xml:space="preserve"> </w:t>
      </w:r>
      <w:r w:rsidRPr="00780B65">
        <w:rPr>
          <w:noProof/>
        </w:rPr>
        <w:t>10kmph and look out for walkers.</w:t>
      </w:r>
    </w:p>
    <w:p w14:paraId="00800005" w14:textId="2E758B44" w:rsidR="005869AA" w:rsidRPr="00780B65" w:rsidRDefault="00F661C3" w:rsidP="00434A5C">
      <w:pPr>
        <w:pStyle w:val="ListParagraph"/>
        <w:rPr>
          <w:noProof/>
        </w:rPr>
      </w:pPr>
      <w:r>
        <w:rPr>
          <w:noProof/>
        </w:rPr>
        <w:t>T</w:t>
      </w:r>
      <w:r w:rsidR="00FF78E3">
        <w:rPr>
          <w:noProof/>
        </w:rPr>
        <w:t>ake care when using or crossing the access road on foot and watch out for vehicles.</w:t>
      </w:r>
    </w:p>
    <w:p w14:paraId="6CB43590" w14:textId="5876F852" w:rsidR="00434A5C" w:rsidRPr="00780B65" w:rsidRDefault="00434A5C" w:rsidP="00072521">
      <w:pPr>
        <w:pStyle w:val="ListParagraph"/>
        <w:rPr>
          <w:noProof/>
        </w:rPr>
      </w:pPr>
      <w:r w:rsidRPr="00780B65">
        <w:rPr>
          <w:noProof/>
        </w:rPr>
        <w:t xml:space="preserve">The </w:t>
      </w:r>
      <w:r w:rsidRPr="00F661C3">
        <w:rPr>
          <w:b/>
          <w:bCs/>
          <w:noProof/>
        </w:rPr>
        <w:t>dum</w:t>
      </w:r>
      <w:r w:rsidRPr="00780B65">
        <w:rPr>
          <w:noProof/>
        </w:rPr>
        <w:t xml:space="preserve"> (frog ponds) are unfenced and</w:t>
      </w:r>
      <w:r w:rsidR="00072521">
        <w:rPr>
          <w:noProof/>
        </w:rPr>
        <w:t xml:space="preserve"> </w:t>
      </w:r>
      <w:r w:rsidR="00F16D1D">
        <w:rPr>
          <w:noProof/>
        </w:rPr>
        <w:t>young</w:t>
      </w:r>
      <w:r w:rsidRPr="00780B65">
        <w:rPr>
          <w:noProof/>
        </w:rPr>
        <w:t xml:space="preserve"> children should be supervised nearby at all times.</w:t>
      </w:r>
      <w:r w:rsidR="006A4319">
        <w:rPr>
          <w:noProof/>
        </w:rPr>
        <w:t xml:space="preserve"> Entry to the ponds and use of the water is prohibited.</w:t>
      </w:r>
    </w:p>
    <w:p w14:paraId="429F72AE" w14:textId="5790B449" w:rsidR="0058660E" w:rsidRDefault="00434A5C" w:rsidP="00434A5C">
      <w:pPr>
        <w:pStyle w:val="ListParagraph"/>
        <w:rPr>
          <w:noProof/>
        </w:rPr>
      </w:pPr>
      <w:r w:rsidRPr="00780B65">
        <w:rPr>
          <w:noProof/>
        </w:rPr>
        <w:t>Watch out for snakes</w:t>
      </w:r>
      <w:r w:rsidR="0058660E">
        <w:rPr>
          <w:noProof/>
        </w:rPr>
        <w:t>, especially</w:t>
      </w:r>
      <w:r w:rsidRPr="00780B65">
        <w:rPr>
          <w:noProof/>
        </w:rPr>
        <w:t xml:space="preserve"> in warmer weather</w:t>
      </w:r>
      <w:r w:rsidR="0058660E">
        <w:rPr>
          <w:noProof/>
        </w:rPr>
        <w:t xml:space="preserve">. </w:t>
      </w:r>
      <w:r w:rsidR="007162C2">
        <w:rPr>
          <w:noProof/>
        </w:rPr>
        <w:t>Be aware that s</w:t>
      </w:r>
      <w:r w:rsidR="00251E91">
        <w:rPr>
          <w:noProof/>
        </w:rPr>
        <w:t>nakes and other animals may seek shelter under the raised campin</w:t>
      </w:r>
      <w:r w:rsidR="007162C2">
        <w:rPr>
          <w:noProof/>
        </w:rPr>
        <w:t>g</w:t>
      </w:r>
      <w:r w:rsidR="00251E91">
        <w:rPr>
          <w:noProof/>
        </w:rPr>
        <w:t xml:space="preserve"> pads</w:t>
      </w:r>
      <w:r w:rsidR="0067792A">
        <w:rPr>
          <w:noProof/>
        </w:rPr>
        <w:t xml:space="preserve">. </w:t>
      </w:r>
    </w:p>
    <w:p w14:paraId="3700D7B0" w14:textId="3ABD92E7" w:rsidR="00434A5C" w:rsidRPr="00AE48D8" w:rsidRDefault="0058660E" w:rsidP="00434A5C">
      <w:pPr>
        <w:pStyle w:val="ListParagraph"/>
        <w:rPr>
          <w:noProof/>
        </w:rPr>
      </w:pPr>
      <w:r>
        <w:rPr>
          <w:noProof/>
        </w:rPr>
        <w:t xml:space="preserve">Do not </w:t>
      </w:r>
      <w:r w:rsidR="00434A5C" w:rsidRPr="00780B65">
        <w:rPr>
          <w:noProof/>
        </w:rPr>
        <w:t xml:space="preserve">park, sit or camp under large trees with overhanging branches. Branches may fall at any time and swing away from the trunk. </w:t>
      </w:r>
    </w:p>
    <w:p w14:paraId="7B164FA6" w14:textId="77777777" w:rsidR="00604E6E" w:rsidRPr="00FE22CE" w:rsidRDefault="00604E6E" w:rsidP="00515825">
      <w:pPr>
        <w:pStyle w:val="Activity"/>
        <w:spacing w:before="240"/>
        <w:rPr>
          <w:rFonts w:eastAsiaTheme="minorHAnsi"/>
          <w:color w:val="C00000"/>
          <w:lang w:eastAsia="en-US"/>
        </w:rPr>
      </w:pPr>
      <w:r w:rsidRPr="00FE22CE">
        <w:rPr>
          <w:rFonts w:eastAsiaTheme="minorHAnsi"/>
          <w:color w:val="C00000"/>
          <w:lang w:eastAsia="en-US"/>
        </w:rPr>
        <w:t>Emergencies</w:t>
      </w:r>
    </w:p>
    <w:p w14:paraId="21FA7B88" w14:textId="77777777" w:rsidR="00604E6E" w:rsidRDefault="00604E6E" w:rsidP="00604E6E">
      <w:pPr>
        <w:rPr>
          <w:rFonts w:eastAsiaTheme="minorHAnsi"/>
          <w:lang w:eastAsia="en-US"/>
        </w:rPr>
      </w:pPr>
      <w:r w:rsidRPr="00861171">
        <w:rPr>
          <w:rFonts w:eastAsiaTheme="minorHAnsi"/>
          <w:b/>
          <w:bCs/>
          <w:lang w:eastAsia="en-US"/>
        </w:rPr>
        <w:t>For emergency assistance call Triple Zero (000</w:t>
      </w:r>
      <w:r>
        <w:rPr>
          <w:rFonts w:eastAsiaTheme="minorHAnsi"/>
          <w:lang w:eastAsia="en-US"/>
        </w:rPr>
        <w:t>). If there is a green emergency marker sign near you, read the information on the marker to the operator.</w:t>
      </w:r>
    </w:p>
    <w:p w14:paraId="6E412BAE" w14:textId="77777777" w:rsidR="004938BC" w:rsidRDefault="00604E6E" w:rsidP="00604E6E">
      <w:pPr>
        <w:rPr>
          <w:rFonts w:eastAsiaTheme="minorHAnsi"/>
          <w:lang w:eastAsia="en-US"/>
        </w:rPr>
      </w:pPr>
      <w:r>
        <w:rPr>
          <w:rFonts w:eastAsiaTheme="minorHAnsi"/>
          <w:lang w:eastAsia="en-US"/>
        </w:rPr>
        <w:t>Larni Yirrip is in the Northern Country Fire District. Bushfire safety is a personal</w:t>
      </w:r>
      <w:r w:rsidR="004001F4">
        <w:rPr>
          <w:rFonts w:eastAsiaTheme="minorHAnsi"/>
          <w:lang w:eastAsia="en-US"/>
        </w:rPr>
        <w:t xml:space="preserve"> </w:t>
      </w:r>
      <w:r>
        <w:rPr>
          <w:rFonts w:eastAsiaTheme="minorHAnsi"/>
          <w:lang w:eastAsia="en-US"/>
        </w:rPr>
        <w:t xml:space="preserve">responsibility. Anyone entering parks and forests during the bushfire season needs to stay aware of forecast weather conditions. </w:t>
      </w:r>
    </w:p>
    <w:p w14:paraId="2161DD5C" w14:textId="3B84BC86" w:rsidR="00604E6E" w:rsidRDefault="00604E6E" w:rsidP="00604E6E">
      <w:pPr>
        <w:rPr>
          <w:rFonts w:eastAsiaTheme="minorHAnsi"/>
          <w:lang w:eastAsia="en-US"/>
        </w:rPr>
      </w:pPr>
      <w:r>
        <w:rPr>
          <w:rFonts w:eastAsiaTheme="minorHAnsi"/>
          <w:lang w:eastAsia="en-US"/>
        </w:rPr>
        <w:t xml:space="preserve">Check the Fire Danger Rating and for days of Total Fire Ban at </w:t>
      </w:r>
      <w:hyperlink r:id="rId114" w:history="1">
        <w:r w:rsidRPr="008D62C7">
          <w:rPr>
            <w:rStyle w:val="Hyperlink"/>
          </w:rPr>
          <w:t>emergency.vic.gov.au</w:t>
        </w:r>
      </w:hyperlink>
      <w:r>
        <w:rPr>
          <w:rFonts w:eastAsiaTheme="minorHAnsi"/>
          <w:lang w:eastAsia="en-US"/>
        </w:rPr>
        <w:t xml:space="preserve">, on the VicEmergency smartphone app or call the VicEmergency Hotline on 1800 226 226. </w:t>
      </w:r>
      <w:r w:rsidRPr="001F1174">
        <w:rPr>
          <w:rFonts w:eastAsiaTheme="minorHAnsi"/>
          <w:lang w:eastAsia="en-US"/>
        </w:rPr>
        <w:t>No fires may be lit on Total Fire Ban days.</w:t>
      </w:r>
    </w:p>
    <w:p w14:paraId="366E4BA5" w14:textId="77777777" w:rsidR="00D559C3" w:rsidRDefault="00604E6E" w:rsidP="00604E6E">
      <w:pPr>
        <w:rPr>
          <w:rFonts w:eastAsiaTheme="minorHAnsi"/>
          <w:lang w:eastAsia="en-US"/>
        </w:rPr>
      </w:pPr>
      <w:r>
        <w:rPr>
          <w:rFonts w:eastAsiaTheme="minorHAnsi"/>
          <w:lang w:eastAsia="en-US"/>
        </w:rPr>
        <w:t xml:space="preserve">On Extreme and Catastrophic Fire Danger Rating days the campground will be closed for public safety. </w:t>
      </w:r>
      <w:r w:rsidRPr="001F1174">
        <w:rPr>
          <w:rFonts w:eastAsiaTheme="minorHAnsi"/>
          <w:lang w:eastAsia="en-US"/>
        </w:rPr>
        <w:t xml:space="preserve">Do not enter the </w:t>
      </w:r>
      <w:r>
        <w:rPr>
          <w:rFonts w:eastAsiaTheme="minorHAnsi"/>
          <w:lang w:eastAsia="en-US"/>
        </w:rPr>
        <w:t>campground</w:t>
      </w:r>
      <w:r w:rsidRPr="001F1174">
        <w:rPr>
          <w:rFonts w:eastAsiaTheme="minorHAnsi"/>
          <w:lang w:eastAsia="en-US"/>
        </w:rPr>
        <w:t xml:space="preserve">. If you are already in the </w:t>
      </w:r>
      <w:r>
        <w:rPr>
          <w:rFonts w:eastAsiaTheme="minorHAnsi"/>
          <w:lang w:eastAsia="en-US"/>
        </w:rPr>
        <w:t>campground</w:t>
      </w:r>
      <w:r w:rsidRPr="001F1174">
        <w:rPr>
          <w:rFonts w:eastAsiaTheme="minorHAnsi"/>
          <w:lang w:eastAsia="en-US"/>
        </w:rPr>
        <w:t xml:space="preserve">, leave the night before or </w:t>
      </w:r>
      <w:r w:rsidR="0066629B">
        <w:rPr>
          <w:rFonts w:eastAsiaTheme="minorHAnsi"/>
          <w:lang w:eastAsia="en-US"/>
        </w:rPr>
        <w:t>before 10am</w:t>
      </w:r>
      <w:r w:rsidRPr="001F1174">
        <w:rPr>
          <w:rFonts w:eastAsiaTheme="minorHAnsi"/>
          <w:lang w:eastAsia="en-US"/>
        </w:rPr>
        <w:t xml:space="preserve"> in the morning. </w:t>
      </w:r>
    </w:p>
    <w:p w14:paraId="4275DACE" w14:textId="59413A81" w:rsidR="00604E6E" w:rsidRDefault="004F3810" w:rsidP="00604E6E">
      <w:pPr>
        <w:rPr>
          <w:rFonts w:eastAsiaTheme="minorHAnsi"/>
          <w:lang w:eastAsia="en-US"/>
        </w:rPr>
      </w:pPr>
      <w:r w:rsidRPr="004F3810">
        <w:rPr>
          <w:rFonts w:eastAsiaTheme="minorHAnsi"/>
          <w:lang w:eastAsia="en-US"/>
        </w:rPr>
        <w:t xml:space="preserve">You may not receive a personal warning or see signs indicating that the </w:t>
      </w:r>
      <w:r>
        <w:rPr>
          <w:rFonts w:eastAsiaTheme="minorHAnsi"/>
          <w:lang w:eastAsia="en-US"/>
        </w:rPr>
        <w:t>campground is closed.</w:t>
      </w:r>
      <w:r w:rsidR="00604E6E" w:rsidRPr="001F1174">
        <w:rPr>
          <w:rFonts w:eastAsiaTheme="minorHAnsi"/>
          <w:lang w:eastAsia="en-US"/>
        </w:rPr>
        <w:t xml:space="preserve"> </w:t>
      </w:r>
      <w:r w:rsidR="00604E6E" w:rsidRPr="00D97C72">
        <w:rPr>
          <w:rFonts w:eastAsiaTheme="minorHAnsi"/>
          <w:lang w:eastAsia="en-US"/>
        </w:rPr>
        <w:t>Check for closures and the latest conditions at</w:t>
      </w:r>
      <w:r w:rsidR="00604E6E">
        <w:rPr>
          <w:rFonts w:eastAsiaTheme="minorHAnsi"/>
          <w:lang w:eastAsia="en-US"/>
        </w:rPr>
        <w:t xml:space="preserve"> </w:t>
      </w:r>
      <w:hyperlink r:id="rId115" w:history="1">
        <w:r w:rsidR="00604E6E" w:rsidRPr="008D62C7">
          <w:rPr>
            <w:rStyle w:val="Hyperlink"/>
          </w:rPr>
          <w:t>parks.vic.gov.au</w:t>
        </w:r>
      </w:hyperlink>
      <w:r w:rsidR="00604E6E">
        <w:rPr>
          <w:rFonts w:eastAsiaTheme="minorHAnsi"/>
          <w:lang w:eastAsia="en-US"/>
        </w:rPr>
        <w:t xml:space="preserve"> or by calling 13 1963.</w:t>
      </w:r>
    </w:p>
    <w:p w14:paraId="017712CD" w14:textId="77777777" w:rsidR="00EE630F" w:rsidRPr="00EE630F" w:rsidRDefault="00EE630F" w:rsidP="00515825">
      <w:pPr>
        <w:spacing w:before="120"/>
        <w:rPr>
          <w:rFonts w:eastAsiaTheme="minorHAnsi"/>
          <w:b/>
          <w:bCs/>
          <w:color w:val="0070C0"/>
          <w:sz w:val="28"/>
          <w:szCs w:val="28"/>
          <w:lang w:eastAsia="en-US"/>
        </w:rPr>
      </w:pPr>
      <w:r w:rsidRPr="00EE630F">
        <w:rPr>
          <w:rFonts w:eastAsiaTheme="minorHAnsi"/>
          <w:b/>
          <w:bCs/>
          <w:color w:val="0070C0"/>
          <w:sz w:val="28"/>
          <w:szCs w:val="28"/>
          <w:lang w:eastAsia="en-US"/>
        </w:rPr>
        <w:t>Evacuation</w:t>
      </w:r>
    </w:p>
    <w:p w14:paraId="61069B50" w14:textId="77777777" w:rsidR="00165641" w:rsidRDefault="00165641" w:rsidP="00165641">
      <w:pPr>
        <w:rPr>
          <w:rFonts w:eastAsiaTheme="minorHAnsi"/>
          <w:lang w:eastAsia="en-US"/>
        </w:rPr>
      </w:pPr>
      <w:r>
        <w:rPr>
          <w:rFonts w:eastAsiaTheme="minorHAnsi"/>
          <w:lang w:eastAsia="en-US"/>
        </w:rPr>
        <w:t>There is no safe place to shelter at Larni Yirrip.</w:t>
      </w:r>
    </w:p>
    <w:p w14:paraId="02354975" w14:textId="605621F9" w:rsidR="00F778C7" w:rsidRPr="00F778C7" w:rsidRDefault="00F778C7" w:rsidP="00F778C7">
      <w:pPr>
        <w:pStyle w:val="NoSpacing"/>
        <w:rPr>
          <w:rFonts w:asciiTheme="minorHAnsi" w:hAnsiTheme="minorHAnsi"/>
          <w:sz w:val="24"/>
          <w:szCs w:val="24"/>
        </w:rPr>
      </w:pPr>
      <w:r>
        <w:rPr>
          <w:rFonts w:asciiTheme="minorHAnsi" w:hAnsiTheme="minorHAnsi"/>
          <w:sz w:val="24"/>
          <w:szCs w:val="24"/>
        </w:rPr>
        <w:t>I</w:t>
      </w:r>
      <w:r w:rsidRPr="00F778C7">
        <w:rPr>
          <w:rFonts w:asciiTheme="minorHAnsi" w:hAnsiTheme="minorHAnsi"/>
          <w:sz w:val="24"/>
          <w:szCs w:val="24"/>
        </w:rPr>
        <w:t xml:space="preserve">f a bushfire starts in or near the campground, evacuate via the main vehicle exit or the emergency pedestrian exit before calling 000. </w:t>
      </w:r>
    </w:p>
    <w:p w14:paraId="2EA965B9" w14:textId="333ABD58" w:rsidR="0055310B" w:rsidRDefault="002F5D8D" w:rsidP="00630FE0">
      <w:pPr>
        <w:rPr>
          <w:rFonts w:eastAsiaTheme="minorHAnsi"/>
          <w:lang w:eastAsia="en-US"/>
        </w:rPr>
      </w:pPr>
      <w:r>
        <w:rPr>
          <w:rFonts w:eastAsiaTheme="minorHAnsi"/>
          <w:lang w:eastAsia="en-US"/>
        </w:rPr>
        <w:t>F</w:t>
      </w:r>
      <w:r w:rsidR="00DA1916">
        <w:rPr>
          <w:rFonts w:eastAsiaTheme="minorHAnsi"/>
          <w:lang w:eastAsia="en-US"/>
        </w:rPr>
        <w:t xml:space="preserve">ollowing the </w:t>
      </w:r>
      <w:r w:rsidR="00913014">
        <w:rPr>
          <w:rFonts w:eastAsiaTheme="minorHAnsi"/>
          <w:lang w:eastAsia="en-US"/>
        </w:rPr>
        <w:t>walking track past campsite 11</w:t>
      </w:r>
      <w:r w:rsidR="008B7C66">
        <w:rPr>
          <w:rFonts w:eastAsiaTheme="minorHAnsi"/>
          <w:lang w:eastAsia="en-US"/>
        </w:rPr>
        <w:t xml:space="preserve"> leads you to</w:t>
      </w:r>
      <w:r w:rsidR="00913014">
        <w:rPr>
          <w:rFonts w:eastAsiaTheme="minorHAnsi"/>
          <w:lang w:eastAsia="en-US"/>
        </w:rPr>
        <w:t xml:space="preserve"> Cherry Tree Lane</w:t>
      </w:r>
      <w:r w:rsidR="006B1BE3">
        <w:rPr>
          <w:rFonts w:eastAsiaTheme="minorHAnsi"/>
          <w:lang w:eastAsia="en-US"/>
        </w:rPr>
        <w:t xml:space="preserve"> </w:t>
      </w:r>
      <w:r w:rsidR="00710DF4">
        <w:rPr>
          <w:rFonts w:eastAsiaTheme="minorHAnsi"/>
          <w:lang w:eastAsia="en-US"/>
        </w:rPr>
        <w:t>(</w:t>
      </w:r>
      <w:r w:rsidR="000E66BC">
        <w:rPr>
          <w:rFonts w:eastAsiaTheme="minorHAnsi"/>
          <w:lang w:eastAsia="en-US"/>
        </w:rPr>
        <w:t xml:space="preserve">Grade 2 | </w:t>
      </w:r>
      <w:r w:rsidR="00710DF4">
        <w:rPr>
          <w:rFonts w:eastAsiaTheme="minorHAnsi"/>
          <w:lang w:eastAsia="en-US"/>
        </w:rPr>
        <w:t xml:space="preserve">300m | 4min) </w:t>
      </w:r>
      <w:r w:rsidR="006B1BE3">
        <w:rPr>
          <w:rFonts w:eastAsiaTheme="minorHAnsi"/>
          <w:lang w:eastAsia="en-US"/>
        </w:rPr>
        <w:t>and the Calder Hi</w:t>
      </w:r>
      <w:r w:rsidR="00072521">
        <w:rPr>
          <w:rFonts w:eastAsiaTheme="minorHAnsi"/>
          <w:lang w:eastAsia="en-US"/>
        </w:rPr>
        <w:t>ghway</w:t>
      </w:r>
      <w:r w:rsidR="00710DF4">
        <w:rPr>
          <w:rFonts w:eastAsiaTheme="minorHAnsi"/>
          <w:lang w:eastAsia="en-US"/>
        </w:rPr>
        <w:t xml:space="preserve"> (500m | </w:t>
      </w:r>
      <w:r w:rsidR="000E66BC">
        <w:rPr>
          <w:rFonts w:eastAsiaTheme="minorHAnsi"/>
          <w:lang w:eastAsia="en-US"/>
        </w:rPr>
        <w:t>6min)</w:t>
      </w:r>
      <w:r w:rsidR="00236D12">
        <w:rPr>
          <w:rFonts w:eastAsiaTheme="minorHAnsi"/>
          <w:lang w:eastAsia="en-US"/>
        </w:rPr>
        <w:t>.</w:t>
      </w:r>
      <w:r w:rsidR="003C4B1E">
        <w:rPr>
          <w:rFonts w:eastAsiaTheme="minorHAnsi"/>
          <w:lang w:eastAsia="en-US"/>
        </w:rPr>
        <w:t xml:space="preserve"> </w:t>
      </w:r>
    </w:p>
    <w:p w14:paraId="1E9ADFAA" w14:textId="77777777" w:rsidR="004E2A93" w:rsidRDefault="004E2A93" w:rsidP="00630FE0">
      <w:pPr>
        <w:rPr>
          <w:rFonts w:eastAsiaTheme="minorHAnsi"/>
          <w:lang w:eastAsia="en-US"/>
        </w:rPr>
      </w:pPr>
    </w:p>
    <w:p w14:paraId="36BD7C2A" w14:textId="77777777" w:rsidR="00320EC1" w:rsidRDefault="00320EC1" w:rsidP="00630FE0">
      <w:pPr>
        <w:rPr>
          <w:rFonts w:eastAsiaTheme="minorHAnsi"/>
          <w:lang w:eastAsia="en-US"/>
        </w:rPr>
      </w:pPr>
    </w:p>
    <w:p w14:paraId="1EBF984B" w14:textId="6A7E7AE5" w:rsidR="004E2A93" w:rsidRDefault="003E0FFE" w:rsidP="004E2A93">
      <w:pPr>
        <w:jc w:val="right"/>
        <w:rPr>
          <w:rFonts w:eastAsiaTheme="minorHAnsi"/>
          <w:sz w:val="16"/>
          <w:szCs w:val="16"/>
          <w:lang w:eastAsia="en-US"/>
        </w:rPr>
      </w:pPr>
      <w:r>
        <w:rPr>
          <w:rFonts w:eastAsiaTheme="minorHAnsi"/>
          <w:sz w:val="16"/>
          <w:szCs w:val="16"/>
          <w:lang w:eastAsia="en-US"/>
        </w:rPr>
        <w:t>Updated April 2026</w:t>
      </w:r>
    </w:p>
    <w:p w14:paraId="5055FFE4" w14:textId="28B4CFF5" w:rsidR="001465FD" w:rsidRPr="004E2A93" w:rsidRDefault="001465FD" w:rsidP="006E1BED">
      <w:pPr>
        <w:rPr>
          <w:rFonts w:eastAsiaTheme="minorHAnsi"/>
          <w:sz w:val="16"/>
          <w:szCs w:val="16"/>
          <w:lang w:eastAsia="en-US"/>
        </w:rPr>
        <w:sectPr w:rsidR="001465FD" w:rsidRPr="004E2A93" w:rsidSect="00A73B98">
          <w:type w:val="continuous"/>
          <w:pgSz w:w="11906" w:h="16838"/>
          <w:pgMar w:top="0" w:right="851" w:bottom="851" w:left="851" w:header="680" w:footer="510" w:gutter="0"/>
          <w:cols w:num="2" w:space="566"/>
          <w:titlePg/>
          <w:docGrid w:linePitch="360"/>
        </w:sectPr>
      </w:pPr>
    </w:p>
    <w:p w14:paraId="591B9BD5" w14:textId="6AC54A01" w:rsidR="00F26D47" w:rsidRPr="006E1BED" w:rsidRDefault="006E1BED" w:rsidP="006E1BED">
      <w:pPr>
        <w:spacing w:after="160" w:line="259" w:lineRule="auto"/>
        <w:rPr>
          <w:color w:val="auto"/>
        </w:rPr>
      </w:pPr>
      <w:r w:rsidRPr="006E1BED">
        <w:rPr>
          <w:color w:val="auto"/>
        </w:rPr>
        <w:lastRenderedPageBreak/>
        <w:t>BLANL PAGE</w:t>
      </w:r>
    </w:p>
    <w:sectPr w:rsidR="00F26D47" w:rsidRPr="006E1BED" w:rsidSect="00217159">
      <w:headerReference w:type="first" r:id="rId116"/>
      <w:pgSz w:w="11906" w:h="16838"/>
      <w:pgMar w:top="0" w:right="851" w:bottom="851" w:left="851" w:header="680" w:footer="510" w:gutter="0"/>
      <w:cols w:num="2" w:space="56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9BD83" w14:textId="77777777" w:rsidR="004F1657" w:rsidRDefault="004F1657" w:rsidP="00C91B5F">
      <w:pPr>
        <w:spacing w:after="0"/>
      </w:pPr>
      <w:r>
        <w:separator/>
      </w:r>
    </w:p>
    <w:p w14:paraId="20981778" w14:textId="77777777" w:rsidR="004F1657" w:rsidRDefault="004F1657"/>
    <w:p w14:paraId="05C91803" w14:textId="77777777" w:rsidR="004F1657" w:rsidRDefault="004F1657"/>
  </w:endnote>
  <w:endnote w:type="continuationSeparator" w:id="0">
    <w:p w14:paraId="49B3AEAB" w14:textId="77777777" w:rsidR="004F1657" w:rsidRDefault="004F1657" w:rsidP="00C91B5F">
      <w:pPr>
        <w:spacing w:after="0"/>
      </w:pPr>
      <w:r>
        <w:continuationSeparator/>
      </w:r>
    </w:p>
    <w:p w14:paraId="0D40C3AB" w14:textId="77777777" w:rsidR="004F1657" w:rsidRDefault="004F1657"/>
    <w:p w14:paraId="089F4008" w14:textId="77777777" w:rsidR="004F1657" w:rsidRDefault="004F16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AAB93" w14:textId="77777777" w:rsidR="00F05501" w:rsidRDefault="00F05501" w:rsidP="00F05501">
    <w:pPr>
      <w:pStyle w:val="Header"/>
      <w:jc w:val="right"/>
    </w:pPr>
  </w:p>
  <w:p w14:paraId="0414F827" w14:textId="77777777" w:rsidR="00F05501" w:rsidRDefault="00FC271E" w:rsidP="00F05501">
    <w:pPr>
      <w:pStyle w:val="Header"/>
      <w:jc w:val="right"/>
    </w:pPr>
    <w:r w:rsidRPr="001D6741">
      <w:rPr>
        <w:noProof/>
      </w:rPr>
      <w:drawing>
        <wp:anchor distT="0" distB="0" distL="114300" distR="114300" simplePos="0" relativeHeight="251658243" behindDoc="0" locked="0" layoutInCell="1" allowOverlap="1" wp14:anchorId="18F52ABF" wp14:editId="1075A8A6">
          <wp:simplePos x="0" y="0"/>
          <wp:positionH relativeFrom="margin">
            <wp:posOffset>-26035</wp:posOffset>
          </wp:positionH>
          <wp:positionV relativeFrom="page">
            <wp:posOffset>10082766</wp:posOffset>
          </wp:positionV>
          <wp:extent cx="1124585" cy="305435"/>
          <wp:effectExtent l="0" t="0" r="0" b="0"/>
          <wp:wrapNone/>
          <wp:docPr id="1293942805" name="Graphic 1293942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4585" cy="305435"/>
                  </a:xfrm>
                  <a:prstGeom prst="rect">
                    <a:avLst/>
                  </a:prstGeom>
                </pic:spPr>
              </pic:pic>
            </a:graphicData>
          </a:graphic>
          <wp14:sizeRelH relativeFrom="margin">
            <wp14:pctWidth>0</wp14:pctWidth>
          </wp14:sizeRelH>
          <wp14:sizeRelV relativeFrom="margin">
            <wp14:pctHeight>0</wp14:pctHeight>
          </wp14:sizeRelV>
        </wp:anchor>
      </w:drawing>
    </w:r>
  </w:p>
  <w:p w14:paraId="3380AA2A" w14:textId="77777777" w:rsidR="003B17BE" w:rsidRDefault="00E83608" w:rsidP="00F05501">
    <w:pPr>
      <w:pStyle w:val="Header"/>
      <w:jc w:val="right"/>
    </w:pPr>
    <w:r>
      <w:rPr>
        <w:noProof/>
      </w:rPr>
      <mc:AlternateContent>
        <mc:Choice Requires="wpg">
          <w:drawing>
            <wp:anchor distT="0" distB="0" distL="114300" distR="114300" simplePos="0" relativeHeight="251658241" behindDoc="0" locked="0" layoutInCell="1" allowOverlap="1" wp14:anchorId="0CD391D2" wp14:editId="2B8DCA88">
              <wp:simplePos x="0" y="0"/>
              <wp:positionH relativeFrom="page">
                <wp:posOffset>-69850</wp:posOffset>
              </wp:positionH>
              <wp:positionV relativeFrom="page">
                <wp:posOffset>10610451</wp:posOffset>
              </wp:positionV>
              <wp:extent cx="7846060" cy="133350"/>
              <wp:effectExtent l="0" t="38100" r="2540" b="0"/>
              <wp:wrapNone/>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6060" cy="133350"/>
                        <a:chOff x="0" y="0"/>
                        <a:chExt cx="7846142" cy="133759"/>
                      </a:xfrm>
                    </wpg:grpSpPr>
                    <wps:wsp>
                      <wps:cNvPr id="24" name="Graphic 11">
                        <a:extLst>
                          <a:ext uri="{C183D7F6-B498-43B3-948B-1728B52AA6E4}">
                            <adec:decorative xmlns:adec="http://schemas.microsoft.com/office/drawing/2017/decorative" val="1"/>
                          </a:ext>
                        </a:extLst>
                      </wps:cNvPr>
                      <wps:cNvSpPr/>
                      <wps:spPr>
                        <a:xfrm>
                          <a:off x="0" y="0"/>
                          <a:ext cx="7704000" cy="36000"/>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76200" cap="flat">
                          <a:solidFill>
                            <a:srgbClr val="3F9C3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9497" y="20893"/>
                          <a:ext cx="7816645" cy="112866"/>
                        </a:xfrm>
                        <a:prstGeom prst="rect">
                          <a:avLst/>
                        </a:prstGeom>
                        <a:solidFill>
                          <a:srgbClr val="3F9C35"/>
                        </a:solid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C934CC" id="Group 23" o:spid="_x0000_s1026" alt="&quot;&quot;" style="position:absolute;margin-left:-5.5pt;margin-top:835.45pt;width:617.8pt;height:10.5pt;z-index:251658241;mso-position-horizontal-relative:page;mso-position-vertical-relative:page" coordsize="7846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">
              <v:shape id="Graphic 11" o:spid="_x0000_s1027" alt="&quot;&quot;" style="position:absolute;width:77040;height:360;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3f9c35" strokeweight="6pt">
                <v:stroke joinstyle="miter"/>
                <v:path arrowok="t" o:connecttype="custom" o:connectlocs="7704001,36001;7506736,12643;7319516,29131;7164563,25634;7047674,31005;6888332,27632;6561017,25009;6364177,8146;6103795,9521;5576667,11644;5284588,14766;4814630,14766;4154198,11644;3859430,11644;3233385,11644;2484084,11644;2147571,11644;1734784,11644;1309260,11644;896473,11644;674159,27508;439534,11393;247502,9521;105002,12518;0,15017" o:connectangles="0,0,0,0,0,0,0,0,0,0,0,0,0,0,0,0,0,0,0,0,0,0,0,0,0"/>
              </v:shape>
              <v:rect id="Rectangle 25" o:spid="_x0000_s1028" style="position:absolute;left:294;top:208;width:78167;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" fillcolor="#3f9c35" stroked="f" strokeweight=".1105mm"/>
              <w10:wrap anchorx="page" anchory="page"/>
            </v:group>
          </w:pict>
        </mc:Fallback>
      </mc:AlternateContent>
    </w:r>
    <w:sdt>
      <w:sdtPr>
        <w:id w:val="767665397"/>
        <w:docPartObj>
          <w:docPartGallery w:val="Page Numbers (Top of Page)"/>
          <w:docPartUnique/>
        </w:docPartObj>
      </w:sdtPr>
      <w:sdtEndPr>
        <w:rPr>
          <w:noProof/>
        </w:rPr>
      </w:sdtEndPr>
      <w:sdtContent>
        <w:r w:rsidR="00F05501">
          <w:fldChar w:fldCharType="begin"/>
        </w:r>
        <w:r w:rsidR="00F05501">
          <w:instrText xml:space="preserve"> PAGE   \* MERGEFORMAT </w:instrText>
        </w:r>
        <w:r w:rsidR="00F05501">
          <w:fldChar w:fldCharType="separate"/>
        </w:r>
        <w:r w:rsidR="00F05501">
          <w:t>2</w:t>
        </w:r>
        <w:r w:rsidR="00F05501">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01CE" w14:textId="77777777" w:rsidR="009D2971" w:rsidRDefault="009D2971" w:rsidP="001304B3">
    <w:pPr>
      <w:pStyle w:val="Footer"/>
      <w:jc w:val="right"/>
    </w:pPr>
  </w:p>
  <w:p w14:paraId="0DC81F92" w14:textId="4DCB0B1D" w:rsidR="001759A3" w:rsidRDefault="00A73B98" w:rsidP="001304B3">
    <w:pPr>
      <w:pStyle w:val="Footer"/>
      <w:ind w:right="-286"/>
      <w:jc w:val="right"/>
    </w:pPr>
    <w:r w:rsidRPr="001D6741">
      <w:rPr>
        <w:noProof/>
      </w:rPr>
      <w:drawing>
        <wp:anchor distT="0" distB="0" distL="114300" distR="114300" simplePos="0" relativeHeight="251658242" behindDoc="0" locked="0" layoutInCell="1" allowOverlap="1" wp14:anchorId="267933FF" wp14:editId="12CC9023">
          <wp:simplePos x="0" y="0"/>
          <wp:positionH relativeFrom="margin">
            <wp:posOffset>-24765</wp:posOffset>
          </wp:positionH>
          <wp:positionV relativeFrom="page">
            <wp:posOffset>10088576</wp:posOffset>
          </wp:positionV>
          <wp:extent cx="1124585" cy="305435"/>
          <wp:effectExtent l="0" t="0" r="0" b="0"/>
          <wp:wrapNone/>
          <wp:docPr id="284098843" name="Graphic 284098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4585" cy="3054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40" behindDoc="0" locked="0" layoutInCell="1" allowOverlap="1" wp14:anchorId="4CC241AA" wp14:editId="535E0461">
              <wp:simplePos x="0" y="0"/>
              <wp:positionH relativeFrom="column">
                <wp:posOffset>-621030</wp:posOffset>
              </wp:positionH>
              <wp:positionV relativeFrom="page">
                <wp:posOffset>10616261</wp:posOffset>
              </wp:positionV>
              <wp:extent cx="7846060" cy="133350"/>
              <wp:effectExtent l="0" t="38100" r="2540" b="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46060" cy="133350"/>
                        <a:chOff x="0" y="0"/>
                        <a:chExt cx="7846142" cy="133759"/>
                      </a:xfrm>
                    </wpg:grpSpPr>
                    <wps:wsp>
                      <wps:cNvPr id="20" name="Graphic 11">
                        <a:extLst>
                          <a:ext uri="{C183D7F6-B498-43B3-948B-1728B52AA6E4}">
                            <adec:decorative xmlns:adec="http://schemas.microsoft.com/office/drawing/2017/decorative" val="1"/>
                          </a:ext>
                        </a:extLst>
                      </wps:cNvPr>
                      <wps:cNvSpPr/>
                      <wps:spPr>
                        <a:xfrm>
                          <a:off x="0" y="0"/>
                          <a:ext cx="7704000" cy="36000"/>
                        </a:xfrm>
                        <a:custGeom>
                          <a:avLst/>
                          <a:gdLst>
                            <a:gd name="connsiteX0" fmla="*/ 5185505 w 5185504"/>
                            <a:gd name="connsiteY0" fmla="*/ 27453 h 27452"/>
                            <a:gd name="connsiteX1" fmla="*/ 5052727 w 5185504"/>
                            <a:gd name="connsiteY1" fmla="*/ 9641 h 27452"/>
                            <a:gd name="connsiteX2" fmla="*/ 4926711 w 5185504"/>
                            <a:gd name="connsiteY2" fmla="*/ 22214 h 27452"/>
                            <a:gd name="connsiteX3" fmla="*/ 4822413 w 5185504"/>
                            <a:gd name="connsiteY3" fmla="*/ 19547 h 27452"/>
                            <a:gd name="connsiteX4" fmla="*/ 4743736 w 5185504"/>
                            <a:gd name="connsiteY4" fmla="*/ 23643 h 27452"/>
                            <a:gd name="connsiteX5" fmla="*/ 4636484 w 5185504"/>
                            <a:gd name="connsiteY5" fmla="*/ 21071 h 27452"/>
                            <a:gd name="connsiteX6" fmla="*/ 4416171 w 5185504"/>
                            <a:gd name="connsiteY6" fmla="*/ 19071 h 27452"/>
                            <a:gd name="connsiteX7" fmla="*/ 4283679 w 5185504"/>
                            <a:gd name="connsiteY7" fmla="*/ 6212 h 27452"/>
                            <a:gd name="connsiteX8" fmla="*/ 4108418 w 5185504"/>
                            <a:gd name="connsiteY8" fmla="*/ 7260 h 27452"/>
                            <a:gd name="connsiteX9" fmla="*/ 3753612 w 5185504"/>
                            <a:gd name="connsiteY9" fmla="*/ 8879 h 27452"/>
                            <a:gd name="connsiteX10" fmla="*/ 3557016 w 5185504"/>
                            <a:gd name="connsiteY10" fmla="*/ 11260 h 27452"/>
                            <a:gd name="connsiteX11" fmla="*/ 3240691 w 5185504"/>
                            <a:gd name="connsiteY11" fmla="*/ 11260 h 27452"/>
                            <a:gd name="connsiteX12" fmla="*/ 2796159 w 5185504"/>
                            <a:gd name="connsiteY12" fmla="*/ 8879 h 27452"/>
                            <a:gd name="connsiteX13" fmla="*/ 2597753 w 5185504"/>
                            <a:gd name="connsiteY13" fmla="*/ 8879 h 27452"/>
                            <a:gd name="connsiteX14" fmla="*/ 2176367 w 5185504"/>
                            <a:gd name="connsiteY14" fmla="*/ 8879 h 27452"/>
                            <a:gd name="connsiteX15" fmla="*/ 1672018 w 5185504"/>
                            <a:gd name="connsiteY15" fmla="*/ 8879 h 27452"/>
                            <a:gd name="connsiteX16" fmla="*/ 1445514 w 5185504"/>
                            <a:gd name="connsiteY16" fmla="*/ 8879 h 27452"/>
                            <a:gd name="connsiteX17" fmla="*/ 1167670 w 5185504"/>
                            <a:gd name="connsiteY17" fmla="*/ 8879 h 27452"/>
                            <a:gd name="connsiteX18" fmla="*/ 881253 w 5185504"/>
                            <a:gd name="connsiteY18" fmla="*/ 8879 h 27452"/>
                            <a:gd name="connsiteX19" fmla="*/ 603409 w 5185504"/>
                            <a:gd name="connsiteY19" fmla="*/ 8879 h 27452"/>
                            <a:gd name="connsiteX20" fmla="*/ 453771 w 5185504"/>
                            <a:gd name="connsiteY20" fmla="*/ 20976 h 27452"/>
                            <a:gd name="connsiteX21" fmla="*/ 295847 w 5185504"/>
                            <a:gd name="connsiteY21" fmla="*/ 8688 h 27452"/>
                            <a:gd name="connsiteX22" fmla="*/ 166592 w 5185504"/>
                            <a:gd name="connsiteY22" fmla="*/ 7260 h 27452"/>
                            <a:gd name="connsiteX23" fmla="*/ 70676 w 5185504"/>
                            <a:gd name="connsiteY23" fmla="*/ 9546 h 27452"/>
                            <a:gd name="connsiteX24" fmla="*/ 0 w 5185504"/>
                            <a:gd name="connsiteY24" fmla="*/ 11451 h 274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185504" h="27452">
                              <a:moveTo>
                                <a:pt x="5185505" y="27453"/>
                              </a:moveTo>
                              <a:cubicBezTo>
                                <a:pt x="5185505" y="27453"/>
                                <a:pt x="5099209" y="8307"/>
                                <a:pt x="5052727" y="9641"/>
                              </a:cubicBezTo>
                              <a:cubicBezTo>
                                <a:pt x="5017580" y="10689"/>
                                <a:pt x="4973384" y="21642"/>
                                <a:pt x="4926711" y="22214"/>
                              </a:cubicBezTo>
                              <a:cubicBezTo>
                                <a:pt x="4892421" y="22690"/>
                                <a:pt x="4856798" y="19737"/>
                                <a:pt x="4822413" y="19547"/>
                              </a:cubicBezTo>
                              <a:cubicBezTo>
                                <a:pt x="4794885" y="19356"/>
                                <a:pt x="4776502" y="19166"/>
                                <a:pt x="4743736" y="23643"/>
                              </a:cubicBezTo>
                              <a:cubicBezTo>
                                <a:pt x="4697064" y="29929"/>
                                <a:pt x="4657725" y="26500"/>
                                <a:pt x="4636484" y="21071"/>
                              </a:cubicBezTo>
                              <a:cubicBezTo>
                                <a:pt x="4521041" y="-8838"/>
                                <a:pt x="4496753" y="11260"/>
                                <a:pt x="4416171" y="19071"/>
                              </a:cubicBezTo>
                              <a:cubicBezTo>
                                <a:pt x="4345496" y="25929"/>
                                <a:pt x="4364927" y="6879"/>
                                <a:pt x="4283679" y="6212"/>
                              </a:cubicBezTo>
                              <a:cubicBezTo>
                                <a:pt x="4202430" y="5545"/>
                                <a:pt x="4193953" y="-8076"/>
                                <a:pt x="4108418" y="7260"/>
                              </a:cubicBezTo>
                              <a:cubicBezTo>
                                <a:pt x="4022884" y="22595"/>
                                <a:pt x="3818096" y="9736"/>
                                <a:pt x="3753612" y="8879"/>
                              </a:cubicBezTo>
                              <a:cubicBezTo>
                                <a:pt x="3693319" y="8022"/>
                                <a:pt x="3633883" y="-4837"/>
                                <a:pt x="3557016" y="11260"/>
                              </a:cubicBezTo>
                              <a:cubicBezTo>
                                <a:pt x="3480054" y="27357"/>
                                <a:pt x="3304794" y="20785"/>
                                <a:pt x="3240691" y="11260"/>
                              </a:cubicBezTo>
                              <a:cubicBezTo>
                                <a:pt x="3176588" y="1735"/>
                                <a:pt x="2855976" y="28881"/>
                                <a:pt x="2796159" y="8879"/>
                              </a:cubicBezTo>
                              <a:cubicBezTo>
                                <a:pt x="2736342" y="-11124"/>
                                <a:pt x="2681478" y="20309"/>
                                <a:pt x="2597753" y="8879"/>
                              </a:cubicBezTo>
                              <a:cubicBezTo>
                                <a:pt x="2514029" y="-2551"/>
                                <a:pt x="2244757" y="3259"/>
                                <a:pt x="2176367" y="8879"/>
                              </a:cubicBezTo>
                              <a:cubicBezTo>
                                <a:pt x="2107978" y="14499"/>
                                <a:pt x="1783080" y="-1027"/>
                                <a:pt x="1672018" y="8879"/>
                              </a:cubicBezTo>
                              <a:cubicBezTo>
                                <a:pt x="1560862" y="18785"/>
                                <a:pt x="1548098" y="-9600"/>
                                <a:pt x="1445514" y="8879"/>
                              </a:cubicBezTo>
                              <a:cubicBezTo>
                                <a:pt x="1342930" y="27357"/>
                                <a:pt x="1278827" y="-9600"/>
                                <a:pt x="1167670" y="8879"/>
                              </a:cubicBezTo>
                              <a:cubicBezTo>
                                <a:pt x="1056513" y="27357"/>
                                <a:pt x="962501" y="-1027"/>
                                <a:pt x="881253" y="8879"/>
                              </a:cubicBezTo>
                              <a:cubicBezTo>
                                <a:pt x="800005" y="18785"/>
                                <a:pt x="663226" y="16023"/>
                                <a:pt x="603409" y="8879"/>
                              </a:cubicBezTo>
                              <a:cubicBezTo>
                                <a:pt x="543592" y="1735"/>
                                <a:pt x="496538" y="23166"/>
                                <a:pt x="453771" y="20976"/>
                              </a:cubicBezTo>
                              <a:cubicBezTo>
                                <a:pt x="411004" y="18785"/>
                                <a:pt x="351473" y="-1218"/>
                                <a:pt x="295847" y="8688"/>
                              </a:cubicBezTo>
                              <a:cubicBezTo>
                                <a:pt x="279559" y="11641"/>
                                <a:pt x="204597" y="13832"/>
                                <a:pt x="166592" y="7260"/>
                              </a:cubicBezTo>
                              <a:cubicBezTo>
                                <a:pt x="143732" y="3354"/>
                                <a:pt x="109347" y="12117"/>
                                <a:pt x="70676" y="9546"/>
                              </a:cubicBezTo>
                              <a:cubicBezTo>
                                <a:pt x="0" y="4974"/>
                                <a:pt x="0" y="11451"/>
                                <a:pt x="0" y="11451"/>
                              </a:cubicBezTo>
                            </a:path>
                          </a:pathLst>
                        </a:custGeom>
                        <a:noFill/>
                        <a:ln w="76200" cap="flat">
                          <a:solidFill>
                            <a:srgbClr val="3F9C35"/>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29497" y="20893"/>
                          <a:ext cx="7816645" cy="112866"/>
                        </a:xfrm>
                        <a:prstGeom prst="rect">
                          <a:avLst/>
                        </a:prstGeom>
                        <a:solidFill>
                          <a:srgbClr val="3F9C35"/>
                        </a:solidFill>
                        <a:ln w="39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81AA2B" id="Group 19" o:spid="_x0000_s1026" alt="&quot;&quot;" style="position:absolute;margin-left:-48.9pt;margin-top:835.95pt;width:617.8pt;height:10.5pt;z-index:251658240;mso-position-vertical-relative:page" coordsize="78461,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">
              <v:shape id="Graphic 11" o:spid="_x0000_s1027" alt="&quot;&quot;" style="position:absolute;width:77040;height:360;visibility:visible;mso-wrap-style:square;v-text-anchor:middle" coordsize="5185504,2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" path="m5185505,27453v,,-86296,-19146,-132778,-17812c5017580,10689,4973384,21642,4926711,22214v-34290,476,-69913,-2477,-104298,-2667c4794885,19356,4776502,19166,4743736,23643v-46672,6286,-86011,2857,-107252,-2572c4521041,-8838,4496753,11260,4416171,19071,4345496,25929,4364927,6879,4283679,6212v-81249,-667,-89726,-14288,-175261,1048c4022884,22595,3818096,9736,3753612,8879v-60293,-857,-119729,-13716,-196596,2381c3480054,27357,3304794,20785,3240691,11260,3176588,1735,2855976,28881,2796159,8879v-59817,-20003,-114681,11430,-198406,c2514029,-2551,2244757,3259,2176367,8879v-68389,5620,-393287,-9906,-504349,c1560862,18785,1548098,-9600,1445514,8879v-102584,18478,-166687,-18479,-277844,c1056513,27357,962501,-1027,881253,8879v-81248,9906,-218027,7144,-277844,c543592,1735,496538,23166,453771,20976,411004,18785,351473,-1218,295847,8688,279559,11641,204597,13832,166592,7260,143732,3354,109347,12117,70676,9546,,4974,,11451,,11451e" filled="f" strokecolor="#3f9c35" strokeweight="6pt">
                <v:stroke joinstyle="miter"/>
                <v:path arrowok="t" o:connecttype="custom" o:connectlocs="7704001,36001;7506736,12643;7319516,29131;7164563,25634;7047674,31005;6888332,27632;6561017,25009;6364177,8146;6103795,9521;5576667,11644;5284588,14766;4814630,14766;4154198,11644;3859430,11644;3233385,11644;2484084,11644;2147571,11644;1734784,11644;1309260,11644;896473,11644;674159,27508;439534,11393;247502,9521;105002,12518;0,15017" o:connectangles="0,0,0,0,0,0,0,0,0,0,0,0,0,0,0,0,0,0,0,0,0,0,0,0,0"/>
              </v:shape>
              <v:rect id="Rectangle 18" o:spid="_x0000_s1028" style="position:absolute;left:294;top:208;width:78167;height:1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" fillcolor="#3f9c35" stroked="f" strokeweight=".1105mm"/>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8FAFC" w14:textId="77777777" w:rsidR="004F1657" w:rsidRDefault="004F1657" w:rsidP="00C91B5F">
      <w:pPr>
        <w:spacing w:after="0"/>
      </w:pPr>
      <w:r>
        <w:separator/>
      </w:r>
    </w:p>
    <w:p w14:paraId="3B316CD7" w14:textId="77777777" w:rsidR="004F1657" w:rsidRDefault="004F1657"/>
    <w:p w14:paraId="72293F08" w14:textId="77777777" w:rsidR="004F1657" w:rsidRDefault="004F1657"/>
  </w:footnote>
  <w:footnote w:type="continuationSeparator" w:id="0">
    <w:p w14:paraId="1FA019B8" w14:textId="77777777" w:rsidR="004F1657" w:rsidRDefault="004F1657" w:rsidP="00C91B5F">
      <w:pPr>
        <w:spacing w:after="0"/>
      </w:pPr>
      <w:r>
        <w:continuationSeparator/>
      </w:r>
    </w:p>
    <w:p w14:paraId="5C0758D8" w14:textId="77777777" w:rsidR="004F1657" w:rsidRDefault="004F1657"/>
    <w:p w14:paraId="20E84EBB" w14:textId="77777777" w:rsidR="004F1657" w:rsidRDefault="004F16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9525" w14:textId="77777777" w:rsidR="009D2971" w:rsidRDefault="009D2971">
    <w:pPr>
      <w:pStyle w:val="Header"/>
    </w:pPr>
  </w:p>
  <w:p w14:paraId="25467F50" w14:textId="77777777" w:rsidR="00864211" w:rsidRDefault="008642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ED6EA" w14:textId="3C1EF64D" w:rsidR="00BE2FB0" w:rsidRDefault="00FC7595" w:rsidP="00A01D77">
    <w:pPr>
      <w:pStyle w:val="Header"/>
      <w:tabs>
        <w:tab w:val="clear" w:pos="4513"/>
        <w:tab w:val="clear" w:pos="9026"/>
        <w:tab w:val="left" w:pos="3120"/>
      </w:tabs>
      <w:ind w:left="-851"/>
    </w:pPr>
    <w:r>
      <w:rPr>
        <w:noProof/>
      </w:rPr>
      <mc:AlternateContent>
        <mc:Choice Requires="wps">
          <w:drawing>
            <wp:anchor distT="180340" distB="180340" distL="180340" distR="180340" simplePos="0" relativeHeight="251658244" behindDoc="1" locked="0" layoutInCell="1" allowOverlap="1" wp14:anchorId="799F8172" wp14:editId="0CC18474">
              <wp:simplePos x="0" y="0"/>
              <wp:positionH relativeFrom="margin">
                <wp:posOffset>-589280</wp:posOffset>
              </wp:positionH>
              <wp:positionV relativeFrom="page">
                <wp:posOffset>3175</wp:posOffset>
              </wp:positionV>
              <wp:extent cx="7650480" cy="1300480"/>
              <wp:effectExtent l="0" t="0" r="7620" b="0"/>
              <wp:wrapNone/>
              <wp:docPr id="7" name="Graphic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0480" cy="1300480"/>
                      </a:xfrm>
                      <a:custGeom>
                        <a:avLst/>
                        <a:gdLst>
                          <a:gd name="connsiteX0" fmla="*/ 6091306 w 6091305"/>
                          <a:gd name="connsiteY0" fmla="*/ 3327505 h 3327504"/>
                          <a:gd name="connsiteX1" fmla="*/ 5990797 w 6091305"/>
                          <a:gd name="connsiteY1" fmla="*/ 3311330 h 3327504"/>
                          <a:gd name="connsiteX2" fmla="*/ 5854342 w 6091305"/>
                          <a:gd name="connsiteY2" fmla="*/ 3308024 h 3327504"/>
                          <a:gd name="connsiteX3" fmla="*/ 5670588 w 6091305"/>
                          <a:gd name="connsiteY3" fmla="*/ 3310032 h 3327504"/>
                          <a:gd name="connsiteX4" fmla="*/ 5445921 w 6091305"/>
                          <a:gd name="connsiteY4" fmla="*/ 3327269 h 3327504"/>
                          <a:gd name="connsiteX5" fmla="*/ 5233079 w 6091305"/>
                          <a:gd name="connsiteY5" fmla="*/ 3310032 h 3327504"/>
                          <a:gd name="connsiteX6" fmla="*/ 4838020 w 6091305"/>
                          <a:gd name="connsiteY6" fmla="*/ 3310032 h 3327504"/>
                          <a:gd name="connsiteX7" fmla="*/ 4430782 w 6091305"/>
                          <a:gd name="connsiteY7" fmla="*/ 3310032 h 3327504"/>
                          <a:gd name="connsiteX8" fmla="*/ 4035723 w 6091305"/>
                          <a:gd name="connsiteY8" fmla="*/ 3310032 h 3327504"/>
                          <a:gd name="connsiteX9" fmla="*/ 3713622 w 6091305"/>
                          <a:gd name="connsiteY9" fmla="*/ 3310032 h 3327504"/>
                          <a:gd name="connsiteX10" fmla="*/ 2996463 w 6091305"/>
                          <a:gd name="connsiteY10" fmla="*/ 3310032 h 3327504"/>
                          <a:gd name="connsiteX11" fmla="*/ 2397312 w 6091305"/>
                          <a:gd name="connsiteY11" fmla="*/ 3310032 h 3327504"/>
                          <a:gd name="connsiteX12" fmla="*/ 2115178 w 6091305"/>
                          <a:gd name="connsiteY12" fmla="*/ 3310032 h 3327504"/>
                          <a:gd name="connsiteX13" fmla="*/ 1483155 w 6091305"/>
                          <a:gd name="connsiteY13" fmla="*/ 3313337 h 3327504"/>
                          <a:gd name="connsiteX14" fmla="*/ 1033822 w 6091305"/>
                          <a:gd name="connsiteY14" fmla="*/ 3313337 h 3327504"/>
                          <a:gd name="connsiteX15" fmla="*/ 754289 w 6091305"/>
                          <a:gd name="connsiteY15" fmla="*/ 3310032 h 3327504"/>
                          <a:gd name="connsiteX16" fmla="*/ 249735 w 6091305"/>
                          <a:gd name="connsiteY16" fmla="*/ 3307788 h 3327504"/>
                          <a:gd name="connsiteX17" fmla="*/ 0 w 6091305"/>
                          <a:gd name="connsiteY17" fmla="*/ 3305899 h 3327504"/>
                          <a:gd name="connsiteX18" fmla="*/ 0 w 6091305"/>
                          <a:gd name="connsiteY18" fmla="*/ 30181 h 3327504"/>
                          <a:gd name="connsiteX19" fmla="*/ 100509 w 6091305"/>
                          <a:gd name="connsiteY19" fmla="*/ 14006 h 3327504"/>
                          <a:gd name="connsiteX20" fmla="*/ 236491 w 6091305"/>
                          <a:gd name="connsiteY20" fmla="*/ 10700 h 3327504"/>
                          <a:gd name="connsiteX21" fmla="*/ 420363 w 6091305"/>
                          <a:gd name="connsiteY21" fmla="*/ 12707 h 3327504"/>
                          <a:gd name="connsiteX22" fmla="*/ 645030 w 6091305"/>
                          <a:gd name="connsiteY22" fmla="*/ 29945 h 3327504"/>
                          <a:gd name="connsiteX23" fmla="*/ 857872 w 6091305"/>
                          <a:gd name="connsiteY23" fmla="*/ 12707 h 3327504"/>
                          <a:gd name="connsiteX24" fmla="*/ 1252931 w 6091305"/>
                          <a:gd name="connsiteY24" fmla="*/ 12707 h 3327504"/>
                          <a:gd name="connsiteX25" fmla="*/ 1660050 w 6091305"/>
                          <a:gd name="connsiteY25" fmla="*/ 12707 h 3327504"/>
                          <a:gd name="connsiteX26" fmla="*/ 2055109 w 6091305"/>
                          <a:gd name="connsiteY26" fmla="*/ 12707 h 3327504"/>
                          <a:gd name="connsiteX27" fmla="*/ 2377329 w 6091305"/>
                          <a:gd name="connsiteY27" fmla="*/ 12707 h 3327504"/>
                          <a:gd name="connsiteX28" fmla="*/ 3094488 w 6091305"/>
                          <a:gd name="connsiteY28" fmla="*/ 12707 h 3327504"/>
                          <a:gd name="connsiteX29" fmla="*/ 3693639 w 6091305"/>
                          <a:gd name="connsiteY29" fmla="*/ 12707 h 3327504"/>
                          <a:gd name="connsiteX30" fmla="*/ 3975773 w 6091305"/>
                          <a:gd name="connsiteY30" fmla="*/ 12707 h 3327504"/>
                          <a:gd name="connsiteX31" fmla="*/ 4607796 w 6091305"/>
                          <a:gd name="connsiteY31" fmla="*/ 16013 h 3327504"/>
                          <a:gd name="connsiteX32" fmla="*/ 5057129 w 6091305"/>
                          <a:gd name="connsiteY32" fmla="*/ 16013 h 3327504"/>
                          <a:gd name="connsiteX33" fmla="*/ 5337608 w 6091305"/>
                          <a:gd name="connsiteY33" fmla="*/ 12707 h 3327504"/>
                          <a:gd name="connsiteX34" fmla="*/ 5842044 w 6091305"/>
                          <a:gd name="connsiteY34" fmla="*/ 10346 h 3327504"/>
                          <a:gd name="connsiteX35" fmla="*/ 6091306 w 6091305"/>
                          <a:gd name="connsiteY35" fmla="*/ 8929 h 3327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091305" h="3327504">
                            <a:moveTo>
                              <a:pt x="6091306" y="3327505"/>
                            </a:moveTo>
                            <a:cubicBezTo>
                              <a:pt x="6091306" y="3327505"/>
                              <a:pt x="6091306" y="3304718"/>
                              <a:pt x="5990797" y="3311330"/>
                            </a:cubicBezTo>
                            <a:cubicBezTo>
                              <a:pt x="5935695" y="3314872"/>
                              <a:pt x="5886977" y="3302475"/>
                              <a:pt x="5854342" y="3308024"/>
                            </a:cubicBezTo>
                            <a:cubicBezTo>
                              <a:pt x="5793350" y="3315356"/>
                              <a:pt x="5731732" y="3316029"/>
                              <a:pt x="5670588" y="3310032"/>
                            </a:cubicBezTo>
                            <a:cubicBezTo>
                              <a:pt x="5591600" y="3295864"/>
                              <a:pt x="5506463" y="3324081"/>
                              <a:pt x="5445921" y="3327269"/>
                            </a:cubicBezTo>
                            <a:cubicBezTo>
                              <a:pt x="5385379" y="3330457"/>
                              <a:pt x="5318334" y="3299878"/>
                              <a:pt x="5233079" y="3310032"/>
                            </a:cubicBezTo>
                            <a:cubicBezTo>
                              <a:pt x="5147824" y="3320185"/>
                              <a:pt x="4953546" y="3324081"/>
                              <a:pt x="4838020" y="3310032"/>
                            </a:cubicBezTo>
                            <a:cubicBezTo>
                              <a:pt x="4722494" y="3295982"/>
                              <a:pt x="4588877" y="3336242"/>
                              <a:pt x="4430782" y="3310032"/>
                            </a:cubicBezTo>
                            <a:cubicBezTo>
                              <a:pt x="4272688" y="3283821"/>
                              <a:pt x="4181639" y="3336242"/>
                              <a:pt x="4035723" y="3310032"/>
                            </a:cubicBezTo>
                            <a:cubicBezTo>
                              <a:pt x="3889808" y="3283821"/>
                              <a:pt x="3871717" y="3324081"/>
                              <a:pt x="3713622" y="3310032"/>
                            </a:cubicBezTo>
                            <a:cubicBezTo>
                              <a:pt x="3555528" y="3295982"/>
                              <a:pt x="3093661" y="3318060"/>
                              <a:pt x="2996463" y="3310032"/>
                            </a:cubicBezTo>
                            <a:cubicBezTo>
                              <a:pt x="2899265" y="3302003"/>
                              <a:pt x="2516267" y="3293738"/>
                              <a:pt x="2397312" y="3310032"/>
                            </a:cubicBezTo>
                            <a:cubicBezTo>
                              <a:pt x="2278357" y="3326325"/>
                              <a:pt x="2200315" y="3281696"/>
                              <a:pt x="2115178" y="3310032"/>
                            </a:cubicBezTo>
                            <a:cubicBezTo>
                              <a:pt x="2030041" y="3338367"/>
                              <a:pt x="1574322" y="3299878"/>
                              <a:pt x="1483155" y="3313337"/>
                            </a:cubicBezTo>
                            <a:cubicBezTo>
                              <a:pt x="1391988" y="3326797"/>
                              <a:pt x="1142726" y="3336242"/>
                              <a:pt x="1033822" y="3313337"/>
                            </a:cubicBezTo>
                            <a:cubicBezTo>
                              <a:pt x="924917" y="3290433"/>
                              <a:pt x="839899" y="3308851"/>
                              <a:pt x="754289" y="3310032"/>
                            </a:cubicBezTo>
                            <a:cubicBezTo>
                              <a:pt x="662649" y="3311330"/>
                              <a:pt x="371291" y="3329512"/>
                              <a:pt x="249735" y="3307788"/>
                            </a:cubicBezTo>
                            <a:cubicBezTo>
                              <a:pt x="128178" y="3286064"/>
                              <a:pt x="115526" y="3305899"/>
                              <a:pt x="0" y="3305899"/>
                            </a:cubicBezTo>
                            <a:lnTo>
                              <a:pt x="0" y="30181"/>
                            </a:lnTo>
                            <a:cubicBezTo>
                              <a:pt x="0" y="30181"/>
                              <a:pt x="0" y="7394"/>
                              <a:pt x="100509" y="14006"/>
                            </a:cubicBezTo>
                            <a:cubicBezTo>
                              <a:pt x="155493" y="17548"/>
                              <a:pt x="204328" y="5151"/>
                              <a:pt x="236491" y="10700"/>
                            </a:cubicBezTo>
                            <a:cubicBezTo>
                              <a:pt x="297527" y="18034"/>
                              <a:pt x="359182" y="18707"/>
                              <a:pt x="420363" y="12707"/>
                            </a:cubicBezTo>
                            <a:cubicBezTo>
                              <a:pt x="499351" y="-1461"/>
                              <a:pt x="584488" y="26757"/>
                              <a:pt x="645030" y="29945"/>
                            </a:cubicBezTo>
                            <a:cubicBezTo>
                              <a:pt x="705572" y="33132"/>
                              <a:pt x="772617" y="2553"/>
                              <a:pt x="857872" y="12707"/>
                            </a:cubicBezTo>
                            <a:cubicBezTo>
                              <a:pt x="943127" y="22861"/>
                              <a:pt x="1137405" y="26757"/>
                              <a:pt x="1252931" y="12707"/>
                            </a:cubicBezTo>
                            <a:cubicBezTo>
                              <a:pt x="1368457" y="-1343"/>
                              <a:pt x="1502074" y="38918"/>
                              <a:pt x="1660050" y="12707"/>
                            </a:cubicBezTo>
                            <a:cubicBezTo>
                              <a:pt x="1818027" y="-13503"/>
                              <a:pt x="1909312" y="38918"/>
                              <a:pt x="2055109" y="12707"/>
                            </a:cubicBezTo>
                            <a:cubicBezTo>
                              <a:pt x="2200906" y="-13503"/>
                              <a:pt x="2219234" y="26757"/>
                              <a:pt x="2377329" y="12707"/>
                            </a:cubicBezTo>
                            <a:cubicBezTo>
                              <a:pt x="2535423" y="-1343"/>
                              <a:pt x="2997172" y="20735"/>
                              <a:pt x="3094488" y="12707"/>
                            </a:cubicBezTo>
                            <a:cubicBezTo>
                              <a:pt x="3191804" y="4679"/>
                              <a:pt x="3574565" y="-3586"/>
                              <a:pt x="3693639" y="12707"/>
                            </a:cubicBezTo>
                            <a:cubicBezTo>
                              <a:pt x="3812712" y="29000"/>
                              <a:pt x="3890636" y="-15747"/>
                              <a:pt x="3975773" y="12707"/>
                            </a:cubicBezTo>
                            <a:cubicBezTo>
                              <a:pt x="4060910" y="41161"/>
                              <a:pt x="4516629" y="2553"/>
                              <a:pt x="4607796" y="16013"/>
                            </a:cubicBezTo>
                            <a:cubicBezTo>
                              <a:pt x="4698964" y="29472"/>
                              <a:pt x="4948225" y="38918"/>
                              <a:pt x="5057129" y="16013"/>
                            </a:cubicBezTo>
                            <a:cubicBezTo>
                              <a:pt x="5166034" y="-6892"/>
                              <a:pt x="5251880" y="11881"/>
                              <a:pt x="5337608" y="12707"/>
                            </a:cubicBezTo>
                            <a:cubicBezTo>
                              <a:pt x="5429248" y="14006"/>
                              <a:pt x="5720487" y="32188"/>
                              <a:pt x="5842044" y="10346"/>
                            </a:cubicBezTo>
                            <a:cubicBezTo>
                              <a:pt x="5963600" y="-11496"/>
                              <a:pt x="5975780" y="7866"/>
                              <a:pt x="6091306" y="8929"/>
                            </a:cubicBezTo>
                            <a:close/>
                          </a:path>
                        </a:pathLst>
                      </a:custGeom>
                      <a:blipFill dpi="0" rotWithShape="1">
                        <a:blip r:embed="rId1" cstate="screen">
                          <a:extLst>
                            <a:ext uri="{28A0092B-C50C-407E-A947-70E740481C1C}">
                              <a14:useLocalDpi xmlns:a14="http://schemas.microsoft.com/office/drawing/2010/main"/>
                            </a:ext>
                          </a:extLst>
                        </a:blip>
                        <a:srcRect/>
                        <a:stretch>
                          <a:fillRect l="283"/>
                        </a:stretch>
                      </a:blipFill>
                      <a:ln w="118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0B7F1" id="Graphic 63" o:spid="_x0000_s1026" alt="&quot;&quot;" style="position:absolute;margin-left:-46.4pt;margin-top:.25pt;width:602.4pt;height:102.4pt;z-index:-251658236;visibility:visible;mso-wrap-style:square;mso-width-percent:0;mso-height-percent:0;mso-wrap-distance-left:14.2pt;mso-wrap-distance-top:14.2pt;mso-wrap-distance-right:14.2pt;mso-wrap-distance-bottom:14.2pt;mso-position-horizontal:absolute;mso-position-horizontal-relative:margin;mso-position-vertical:absolute;mso-position-vertical-relative:page;mso-width-percent:0;mso-height-percent:0;mso-width-relative:margin;mso-height-relative:margin;v-text-anchor:middle" coordsize="6091305,3327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" path="m6091306,3327505v,,,-22787,-100509,-16175c5935695,3314872,5886977,3302475,5854342,3308024v-60992,7332,-122610,8005,-183754,2008c5591600,3295864,5506463,3324081,5445921,3327269v-60542,3188,-127587,-27391,-212842,-17237c5147824,3320185,4953546,3324081,4838020,3310032v-115526,-14050,-249143,26210,-407238,c4272688,3283821,4181639,3336242,4035723,3310032v-145915,-26211,-164006,14049,-322101,c3555528,3295982,3093661,3318060,2996463,3310032v-97198,-8029,-480196,-16294,-599151,c2278357,3326325,2200315,3281696,2115178,3310032v-85137,28335,-540856,-10154,-632023,3305c1391988,3326797,1142726,3336242,1033822,3313337v-108905,-22904,-193923,-4486,-279533,-3305c662649,3311330,371291,3329512,249735,3307788,128178,3286064,115526,3305899,,3305899l,30181v,,,-22787,100509,-16175c155493,17548,204328,5151,236491,10700v61036,7334,122691,8007,183872,2007c499351,-1461,584488,26757,645030,29945,705572,33132,772617,2553,857872,12707v85255,10154,279533,14050,395059,c1368457,-1343,1502074,38918,1660050,12707v157977,-26210,249262,26211,395059,c2200906,-13503,2219234,26757,2377329,12707v158094,-14050,619843,8028,717159,c3191804,4679,3574565,-3586,3693639,12707v119073,16293,196997,-28454,282134,c4060910,41161,4516629,2553,4607796,16013v91168,13459,340429,22905,449333,c5166034,-6892,5251880,11881,5337608,12707v91640,1299,382879,19481,504436,-2361c5963600,-11496,5975780,7866,6091306,8929r,3318576xe" stroked="f" strokeweight=".32828mm">
              <v:fill r:id="rId2" o:title="" recolor="t" rotate="t" type="frame"/>
              <v:stroke joinstyle="miter"/>
              <v:path arrowok="t" o:connecttype="custom" o:connectlocs="7650481,1300480;7524245,1294159;7352862,1292867;7122073,1293651;6839899,1300388;6572576,1293651;6076395,1293651;5564917,1293651;5068736,1293651;4664188,1293651;3763460,1293651;3010946,1293651;2656594,1293651;1862794,1294943;1298447,1294943;947362,1293651;313659,1292774;0,1292036;0,11796;126236,5474;297025,4182;527962,4966;810137,11703;1077459,4966;1573640,4966;2084969,4966;2581150,4966;2985848,4966;3886576,4966;4639090,4966;4993441,4966;5787241,6258;6351589,6258;6703861,4966;7337416,4044;7650481,3490" o:connectangles="0,0,0,0,0,0,0,0,0,0,0,0,0,0,0,0,0,0,0,0,0,0,0,0,0,0,0,0,0,0,0,0,0,0,0,0"/>
              <w10:wrap anchorx="margin" anchory="page"/>
            </v:shape>
          </w:pict>
        </mc:Fallback>
      </mc:AlternateContent>
    </w:r>
    <w:r w:rsidR="00A01D77">
      <w:tab/>
    </w:r>
  </w:p>
  <w:p w14:paraId="13779777" w14:textId="0843C6C2" w:rsidR="00BE2FB0" w:rsidRDefault="00A01D77" w:rsidP="00DA2EBE">
    <w:pPr>
      <w:pStyle w:val="Header"/>
      <w:tabs>
        <w:tab w:val="clear" w:pos="4513"/>
        <w:tab w:val="clear" w:pos="9026"/>
        <w:tab w:val="left" w:pos="5628"/>
        <w:tab w:val="left" w:pos="6048"/>
      </w:tabs>
    </w:pPr>
    <w:r>
      <w:tab/>
    </w:r>
    <w:r w:rsidR="00DA2EBE">
      <w:tab/>
    </w:r>
  </w:p>
  <w:p w14:paraId="6DFA7C81" w14:textId="77777777" w:rsidR="009D2971" w:rsidRDefault="009D2971">
    <w:pPr>
      <w:pStyle w:val="Header"/>
    </w:pPr>
  </w:p>
  <w:p w14:paraId="3D875D9F" w14:textId="671955E3" w:rsidR="004A4CA9" w:rsidRDefault="00DA2EBE">
    <w:pPr>
      <w:pStyle w:val="Header"/>
    </w:pPr>
    <w:r w:rsidRPr="00DF76B4">
      <w:rPr>
        <w:noProof/>
      </w:rPr>
      <w:drawing>
        <wp:anchor distT="0" distB="0" distL="114300" distR="114300" simplePos="0" relativeHeight="251658245" behindDoc="0" locked="0" layoutInCell="1" allowOverlap="1" wp14:anchorId="683410FA" wp14:editId="050ABEBB">
          <wp:simplePos x="0" y="0"/>
          <wp:positionH relativeFrom="page">
            <wp:posOffset>0</wp:posOffset>
          </wp:positionH>
          <wp:positionV relativeFrom="paragraph">
            <wp:posOffset>267335</wp:posOffset>
          </wp:positionV>
          <wp:extent cx="7590790" cy="213995"/>
          <wp:effectExtent l="0" t="0" r="0" b="0"/>
          <wp:wrapNone/>
          <wp:docPr id="36544920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892406" name="Graphic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90790" cy="213995"/>
                  </a:xfrm>
                  <a:prstGeom prst="rect">
                    <a:avLst/>
                  </a:prstGeom>
                </pic:spPr>
              </pic:pic>
            </a:graphicData>
          </a:graphic>
          <wp14:sizeRelH relativeFrom="page">
            <wp14:pctWidth>0</wp14:pctWidth>
          </wp14:sizeRelH>
          <wp14:sizeRelV relativeFrom="page">
            <wp14:pctHeight>0</wp14:pctHeight>
          </wp14:sizeRelV>
        </wp:anchor>
      </w:drawing>
    </w:r>
  </w:p>
  <w:p w14:paraId="0D1F60E0" w14:textId="77C54C9F" w:rsidR="00DF76B4" w:rsidRDefault="00DF76B4" w:rsidP="00DC4C7E">
    <w:pPr>
      <w:pStyle w:val="Header"/>
      <w:ind w:hanging="851"/>
    </w:pPr>
  </w:p>
  <w:p w14:paraId="07D42920" w14:textId="77777777" w:rsidR="00DF76B4" w:rsidRDefault="00DF76B4" w:rsidP="00D430FC">
    <w:pPr>
      <w:pStyle w:val="Header"/>
      <w:spacing w:after="2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3327" w14:textId="77777777" w:rsidR="0008619E" w:rsidRPr="0008619E" w:rsidRDefault="0008619E" w:rsidP="000861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dge 1 with solid fill" style="width:16.4pt;height:16.4pt;visibility:visible" o:bullet="t">
        <v:imagedata r:id="rId1" o:title="Badge 1 with solid fill" croptop="-2074f" cropbottom="-1452f" cropleft="-2010f"/>
      </v:shape>
    </w:pict>
  </w:numPicBullet>
  <w:numPicBullet w:numPicBulletId="1">
    <w:pict>
      <v:shape id="_x0000_i1026" type="#_x0000_t75" alt="Badge 1 with solid fill" style="width:13.9pt;height:13.9pt;visibility:visible" o:bullet="t">
        <v:imagedata r:id="rId2" o:title="Badge 1 with solid fill" croptop="-2275f" cropbottom="-2958f" cropleft="-2275f" cropright="-2958f"/>
      </v:shape>
    </w:pict>
  </w:numPicBullet>
  <w:numPicBullet w:numPicBulletId="2">
    <w:pict>
      <v:shape id="_x0000_i1027" type="#_x0000_t75" alt="Badge 1 with solid fill" style="width:1in;height:1in;visibility:visible" o:bullet="t">
        <v:imagedata r:id="rId3" o:title="Badge 1 with solid fill"/>
      </v:shape>
    </w:pict>
  </w:numPicBullet>
  <w:numPicBullet w:numPicBulletId="3">
    <w:pict>
      <v:shape id="_x0000_i1028" type="#_x0000_t75" style="width:22.75pt;height:22.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" o:bullet="t">
        <v:imagedata r:id="rId4" o:title=""/>
      </v:shape>
    </w:pict>
  </w:numPicBullet>
  <w:numPicBullet w:numPicBulletId="4">
    <w:pict>
      <v:shape id="_x0000_i1029" type="#_x0000_t75" style="width:22.75pt;height:22.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" o:bullet="t">
        <v:imagedata r:id="rId5" o:title=""/>
      </v:shape>
    </w:pict>
  </w:numPicBullet>
  <w:numPicBullet w:numPicBulletId="5">
    <w:pict>
      <v:shape id="_x0000_i1030" type="#_x0000_t75" style="width:22.75pt;height:22.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" o:bullet="t">
        <v:imagedata r:id="rId6" o:title=""/>
      </v:shape>
    </w:pict>
  </w:numPicBullet>
  <w:abstractNum w:abstractNumId="0" w15:restartNumberingAfterBreak="0">
    <w:nsid w:val="0B752D71"/>
    <w:multiLevelType w:val="multilevel"/>
    <w:tmpl w:val="1DD49D7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CA0D91"/>
    <w:multiLevelType w:val="hybridMultilevel"/>
    <w:tmpl w:val="6C906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28A37B5"/>
    <w:multiLevelType w:val="multilevel"/>
    <w:tmpl w:val="770CA2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AAA761F"/>
    <w:multiLevelType w:val="hybridMultilevel"/>
    <w:tmpl w:val="CB6CA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1012A99"/>
    <w:multiLevelType w:val="hybridMultilevel"/>
    <w:tmpl w:val="B3926BF4"/>
    <w:lvl w:ilvl="0" w:tplc="A2EA7518">
      <w:start w:val="1"/>
      <w:numFmt w:val="bullet"/>
      <w:pStyle w:val="Level2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35F0F83"/>
    <w:multiLevelType w:val="hybridMultilevel"/>
    <w:tmpl w:val="35C660E8"/>
    <w:lvl w:ilvl="0" w:tplc="2A4C2CD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3EC7C15"/>
    <w:multiLevelType w:val="hybridMultilevel"/>
    <w:tmpl w:val="CD30480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26B0993"/>
    <w:multiLevelType w:val="hybridMultilevel"/>
    <w:tmpl w:val="DB7EF442"/>
    <w:lvl w:ilvl="0" w:tplc="5142D90E">
      <w:start w:val="1"/>
      <w:numFmt w:val="bullet"/>
      <w:lvlText w:val=""/>
      <w:lvlPicBulletId w:val="0"/>
      <w:lvlJc w:val="left"/>
      <w:pPr>
        <w:tabs>
          <w:tab w:val="num" w:pos="720"/>
        </w:tabs>
        <w:ind w:left="720" w:hanging="360"/>
      </w:pPr>
      <w:rPr>
        <w:rFonts w:ascii="Symbol" w:hAnsi="Symbol" w:hint="default"/>
      </w:rPr>
    </w:lvl>
    <w:lvl w:ilvl="1" w:tplc="7062D188" w:tentative="1">
      <w:start w:val="1"/>
      <w:numFmt w:val="bullet"/>
      <w:lvlText w:val=""/>
      <w:lvlJc w:val="left"/>
      <w:pPr>
        <w:tabs>
          <w:tab w:val="num" w:pos="1440"/>
        </w:tabs>
        <w:ind w:left="1440" w:hanging="360"/>
      </w:pPr>
      <w:rPr>
        <w:rFonts w:ascii="Symbol" w:hAnsi="Symbol" w:hint="default"/>
      </w:rPr>
    </w:lvl>
    <w:lvl w:ilvl="2" w:tplc="D1F4360A" w:tentative="1">
      <w:start w:val="1"/>
      <w:numFmt w:val="bullet"/>
      <w:lvlText w:val=""/>
      <w:lvlJc w:val="left"/>
      <w:pPr>
        <w:tabs>
          <w:tab w:val="num" w:pos="2160"/>
        </w:tabs>
        <w:ind w:left="2160" w:hanging="360"/>
      </w:pPr>
      <w:rPr>
        <w:rFonts w:ascii="Symbol" w:hAnsi="Symbol" w:hint="default"/>
      </w:rPr>
    </w:lvl>
    <w:lvl w:ilvl="3" w:tplc="A19C5D80" w:tentative="1">
      <w:start w:val="1"/>
      <w:numFmt w:val="bullet"/>
      <w:lvlText w:val=""/>
      <w:lvlJc w:val="left"/>
      <w:pPr>
        <w:tabs>
          <w:tab w:val="num" w:pos="2880"/>
        </w:tabs>
        <w:ind w:left="2880" w:hanging="360"/>
      </w:pPr>
      <w:rPr>
        <w:rFonts w:ascii="Symbol" w:hAnsi="Symbol" w:hint="default"/>
      </w:rPr>
    </w:lvl>
    <w:lvl w:ilvl="4" w:tplc="8298A916" w:tentative="1">
      <w:start w:val="1"/>
      <w:numFmt w:val="bullet"/>
      <w:lvlText w:val=""/>
      <w:lvlJc w:val="left"/>
      <w:pPr>
        <w:tabs>
          <w:tab w:val="num" w:pos="3600"/>
        </w:tabs>
        <w:ind w:left="3600" w:hanging="360"/>
      </w:pPr>
      <w:rPr>
        <w:rFonts w:ascii="Symbol" w:hAnsi="Symbol" w:hint="default"/>
      </w:rPr>
    </w:lvl>
    <w:lvl w:ilvl="5" w:tplc="5FF6CC2C" w:tentative="1">
      <w:start w:val="1"/>
      <w:numFmt w:val="bullet"/>
      <w:lvlText w:val=""/>
      <w:lvlJc w:val="left"/>
      <w:pPr>
        <w:tabs>
          <w:tab w:val="num" w:pos="4320"/>
        </w:tabs>
        <w:ind w:left="4320" w:hanging="360"/>
      </w:pPr>
      <w:rPr>
        <w:rFonts w:ascii="Symbol" w:hAnsi="Symbol" w:hint="default"/>
      </w:rPr>
    </w:lvl>
    <w:lvl w:ilvl="6" w:tplc="2F9AAE26" w:tentative="1">
      <w:start w:val="1"/>
      <w:numFmt w:val="bullet"/>
      <w:lvlText w:val=""/>
      <w:lvlJc w:val="left"/>
      <w:pPr>
        <w:tabs>
          <w:tab w:val="num" w:pos="5040"/>
        </w:tabs>
        <w:ind w:left="5040" w:hanging="360"/>
      </w:pPr>
      <w:rPr>
        <w:rFonts w:ascii="Symbol" w:hAnsi="Symbol" w:hint="default"/>
      </w:rPr>
    </w:lvl>
    <w:lvl w:ilvl="7" w:tplc="6B2A8BE4" w:tentative="1">
      <w:start w:val="1"/>
      <w:numFmt w:val="bullet"/>
      <w:lvlText w:val=""/>
      <w:lvlJc w:val="left"/>
      <w:pPr>
        <w:tabs>
          <w:tab w:val="num" w:pos="5760"/>
        </w:tabs>
        <w:ind w:left="5760" w:hanging="360"/>
      </w:pPr>
      <w:rPr>
        <w:rFonts w:ascii="Symbol" w:hAnsi="Symbol" w:hint="default"/>
      </w:rPr>
    </w:lvl>
    <w:lvl w:ilvl="8" w:tplc="3774B1C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BAD3416"/>
    <w:multiLevelType w:val="hybridMultilevel"/>
    <w:tmpl w:val="42E6D8CC"/>
    <w:lvl w:ilvl="0" w:tplc="C824C34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E2648C"/>
    <w:multiLevelType w:val="hybridMultilevel"/>
    <w:tmpl w:val="538EF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28679E2"/>
    <w:multiLevelType w:val="hybridMultilevel"/>
    <w:tmpl w:val="2D100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F56E4E"/>
    <w:multiLevelType w:val="multilevel"/>
    <w:tmpl w:val="EB70C6B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9610307"/>
    <w:multiLevelType w:val="multilevel"/>
    <w:tmpl w:val="AEAC8DB6"/>
    <w:lvl w:ilvl="0">
      <w:start w:val="1"/>
      <w:numFmt w:val="decimal"/>
      <w:pStyle w:val="SmallImag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2265BC1"/>
    <w:multiLevelType w:val="multilevel"/>
    <w:tmpl w:val="70D6574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83A0DD9"/>
    <w:multiLevelType w:val="multilevel"/>
    <w:tmpl w:val="2B60893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B927173"/>
    <w:multiLevelType w:val="hybridMultilevel"/>
    <w:tmpl w:val="D876E96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EF7280C"/>
    <w:multiLevelType w:val="hybridMultilevel"/>
    <w:tmpl w:val="144CEDE2"/>
    <w:lvl w:ilvl="0" w:tplc="B3C4EF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366622">
    <w:abstractNumId w:val="5"/>
  </w:num>
  <w:num w:numId="2" w16cid:durableId="305548122">
    <w:abstractNumId w:val="16"/>
  </w:num>
  <w:num w:numId="3" w16cid:durableId="1091124239">
    <w:abstractNumId w:val="13"/>
  </w:num>
  <w:num w:numId="4" w16cid:durableId="861480444">
    <w:abstractNumId w:val="0"/>
  </w:num>
  <w:num w:numId="5" w16cid:durableId="159077529">
    <w:abstractNumId w:val="14"/>
  </w:num>
  <w:num w:numId="6" w16cid:durableId="251547642">
    <w:abstractNumId w:val="11"/>
  </w:num>
  <w:num w:numId="7" w16cid:durableId="1769349385">
    <w:abstractNumId w:val="2"/>
  </w:num>
  <w:num w:numId="8" w16cid:durableId="16936531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06712281">
    <w:abstractNumId w:val="3"/>
  </w:num>
  <w:num w:numId="10" w16cid:durableId="1957832976">
    <w:abstractNumId w:val="15"/>
  </w:num>
  <w:num w:numId="11" w16cid:durableId="1024943477">
    <w:abstractNumId w:val="12"/>
  </w:num>
  <w:num w:numId="12" w16cid:durableId="519054316">
    <w:abstractNumId w:val="8"/>
  </w:num>
  <w:num w:numId="13" w16cid:durableId="689649471">
    <w:abstractNumId w:val="7"/>
  </w:num>
  <w:num w:numId="14" w16cid:durableId="1078946162">
    <w:abstractNumId w:val="10"/>
  </w:num>
  <w:num w:numId="15" w16cid:durableId="409893062">
    <w:abstractNumId w:val="1"/>
  </w:num>
  <w:num w:numId="16" w16cid:durableId="447628471">
    <w:abstractNumId w:val="4"/>
  </w:num>
  <w:num w:numId="17" w16cid:durableId="619267649">
    <w:abstractNumId w:val="9"/>
  </w:num>
  <w:num w:numId="18" w16cid:durableId="19673497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9"/>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3F1"/>
    <w:rsid w:val="00000CE0"/>
    <w:rsid w:val="00003B72"/>
    <w:rsid w:val="00003C10"/>
    <w:rsid w:val="00003FE2"/>
    <w:rsid w:val="000104E2"/>
    <w:rsid w:val="00011870"/>
    <w:rsid w:val="000119F9"/>
    <w:rsid w:val="000150A3"/>
    <w:rsid w:val="00015650"/>
    <w:rsid w:val="0001642B"/>
    <w:rsid w:val="0001785F"/>
    <w:rsid w:val="00020458"/>
    <w:rsid w:val="0002630D"/>
    <w:rsid w:val="00026C1A"/>
    <w:rsid w:val="000302E9"/>
    <w:rsid w:val="000313CA"/>
    <w:rsid w:val="00034B87"/>
    <w:rsid w:val="000361C6"/>
    <w:rsid w:val="000369EA"/>
    <w:rsid w:val="00037A54"/>
    <w:rsid w:val="00043EBB"/>
    <w:rsid w:val="00044158"/>
    <w:rsid w:val="00044168"/>
    <w:rsid w:val="00044DEE"/>
    <w:rsid w:val="0004624F"/>
    <w:rsid w:val="000464C9"/>
    <w:rsid w:val="0005139C"/>
    <w:rsid w:val="00052C04"/>
    <w:rsid w:val="00053B8D"/>
    <w:rsid w:val="00054331"/>
    <w:rsid w:val="00054E56"/>
    <w:rsid w:val="00056175"/>
    <w:rsid w:val="00056960"/>
    <w:rsid w:val="000574BE"/>
    <w:rsid w:val="0006281D"/>
    <w:rsid w:val="0006395A"/>
    <w:rsid w:val="0006688B"/>
    <w:rsid w:val="000669AD"/>
    <w:rsid w:val="000674B6"/>
    <w:rsid w:val="00070F29"/>
    <w:rsid w:val="000722F6"/>
    <w:rsid w:val="00072521"/>
    <w:rsid w:val="00076D54"/>
    <w:rsid w:val="000770FD"/>
    <w:rsid w:val="00081386"/>
    <w:rsid w:val="00082D87"/>
    <w:rsid w:val="000848F4"/>
    <w:rsid w:val="0008619E"/>
    <w:rsid w:val="000873F1"/>
    <w:rsid w:val="00090F50"/>
    <w:rsid w:val="00091AF5"/>
    <w:rsid w:val="00094B94"/>
    <w:rsid w:val="000974F6"/>
    <w:rsid w:val="00097C26"/>
    <w:rsid w:val="000A2366"/>
    <w:rsid w:val="000A2B9E"/>
    <w:rsid w:val="000A51EC"/>
    <w:rsid w:val="000B0ADE"/>
    <w:rsid w:val="000B2830"/>
    <w:rsid w:val="000B28F0"/>
    <w:rsid w:val="000C23B0"/>
    <w:rsid w:val="000C2710"/>
    <w:rsid w:val="000C27C5"/>
    <w:rsid w:val="000C2CE6"/>
    <w:rsid w:val="000C4C83"/>
    <w:rsid w:val="000C518B"/>
    <w:rsid w:val="000C5398"/>
    <w:rsid w:val="000D07C4"/>
    <w:rsid w:val="000D1E7F"/>
    <w:rsid w:val="000D4562"/>
    <w:rsid w:val="000D6EB5"/>
    <w:rsid w:val="000D769E"/>
    <w:rsid w:val="000E0CA7"/>
    <w:rsid w:val="000E66BC"/>
    <w:rsid w:val="000E7463"/>
    <w:rsid w:val="000F5A14"/>
    <w:rsid w:val="000F6D0C"/>
    <w:rsid w:val="000F7946"/>
    <w:rsid w:val="00100A44"/>
    <w:rsid w:val="001022E2"/>
    <w:rsid w:val="001043B6"/>
    <w:rsid w:val="0010530F"/>
    <w:rsid w:val="001061F0"/>
    <w:rsid w:val="00106768"/>
    <w:rsid w:val="0011041A"/>
    <w:rsid w:val="00110A4D"/>
    <w:rsid w:val="0011167E"/>
    <w:rsid w:val="00112A07"/>
    <w:rsid w:val="00114A04"/>
    <w:rsid w:val="00116B39"/>
    <w:rsid w:val="00117CE6"/>
    <w:rsid w:val="0012031E"/>
    <w:rsid w:val="00123CBF"/>
    <w:rsid w:val="00125C57"/>
    <w:rsid w:val="00125E4C"/>
    <w:rsid w:val="001274BF"/>
    <w:rsid w:val="00127D5B"/>
    <w:rsid w:val="001304B3"/>
    <w:rsid w:val="00130FF8"/>
    <w:rsid w:val="0013465D"/>
    <w:rsid w:val="00134723"/>
    <w:rsid w:val="00137C3E"/>
    <w:rsid w:val="00140BC1"/>
    <w:rsid w:val="00140C64"/>
    <w:rsid w:val="00143ECD"/>
    <w:rsid w:val="001465FD"/>
    <w:rsid w:val="001511CA"/>
    <w:rsid w:val="00151491"/>
    <w:rsid w:val="00151B30"/>
    <w:rsid w:val="00151BCE"/>
    <w:rsid w:val="001523A5"/>
    <w:rsid w:val="001528D3"/>
    <w:rsid w:val="00152EFA"/>
    <w:rsid w:val="001533A4"/>
    <w:rsid w:val="001573F5"/>
    <w:rsid w:val="001632A5"/>
    <w:rsid w:val="00163902"/>
    <w:rsid w:val="00163E2B"/>
    <w:rsid w:val="00165641"/>
    <w:rsid w:val="001759A3"/>
    <w:rsid w:val="00175EBC"/>
    <w:rsid w:val="0018169A"/>
    <w:rsid w:val="00182F10"/>
    <w:rsid w:val="001833A5"/>
    <w:rsid w:val="00183A82"/>
    <w:rsid w:val="00184E67"/>
    <w:rsid w:val="00185C2E"/>
    <w:rsid w:val="001915C2"/>
    <w:rsid w:val="00193B33"/>
    <w:rsid w:val="00195AE4"/>
    <w:rsid w:val="001963F0"/>
    <w:rsid w:val="001967DE"/>
    <w:rsid w:val="001A0FCE"/>
    <w:rsid w:val="001A56D6"/>
    <w:rsid w:val="001A7B4B"/>
    <w:rsid w:val="001B0274"/>
    <w:rsid w:val="001B1593"/>
    <w:rsid w:val="001B1C72"/>
    <w:rsid w:val="001B560E"/>
    <w:rsid w:val="001B6469"/>
    <w:rsid w:val="001B6620"/>
    <w:rsid w:val="001B6926"/>
    <w:rsid w:val="001B69E6"/>
    <w:rsid w:val="001C0C79"/>
    <w:rsid w:val="001C1DE6"/>
    <w:rsid w:val="001C4544"/>
    <w:rsid w:val="001C6E3F"/>
    <w:rsid w:val="001C7790"/>
    <w:rsid w:val="001D0D16"/>
    <w:rsid w:val="001D0DA2"/>
    <w:rsid w:val="001D13FB"/>
    <w:rsid w:val="001D4805"/>
    <w:rsid w:val="001D4A10"/>
    <w:rsid w:val="001D4C3A"/>
    <w:rsid w:val="001D4DF1"/>
    <w:rsid w:val="001D6741"/>
    <w:rsid w:val="001E050C"/>
    <w:rsid w:val="001E3579"/>
    <w:rsid w:val="001E7A8C"/>
    <w:rsid w:val="001F3CC4"/>
    <w:rsid w:val="001F65C3"/>
    <w:rsid w:val="002004BF"/>
    <w:rsid w:val="002025C9"/>
    <w:rsid w:val="00203D9F"/>
    <w:rsid w:val="00205FD9"/>
    <w:rsid w:val="002072A3"/>
    <w:rsid w:val="00207689"/>
    <w:rsid w:val="00211200"/>
    <w:rsid w:val="00211341"/>
    <w:rsid w:val="00211B5B"/>
    <w:rsid w:val="00211DA1"/>
    <w:rsid w:val="00212CD2"/>
    <w:rsid w:val="00216F10"/>
    <w:rsid w:val="00216F84"/>
    <w:rsid w:val="00217159"/>
    <w:rsid w:val="002172B7"/>
    <w:rsid w:val="0022086D"/>
    <w:rsid w:val="00221054"/>
    <w:rsid w:val="0022405A"/>
    <w:rsid w:val="0022499E"/>
    <w:rsid w:val="0022539C"/>
    <w:rsid w:val="002265B0"/>
    <w:rsid w:val="002317AD"/>
    <w:rsid w:val="00231DCD"/>
    <w:rsid w:val="002329C6"/>
    <w:rsid w:val="00236D12"/>
    <w:rsid w:val="00236D24"/>
    <w:rsid w:val="00242863"/>
    <w:rsid w:val="00243D3E"/>
    <w:rsid w:val="00247705"/>
    <w:rsid w:val="00251E91"/>
    <w:rsid w:val="002525EF"/>
    <w:rsid w:val="00253506"/>
    <w:rsid w:val="0025584C"/>
    <w:rsid w:val="00257CFB"/>
    <w:rsid w:val="00260E04"/>
    <w:rsid w:val="00261B30"/>
    <w:rsid w:val="00261CA3"/>
    <w:rsid w:val="002625CD"/>
    <w:rsid w:val="00266245"/>
    <w:rsid w:val="00266AB8"/>
    <w:rsid w:val="00267071"/>
    <w:rsid w:val="002678D2"/>
    <w:rsid w:val="0027077B"/>
    <w:rsid w:val="00271749"/>
    <w:rsid w:val="0027241F"/>
    <w:rsid w:val="002779F7"/>
    <w:rsid w:val="0028095A"/>
    <w:rsid w:val="00280AFE"/>
    <w:rsid w:val="00285D64"/>
    <w:rsid w:val="00286250"/>
    <w:rsid w:val="00286B81"/>
    <w:rsid w:val="002872C8"/>
    <w:rsid w:val="00292358"/>
    <w:rsid w:val="002945D5"/>
    <w:rsid w:val="002957D0"/>
    <w:rsid w:val="002965FE"/>
    <w:rsid w:val="00296C53"/>
    <w:rsid w:val="00296F92"/>
    <w:rsid w:val="00297076"/>
    <w:rsid w:val="002A19C8"/>
    <w:rsid w:val="002A2637"/>
    <w:rsid w:val="002A41A8"/>
    <w:rsid w:val="002A6F7D"/>
    <w:rsid w:val="002A7ACB"/>
    <w:rsid w:val="002B0A9E"/>
    <w:rsid w:val="002B0ACB"/>
    <w:rsid w:val="002B2C7A"/>
    <w:rsid w:val="002B3FDB"/>
    <w:rsid w:val="002B40A7"/>
    <w:rsid w:val="002B5943"/>
    <w:rsid w:val="002B5B64"/>
    <w:rsid w:val="002B5F7E"/>
    <w:rsid w:val="002B715C"/>
    <w:rsid w:val="002B72F0"/>
    <w:rsid w:val="002B76C6"/>
    <w:rsid w:val="002C0999"/>
    <w:rsid w:val="002C3409"/>
    <w:rsid w:val="002C43E6"/>
    <w:rsid w:val="002C58A0"/>
    <w:rsid w:val="002C5A8E"/>
    <w:rsid w:val="002C7035"/>
    <w:rsid w:val="002D04AC"/>
    <w:rsid w:val="002D20F8"/>
    <w:rsid w:val="002D4FAA"/>
    <w:rsid w:val="002D5ED8"/>
    <w:rsid w:val="002E1257"/>
    <w:rsid w:val="002E28DD"/>
    <w:rsid w:val="002E44DB"/>
    <w:rsid w:val="002E44F5"/>
    <w:rsid w:val="002E4AB1"/>
    <w:rsid w:val="002E5BEE"/>
    <w:rsid w:val="002E63A8"/>
    <w:rsid w:val="002E7340"/>
    <w:rsid w:val="002F538E"/>
    <w:rsid w:val="002F56F6"/>
    <w:rsid w:val="002F5A2F"/>
    <w:rsid w:val="002F5D8D"/>
    <w:rsid w:val="0030017C"/>
    <w:rsid w:val="00301090"/>
    <w:rsid w:val="003015D1"/>
    <w:rsid w:val="00304DA8"/>
    <w:rsid w:val="00306E97"/>
    <w:rsid w:val="00313254"/>
    <w:rsid w:val="00314716"/>
    <w:rsid w:val="00314D6E"/>
    <w:rsid w:val="00317DB7"/>
    <w:rsid w:val="00320EC1"/>
    <w:rsid w:val="00331B66"/>
    <w:rsid w:val="00333702"/>
    <w:rsid w:val="00336BA2"/>
    <w:rsid w:val="0034061F"/>
    <w:rsid w:val="003437B7"/>
    <w:rsid w:val="00345C90"/>
    <w:rsid w:val="00345EF8"/>
    <w:rsid w:val="00346160"/>
    <w:rsid w:val="00346526"/>
    <w:rsid w:val="00347E3C"/>
    <w:rsid w:val="00350ABC"/>
    <w:rsid w:val="00353DC0"/>
    <w:rsid w:val="00355182"/>
    <w:rsid w:val="00360B6E"/>
    <w:rsid w:val="00361EDF"/>
    <w:rsid w:val="0036314F"/>
    <w:rsid w:val="003632DF"/>
    <w:rsid w:val="003709A2"/>
    <w:rsid w:val="00370BAC"/>
    <w:rsid w:val="0037178F"/>
    <w:rsid w:val="00372C3C"/>
    <w:rsid w:val="003759A2"/>
    <w:rsid w:val="003762BA"/>
    <w:rsid w:val="00376E4A"/>
    <w:rsid w:val="00377E73"/>
    <w:rsid w:val="00377FDE"/>
    <w:rsid w:val="003804DD"/>
    <w:rsid w:val="003836B9"/>
    <w:rsid w:val="00384BEC"/>
    <w:rsid w:val="003859CF"/>
    <w:rsid w:val="0038630A"/>
    <w:rsid w:val="00387828"/>
    <w:rsid w:val="0039149E"/>
    <w:rsid w:val="00391C69"/>
    <w:rsid w:val="00391D7A"/>
    <w:rsid w:val="00392497"/>
    <w:rsid w:val="00392FF3"/>
    <w:rsid w:val="003931EC"/>
    <w:rsid w:val="00395E05"/>
    <w:rsid w:val="00396666"/>
    <w:rsid w:val="003969E6"/>
    <w:rsid w:val="00397305"/>
    <w:rsid w:val="00397427"/>
    <w:rsid w:val="003A0183"/>
    <w:rsid w:val="003A0A4E"/>
    <w:rsid w:val="003A3AE6"/>
    <w:rsid w:val="003A5CFB"/>
    <w:rsid w:val="003B17BE"/>
    <w:rsid w:val="003B29CF"/>
    <w:rsid w:val="003B455F"/>
    <w:rsid w:val="003B4B3A"/>
    <w:rsid w:val="003B4D60"/>
    <w:rsid w:val="003B72C7"/>
    <w:rsid w:val="003C21BB"/>
    <w:rsid w:val="003C2942"/>
    <w:rsid w:val="003C4B1E"/>
    <w:rsid w:val="003C500E"/>
    <w:rsid w:val="003C598A"/>
    <w:rsid w:val="003D0032"/>
    <w:rsid w:val="003D0437"/>
    <w:rsid w:val="003D3126"/>
    <w:rsid w:val="003D4FBF"/>
    <w:rsid w:val="003D62A7"/>
    <w:rsid w:val="003D738A"/>
    <w:rsid w:val="003D7AC4"/>
    <w:rsid w:val="003E07E4"/>
    <w:rsid w:val="003E0FFE"/>
    <w:rsid w:val="003E3B0F"/>
    <w:rsid w:val="003E7E49"/>
    <w:rsid w:val="003F0368"/>
    <w:rsid w:val="003F12C3"/>
    <w:rsid w:val="003F20EC"/>
    <w:rsid w:val="003F2EAB"/>
    <w:rsid w:val="003F443D"/>
    <w:rsid w:val="003F5133"/>
    <w:rsid w:val="003F70F0"/>
    <w:rsid w:val="004000BA"/>
    <w:rsid w:val="004001F4"/>
    <w:rsid w:val="004008DF"/>
    <w:rsid w:val="00401425"/>
    <w:rsid w:val="00402A27"/>
    <w:rsid w:val="00402C8D"/>
    <w:rsid w:val="00402E60"/>
    <w:rsid w:val="0040394A"/>
    <w:rsid w:val="004129FD"/>
    <w:rsid w:val="00413113"/>
    <w:rsid w:val="0041320C"/>
    <w:rsid w:val="00413E8E"/>
    <w:rsid w:val="00415386"/>
    <w:rsid w:val="00415B84"/>
    <w:rsid w:val="0041608D"/>
    <w:rsid w:val="00417529"/>
    <w:rsid w:val="00421530"/>
    <w:rsid w:val="00422085"/>
    <w:rsid w:val="00422503"/>
    <w:rsid w:val="004241B5"/>
    <w:rsid w:val="0042421E"/>
    <w:rsid w:val="004249DB"/>
    <w:rsid w:val="00425A86"/>
    <w:rsid w:val="004279A1"/>
    <w:rsid w:val="00430177"/>
    <w:rsid w:val="00433056"/>
    <w:rsid w:val="00434A5C"/>
    <w:rsid w:val="004358A8"/>
    <w:rsid w:val="00437817"/>
    <w:rsid w:val="00441130"/>
    <w:rsid w:val="004419AB"/>
    <w:rsid w:val="004427BD"/>
    <w:rsid w:val="00442BF6"/>
    <w:rsid w:val="0044351A"/>
    <w:rsid w:val="00446311"/>
    <w:rsid w:val="00454E89"/>
    <w:rsid w:val="00456E5C"/>
    <w:rsid w:val="00463644"/>
    <w:rsid w:val="0046464C"/>
    <w:rsid w:val="004648B2"/>
    <w:rsid w:val="004725D2"/>
    <w:rsid w:val="004745D7"/>
    <w:rsid w:val="0047474E"/>
    <w:rsid w:val="0047485A"/>
    <w:rsid w:val="00475FA7"/>
    <w:rsid w:val="00476001"/>
    <w:rsid w:val="00476FA9"/>
    <w:rsid w:val="0048065C"/>
    <w:rsid w:val="004819FA"/>
    <w:rsid w:val="00481A9F"/>
    <w:rsid w:val="004822E7"/>
    <w:rsid w:val="00484D01"/>
    <w:rsid w:val="00485B0A"/>
    <w:rsid w:val="00487687"/>
    <w:rsid w:val="004919AF"/>
    <w:rsid w:val="00492FB6"/>
    <w:rsid w:val="004938BC"/>
    <w:rsid w:val="004938D0"/>
    <w:rsid w:val="00495589"/>
    <w:rsid w:val="00497737"/>
    <w:rsid w:val="00497C50"/>
    <w:rsid w:val="00497D88"/>
    <w:rsid w:val="004A160C"/>
    <w:rsid w:val="004A2295"/>
    <w:rsid w:val="004A3370"/>
    <w:rsid w:val="004A4CA9"/>
    <w:rsid w:val="004A5E97"/>
    <w:rsid w:val="004A7628"/>
    <w:rsid w:val="004B1CD1"/>
    <w:rsid w:val="004B1F3C"/>
    <w:rsid w:val="004B57D2"/>
    <w:rsid w:val="004B7782"/>
    <w:rsid w:val="004C076C"/>
    <w:rsid w:val="004C16E2"/>
    <w:rsid w:val="004C189D"/>
    <w:rsid w:val="004C1F50"/>
    <w:rsid w:val="004C24BB"/>
    <w:rsid w:val="004C2539"/>
    <w:rsid w:val="004C57C6"/>
    <w:rsid w:val="004D0025"/>
    <w:rsid w:val="004D0EFE"/>
    <w:rsid w:val="004D1FA8"/>
    <w:rsid w:val="004D3C6C"/>
    <w:rsid w:val="004D3E2F"/>
    <w:rsid w:val="004E2A93"/>
    <w:rsid w:val="004E2EFD"/>
    <w:rsid w:val="004F1657"/>
    <w:rsid w:val="004F18BD"/>
    <w:rsid w:val="004F3810"/>
    <w:rsid w:val="004F3EAF"/>
    <w:rsid w:val="004F491C"/>
    <w:rsid w:val="004F7FAE"/>
    <w:rsid w:val="005030ED"/>
    <w:rsid w:val="00504296"/>
    <w:rsid w:val="005046CB"/>
    <w:rsid w:val="00506024"/>
    <w:rsid w:val="00506685"/>
    <w:rsid w:val="00506DCB"/>
    <w:rsid w:val="00510C4F"/>
    <w:rsid w:val="00513048"/>
    <w:rsid w:val="00513DCE"/>
    <w:rsid w:val="00515825"/>
    <w:rsid w:val="00520342"/>
    <w:rsid w:val="00521694"/>
    <w:rsid w:val="00524BA0"/>
    <w:rsid w:val="00526745"/>
    <w:rsid w:val="00530CE4"/>
    <w:rsid w:val="00533731"/>
    <w:rsid w:val="0053627A"/>
    <w:rsid w:val="00536AC8"/>
    <w:rsid w:val="005372EC"/>
    <w:rsid w:val="005416E7"/>
    <w:rsid w:val="00541CFF"/>
    <w:rsid w:val="0054408E"/>
    <w:rsid w:val="005445F4"/>
    <w:rsid w:val="00546165"/>
    <w:rsid w:val="005473BA"/>
    <w:rsid w:val="0055026D"/>
    <w:rsid w:val="005520E3"/>
    <w:rsid w:val="0055310B"/>
    <w:rsid w:val="00555D8E"/>
    <w:rsid w:val="00561859"/>
    <w:rsid w:val="005635CC"/>
    <w:rsid w:val="00567A67"/>
    <w:rsid w:val="0057018C"/>
    <w:rsid w:val="00570B61"/>
    <w:rsid w:val="005730DE"/>
    <w:rsid w:val="005736B4"/>
    <w:rsid w:val="00573F56"/>
    <w:rsid w:val="00575086"/>
    <w:rsid w:val="00576E8A"/>
    <w:rsid w:val="0057712C"/>
    <w:rsid w:val="005817FD"/>
    <w:rsid w:val="00582FD1"/>
    <w:rsid w:val="005837E3"/>
    <w:rsid w:val="0058660E"/>
    <w:rsid w:val="005869AA"/>
    <w:rsid w:val="0059083B"/>
    <w:rsid w:val="00590B9B"/>
    <w:rsid w:val="00590C9B"/>
    <w:rsid w:val="005924B6"/>
    <w:rsid w:val="00592B9C"/>
    <w:rsid w:val="00593569"/>
    <w:rsid w:val="00596D0C"/>
    <w:rsid w:val="00596DE6"/>
    <w:rsid w:val="005A298A"/>
    <w:rsid w:val="005A3A80"/>
    <w:rsid w:val="005A5165"/>
    <w:rsid w:val="005A6163"/>
    <w:rsid w:val="005A6500"/>
    <w:rsid w:val="005B17F4"/>
    <w:rsid w:val="005B26E3"/>
    <w:rsid w:val="005B27FC"/>
    <w:rsid w:val="005B34F4"/>
    <w:rsid w:val="005B4FB7"/>
    <w:rsid w:val="005B77C5"/>
    <w:rsid w:val="005C0F80"/>
    <w:rsid w:val="005C601A"/>
    <w:rsid w:val="005D1207"/>
    <w:rsid w:val="005D2F93"/>
    <w:rsid w:val="005D3A58"/>
    <w:rsid w:val="005D6E09"/>
    <w:rsid w:val="005E03E2"/>
    <w:rsid w:val="005E2B82"/>
    <w:rsid w:val="005E5857"/>
    <w:rsid w:val="005E725B"/>
    <w:rsid w:val="005F06CF"/>
    <w:rsid w:val="005F0B7C"/>
    <w:rsid w:val="005F354B"/>
    <w:rsid w:val="005F36E1"/>
    <w:rsid w:val="005F48C2"/>
    <w:rsid w:val="005F5252"/>
    <w:rsid w:val="005F7628"/>
    <w:rsid w:val="006006CF"/>
    <w:rsid w:val="00601500"/>
    <w:rsid w:val="00602F06"/>
    <w:rsid w:val="006046BF"/>
    <w:rsid w:val="00604E6E"/>
    <w:rsid w:val="00605834"/>
    <w:rsid w:val="00606DCD"/>
    <w:rsid w:val="00607C56"/>
    <w:rsid w:val="00607C6B"/>
    <w:rsid w:val="00610AF1"/>
    <w:rsid w:val="0061107C"/>
    <w:rsid w:val="00612845"/>
    <w:rsid w:val="00613191"/>
    <w:rsid w:val="00613386"/>
    <w:rsid w:val="00613668"/>
    <w:rsid w:val="00614345"/>
    <w:rsid w:val="006161F6"/>
    <w:rsid w:val="0062181E"/>
    <w:rsid w:val="00621E23"/>
    <w:rsid w:val="00623363"/>
    <w:rsid w:val="00625D87"/>
    <w:rsid w:val="00626D37"/>
    <w:rsid w:val="00627561"/>
    <w:rsid w:val="00630FE0"/>
    <w:rsid w:val="00635D9A"/>
    <w:rsid w:val="00641B62"/>
    <w:rsid w:val="00642FB4"/>
    <w:rsid w:val="006438DC"/>
    <w:rsid w:val="00644003"/>
    <w:rsid w:val="006540A3"/>
    <w:rsid w:val="006544C6"/>
    <w:rsid w:val="00655441"/>
    <w:rsid w:val="00657741"/>
    <w:rsid w:val="00657857"/>
    <w:rsid w:val="00663C92"/>
    <w:rsid w:val="006645B3"/>
    <w:rsid w:val="00665375"/>
    <w:rsid w:val="0066629B"/>
    <w:rsid w:val="006662AD"/>
    <w:rsid w:val="0066768B"/>
    <w:rsid w:val="00667B1D"/>
    <w:rsid w:val="0067045B"/>
    <w:rsid w:val="00670484"/>
    <w:rsid w:val="00670F2E"/>
    <w:rsid w:val="00671B11"/>
    <w:rsid w:val="00673E7C"/>
    <w:rsid w:val="00677777"/>
    <w:rsid w:val="0067792A"/>
    <w:rsid w:val="00682861"/>
    <w:rsid w:val="00683D4A"/>
    <w:rsid w:val="00687788"/>
    <w:rsid w:val="0069213A"/>
    <w:rsid w:val="00696094"/>
    <w:rsid w:val="006A045D"/>
    <w:rsid w:val="006A1E50"/>
    <w:rsid w:val="006A2225"/>
    <w:rsid w:val="006A4319"/>
    <w:rsid w:val="006A5D53"/>
    <w:rsid w:val="006A66E9"/>
    <w:rsid w:val="006B0CCD"/>
    <w:rsid w:val="006B10A2"/>
    <w:rsid w:val="006B1BE3"/>
    <w:rsid w:val="006B4CB8"/>
    <w:rsid w:val="006C3376"/>
    <w:rsid w:val="006C5309"/>
    <w:rsid w:val="006C5CF1"/>
    <w:rsid w:val="006C5DE7"/>
    <w:rsid w:val="006C5FDB"/>
    <w:rsid w:val="006C7EBB"/>
    <w:rsid w:val="006D0956"/>
    <w:rsid w:val="006D18EF"/>
    <w:rsid w:val="006D428D"/>
    <w:rsid w:val="006D565B"/>
    <w:rsid w:val="006D5D81"/>
    <w:rsid w:val="006D7CAC"/>
    <w:rsid w:val="006E0325"/>
    <w:rsid w:val="006E1BED"/>
    <w:rsid w:val="006E2564"/>
    <w:rsid w:val="006E2C7B"/>
    <w:rsid w:val="006E45D5"/>
    <w:rsid w:val="006E75F2"/>
    <w:rsid w:val="006E7E69"/>
    <w:rsid w:val="006F02EF"/>
    <w:rsid w:val="006F104D"/>
    <w:rsid w:val="006F1BDC"/>
    <w:rsid w:val="006F2B8E"/>
    <w:rsid w:val="006F35E5"/>
    <w:rsid w:val="0070245C"/>
    <w:rsid w:val="00704243"/>
    <w:rsid w:val="00704E42"/>
    <w:rsid w:val="00705D3E"/>
    <w:rsid w:val="00706020"/>
    <w:rsid w:val="00706042"/>
    <w:rsid w:val="00706C95"/>
    <w:rsid w:val="0070720F"/>
    <w:rsid w:val="007078DA"/>
    <w:rsid w:val="0071059A"/>
    <w:rsid w:val="00710DF4"/>
    <w:rsid w:val="00711856"/>
    <w:rsid w:val="00711B39"/>
    <w:rsid w:val="00713594"/>
    <w:rsid w:val="00714249"/>
    <w:rsid w:val="00715A89"/>
    <w:rsid w:val="00716013"/>
    <w:rsid w:val="007162C2"/>
    <w:rsid w:val="00716626"/>
    <w:rsid w:val="007169C0"/>
    <w:rsid w:val="00721007"/>
    <w:rsid w:val="00722B08"/>
    <w:rsid w:val="00722B81"/>
    <w:rsid w:val="00726EBF"/>
    <w:rsid w:val="007310EA"/>
    <w:rsid w:val="007311C1"/>
    <w:rsid w:val="00731DBE"/>
    <w:rsid w:val="00735BC1"/>
    <w:rsid w:val="00736B0A"/>
    <w:rsid w:val="007376CE"/>
    <w:rsid w:val="00741DE5"/>
    <w:rsid w:val="00753142"/>
    <w:rsid w:val="00753647"/>
    <w:rsid w:val="00753C98"/>
    <w:rsid w:val="00753F97"/>
    <w:rsid w:val="00756724"/>
    <w:rsid w:val="00756A5F"/>
    <w:rsid w:val="00762094"/>
    <w:rsid w:val="0076247D"/>
    <w:rsid w:val="007628AB"/>
    <w:rsid w:val="0076415C"/>
    <w:rsid w:val="00764AD4"/>
    <w:rsid w:val="0076562B"/>
    <w:rsid w:val="0077395F"/>
    <w:rsid w:val="00775235"/>
    <w:rsid w:val="00775F53"/>
    <w:rsid w:val="0077632F"/>
    <w:rsid w:val="00776390"/>
    <w:rsid w:val="007775D7"/>
    <w:rsid w:val="00777800"/>
    <w:rsid w:val="0078061F"/>
    <w:rsid w:val="00781253"/>
    <w:rsid w:val="00785362"/>
    <w:rsid w:val="0078666D"/>
    <w:rsid w:val="00786BC0"/>
    <w:rsid w:val="007871BC"/>
    <w:rsid w:val="007906F0"/>
    <w:rsid w:val="007947C8"/>
    <w:rsid w:val="00794DCF"/>
    <w:rsid w:val="007959DE"/>
    <w:rsid w:val="00796002"/>
    <w:rsid w:val="00796D46"/>
    <w:rsid w:val="007A006F"/>
    <w:rsid w:val="007A0804"/>
    <w:rsid w:val="007A14F3"/>
    <w:rsid w:val="007A1FF9"/>
    <w:rsid w:val="007A3873"/>
    <w:rsid w:val="007A5220"/>
    <w:rsid w:val="007A5E60"/>
    <w:rsid w:val="007B1D0E"/>
    <w:rsid w:val="007B311C"/>
    <w:rsid w:val="007B68C0"/>
    <w:rsid w:val="007B7798"/>
    <w:rsid w:val="007C2436"/>
    <w:rsid w:val="007C2969"/>
    <w:rsid w:val="007C4748"/>
    <w:rsid w:val="007D0B13"/>
    <w:rsid w:val="007D0C5D"/>
    <w:rsid w:val="007D1657"/>
    <w:rsid w:val="007D2F48"/>
    <w:rsid w:val="007D4718"/>
    <w:rsid w:val="007D681B"/>
    <w:rsid w:val="007D6BAA"/>
    <w:rsid w:val="007D6D39"/>
    <w:rsid w:val="007D72D4"/>
    <w:rsid w:val="007E15D2"/>
    <w:rsid w:val="007E1F4B"/>
    <w:rsid w:val="007E297F"/>
    <w:rsid w:val="007E3547"/>
    <w:rsid w:val="007E3DAB"/>
    <w:rsid w:val="007E4C2D"/>
    <w:rsid w:val="007F551B"/>
    <w:rsid w:val="007F6AB7"/>
    <w:rsid w:val="007F7A3B"/>
    <w:rsid w:val="00800C75"/>
    <w:rsid w:val="008031F5"/>
    <w:rsid w:val="008035D2"/>
    <w:rsid w:val="008038C6"/>
    <w:rsid w:val="00803BB7"/>
    <w:rsid w:val="00803FDF"/>
    <w:rsid w:val="0080495E"/>
    <w:rsid w:val="00804BC4"/>
    <w:rsid w:val="00804CB0"/>
    <w:rsid w:val="00805D3C"/>
    <w:rsid w:val="00811565"/>
    <w:rsid w:val="00813805"/>
    <w:rsid w:val="008143E0"/>
    <w:rsid w:val="008165E6"/>
    <w:rsid w:val="0082245F"/>
    <w:rsid w:val="00822C82"/>
    <w:rsid w:val="008262AC"/>
    <w:rsid w:val="00826512"/>
    <w:rsid w:val="00826ACE"/>
    <w:rsid w:val="00826CF2"/>
    <w:rsid w:val="00827CB7"/>
    <w:rsid w:val="00827F80"/>
    <w:rsid w:val="008302F6"/>
    <w:rsid w:val="008338E0"/>
    <w:rsid w:val="0083662B"/>
    <w:rsid w:val="0083746C"/>
    <w:rsid w:val="00840E21"/>
    <w:rsid w:val="0084132A"/>
    <w:rsid w:val="00841A19"/>
    <w:rsid w:val="008425EF"/>
    <w:rsid w:val="00842DCC"/>
    <w:rsid w:val="0085021E"/>
    <w:rsid w:val="008509CD"/>
    <w:rsid w:val="008515D0"/>
    <w:rsid w:val="00854004"/>
    <w:rsid w:val="00856695"/>
    <w:rsid w:val="00861171"/>
    <w:rsid w:val="00863D0C"/>
    <w:rsid w:val="00863E87"/>
    <w:rsid w:val="00864211"/>
    <w:rsid w:val="00864C11"/>
    <w:rsid w:val="00866437"/>
    <w:rsid w:val="00866897"/>
    <w:rsid w:val="0086696A"/>
    <w:rsid w:val="00866972"/>
    <w:rsid w:val="00870F66"/>
    <w:rsid w:val="00872EFA"/>
    <w:rsid w:val="00872F10"/>
    <w:rsid w:val="0087514C"/>
    <w:rsid w:val="008827D0"/>
    <w:rsid w:val="008849F3"/>
    <w:rsid w:val="00884CA6"/>
    <w:rsid w:val="00884F4A"/>
    <w:rsid w:val="0088525A"/>
    <w:rsid w:val="00885518"/>
    <w:rsid w:val="00886EE2"/>
    <w:rsid w:val="00887172"/>
    <w:rsid w:val="00890439"/>
    <w:rsid w:val="00890648"/>
    <w:rsid w:val="00892DD2"/>
    <w:rsid w:val="0089651B"/>
    <w:rsid w:val="008A14E0"/>
    <w:rsid w:val="008A21ED"/>
    <w:rsid w:val="008A2633"/>
    <w:rsid w:val="008A4512"/>
    <w:rsid w:val="008A702D"/>
    <w:rsid w:val="008A763C"/>
    <w:rsid w:val="008B0489"/>
    <w:rsid w:val="008B15CE"/>
    <w:rsid w:val="008B164F"/>
    <w:rsid w:val="008B4052"/>
    <w:rsid w:val="008B406F"/>
    <w:rsid w:val="008B447D"/>
    <w:rsid w:val="008B6BB2"/>
    <w:rsid w:val="008B7C66"/>
    <w:rsid w:val="008C1BDE"/>
    <w:rsid w:val="008C3F1B"/>
    <w:rsid w:val="008C4FEE"/>
    <w:rsid w:val="008C60F9"/>
    <w:rsid w:val="008D1D6B"/>
    <w:rsid w:val="008D282A"/>
    <w:rsid w:val="008D5240"/>
    <w:rsid w:val="008D62C7"/>
    <w:rsid w:val="008E2025"/>
    <w:rsid w:val="008E408E"/>
    <w:rsid w:val="008E4554"/>
    <w:rsid w:val="008E4A97"/>
    <w:rsid w:val="008E759B"/>
    <w:rsid w:val="008F1396"/>
    <w:rsid w:val="008F154B"/>
    <w:rsid w:val="008F2568"/>
    <w:rsid w:val="008F2D3B"/>
    <w:rsid w:val="008F6798"/>
    <w:rsid w:val="008F7C6F"/>
    <w:rsid w:val="00902305"/>
    <w:rsid w:val="00913014"/>
    <w:rsid w:val="00913B77"/>
    <w:rsid w:val="00920C71"/>
    <w:rsid w:val="00922F6E"/>
    <w:rsid w:val="00926E29"/>
    <w:rsid w:val="0093114B"/>
    <w:rsid w:val="009324AD"/>
    <w:rsid w:val="00932E58"/>
    <w:rsid w:val="00933B9B"/>
    <w:rsid w:val="0093782C"/>
    <w:rsid w:val="00942EA3"/>
    <w:rsid w:val="00944444"/>
    <w:rsid w:val="0094568F"/>
    <w:rsid w:val="00945B35"/>
    <w:rsid w:val="0095150A"/>
    <w:rsid w:val="00951510"/>
    <w:rsid w:val="00954D5A"/>
    <w:rsid w:val="00956123"/>
    <w:rsid w:val="009569E0"/>
    <w:rsid w:val="00960D4C"/>
    <w:rsid w:val="00961483"/>
    <w:rsid w:val="0096239D"/>
    <w:rsid w:val="00963276"/>
    <w:rsid w:val="00964570"/>
    <w:rsid w:val="00965FD3"/>
    <w:rsid w:val="009666F9"/>
    <w:rsid w:val="00967509"/>
    <w:rsid w:val="00970253"/>
    <w:rsid w:val="009703EB"/>
    <w:rsid w:val="00971821"/>
    <w:rsid w:val="00981704"/>
    <w:rsid w:val="009824C5"/>
    <w:rsid w:val="0098629D"/>
    <w:rsid w:val="0099122B"/>
    <w:rsid w:val="00993A0B"/>
    <w:rsid w:val="00993C25"/>
    <w:rsid w:val="00996CCB"/>
    <w:rsid w:val="009A0E03"/>
    <w:rsid w:val="009A201C"/>
    <w:rsid w:val="009A20C8"/>
    <w:rsid w:val="009A2E2B"/>
    <w:rsid w:val="009A3B77"/>
    <w:rsid w:val="009A3C3B"/>
    <w:rsid w:val="009A5584"/>
    <w:rsid w:val="009A588F"/>
    <w:rsid w:val="009A6547"/>
    <w:rsid w:val="009B1448"/>
    <w:rsid w:val="009B155E"/>
    <w:rsid w:val="009B1FF3"/>
    <w:rsid w:val="009B480F"/>
    <w:rsid w:val="009B4B19"/>
    <w:rsid w:val="009B7673"/>
    <w:rsid w:val="009C2F3D"/>
    <w:rsid w:val="009C3A5A"/>
    <w:rsid w:val="009C516A"/>
    <w:rsid w:val="009C6B38"/>
    <w:rsid w:val="009C6E6E"/>
    <w:rsid w:val="009D0064"/>
    <w:rsid w:val="009D0606"/>
    <w:rsid w:val="009D15D0"/>
    <w:rsid w:val="009D2971"/>
    <w:rsid w:val="009D2BBB"/>
    <w:rsid w:val="009D359D"/>
    <w:rsid w:val="009D41A6"/>
    <w:rsid w:val="009E1A2B"/>
    <w:rsid w:val="009E4153"/>
    <w:rsid w:val="009E52D6"/>
    <w:rsid w:val="009E610F"/>
    <w:rsid w:val="009E7FEA"/>
    <w:rsid w:val="009F04B3"/>
    <w:rsid w:val="009F2FFF"/>
    <w:rsid w:val="009F4E00"/>
    <w:rsid w:val="009F5D71"/>
    <w:rsid w:val="009F6530"/>
    <w:rsid w:val="009F7BED"/>
    <w:rsid w:val="00A01059"/>
    <w:rsid w:val="00A01D77"/>
    <w:rsid w:val="00A02156"/>
    <w:rsid w:val="00A02B15"/>
    <w:rsid w:val="00A03F4D"/>
    <w:rsid w:val="00A04B33"/>
    <w:rsid w:val="00A04E67"/>
    <w:rsid w:val="00A05125"/>
    <w:rsid w:val="00A10178"/>
    <w:rsid w:val="00A11108"/>
    <w:rsid w:val="00A111C3"/>
    <w:rsid w:val="00A1278E"/>
    <w:rsid w:val="00A141E6"/>
    <w:rsid w:val="00A14750"/>
    <w:rsid w:val="00A17A2E"/>
    <w:rsid w:val="00A23D7D"/>
    <w:rsid w:val="00A27594"/>
    <w:rsid w:val="00A314D4"/>
    <w:rsid w:val="00A34716"/>
    <w:rsid w:val="00A3791B"/>
    <w:rsid w:val="00A37E32"/>
    <w:rsid w:val="00A42721"/>
    <w:rsid w:val="00A42A19"/>
    <w:rsid w:val="00A42AB1"/>
    <w:rsid w:val="00A47006"/>
    <w:rsid w:val="00A52ED6"/>
    <w:rsid w:val="00A53D3D"/>
    <w:rsid w:val="00A5492D"/>
    <w:rsid w:val="00A559EA"/>
    <w:rsid w:val="00A5697F"/>
    <w:rsid w:val="00A57D95"/>
    <w:rsid w:val="00A60C27"/>
    <w:rsid w:val="00A6409D"/>
    <w:rsid w:val="00A64492"/>
    <w:rsid w:val="00A644F4"/>
    <w:rsid w:val="00A651AD"/>
    <w:rsid w:val="00A666B6"/>
    <w:rsid w:val="00A67232"/>
    <w:rsid w:val="00A716D1"/>
    <w:rsid w:val="00A71B27"/>
    <w:rsid w:val="00A72434"/>
    <w:rsid w:val="00A73B98"/>
    <w:rsid w:val="00A74244"/>
    <w:rsid w:val="00A743B7"/>
    <w:rsid w:val="00A75793"/>
    <w:rsid w:val="00A82DA7"/>
    <w:rsid w:val="00A82F1E"/>
    <w:rsid w:val="00A8361B"/>
    <w:rsid w:val="00A8450D"/>
    <w:rsid w:val="00A854ED"/>
    <w:rsid w:val="00A8582D"/>
    <w:rsid w:val="00A85D04"/>
    <w:rsid w:val="00A86B3D"/>
    <w:rsid w:val="00A91061"/>
    <w:rsid w:val="00A92654"/>
    <w:rsid w:val="00A93E83"/>
    <w:rsid w:val="00A95517"/>
    <w:rsid w:val="00A96562"/>
    <w:rsid w:val="00A96CCC"/>
    <w:rsid w:val="00A97F51"/>
    <w:rsid w:val="00A97FD4"/>
    <w:rsid w:val="00AA0167"/>
    <w:rsid w:val="00AA0228"/>
    <w:rsid w:val="00AA03A8"/>
    <w:rsid w:val="00AA19DD"/>
    <w:rsid w:val="00AA30CD"/>
    <w:rsid w:val="00AA3230"/>
    <w:rsid w:val="00AA5CEF"/>
    <w:rsid w:val="00AA7364"/>
    <w:rsid w:val="00AA79FE"/>
    <w:rsid w:val="00AB0419"/>
    <w:rsid w:val="00AB3399"/>
    <w:rsid w:val="00AB5C35"/>
    <w:rsid w:val="00AB64AE"/>
    <w:rsid w:val="00AB68A1"/>
    <w:rsid w:val="00AB6BC3"/>
    <w:rsid w:val="00AB6BF1"/>
    <w:rsid w:val="00AC0AE1"/>
    <w:rsid w:val="00AC296B"/>
    <w:rsid w:val="00AC48D3"/>
    <w:rsid w:val="00AC6173"/>
    <w:rsid w:val="00AC679B"/>
    <w:rsid w:val="00AD0031"/>
    <w:rsid w:val="00AD0D43"/>
    <w:rsid w:val="00AD2AD0"/>
    <w:rsid w:val="00AD549F"/>
    <w:rsid w:val="00AD58B1"/>
    <w:rsid w:val="00AD628F"/>
    <w:rsid w:val="00AD6F70"/>
    <w:rsid w:val="00AE05B4"/>
    <w:rsid w:val="00AE0BA3"/>
    <w:rsid w:val="00AE2873"/>
    <w:rsid w:val="00AE2E72"/>
    <w:rsid w:val="00AE3B4C"/>
    <w:rsid w:val="00AE48D8"/>
    <w:rsid w:val="00AE5C89"/>
    <w:rsid w:val="00AE61EE"/>
    <w:rsid w:val="00AE730D"/>
    <w:rsid w:val="00AF0761"/>
    <w:rsid w:val="00AF105C"/>
    <w:rsid w:val="00AF1CEB"/>
    <w:rsid w:val="00AF240B"/>
    <w:rsid w:val="00AF292B"/>
    <w:rsid w:val="00AF369C"/>
    <w:rsid w:val="00AF37C0"/>
    <w:rsid w:val="00AF3BD7"/>
    <w:rsid w:val="00AF600E"/>
    <w:rsid w:val="00AF61BF"/>
    <w:rsid w:val="00AF706B"/>
    <w:rsid w:val="00B024F6"/>
    <w:rsid w:val="00B02DEC"/>
    <w:rsid w:val="00B04229"/>
    <w:rsid w:val="00B04CE8"/>
    <w:rsid w:val="00B05C43"/>
    <w:rsid w:val="00B124E0"/>
    <w:rsid w:val="00B12ABD"/>
    <w:rsid w:val="00B12D03"/>
    <w:rsid w:val="00B12F1F"/>
    <w:rsid w:val="00B164AC"/>
    <w:rsid w:val="00B17D71"/>
    <w:rsid w:val="00B2009A"/>
    <w:rsid w:val="00B2141B"/>
    <w:rsid w:val="00B22C5B"/>
    <w:rsid w:val="00B2415E"/>
    <w:rsid w:val="00B24F09"/>
    <w:rsid w:val="00B26E9C"/>
    <w:rsid w:val="00B3328B"/>
    <w:rsid w:val="00B33A96"/>
    <w:rsid w:val="00B35D45"/>
    <w:rsid w:val="00B4053B"/>
    <w:rsid w:val="00B429DE"/>
    <w:rsid w:val="00B431B8"/>
    <w:rsid w:val="00B4328B"/>
    <w:rsid w:val="00B44BB1"/>
    <w:rsid w:val="00B44D97"/>
    <w:rsid w:val="00B44F5A"/>
    <w:rsid w:val="00B45870"/>
    <w:rsid w:val="00B46595"/>
    <w:rsid w:val="00B47C59"/>
    <w:rsid w:val="00B50058"/>
    <w:rsid w:val="00B51B4F"/>
    <w:rsid w:val="00B54ABC"/>
    <w:rsid w:val="00B54B11"/>
    <w:rsid w:val="00B54DF0"/>
    <w:rsid w:val="00B5654B"/>
    <w:rsid w:val="00B57CBD"/>
    <w:rsid w:val="00B60038"/>
    <w:rsid w:val="00B60374"/>
    <w:rsid w:val="00B60B90"/>
    <w:rsid w:val="00B60CD9"/>
    <w:rsid w:val="00B612AC"/>
    <w:rsid w:val="00B6173F"/>
    <w:rsid w:val="00B62372"/>
    <w:rsid w:val="00B64E9B"/>
    <w:rsid w:val="00B6503C"/>
    <w:rsid w:val="00B65A5D"/>
    <w:rsid w:val="00B67601"/>
    <w:rsid w:val="00B70D4F"/>
    <w:rsid w:val="00B73E9A"/>
    <w:rsid w:val="00B74683"/>
    <w:rsid w:val="00B74C12"/>
    <w:rsid w:val="00B766C4"/>
    <w:rsid w:val="00B778FE"/>
    <w:rsid w:val="00B8017B"/>
    <w:rsid w:val="00B82B9E"/>
    <w:rsid w:val="00B84E5A"/>
    <w:rsid w:val="00B8597E"/>
    <w:rsid w:val="00B9047E"/>
    <w:rsid w:val="00B92C9C"/>
    <w:rsid w:val="00B932C2"/>
    <w:rsid w:val="00B946F0"/>
    <w:rsid w:val="00B94858"/>
    <w:rsid w:val="00B95998"/>
    <w:rsid w:val="00B9632E"/>
    <w:rsid w:val="00B9737D"/>
    <w:rsid w:val="00BA1F5B"/>
    <w:rsid w:val="00BA4009"/>
    <w:rsid w:val="00BA41CB"/>
    <w:rsid w:val="00BA5614"/>
    <w:rsid w:val="00BA620E"/>
    <w:rsid w:val="00BA62BD"/>
    <w:rsid w:val="00BB2EB1"/>
    <w:rsid w:val="00BB30B9"/>
    <w:rsid w:val="00BB3CB4"/>
    <w:rsid w:val="00BB4973"/>
    <w:rsid w:val="00BB6780"/>
    <w:rsid w:val="00BB6D58"/>
    <w:rsid w:val="00BB7409"/>
    <w:rsid w:val="00BC05E8"/>
    <w:rsid w:val="00BC19FE"/>
    <w:rsid w:val="00BC2B69"/>
    <w:rsid w:val="00BC5303"/>
    <w:rsid w:val="00BD00EA"/>
    <w:rsid w:val="00BD105B"/>
    <w:rsid w:val="00BD1A37"/>
    <w:rsid w:val="00BD3FD2"/>
    <w:rsid w:val="00BD5575"/>
    <w:rsid w:val="00BE060F"/>
    <w:rsid w:val="00BE115A"/>
    <w:rsid w:val="00BE14DB"/>
    <w:rsid w:val="00BE1954"/>
    <w:rsid w:val="00BE1B69"/>
    <w:rsid w:val="00BE2E96"/>
    <w:rsid w:val="00BE2FB0"/>
    <w:rsid w:val="00BE556B"/>
    <w:rsid w:val="00BE7BAF"/>
    <w:rsid w:val="00BF2737"/>
    <w:rsid w:val="00BF37A6"/>
    <w:rsid w:val="00BF420C"/>
    <w:rsid w:val="00C04220"/>
    <w:rsid w:val="00C04D59"/>
    <w:rsid w:val="00C04E2D"/>
    <w:rsid w:val="00C053FA"/>
    <w:rsid w:val="00C10299"/>
    <w:rsid w:val="00C147EF"/>
    <w:rsid w:val="00C163D6"/>
    <w:rsid w:val="00C16B9E"/>
    <w:rsid w:val="00C2036B"/>
    <w:rsid w:val="00C2540D"/>
    <w:rsid w:val="00C31168"/>
    <w:rsid w:val="00C322D3"/>
    <w:rsid w:val="00C32680"/>
    <w:rsid w:val="00C33F17"/>
    <w:rsid w:val="00C3566A"/>
    <w:rsid w:val="00C36569"/>
    <w:rsid w:val="00C4001B"/>
    <w:rsid w:val="00C4066E"/>
    <w:rsid w:val="00C464E1"/>
    <w:rsid w:val="00C51045"/>
    <w:rsid w:val="00C51AC3"/>
    <w:rsid w:val="00C52C5F"/>
    <w:rsid w:val="00C5386D"/>
    <w:rsid w:val="00C55AD0"/>
    <w:rsid w:val="00C60CE0"/>
    <w:rsid w:val="00C71AA1"/>
    <w:rsid w:val="00C736A8"/>
    <w:rsid w:val="00C76B0A"/>
    <w:rsid w:val="00C77E25"/>
    <w:rsid w:val="00C811C3"/>
    <w:rsid w:val="00C826E4"/>
    <w:rsid w:val="00C85290"/>
    <w:rsid w:val="00C8620D"/>
    <w:rsid w:val="00C87242"/>
    <w:rsid w:val="00C87CBD"/>
    <w:rsid w:val="00C90FCC"/>
    <w:rsid w:val="00C9126F"/>
    <w:rsid w:val="00C91B5F"/>
    <w:rsid w:val="00C91D7A"/>
    <w:rsid w:val="00C92B75"/>
    <w:rsid w:val="00C93E55"/>
    <w:rsid w:val="00CA0286"/>
    <w:rsid w:val="00CA2887"/>
    <w:rsid w:val="00CA357C"/>
    <w:rsid w:val="00CA5587"/>
    <w:rsid w:val="00CA7C9A"/>
    <w:rsid w:val="00CB11F6"/>
    <w:rsid w:val="00CB3993"/>
    <w:rsid w:val="00CB3EE1"/>
    <w:rsid w:val="00CB4957"/>
    <w:rsid w:val="00CB4ADC"/>
    <w:rsid w:val="00CB6CE9"/>
    <w:rsid w:val="00CC04EB"/>
    <w:rsid w:val="00CC194A"/>
    <w:rsid w:val="00CC20C4"/>
    <w:rsid w:val="00CC3F90"/>
    <w:rsid w:val="00CC5234"/>
    <w:rsid w:val="00CC5AB7"/>
    <w:rsid w:val="00CC7249"/>
    <w:rsid w:val="00CC7D03"/>
    <w:rsid w:val="00CD1AD9"/>
    <w:rsid w:val="00CD2250"/>
    <w:rsid w:val="00CD29E8"/>
    <w:rsid w:val="00CD37F9"/>
    <w:rsid w:val="00CD5D68"/>
    <w:rsid w:val="00CD6876"/>
    <w:rsid w:val="00CD6D52"/>
    <w:rsid w:val="00CD7C47"/>
    <w:rsid w:val="00CF1E83"/>
    <w:rsid w:val="00CF217B"/>
    <w:rsid w:val="00CF48E2"/>
    <w:rsid w:val="00D0056B"/>
    <w:rsid w:val="00D01439"/>
    <w:rsid w:val="00D029E8"/>
    <w:rsid w:val="00D10675"/>
    <w:rsid w:val="00D10B3A"/>
    <w:rsid w:val="00D1368D"/>
    <w:rsid w:val="00D1616C"/>
    <w:rsid w:val="00D165E7"/>
    <w:rsid w:val="00D17A35"/>
    <w:rsid w:val="00D2042F"/>
    <w:rsid w:val="00D2457F"/>
    <w:rsid w:val="00D27298"/>
    <w:rsid w:val="00D27F94"/>
    <w:rsid w:val="00D3184D"/>
    <w:rsid w:val="00D33BCF"/>
    <w:rsid w:val="00D33C4E"/>
    <w:rsid w:val="00D357DF"/>
    <w:rsid w:val="00D35E7C"/>
    <w:rsid w:val="00D41685"/>
    <w:rsid w:val="00D430FC"/>
    <w:rsid w:val="00D441B0"/>
    <w:rsid w:val="00D469DF"/>
    <w:rsid w:val="00D47DE8"/>
    <w:rsid w:val="00D50252"/>
    <w:rsid w:val="00D5073E"/>
    <w:rsid w:val="00D50BFD"/>
    <w:rsid w:val="00D510FA"/>
    <w:rsid w:val="00D51786"/>
    <w:rsid w:val="00D559C3"/>
    <w:rsid w:val="00D56497"/>
    <w:rsid w:val="00D60589"/>
    <w:rsid w:val="00D607DB"/>
    <w:rsid w:val="00D62DE2"/>
    <w:rsid w:val="00D632F3"/>
    <w:rsid w:val="00D635DE"/>
    <w:rsid w:val="00D63F0F"/>
    <w:rsid w:val="00D6408A"/>
    <w:rsid w:val="00D644CB"/>
    <w:rsid w:val="00D65A43"/>
    <w:rsid w:val="00D65D32"/>
    <w:rsid w:val="00D721E9"/>
    <w:rsid w:val="00D7303F"/>
    <w:rsid w:val="00D7330F"/>
    <w:rsid w:val="00D73CA6"/>
    <w:rsid w:val="00D73D8D"/>
    <w:rsid w:val="00D7451A"/>
    <w:rsid w:val="00D74D4E"/>
    <w:rsid w:val="00D80D54"/>
    <w:rsid w:val="00D81E43"/>
    <w:rsid w:val="00D846BA"/>
    <w:rsid w:val="00D84ACE"/>
    <w:rsid w:val="00D85E9B"/>
    <w:rsid w:val="00D90377"/>
    <w:rsid w:val="00D9203B"/>
    <w:rsid w:val="00D9275C"/>
    <w:rsid w:val="00D960EE"/>
    <w:rsid w:val="00D961D9"/>
    <w:rsid w:val="00D9681F"/>
    <w:rsid w:val="00D97C72"/>
    <w:rsid w:val="00DA0164"/>
    <w:rsid w:val="00DA1042"/>
    <w:rsid w:val="00DA1916"/>
    <w:rsid w:val="00DA1DD6"/>
    <w:rsid w:val="00DA2563"/>
    <w:rsid w:val="00DA2668"/>
    <w:rsid w:val="00DA29CD"/>
    <w:rsid w:val="00DA2BA3"/>
    <w:rsid w:val="00DA2EBE"/>
    <w:rsid w:val="00DA34EA"/>
    <w:rsid w:val="00DA36A6"/>
    <w:rsid w:val="00DA4BB8"/>
    <w:rsid w:val="00DA53CC"/>
    <w:rsid w:val="00DA54A8"/>
    <w:rsid w:val="00DA68F0"/>
    <w:rsid w:val="00DA6CB6"/>
    <w:rsid w:val="00DB2DC5"/>
    <w:rsid w:val="00DB4774"/>
    <w:rsid w:val="00DB5360"/>
    <w:rsid w:val="00DB61B9"/>
    <w:rsid w:val="00DB63E5"/>
    <w:rsid w:val="00DB7EA9"/>
    <w:rsid w:val="00DC1248"/>
    <w:rsid w:val="00DC15B2"/>
    <w:rsid w:val="00DC3905"/>
    <w:rsid w:val="00DC3F67"/>
    <w:rsid w:val="00DC3F9B"/>
    <w:rsid w:val="00DC4C7E"/>
    <w:rsid w:val="00DD1115"/>
    <w:rsid w:val="00DD2247"/>
    <w:rsid w:val="00DD2937"/>
    <w:rsid w:val="00DD2B09"/>
    <w:rsid w:val="00DD2B78"/>
    <w:rsid w:val="00DD357A"/>
    <w:rsid w:val="00DD5030"/>
    <w:rsid w:val="00DD528D"/>
    <w:rsid w:val="00DD5757"/>
    <w:rsid w:val="00DD6E64"/>
    <w:rsid w:val="00DE1AB3"/>
    <w:rsid w:val="00DE3901"/>
    <w:rsid w:val="00DE6CD5"/>
    <w:rsid w:val="00DF118D"/>
    <w:rsid w:val="00DF35FA"/>
    <w:rsid w:val="00DF5170"/>
    <w:rsid w:val="00DF5F25"/>
    <w:rsid w:val="00DF660C"/>
    <w:rsid w:val="00DF76B4"/>
    <w:rsid w:val="00E0051D"/>
    <w:rsid w:val="00E01C07"/>
    <w:rsid w:val="00E028CD"/>
    <w:rsid w:val="00E02BD6"/>
    <w:rsid w:val="00E0386D"/>
    <w:rsid w:val="00E0480B"/>
    <w:rsid w:val="00E04E07"/>
    <w:rsid w:val="00E0685B"/>
    <w:rsid w:val="00E11E84"/>
    <w:rsid w:val="00E13A5A"/>
    <w:rsid w:val="00E15E03"/>
    <w:rsid w:val="00E16651"/>
    <w:rsid w:val="00E16FDE"/>
    <w:rsid w:val="00E17086"/>
    <w:rsid w:val="00E17449"/>
    <w:rsid w:val="00E21974"/>
    <w:rsid w:val="00E2275C"/>
    <w:rsid w:val="00E24DF7"/>
    <w:rsid w:val="00E25629"/>
    <w:rsid w:val="00E26631"/>
    <w:rsid w:val="00E327D9"/>
    <w:rsid w:val="00E3741B"/>
    <w:rsid w:val="00E37D6E"/>
    <w:rsid w:val="00E40806"/>
    <w:rsid w:val="00E41E35"/>
    <w:rsid w:val="00E45624"/>
    <w:rsid w:val="00E469EB"/>
    <w:rsid w:val="00E5502C"/>
    <w:rsid w:val="00E576B4"/>
    <w:rsid w:val="00E62D1A"/>
    <w:rsid w:val="00E638AE"/>
    <w:rsid w:val="00E66BC2"/>
    <w:rsid w:val="00E67B19"/>
    <w:rsid w:val="00E67D5D"/>
    <w:rsid w:val="00E70658"/>
    <w:rsid w:val="00E717A8"/>
    <w:rsid w:val="00E7196F"/>
    <w:rsid w:val="00E736FD"/>
    <w:rsid w:val="00E7415A"/>
    <w:rsid w:val="00E803C8"/>
    <w:rsid w:val="00E812F4"/>
    <w:rsid w:val="00E81F33"/>
    <w:rsid w:val="00E820C8"/>
    <w:rsid w:val="00E83608"/>
    <w:rsid w:val="00E83890"/>
    <w:rsid w:val="00E9043B"/>
    <w:rsid w:val="00E90ADD"/>
    <w:rsid w:val="00E91057"/>
    <w:rsid w:val="00E93C28"/>
    <w:rsid w:val="00E93CE9"/>
    <w:rsid w:val="00E941B4"/>
    <w:rsid w:val="00E953C8"/>
    <w:rsid w:val="00E97371"/>
    <w:rsid w:val="00EA0944"/>
    <w:rsid w:val="00EA37B1"/>
    <w:rsid w:val="00EA67B8"/>
    <w:rsid w:val="00EB12D5"/>
    <w:rsid w:val="00EB7E30"/>
    <w:rsid w:val="00EC1B62"/>
    <w:rsid w:val="00EC25AE"/>
    <w:rsid w:val="00EC46C7"/>
    <w:rsid w:val="00ED1E55"/>
    <w:rsid w:val="00ED4406"/>
    <w:rsid w:val="00ED557B"/>
    <w:rsid w:val="00EE0864"/>
    <w:rsid w:val="00EE0C00"/>
    <w:rsid w:val="00EE153F"/>
    <w:rsid w:val="00EE5C85"/>
    <w:rsid w:val="00EE630F"/>
    <w:rsid w:val="00EE7324"/>
    <w:rsid w:val="00F01268"/>
    <w:rsid w:val="00F01517"/>
    <w:rsid w:val="00F05501"/>
    <w:rsid w:val="00F0653A"/>
    <w:rsid w:val="00F0668F"/>
    <w:rsid w:val="00F06EAE"/>
    <w:rsid w:val="00F10C51"/>
    <w:rsid w:val="00F10CF5"/>
    <w:rsid w:val="00F13ABD"/>
    <w:rsid w:val="00F157DF"/>
    <w:rsid w:val="00F16381"/>
    <w:rsid w:val="00F16D1D"/>
    <w:rsid w:val="00F24291"/>
    <w:rsid w:val="00F24813"/>
    <w:rsid w:val="00F24ECF"/>
    <w:rsid w:val="00F25317"/>
    <w:rsid w:val="00F25BEE"/>
    <w:rsid w:val="00F26D47"/>
    <w:rsid w:val="00F317D3"/>
    <w:rsid w:val="00F33B72"/>
    <w:rsid w:val="00F412BF"/>
    <w:rsid w:val="00F46835"/>
    <w:rsid w:val="00F46851"/>
    <w:rsid w:val="00F524F0"/>
    <w:rsid w:val="00F5512B"/>
    <w:rsid w:val="00F57627"/>
    <w:rsid w:val="00F603CC"/>
    <w:rsid w:val="00F661C3"/>
    <w:rsid w:val="00F71544"/>
    <w:rsid w:val="00F74809"/>
    <w:rsid w:val="00F75B51"/>
    <w:rsid w:val="00F778C7"/>
    <w:rsid w:val="00F77DF7"/>
    <w:rsid w:val="00F804EC"/>
    <w:rsid w:val="00F80556"/>
    <w:rsid w:val="00F80E06"/>
    <w:rsid w:val="00F83E4A"/>
    <w:rsid w:val="00F842F0"/>
    <w:rsid w:val="00F84D8D"/>
    <w:rsid w:val="00F864C8"/>
    <w:rsid w:val="00F867E1"/>
    <w:rsid w:val="00F8688E"/>
    <w:rsid w:val="00F868F5"/>
    <w:rsid w:val="00F877CF"/>
    <w:rsid w:val="00F901F3"/>
    <w:rsid w:val="00F9596F"/>
    <w:rsid w:val="00F961D8"/>
    <w:rsid w:val="00F9624D"/>
    <w:rsid w:val="00F96DBD"/>
    <w:rsid w:val="00F9705C"/>
    <w:rsid w:val="00F9737D"/>
    <w:rsid w:val="00F974B7"/>
    <w:rsid w:val="00FA0026"/>
    <w:rsid w:val="00FA0716"/>
    <w:rsid w:val="00FA0E42"/>
    <w:rsid w:val="00FA19C9"/>
    <w:rsid w:val="00FA4B9C"/>
    <w:rsid w:val="00FA62EA"/>
    <w:rsid w:val="00FA6CBB"/>
    <w:rsid w:val="00FA7081"/>
    <w:rsid w:val="00FB0550"/>
    <w:rsid w:val="00FB37EA"/>
    <w:rsid w:val="00FB4C57"/>
    <w:rsid w:val="00FB57E0"/>
    <w:rsid w:val="00FB6C43"/>
    <w:rsid w:val="00FB705D"/>
    <w:rsid w:val="00FB7289"/>
    <w:rsid w:val="00FC1D62"/>
    <w:rsid w:val="00FC271E"/>
    <w:rsid w:val="00FC3100"/>
    <w:rsid w:val="00FC6CF4"/>
    <w:rsid w:val="00FC7595"/>
    <w:rsid w:val="00FD1B3A"/>
    <w:rsid w:val="00FD7151"/>
    <w:rsid w:val="00FD727B"/>
    <w:rsid w:val="00FE0701"/>
    <w:rsid w:val="00FE186D"/>
    <w:rsid w:val="00FE1873"/>
    <w:rsid w:val="00FE1F29"/>
    <w:rsid w:val="00FE204D"/>
    <w:rsid w:val="00FE22CE"/>
    <w:rsid w:val="00FE3D39"/>
    <w:rsid w:val="00FE44CA"/>
    <w:rsid w:val="00FE4D3C"/>
    <w:rsid w:val="00FE652F"/>
    <w:rsid w:val="00FE7661"/>
    <w:rsid w:val="00FF30B9"/>
    <w:rsid w:val="00FF384A"/>
    <w:rsid w:val="00FF6842"/>
    <w:rsid w:val="00FF78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6407"/>
  <w15:chartTrackingRefBased/>
  <w15:docId w15:val="{B23B981D-FE97-416C-A944-96725B768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30177"/>
    <w:pPr>
      <w:spacing w:after="120" w:line="240" w:lineRule="auto"/>
    </w:pPr>
    <w:rPr>
      <w:rFonts w:eastAsia="Times New Roman" w:cstheme="minorHAnsi"/>
      <w:color w:val="000000"/>
      <w:sz w:val="24"/>
      <w:szCs w:val="20"/>
      <w:lang w:eastAsia="en-AU"/>
    </w:rPr>
  </w:style>
  <w:style w:type="paragraph" w:styleId="Heading1">
    <w:name w:val="heading 1"/>
    <w:basedOn w:val="Normal"/>
    <w:next w:val="Normal"/>
    <w:link w:val="Heading1Char"/>
    <w:uiPriority w:val="9"/>
    <w:rsid w:val="009666F9"/>
    <w:pPr>
      <w:tabs>
        <w:tab w:val="left" w:pos="851"/>
      </w:tabs>
      <w:spacing w:before="240"/>
      <w:outlineLvl w:val="0"/>
    </w:pPr>
    <w:rPr>
      <w:b/>
      <w:bCs/>
      <w:noProof/>
      <w:color w:val="3F9C35"/>
      <w:sz w:val="36"/>
      <w:szCs w:val="40"/>
    </w:rPr>
  </w:style>
  <w:style w:type="paragraph" w:styleId="Heading2">
    <w:name w:val="heading 2"/>
    <w:basedOn w:val="Normal"/>
    <w:next w:val="Normal"/>
    <w:link w:val="Heading2Char"/>
    <w:uiPriority w:val="9"/>
    <w:unhideWhenUsed/>
    <w:rsid w:val="009666F9"/>
    <w:pPr>
      <w:tabs>
        <w:tab w:val="left" w:pos="851"/>
      </w:tabs>
      <w:spacing w:before="120"/>
      <w:outlineLvl w:val="1"/>
    </w:pPr>
    <w:rPr>
      <w:b/>
      <w:bCs/>
      <w:color w:val="3F9C35"/>
      <w:sz w:val="28"/>
      <w:szCs w:val="28"/>
    </w:rPr>
  </w:style>
  <w:style w:type="paragraph" w:styleId="Heading3">
    <w:name w:val="heading 3"/>
    <w:basedOn w:val="Normal"/>
    <w:next w:val="Normal"/>
    <w:link w:val="Heading3Char"/>
    <w:uiPriority w:val="9"/>
    <w:unhideWhenUsed/>
    <w:rsid w:val="00271749"/>
    <w:pPr>
      <w:tabs>
        <w:tab w:val="left" w:pos="851"/>
      </w:tabs>
      <w:outlineLvl w:val="2"/>
    </w:pPr>
    <w:rPr>
      <w:b/>
      <w:bCs/>
      <w:color w:val="3F9C35"/>
      <w:szCs w:val="28"/>
    </w:rPr>
  </w:style>
  <w:style w:type="paragraph" w:styleId="Heading4">
    <w:name w:val="heading 4"/>
    <w:basedOn w:val="Heading3"/>
    <w:next w:val="Normal"/>
    <w:link w:val="Heading4Char"/>
    <w:uiPriority w:val="9"/>
    <w:unhideWhenUsed/>
    <w:qFormat/>
    <w:rsid w:val="00840E21"/>
    <w:pPr>
      <w:numPr>
        <w:ilvl w:val="3"/>
      </w:numPr>
      <w:outlineLvl w:val="3"/>
    </w:pPr>
    <w:rPr>
      <w:i/>
      <w:iCs/>
    </w:rPr>
  </w:style>
  <w:style w:type="paragraph" w:styleId="Heading5">
    <w:name w:val="heading 5"/>
    <w:aliases w:val="Main Subtitle"/>
    <w:basedOn w:val="Normal"/>
    <w:next w:val="Normal"/>
    <w:link w:val="Heading5Char"/>
    <w:uiPriority w:val="9"/>
    <w:unhideWhenUsed/>
    <w:rsid w:val="00840E21"/>
    <w:pPr>
      <w:spacing w:after="0" w:line="320" w:lineRule="exact"/>
      <w:ind w:left="-1134" w:right="5907"/>
      <w:jc w:val="center"/>
      <w:outlineLvl w:val="4"/>
    </w:pPr>
    <w:rPr>
      <w:noProof/>
      <w:color w:val="FFFFFF" w:themeColor="background1"/>
      <w:sz w:val="32"/>
      <w:szCs w:val="32"/>
    </w:rPr>
  </w:style>
  <w:style w:type="paragraph" w:styleId="Heading6">
    <w:name w:val="heading 6"/>
    <w:aliases w:val="Contents title"/>
    <w:basedOn w:val="Heading1"/>
    <w:next w:val="Normal"/>
    <w:link w:val="Heading6Char"/>
    <w:uiPriority w:val="9"/>
    <w:unhideWhenUsed/>
    <w:rsid w:val="008B6BB2"/>
    <w:pPr>
      <w:outlineLvl w:val="5"/>
    </w:pPr>
    <w:rPr>
      <w:color w:val="FFFFFF" w:themeColor="background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B5F"/>
    <w:pPr>
      <w:tabs>
        <w:tab w:val="center" w:pos="4513"/>
        <w:tab w:val="right" w:pos="9026"/>
      </w:tabs>
      <w:spacing w:after="0"/>
    </w:pPr>
  </w:style>
  <w:style w:type="character" w:customStyle="1" w:styleId="HeaderChar">
    <w:name w:val="Header Char"/>
    <w:basedOn w:val="DefaultParagraphFont"/>
    <w:link w:val="Header"/>
    <w:uiPriority w:val="99"/>
    <w:rsid w:val="00C91B5F"/>
    <w:rPr>
      <w:rFonts w:eastAsia="Times New Roman" w:cstheme="minorHAnsi"/>
      <w:color w:val="000000"/>
      <w:sz w:val="20"/>
      <w:szCs w:val="20"/>
      <w:shd w:val="clear" w:color="auto" w:fill="FFFFFF"/>
      <w:lang w:eastAsia="en-AU"/>
    </w:rPr>
  </w:style>
  <w:style w:type="paragraph" w:styleId="Footer">
    <w:name w:val="footer"/>
    <w:basedOn w:val="Normal"/>
    <w:link w:val="FooterChar"/>
    <w:uiPriority w:val="99"/>
    <w:unhideWhenUsed/>
    <w:rsid w:val="00C91B5F"/>
    <w:pPr>
      <w:tabs>
        <w:tab w:val="center" w:pos="4513"/>
        <w:tab w:val="right" w:pos="9026"/>
      </w:tabs>
      <w:spacing w:after="0"/>
    </w:pPr>
  </w:style>
  <w:style w:type="character" w:customStyle="1" w:styleId="FooterChar">
    <w:name w:val="Footer Char"/>
    <w:basedOn w:val="DefaultParagraphFont"/>
    <w:link w:val="Footer"/>
    <w:uiPriority w:val="99"/>
    <w:rsid w:val="00C91B5F"/>
    <w:rPr>
      <w:rFonts w:eastAsia="Times New Roman" w:cstheme="minorHAnsi"/>
      <w:color w:val="000000"/>
      <w:sz w:val="20"/>
      <w:szCs w:val="20"/>
      <w:shd w:val="clear" w:color="auto" w:fill="FFFFFF"/>
      <w:lang w:eastAsia="en-AU"/>
    </w:rPr>
  </w:style>
  <w:style w:type="character" w:customStyle="1" w:styleId="Heading1Char">
    <w:name w:val="Heading 1 Char"/>
    <w:basedOn w:val="DefaultParagraphFont"/>
    <w:link w:val="Heading1"/>
    <w:uiPriority w:val="9"/>
    <w:rsid w:val="009666F9"/>
    <w:rPr>
      <w:rFonts w:eastAsia="Times New Roman" w:cstheme="minorHAnsi"/>
      <w:b/>
      <w:bCs/>
      <w:noProof/>
      <w:color w:val="3F9C35"/>
      <w:sz w:val="36"/>
      <w:szCs w:val="40"/>
      <w:lang w:eastAsia="en-AU"/>
    </w:rPr>
  </w:style>
  <w:style w:type="character" w:customStyle="1" w:styleId="Heading2Char">
    <w:name w:val="Heading 2 Char"/>
    <w:basedOn w:val="DefaultParagraphFont"/>
    <w:link w:val="Heading2"/>
    <w:uiPriority w:val="9"/>
    <w:rsid w:val="009666F9"/>
    <w:rPr>
      <w:rFonts w:eastAsia="Times New Roman" w:cstheme="minorHAnsi"/>
      <w:b/>
      <w:bCs/>
      <w:color w:val="3F9C35"/>
      <w:sz w:val="28"/>
      <w:szCs w:val="28"/>
      <w:lang w:eastAsia="en-AU"/>
    </w:rPr>
  </w:style>
  <w:style w:type="character" w:customStyle="1" w:styleId="Heading3Char">
    <w:name w:val="Heading 3 Char"/>
    <w:basedOn w:val="DefaultParagraphFont"/>
    <w:link w:val="Heading3"/>
    <w:uiPriority w:val="9"/>
    <w:rsid w:val="00271749"/>
    <w:rPr>
      <w:rFonts w:eastAsia="Times New Roman" w:cstheme="minorHAnsi"/>
      <w:b/>
      <w:bCs/>
      <w:color w:val="3F9C35"/>
      <w:sz w:val="24"/>
      <w:szCs w:val="28"/>
      <w:lang w:eastAsia="en-AU"/>
    </w:rPr>
  </w:style>
  <w:style w:type="character" w:customStyle="1" w:styleId="Heading4Char">
    <w:name w:val="Heading 4 Char"/>
    <w:basedOn w:val="DefaultParagraphFont"/>
    <w:link w:val="Heading4"/>
    <w:uiPriority w:val="9"/>
    <w:rsid w:val="00840E21"/>
    <w:rPr>
      <w:rFonts w:eastAsia="Times New Roman" w:cstheme="minorHAnsi"/>
      <w:i/>
      <w:iCs/>
      <w:color w:val="3F9C35"/>
      <w:sz w:val="24"/>
      <w:szCs w:val="24"/>
      <w:shd w:val="clear" w:color="auto" w:fill="FFFFFF"/>
      <w:lang w:eastAsia="en-AU"/>
    </w:rPr>
  </w:style>
  <w:style w:type="paragraph" w:customStyle="1" w:styleId="Trackname">
    <w:name w:val="Track name"/>
    <w:basedOn w:val="Normal"/>
    <w:next w:val="Normal"/>
    <w:link w:val="TracknameChar"/>
    <w:rsid w:val="009666F9"/>
    <w:rPr>
      <w:b/>
      <w:bCs/>
      <w:color w:val="284E36" w:themeColor="text2"/>
      <w:sz w:val="26"/>
      <w:szCs w:val="28"/>
    </w:rPr>
  </w:style>
  <w:style w:type="character" w:customStyle="1" w:styleId="Heading5Char">
    <w:name w:val="Heading 5 Char"/>
    <w:aliases w:val="Main Subtitle Char"/>
    <w:basedOn w:val="DefaultParagraphFont"/>
    <w:link w:val="Heading5"/>
    <w:uiPriority w:val="9"/>
    <w:rsid w:val="00840E21"/>
    <w:rPr>
      <w:rFonts w:eastAsia="Times New Roman" w:cstheme="minorHAnsi"/>
      <w:noProof/>
      <w:color w:val="FFFFFF" w:themeColor="background1"/>
      <w:sz w:val="32"/>
      <w:szCs w:val="32"/>
      <w:lang w:eastAsia="en-AU"/>
    </w:rPr>
  </w:style>
  <w:style w:type="character" w:styleId="SubtleEmphasis">
    <w:name w:val="Subtle Emphasis"/>
    <w:aliases w:val="Inside Cover - Credits"/>
    <w:uiPriority w:val="19"/>
    <w:qFormat/>
    <w:rsid w:val="00840E21"/>
  </w:style>
  <w:style w:type="paragraph" w:styleId="TOCHeading">
    <w:name w:val="TOC Heading"/>
    <w:next w:val="Normal"/>
    <w:uiPriority w:val="39"/>
    <w:unhideWhenUsed/>
    <w:rsid w:val="00606DCD"/>
    <w:pPr>
      <w:keepNext/>
      <w:keepLines/>
      <w:spacing w:before="240" w:after="240" w:line="240" w:lineRule="auto"/>
    </w:pPr>
    <w:rPr>
      <w:rFonts w:eastAsiaTheme="majorEastAsia" w:cstheme="minorHAnsi"/>
      <w:b/>
      <w:bCs/>
      <w:color w:val="3F9C35"/>
      <w:sz w:val="36"/>
      <w:szCs w:val="36"/>
      <w:lang w:val="en-US"/>
    </w:rPr>
  </w:style>
  <w:style w:type="character" w:customStyle="1" w:styleId="TracknameChar">
    <w:name w:val="Track name Char"/>
    <w:basedOn w:val="DefaultParagraphFont"/>
    <w:link w:val="Trackname"/>
    <w:rsid w:val="009666F9"/>
    <w:rPr>
      <w:rFonts w:eastAsia="Times New Roman" w:cstheme="minorHAnsi"/>
      <w:b/>
      <w:bCs/>
      <w:color w:val="284E36" w:themeColor="text2"/>
      <w:sz w:val="26"/>
      <w:szCs w:val="28"/>
      <w:lang w:eastAsia="en-AU"/>
    </w:rPr>
  </w:style>
  <w:style w:type="character" w:styleId="Emphasis">
    <w:name w:val="Emphasis"/>
    <w:basedOn w:val="SubtleEmphasis"/>
    <w:uiPriority w:val="20"/>
    <w:rsid w:val="00370BAC"/>
  </w:style>
  <w:style w:type="character" w:customStyle="1" w:styleId="Heading6Char">
    <w:name w:val="Heading 6 Char"/>
    <w:aliases w:val="Contents title Char"/>
    <w:basedOn w:val="DefaultParagraphFont"/>
    <w:link w:val="Heading6"/>
    <w:uiPriority w:val="9"/>
    <w:rsid w:val="008B6BB2"/>
    <w:rPr>
      <w:rFonts w:eastAsia="Times New Roman" w:cstheme="minorHAnsi"/>
      <w:b/>
      <w:bCs/>
      <w:color w:val="FFFFFF" w:themeColor="background1"/>
      <w:sz w:val="36"/>
      <w:szCs w:val="20"/>
      <w:lang w:eastAsia="en-AU"/>
    </w:rPr>
  </w:style>
  <w:style w:type="paragraph" w:styleId="NormalWeb">
    <w:name w:val="Normal (Web)"/>
    <w:basedOn w:val="Normal"/>
    <w:uiPriority w:val="99"/>
    <w:semiHidden/>
    <w:unhideWhenUsed/>
    <w:rsid w:val="00716013"/>
    <w:pPr>
      <w:spacing w:before="100" w:beforeAutospacing="1" w:after="100" w:afterAutospacing="1"/>
    </w:pPr>
    <w:rPr>
      <w:rFonts w:ascii="Times New Roman" w:hAnsi="Times New Roman" w:cs="Times New Roman"/>
      <w:color w:val="auto"/>
      <w:szCs w:val="24"/>
    </w:rPr>
  </w:style>
  <w:style w:type="paragraph" w:styleId="NoSpacing">
    <w:name w:val="No Spacing"/>
    <w:aliases w:val="Body,Body Copy"/>
    <w:link w:val="NoSpacingChar"/>
    <w:uiPriority w:val="1"/>
    <w:qFormat/>
    <w:rsid w:val="00402A27"/>
    <w:pPr>
      <w:spacing w:after="120"/>
    </w:pPr>
    <w:rPr>
      <w:rFonts w:ascii="HelveticaNeueLT Std Lt" w:hAnsi="HelveticaNeueLT Std Lt" w:cstheme="minorHAnsi"/>
      <w:color w:val="000000"/>
      <w:sz w:val="20"/>
      <w:szCs w:val="20"/>
    </w:rPr>
  </w:style>
  <w:style w:type="character" w:customStyle="1" w:styleId="NoSpacingChar">
    <w:name w:val="No Spacing Char"/>
    <w:aliases w:val="Body Char,Body Copy Char"/>
    <w:basedOn w:val="DefaultParagraphFont"/>
    <w:link w:val="NoSpacing"/>
    <w:uiPriority w:val="1"/>
    <w:rsid w:val="00402A27"/>
    <w:rPr>
      <w:rFonts w:ascii="HelveticaNeueLT Std Lt" w:hAnsi="HelveticaNeueLT Std Lt" w:cstheme="minorHAnsi"/>
      <w:color w:val="000000"/>
      <w:sz w:val="20"/>
      <w:szCs w:val="20"/>
    </w:rPr>
  </w:style>
  <w:style w:type="paragraph" w:styleId="ListParagraph">
    <w:name w:val="List Paragraph"/>
    <w:basedOn w:val="Normal"/>
    <w:link w:val="ListParagraphChar"/>
    <w:uiPriority w:val="34"/>
    <w:qFormat/>
    <w:rsid w:val="00753F97"/>
    <w:pPr>
      <w:numPr>
        <w:numId w:val="12"/>
      </w:numPr>
      <w:spacing w:after="80"/>
      <w:ind w:left="284" w:hanging="284"/>
    </w:pPr>
    <w:rPr>
      <w:rFonts w:eastAsiaTheme="minorHAnsi"/>
    </w:rPr>
  </w:style>
  <w:style w:type="character" w:styleId="UnresolvedMention">
    <w:name w:val="Unresolved Mention"/>
    <w:basedOn w:val="DefaultParagraphFont"/>
    <w:uiPriority w:val="99"/>
    <w:semiHidden/>
    <w:unhideWhenUsed/>
    <w:rsid w:val="005A6163"/>
    <w:rPr>
      <w:color w:val="605E5C"/>
      <w:shd w:val="clear" w:color="auto" w:fill="E1DFDD"/>
    </w:rPr>
  </w:style>
  <w:style w:type="paragraph" w:customStyle="1" w:styleId="IntroSymbols">
    <w:name w:val="Intro Symbols"/>
    <w:basedOn w:val="Introduction"/>
    <w:rsid w:val="00DB5360"/>
    <w:pPr>
      <w:spacing w:after="240"/>
      <w:jc w:val="center"/>
    </w:pPr>
  </w:style>
  <w:style w:type="paragraph" w:customStyle="1" w:styleId="Imagecaption">
    <w:name w:val="Image caption"/>
    <w:basedOn w:val="Normal"/>
    <w:link w:val="ImagecaptionChar"/>
    <w:rsid w:val="009666F9"/>
    <w:rPr>
      <w:sz w:val="22"/>
    </w:rPr>
  </w:style>
  <w:style w:type="character" w:customStyle="1" w:styleId="ImagecaptionChar">
    <w:name w:val="Image caption Char"/>
    <w:basedOn w:val="DefaultParagraphFont"/>
    <w:link w:val="Imagecaption"/>
    <w:rsid w:val="009666F9"/>
    <w:rPr>
      <w:rFonts w:eastAsia="Times New Roman" w:cstheme="minorHAnsi"/>
      <w:color w:val="000000"/>
      <w:szCs w:val="20"/>
      <w:lang w:eastAsia="en-AU"/>
    </w:rPr>
  </w:style>
  <w:style w:type="character" w:styleId="PageNumber">
    <w:name w:val="page number"/>
    <w:basedOn w:val="DefaultParagraphFont"/>
    <w:uiPriority w:val="99"/>
    <w:semiHidden/>
    <w:unhideWhenUsed/>
    <w:rsid w:val="00B3328B"/>
  </w:style>
  <w:style w:type="table" w:styleId="TableGrid">
    <w:name w:val="Table Grid"/>
    <w:basedOn w:val="TableNormal"/>
    <w:uiPriority w:val="39"/>
    <w:rsid w:val="00492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30D"/>
    <w:rPr>
      <w:color w:val="808080"/>
    </w:rPr>
  </w:style>
  <w:style w:type="paragraph" w:styleId="Caption">
    <w:name w:val="caption"/>
    <w:basedOn w:val="Normal"/>
    <w:next w:val="Normal"/>
    <w:uiPriority w:val="35"/>
    <w:unhideWhenUsed/>
    <w:qFormat/>
    <w:rsid w:val="00130FF8"/>
    <w:rPr>
      <w:i/>
      <w:iCs/>
      <w:color w:val="284E36" w:themeColor="text2"/>
      <w:sz w:val="18"/>
      <w:szCs w:val="18"/>
    </w:rPr>
  </w:style>
  <w:style w:type="paragraph" w:customStyle="1" w:styleId="SmallImage">
    <w:name w:val="Small Image"/>
    <w:rsid w:val="009666F9"/>
    <w:pPr>
      <w:pageBreakBefore/>
      <w:numPr>
        <w:numId w:val="11"/>
      </w:numPr>
      <w:tabs>
        <w:tab w:val="left" w:pos="851"/>
      </w:tabs>
      <w:spacing w:after="120" w:line="240" w:lineRule="auto"/>
      <w:ind w:left="851" w:hanging="851"/>
      <w:outlineLvl w:val="0"/>
    </w:pPr>
    <w:rPr>
      <w:rFonts w:eastAsia="Times New Roman" w:cstheme="minorHAnsi"/>
      <w:b/>
      <w:bCs/>
      <w:color w:val="3F9C35"/>
      <w:sz w:val="36"/>
      <w:szCs w:val="36"/>
      <w:lang w:eastAsia="en-AU"/>
    </w:rPr>
  </w:style>
  <w:style w:type="paragraph" w:customStyle="1" w:styleId="Introduction">
    <w:name w:val="Introduction"/>
    <w:basedOn w:val="Heading2"/>
    <w:link w:val="IntroductionChar"/>
    <w:rsid w:val="009666F9"/>
    <w:pPr>
      <w:spacing w:before="0" w:after="60"/>
    </w:pPr>
    <w:rPr>
      <w:b w:val="0"/>
      <w:bCs w:val="0"/>
      <w:color w:val="284E36" w:themeColor="text2"/>
      <w:sz w:val="26"/>
      <w:szCs w:val="22"/>
    </w:rPr>
  </w:style>
  <w:style w:type="character" w:customStyle="1" w:styleId="IntroductionChar">
    <w:name w:val="Introduction Char"/>
    <w:basedOn w:val="Heading2Char"/>
    <w:link w:val="Introduction"/>
    <w:rsid w:val="009666F9"/>
    <w:rPr>
      <w:rFonts w:eastAsia="Times New Roman" w:cstheme="minorHAnsi"/>
      <w:b w:val="0"/>
      <w:bCs w:val="0"/>
      <w:color w:val="284E36" w:themeColor="text2"/>
      <w:sz w:val="26"/>
      <w:szCs w:val="28"/>
      <w:lang w:eastAsia="en-AU"/>
    </w:rPr>
  </w:style>
  <w:style w:type="paragraph" w:customStyle="1" w:styleId="Parknameheading">
    <w:name w:val="Park name heading"/>
    <w:link w:val="ParknameheadingChar"/>
    <w:qFormat/>
    <w:rsid w:val="00854004"/>
    <w:pPr>
      <w:spacing w:after="0" w:line="540" w:lineRule="exact"/>
    </w:pPr>
    <w:rPr>
      <w:rFonts w:eastAsia="Times New Roman" w:cstheme="minorHAnsi"/>
      <w:b/>
      <w:bCs/>
      <w:color w:val="284E36" w:themeColor="text2"/>
      <w:sz w:val="48"/>
      <w:szCs w:val="48"/>
      <w:lang w:eastAsia="en-AU"/>
    </w:rPr>
  </w:style>
  <w:style w:type="paragraph" w:customStyle="1" w:styleId="Visitorguidesubheading">
    <w:name w:val="Visitor guide subheading"/>
    <w:link w:val="VisitorguidesubheadingChar"/>
    <w:qFormat/>
    <w:rsid w:val="00854004"/>
    <w:pPr>
      <w:spacing w:after="240"/>
    </w:pPr>
    <w:rPr>
      <w:rFonts w:eastAsia="Times New Roman" w:cstheme="minorHAnsi"/>
      <w:color w:val="284E36" w:themeColor="text2"/>
      <w:sz w:val="36"/>
      <w:szCs w:val="36"/>
      <w:lang w:eastAsia="en-AU"/>
    </w:rPr>
  </w:style>
  <w:style w:type="character" w:customStyle="1" w:styleId="ParknameheadingChar">
    <w:name w:val="Park name heading Char"/>
    <w:basedOn w:val="DefaultParagraphFont"/>
    <w:link w:val="Parknameheading"/>
    <w:rsid w:val="00854004"/>
    <w:rPr>
      <w:rFonts w:eastAsia="Times New Roman" w:cstheme="minorHAnsi"/>
      <w:b/>
      <w:bCs/>
      <w:color w:val="284E36" w:themeColor="text2"/>
      <w:sz w:val="48"/>
      <w:szCs w:val="48"/>
      <w:lang w:eastAsia="en-AU"/>
    </w:rPr>
  </w:style>
  <w:style w:type="character" w:customStyle="1" w:styleId="VisitorguidesubheadingChar">
    <w:name w:val="Visitor guide subheading Char"/>
    <w:basedOn w:val="DefaultParagraphFont"/>
    <w:link w:val="Visitorguidesubheading"/>
    <w:rsid w:val="00854004"/>
    <w:rPr>
      <w:rFonts w:eastAsia="Times New Roman" w:cstheme="minorHAnsi"/>
      <w:color w:val="284E36" w:themeColor="text2"/>
      <w:sz w:val="36"/>
      <w:szCs w:val="36"/>
      <w:lang w:eastAsia="en-AU"/>
    </w:rPr>
  </w:style>
  <w:style w:type="character" w:styleId="Hyperlink">
    <w:name w:val="Hyperlink"/>
    <w:basedOn w:val="DefaultParagraphFont"/>
    <w:uiPriority w:val="99"/>
    <w:unhideWhenUsed/>
    <w:qFormat/>
    <w:rsid w:val="008D62C7"/>
    <w:rPr>
      <w:rFonts w:eastAsiaTheme="minorHAnsi"/>
      <w:color w:val="0671A8"/>
      <w:lang w:eastAsia="en-US"/>
    </w:rPr>
  </w:style>
  <w:style w:type="paragraph" w:customStyle="1" w:styleId="Activity">
    <w:name w:val="Activity"/>
    <w:basedOn w:val="Heading2"/>
    <w:link w:val="ActivityChar"/>
    <w:rsid w:val="009666F9"/>
    <w:rPr>
      <w:color w:val="0671A8"/>
      <w:sz w:val="32"/>
    </w:rPr>
  </w:style>
  <w:style w:type="character" w:customStyle="1" w:styleId="ActivityChar">
    <w:name w:val="Activity Char"/>
    <w:basedOn w:val="Heading2Char"/>
    <w:link w:val="Activity"/>
    <w:rsid w:val="009666F9"/>
    <w:rPr>
      <w:rFonts w:eastAsia="Times New Roman" w:cstheme="minorHAnsi"/>
      <w:b/>
      <w:bCs/>
      <w:color w:val="0671A8"/>
      <w:sz w:val="32"/>
      <w:szCs w:val="28"/>
      <w:lang w:eastAsia="en-AU"/>
    </w:rPr>
  </w:style>
  <w:style w:type="paragraph" w:customStyle="1" w:styleId="Tableheading">
    <w:name w:val="Table heading"/>
    <w:basedOn w:val="Normal"/>
    <w:link w:val="TableheadingChar"/>
    <w:rsid w:val="009666F9"/>
    <w:pPr>
      <w:spacing w:after="60"/>
    </w:pPr>
    <w:rPr>
      <w:b/>
      <w:bCs/>
      <w:color w:val="3F9C35" w:themeColor="accent1"/>
    </w:rPr>
  </w:style>
  <w:style w:type="paragraph" w:customStyle="1" w:styleId="Tablecontent">
    <w:name w:val="Table content"/>
    <w:basedOn w:val="Normal"/>
    <w:link w:val="TablecontentChar"/>
    <w:rsid w:val="008849F3"/>
    <w:pPr>
      <w:spacing w:before="40" w:after="40"/>
    </w:pPr>
  </w:style>
  <w:style w:type="character" w:customStyle="1" w:styleId="TableheadingChar">
    <w:name w:val="Table heading Char"/>
    <w:basedOn w:val="DefaultParagraphFont"/>
    <w:link w:val="Tableheading"/>
    <w:rsid w:val="009666F9"/>
    <w:rPr>
      <w:rFonts w:eastAsia="Times New Roman" w:cstheme="minorHAnsi"/>
      <w:b/>
      <w:bCs/>
      <w:color w:val="3F9C35" w:themeColor="accent1"/>
      <w:sz w:val="24"/>
      <w:szCs w:val="20"/>
      <w:lang w:eastAsia="en-AU"/>
    </w:rPr>
  </w:style>
  <w:style w:type="character" w:customStyle="1" w:styleId="TablecontentChar">
    <w:name w:val="Table content Char"/>
    <w:basedOn w:val="DefaultParagraphFont"/>
    <w:link w:val="Tablecontent"/>
    <w:rsid w:val="008849F3"/>
    <w:rPr>
      <w:rFonts w:eastAsia="Times New Roman" w:cstheme="minorHAnsi"/>
      <w:color w:val="000000"/>
      <w:sz w:val="24"/>
      <w:szCs w:val="20"/>
      <w:lang w:eastAsia="en-AU"/>
    </w:rPr>
  </w:style>
  <w:style w:type="character" w:styleId="FollowedHyperlink">
    <w:name w:val="FollowedHyperlink"/>
    <w:basedOn w:val="DefaultParagraphFont"/>
    <w:uiPriority w:val="99"/>
    <w:semiHidden/>
    <w:unhideWhenUsed/>
    <w:rsid w:val="00CD1AD9"/>
    <w:rPr>
      <w:color w:val="954F72" w:themeColor="followedHyperlink"/>
      <w:u w:val="single"/>
    </w:rPr>
  </w:style>
  <w:style w:type="paragraph" w:styleId="CommentText">
    <w:name w:val="annotation text"/>
    <w:basedOn w:val="Normal"/>
    <w:link w:val="CommentTextChar"/>
    <w:uiPriority w:val="99"/>
    <w:unhideWhenUsed/>
    <w:rsid w:val="00711B39"/>
  </w:style>
  <w:style w:type="character" w:customStyle="1" w:styleId="CommentTextChar">
    <w:name w:val="Comment Text Char"/>
    <w:basedOn w:val="DefaultParagraphFont"/>
    <w:link w:val="CommentText"/>
    <w:uiPriority w:val="99"/>
    <w:rsid w:val="00711B39"/>
    <w:rPr>
      <w:rFonts w:eastAsia="Times New Roman" w:cstheme="minorHAnsi"/>
      <w:color w:val="000000"/>
      <w:sz w:val="20"/>
      <w:szCs w:val="20"/>
      <w:lang w:eastAsia="en-AU"/>
    </w:rPr>
  </w:style>
  <w:style w:type="character" w:styleId="CommentReference">
    <w:name w:val="annotation reference"/>
    <w:basedOn w:val="DefaultParagraphFont"/>
    <w:uiPriority w:val="99"/>
    <w:semiHidden/>
    <w:unhideWhenUsed/>
    <w:rsid w:val="00711B39"/>
    <w:rPr>
      <w:sz w:val="16"/>
      <w:szCs w:val="16"/>
    </w:rPr>
  </w:style>
  <w:style w:type="paragraph" w:styleId="CommentSubject">
    <w:name w:val="annotation subject"/>
    <w:basedOn w:val="CommentText"/>
    <w:next w:val="CommentText"/>
    <w:link w:val="CommentSubjectChar"/>
    <w:uiPriority w:val="99"/>
    <w:semiHidden/>
    <w:unhideWhenUsed/>
    <w:rsid w:val="00D56497"/>
    <w:rPr>
      <w:b/>
      <w:bCs/>
    </w:rPr>
  </w:style>
  <w:style w:type="character" w:customStyle="1" w:styleId="CommentSubjectChar">
    <w:name w:val="Comment Subject Char"/>
    <w:basedOn w:val="CommentTextChar"/>
    <w:link w:val="CommentSubject"/>
    <w:uiPriority w:val="99"/>
    <w:semiHidden/>
    <w:rsid w:val="00D56497"/>
    <w:rPr>
      <w:rFonts w:eastAsia="Times New Roman" w:cstheme="minorHAnsi"/>
      <w:b/>
      <w:bCs/>
      <w:color w:val="000000"/>
      <w:sz w:val="20"/>
      <w:szCs w:val="20"/>
      <w:lang w:eastAsia="en-AU"/>
    </w:rPr>
  </w:style>
  <w:style w:type="paragraph" w:customStyle="1" w:styleId="Trackgradedistance">
    <w:name w:val="Track grade/distance"/>
    <w:basedOn w:val="Normal"/>
    <w:link w:val="TrackgradedistanceChar"/>
    <w:rsid w:val="009666F9"/>
    <w:rPr>
      <w:rFonts w:ascii="Calibri" w:hAnsi="Calibri" w:cs="Calibri"/>
      <w:color w:val="39464E"/>
      <w:szCs w:val="22"/>
    </w:rPr>
  </w:style>
  <w:style w:type="paragraph" w:customStyle="1" w:styleId="Level2ListParagraph">
    <w:name w:val="Level 2 List Paragraph"/>
    <w:basedOn w:val="ListParagraph"/>
    <w:link w:val="Level2ListParagraphChar"/>
    <w:rsid w:val="009666F9"/>
    <w:pPr>
      <w:numPr>
        <w:numId w:val="16"/>
      </w:numPr>
      <w:spacing w:after="60"/>
    </w:pPr>
  </w:style>
  <w:style w:type="character" w:customStyle="1" w:styleId="TrackgradedistanceChar">
    <w:name w:val="Track grade/distance Char"/>
    <w:basedOn w:val="DefaultParagraphFont"/>
    <w:link w:val="Trackgradedistance"/>
    <w:rsid w:val="009666F9"/>
    <w:rPr>
      <w:rFonts w:ascii="Calibri" w:eastAsia="Times New Roman" w:hAnsi="Calibri" w:cs="Calibri"/>
      <w:color w:val="39464E"/>
      <w:sz w:val="24"/>
      <w:lang w:eastAsia="en-AU"/>
    </w:rPr>
  </w:style>
  <w:style w:type="paragraph" w:customStyle="1" w:styleId="Heading2A">
    <w:name w:val="Heading 2A"/>
    <w:basedOn w:val="Heading2"/>
    <w:link w:val="Heading2AChar"/>
    <w:rsid w:val="009666F9"/>
    <w:rPr>
      <w:rFonts w:asciiTheme="majorHAnsi" w:hAnsiTheme="majorHAnsi"/>
      <w:color w:val="0671A8"/>
      <w:sz w:val="32"/>
    </w:rPr>
  </w:style>
  <w:style w:type="character" w:customStyle="1" w:styleId="ListParagraphChar">
    <w:name w:val="List Paragraph Char"/>
    <w:basedOn w:val="DefaultParagraphFont"/>
    <w:link w:val="ListParagraph"/>
    <w:uiPriority w:val="34"/>
    <w:rsid w:val="00753F97"/>
    <w:rPr>
      <w:rFonts w:cstheme="minorHAnsi"/>
      <w:color w:val="000000"/>
      <w:sz w:val="20"/>
      <w:szCs w:val="20"/>
      <w:lang w:eastAsia="en-AU"/>
    </w:rPr>
  </w:style>
  <w:style w:type="character" w:customStyle="1" w:styleId="Level2ListParagraphChar">
    <w:name w:val="Level 2 List Paragraph Char"/>
    <w:basedOn w:val="ListParagraphChar"/>
    <w:link w:val="Level2ListParagraph"/>
    <w:rsid w:val="009666F9"/>
    <w:rPr>
      <w:rFonts w:cstheme="minorHAnsi"/>
      <w:color w:val="000000"/>
      <w:sz w:val="24"/>
      <w:szCs w:val="20"/>
      <w:lang w:eastAsia="en-AU"/>
    </w:rPr>
  </w:style>
  <w:style w:type="character" w:customStyle="1" w:styleId="Heading2AChar">
    <w:name w:val="Heading 2A Char"/>
    <w:basedOn w:val="Heading2Char"/>
    <w:link w:val="Heading2A"/>
    <w:rsid w:val="009666F9"/>
    <w:rPr>
      <w:rFonts w:asciiTheme="majorHAnsi" w:eastAsia="Times New Roman" w:hAnsiTheme="majorHAnsi" w:cstheme="minorHAnsi"/>
      <w:b/>
      <w:bCs/>
      <w:color w:val="0671A8"/>
      <w:sz w:val="32"/>
      <w:szCs w:val="28"/>
      <w:lang w:eastAsia="en-AU"/>
    </w:rPr>
  </w:style>
  <w:style w:type="character" w:styleId="Strong">
    <w:name w:val="Strong"/>
    <w:basedOn w:val="DefaultParagraphFont"/>
    <w:uiPriority w:val="22"/>
    <w:qFormat/>
    <w:rsid w:val="002D5E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165568">
      <w:bodyDiv w:val="1"/>
      <w:marLeft w:val="0"/>
      <w:marRight w:val="0"/>
      <w:marTop w:val="0"/>
      <w:marBottom w:val="0"/>
      <w:divBdr>
        <w:top w:val="none" w:sz="0" w:space="0" w:color="auto"/>
        <w:left w:val="none" w:sz="0" w:space="0" w:color="auto"/>
        <w:bottom w:val="none" w:sz="0" w:space="0" w:color="auto"/>
        <w:right w:val="none" w:sz="0" w:space="0" w:color="auto"/>
      </w:divBdr>
    </w:div>
    <w:div w:id="1039933029">
      <w:bodyDiv w:val="1"/>
      <w:marLeft w:val="0"/>
      <w:marRight w:val="0"/>
      <w:marTop w:val="0"/>
      <w:marBottom w:val="0"/>
      <w:divBdr>
        <w:top w:val="none" w:sz="0" w:space="0" w:color="auto"/>
        <w:left w:val="none" w:sz="0" w:space="0" w:color="auto"/>
        <w:bottom w:val="none" w:sz="0" w:space="0" w:color="auto"/>
        <w:right w:val="none" w:sz="0" w:space="0" w:color="auto"/>
      </w:divBdr>
    </w:div>
    <w:div w:id="1218936812">
      <w:bodyDiv w:val="1"/>
      <w:marLeft w:val="0"/>
      <w:marRight w:val="0"/>
      <w:marTop w:val="0"/>
      <w:marBottom w:val="0"/>
      <w:divBdr>
        <w:top w:val="none" w:sz="0" w:space="0" w:color="auto"/>
        <w:left w:val="none" w:sz="0" w:space="0" w:color="auto"/>
        <w:bottom w:val="none" w:sz="0" w:space="0" w:color="auto"/>
        <w:right w:val="none" w:sz="0" w:space="0" w:color="auto"/>
      </w:divBdr>
    </w:div>
    <w:div w:id="1430395626">
      <w:bodyDiv w:val="1"/>
      <w:marLeft w:val="0"/>
      <w:marRight w:val="0"/>
      <w:marTop w:val="0"/>
      <w:marBottom w:val="0"/>
      <w:divBdr>
        <w:top w:val="none" w:sz="0" w:space="0" w:color="auto"/>
        <w:left w:val="none" w:sz="0" w:space="0" w:color="auto"/>
        <w:bottom w:val="none" w:sz="0" w:space="0" w:color="auto"/>
        <w:right w:val="none" w:sz="0" w:space="0" w:color="auto"/>
      </w:divBdr>
    </w:div>
    <w:div w:id="177099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svg"/><Relationship Id="rId117" Type="http://schemas.openxmlformats.org/officeDocument/2006/relationships/fontTable" Target="fontTable.xml"/><Relationship Id="rId21" Type="http://schemas.openxmlformats.org/officeDocument/2006/relationships/image" Target="media/image17.png"/><Relationship Id="rId42" Type="http://schemas.openxmlformats.org/officeDocument/2006/relationships/image" Target="media/image38.svg"/><Relationship Id="rId47" Type="http://schemas.openxmlformats.org/officeDocument/2006/relationships/header" Target="header2.xml"/><Relationship Id="rId63" Type="http://schemas.openxmlformats.org/officeDocument/2006/relationships/image" Target="media/image58.svg"/><Relationship Id="rId68" Type="http://schemas.openxmlformats.org/officeDocument/2006/relationships/image" Target="media/image63.svg"/><Relationship Id="rId84" Type="http://schemas.openxmlformats.org/officeDocument/2006/relationships/image" Target="media/image79.svg"/><Relationship Id="rId89" Type="http://schemas.openxmlformats.org/officeDocument/2006/relationships/image" Target="media/image84.png"/><Relationship Id="rId112" Type="http://schemas.openxmlformats.org/officeDocument/2006/relationships/image" Target="media/image105.png"/><Relationship Id="rId16" Type="http://schemas.openxmlformats.org/officeDocument/2006/relationships/image" Target="media/image12.svg"/><Relationship Id="rId107" Type="http://schemas.openxmlformats.org/officeDocument/2006/relationships/image" Target="media/image100.svg"/><Relationship Id="rId11" Type="http://schemas.openxmlformats.org/officeDocument/2006/relationships/image" Target="media/image7.png"/><Relationship Id="rId24" Type="http://schemas.openxmlformats.org/officeDocument/2006/relationships/image" Target="media/image20.svg"/><Relationship Id="rId32" Type="http://schemas.openxmlformats.org/officeDocument/2006/relationships/image" Target="media/image28.svg"/><Relationship Id="rId37" Type="http://schemas.openxmlformats.org/officeDocument/2006/relationships/image" Target="media/image33.png"/><Relationship Id="rId40" Type="http://schemas.openxmlformats.org/officeDocument/2006/relationships/image" Target="media/image36.svg"/><Relationship Id="rId45" Type="http://schemas.openxmlformats.org/officeDocument/2006/relationships/header" Target="header1.xml"/><Relationship Id="rId53" Type="http://schemas.openxmlformats.org/officeDocument/2006/relationships/image" Target="media/image50.png"/><Relationship Id="rId58" Type="http://schemas.openxmlformats.org/officeDocument/2006/relationships/image" Target="media/image55.jpeg"/><Relationship Id="rId66" Type="http://schemas.openxmlformats.org/officeDocument/2006/relationships/image" Target="media/image61.svg"/><Relationship Id="rId74" Type="http://schemas.openxmlformats.org/officeDocument/2006/relationships/image" Target="media/image69.sv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hyperlink" Target="https://www.parks.vic.gov.au/" TargetMode="External"/><Relationship Id="rId5" Type="http://schemas.openxmlformats.org/officeDocument/2006/relationships/numbering" Target="numbering.xml"/><Relationship Id="rId61" Type="http://schemas.openxmlformats.org/officeDocument/2006/relationships/image" Target="media/image56.jpeg"/><Relationship Id="rId82" Type="http://schemas.openxmlformats.org/officeDocument/2006/relationships/image" Target="media/image77.svg"/><Relationship Id="rId90" Type="http://schemas.openxmlformats.org/officeDocument/2006/relationships/image" Target="media/image85.png"/><Relationship Id="rId95" Type="http://schemas.openxmlformats.org/officeDocument/2006/relationships/image" Target="media/image90.svg"/><Relationship Id="rId19" Type="http://schemas.openxmlformats.org/officeDocument/2006/relationships/image" Target="media/image15.png"/><Relationship Id="rId14" Type="http://schemas.openxmlformats.org/officeDocument/2006/relationships/image" Target="media/image10.svg"/><Relationship Id="rId22" Type="http://schemas.openxmlformats.org/officeDocument/2006/relationships/image" Target="media/image18.svg"/><Relationship Id="rId27" Type="http://schemas.openxmlformats.org/officeDocument/2006/relationships/image" Target="media/image23.png"/><Relationship Id="rId30" Type="http://schemas.openxmlformats.org/officeDocument/2006/relationships/image" Target="media/image26.sv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oter" Target="footer2.xml"/><Relationship Id="rId56" Type="http://schemas.openxmlformats.org/officeDocument/2006/relationships/image" Target="media/image520.jpe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3.png"/><Relationship Id="rId105" Type="http://schemas.openxmlformats.org/officeDocument/2006/relationships/image" Target="media/image98.svg"/><Relationship Id="rId113" Type="http://schemas.openxmlformats.org/officeDocument/2006/relationships/image" Target="media/image106.svg"/><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8.png"/><Relationship Id="rId72" Type="http://schemas.openxmlformats.org/officeDocument/2006/relationships/image" Target="media/image67.svg"/><Relationship Id="rId80" Type="http://schemas.openxmlformats.org/officeDocument/2006/relationships/image" Target="media/image75.svg"/><Relationship Id="rId85" Type="http://schemas.openxmlformats.org/officeDocument/2006/relationships/image" Target="media/image80.png"/><Relationship Id="rId93" Type="http://schemas.openxmlformats.org/officeDocument/2006/relationships/image" Target="media/image88.svg"/><Relationship Id="rId98" Type="http://schemas.openxmlformats.org/officeDocument/2006/relationships/hyperlink" Target="https://www.bendigo.vic.gov.au/things-do/gardens-and-natural-reserves/crusoe-reservoir-and-no-7-park" TargetMode="External"/><Relationship Id="rId3" Type="http://schemas.openxmlformats.org/officeDocument/2006/relationships/customXml" Target="../customXml/item3.xml"/><Relationship Id="rId12" Type="http://schemas.openxmlformats.org/officeDocument/2006/relationships/image" Target="media/image8.sv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svg"/><Relationship Id="rId46" Type="http://schemas.openxmlformats.org/officeDocument/2006/relationships/footer" Target="footer1.xml"/><Relationship Id="rId59" Type="http://schemas.openxmlformats.org/officeDocument/2006/relationships/image" Target="media/image54.jpeg"/><Relationship Id="rId67" Type="http://schemas.openxmlformats.org/officeDocument/2006/relationships/image" Target="media/image62.png"/><Relationship Id="rId103" Type="http://schemas.openxmlformats.org/officeDocument/2006/relationships/image" Target="media/image96.svg"/><Relationship Id="rId108" Type="http://schemas.openxmlformats.org/officeDocument/2006/relationships/image" Target="media/image101.png"/><Relationship Id="rId116" Type="http://schemas.openxmlformats.org/officeDocument/2006/relationships/header" Target="header3.xml"/><Relationship Id="rId20" Type="http://schemas.openxmlformats.org/officeDocument/2006/relationships/image" Target="media/image16.svg"/><Relationship Id="rId41" Type="http://schemas.openxmlformats.org/officeDocument/2006/relationships/image" Target="media/image37.png"/><Relationship Id="rId54" Type="http://schemas.openxmlformats.org/officeDocument/2006/relationships/image" Target="media/image51.svg"/><Relationship Id="rId62" Type="http://schemas.openxmlformats.org/officeDocument/2006/relationships/image" Target="media/image57.png"/><Relationship Id="rId70" Type="http://schemas.openxmlformats.org/officeDocument/2006/relationships/image" Target="media/image65.sv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svg"/><Relationship Id="rId91" Type="http://schemas.openxmlformats.org/officeDocument/2006/relationships/image" Target="media/image86.svg"/><Relationship Id="rId96" Type="http://schemas.openxmlformats.org/officeDocument/2006/relationships/image" Target="media/image91.png"/><Relationship Id="rId111" Type="http://schemas.openxmlformats.org/officeDocument/2006/relationships/image" Target="media/image10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svg"/><Relationship Id="rId36" Type="http://schemas.openxmlformats.org/officeDocument/2006/relationships/image" Target="media/image32.svg"/><Relationship Id="rId49" Type="http://schemas.openxmlformats.org/officeDocument/2006/relationships/hyperlink" Target="https://djadjawurrung.com.au/" TargetMode="External"/><Relationship Id="rId57" Type="http://schemas.openxmlformats.org/officeDocument/2006/relationships/image" Target="media/image53.jpeg"/><Relationship Id="rId106" Type="http://schemas.openxmlformats.org/officeDocument/2006/relationships/image" Target="media/image99.png"/><Relationship Id="rId114" Type="http://schemas.openxmlformats.org/officeDocument/2006/relationships/hyperlink" Target="https://emergency.vic.gov.au/respond/" TargetMode="External"/><Relationship Id="rId10" Type="http://schemas.openxmlformats.org/officeDocument/2006/relationships/endnotes" Target="endnotes.xml"/><Relationship Id="rId31" Type="http://schemas.openxmlformats.org/officeDocument/2006/relationships/image" Target="media/image27.png"/><Relationship Id="rId44" Type="http://schemas.openxmlformats.org/officeDocument/2006/relationships/image" Target="media/image40.svg"/><Relationship Id="rId52" Type="http://schemas.openxmlformats.org/officeDocument/2006/relationships/image" Target="media/image49.svg"/><Relationship Id="rId60" Type="http://schemas.openxmlformats.org/officeDocument/2006/relationships/image" Target="media/image57.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svg"/><Relationship Id="rId81" Type="http://schemas.openxmlformats.org/officeDocument/2006/relationships/image" Target="media/image76.png"/><Relationship Id="rId86" Type="http://schemas.openxmlformats.org/officeDocument/2006/relationships/image" Target="media/image81.svg"/><Relationship Id="rId94" Type="http://schemas.openxmlformats.org/officeDocument/2006/relationships/image" Target="media/image89.png"/><Relationship Id="rId99" Type="http://schemas.openxmlformats.org/officeDocument/2006/relationships/hyperlink" Target="https://www.bendigoregion.com.au/explore-bendigo" TargetMode="External"/><Relationship Id="rId101" Type="http://schemas.openxmlformats.org/officeDocument/2006/relationships/image" Target="media/image94.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9.png"/><Relationship Id="rId18" Type="http://schemas.openxmlformats.org/officeDocument/2006/relationships/image" Target="media/image14.svg"/><Relationship Id="rId39" Type="http://schemas.openxmlformats.org/officeDocument/2006/relationships/image" Target="media/image35.png"/><Relationship Id="rId109" Type="http://schemas.openxmlformats.org/officeDocument/2006/relationships/image" Target="media/image102.svg"/><Relationship Id="rId34" Type="http://schemas.openxmlformats.org/officeDocument/2006/relationships/image" Target="media/image30.svg"/><Relationship Id="rId50" Type="http://schemas.openxmlformats.org/officeDocument/2006/relationships/image" Target="media/image47.png"/><Relationship Id="rId55" Type="http://schemas.openxmlformats.org/officeDocument/2006/relationships/image" Target="media/image52.jpeg"/><Relationship Id="rId76" Type="http://schemas.openxmlformats.org/officeDocument/2006/relationships/image" Target="media/image71.svg"/><Relationship Id="rId97" Type="http://schemas.openxmlformats.org/officeDocument/2006/relationships/image" Target="media/image92.svg"/><Relationship Id="rId104" Type="http://schemas.openxmlformats.org/officeDocument/2006/relationships/image" Target="media/image97.png"/><Relationship Id="rId7" Type="http://schemas.openxmlformats.org/officeDocument/2006/relationships/settings" Target="settings.xml"/><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customXml" Target="../customXml/item2.xml"/><Relationship Id="rId29" Type="http://schemas.openxmlformats.org/officeDocument/2006/relationships/image" Target="media/image25.png"/></Relationships>
</file>

<file path=word/_rels/footer1.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footer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44.jpeg"/><Relationship Id="rId1" Type="http://schemas.openxmlformats.org/officeDocument/2006/relationships/image" Target="media/image43.jpeg"/><Relationship Id="rId4" Type="http://schemas.openxmlformats.org/officeDocument/2006/relationships/image" Target="media/image46.sv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parksvic.sharepoint.com/sites/HB-NorthernRegion/CommunityEngagementPartnerships/Visitor-Information/DRAFT%20Visitor%20Guides/PV%20Visitor%20Guide%2012pt%20text.dotx?OR=81dd2b71-fb82-4b33-ac71-fed46bf0f87a&amp;CID=026eada1-309e-5000-6b71-851a457fe14e&amp;C"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84E36"/>
      </a:dk2>
      <a:lt2>
        <a:srgbClr val="F2F2F2"/>
      </a:lt2>
      <a:accent1>
        <a:srgbClr val="3F9C35"/>
      </a:accent1>
      <a:accent2>
        <a:srgbClr val="0089C4"/>
      </a:accent2>
      <a:accent3>
        <a:srgbClr val="78367E"/>
      </a:accent3>
      <a:accent4>
        <a:srgbClr val="BC4377"/>
      </a:accent4>
      <a:accent5>
        <a:srgbClr val="009D8F"/>
      </a:accent5>
      <a:accent6>
        <a:srgbClr val="D8532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DD3D1"/>
        </a:solidFill>
        <a:ln w="3979" cap="flat">
          <a:noFill/>
          <a:prstDash val="solid"/>
          <a:miter/>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ndorsement_x0020_Date xmlns="8f96c28e-1491-4725-939e-4fcb8abd18e5">2025-07-07T14:00:00+00:00</Endorsement_x0020_Date>
    <Endorser xmlns="8f96c28e-1491-4725-939e-4fcb8abd18e5">Deb Pople</Endorser>
    <Review_x0020_Status xmlns="8f96c28e-1491-4725-939e-4fcb8abd18e5">Approved</Review_x0020_Status>
    <Close_x0020_Date xmlns="8f96c28e-1491-4725-939e-4fcb8abd18e5" xsi:nil="true"/>
    <i0f84bba906045b4af568ee102a52dcb xmlns="8f96c28e-1491-4725-939e-4fcb8abd18e5">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47f16cdd-2058-48d4-802b-4ef6b1933386</TermId>
        </TermInfo>
      </Terms>
    </i0f84bba906045b4af568ee102a52dcb>
    <Approver xmlns="8f96c28e-1491-4725-939e-4fcb8abd18e5">PV &amp; DJAARA</Approver>
    <m8b3876f0acc49c1a278d07652397b7c xmlns="8f96c28e-1491-4725-939e-4fcb8abd18e5" xsi:nil="true"/>
    <TaxCatchAll xmlns="1cb9ac70-08b3-4417-82d2-d688686f87e7">
      <Value>24</Value>
      <Value>1</Value>
      <Value>420</Value>
    </TaxCatchAll>
    <Approver_x0020_Comments xmlns="8f96c28e-1491-4725-939e-4fcb8abd18e5" xsi:nil="true"/>
    <d36d732bea0243a685d2e77a7259cfd7 xmlns="1cb9ac70-08b3-4417-82d2-d688686f87e7" xsi:nil="true"/>
    <PV_x0020_Notes1 xmlns="8f96c28e-1491-4725-939e-4fcb8abd18e5" xsi:nil="true"/>
    <Key_x0020_Date xmlns="8f96c28e-1491-4725-939e-4fcb8abd18e5" xsi:nil="true"/>
    <kd64015cad9b477ca1ea77745c3c463f xmlns="1cb9ac70-08b3-4417-82d2-d688686f87e7" xsi:nil="true"/>
    <Approval_x0020_Workflow xmlns="8f96c28e-1491-4725-939e-4fcb8abd18e5" xsi:nil="true"/>
    <Document_x0020_Owner_x0020__x0028_Department_x0029_ xmlns="8f96c28e-1491-4725-939e-4fcb8abd18e5">Regional Victoria</Document_x0020_Owner_x0020__x0028_Department_x0029_>
    <_EndDate xmlns="http://schemas.microsoft.com/sharepoint/v3/fields">2025-03-26T03:52:26+00:00</_EndDate>
    <Higher_x0020_Value xmlns="8f96c28e-1491-4725-939e-4fcb8abd18e5">false</Higher_x0020_Value>
    <Endorser_x0020_Comments xmlns="8f96c28e-1491-4725-939e-4fcb8abd18e5" xsi:nil="true"/>
    <PVLastReviewDate xmlns="8f96c28e-1491-4725-939e-4fcb8abd18e5">2025-03-26T03:52:26+00:00</PVLastReviewDate>
    <Document_x0020_Status xmlns="8f96c28e-1491-4725-939e-4fcb8abd18e5">Live</Document_x0020_Status>
    <PVDocumentOwnerPerson xmlns="8f96c28e-1491-4725-939e-4fcb8abd18e5">
      <UserInfo>
        <DisplayName>Deborah Pople</DisplayName>
        <AccountId>136</AccountId>
        <AccountType/>
      </UserInfo>
    </PVDocumentOwnerPerson>
    <Approval_x0020_Date xmlns="8f96c28e-1491-4725-939e-4fcb8abd18e5">2025-07-07T14:00:00+00:00</Approval_x0020_Date>
  </documentManagement>
</p:properties>
</file>

<file path=customXml/item4.xml><?xml version="1.0" encoding="utf-8"?>
<ct:contentTypeSchema xmlns:ct="http://schemas.microsoft.com/office/2006/metadata/contentType" xmlns:ma="http://schemas.microsoft.com/office/2006/metadata/properties/metaAttributes" ct:_="" ma:_="" ma:contentTypeName="PV Document" ma:contentTypeID="0x010100691D0ECDC0B4A54C8696C4887DFDB3B3008B4D151AA3EF6540AD9C2DC0D8263C15" ma:contentTypeVersion="29" ma:contentTypeDescription="" ma:contentTypeScope="" ma:versionID="882fdad9187c9ee3e76fc446526fd62e">
  <xsd:schema xmlns:xsd="http://www.w3.org/2001/XMLSchema" xmlns:xs="http://www.w3.org/2001/XMLSchema" xmlns:p="http://schemas.microsoft.com/office/2006/metadata/properties" xmlns:ns2="8f96c28e-1491-4725-939e-4fcb8abd18e5" xmlns:ns3="http://schemas.microsoft.com/sharepoint/v3/fields" xmlns:ns4="1cb9ac70-08b3-4417-82d2-d688686f87e7" targetNamespace="http://schemas.microsoft.com/office/2006/metadata/properties" ma:root="true" ma:fieldsID="4cc63d494d75f80a99cd69279af429bf" ns2:_="" ns3:_="" ns4:_="">
    <xsd:import namespace="8f96c28e-1491-4725-939e-4fcb8abd18e5"/>
    <xsd:import namespace="http://schemas.microsoft.com/sharepoint/v3/fields"/>
    <xsd:import namespace="1cb9ac70-08b3-4417-82d2-d688686f87e7"/>
    <xsd:element name="properties">
      <xsd:complexType>
        <xsd:sequence>
          <xsd:element name="documentManagement">
            <xsd:complexType>
              <xsd:all>
                <xsd:element ref="ns2:Document_x0020_Status" minOccurs="0"/>
                <xsd:element ref="ns2:Approval_x0020_Workflow" minOccurs="0"/>
                <xsd:element ref="ns2:Review_x0020_Status" minOccurs="0"/>
                <xsd:element ref="ns2:Document_x0020_Owner_x0020__x0028_Department_x0029_" minOccurs="0"/>
                <xsd:element ref="ns2:PVDocumentOwnerPerson" minOccurs="0"/>
                <xsd:element ref="ns2:Close_x0020_Date" minOccurs="0"/>
                <xsd:element ref="ns2:PVLastReviewDate" minOccurs="0"/>
                <xsd:element ref="ns3:_EndDate" minOccurs="0"/>
                <xsd:element ref="ns2:Higher_x0020_Value" minOccurs="0"/>
                <xsd:element ref="ns4:d36d732bea0243a685d2e77a7259cfd7" minOccurs="0"/>
                <xsd:element ref="ns4:TaxCatchAll" minOccurs="0"/>
                <xsd:element ref="ns4:kd64015cad9b477ca1ea77745c3c463f" minOccurs="0"/>
                <xsd:element ref="ns2:TaxCatchAllLabel" minOccurs="0"/>
                <xsd:element ref="ns2:Key_x0020_Date" minOccurs="0"/>
                <xsd:element ref="ns2:m8b3876f0acc49c1a278d07652397b7c" minOccurs="0"/>
                <xsd:element ref="ns2:Approver" minOccurs="0"/>
                <xsd:element ref="ns2:Endorser" minOccurs="0"/>
                <xsd:element ref="ns2:Endorsement_x0020_Date" minOccurs="0"/>
                <xsd:element ref="ns2:Approval_x0020_Date" minOccurs="0"/>
                <xsd:element ref="ns2:Endorser_x0020_Comments" minOccurs="0"/>
                <xsd:element ref="ns2:Approver_x0020_Comments" minOccurs="0"/>
                <xsd:element ref="ns2:PV_x0020_Notes1" minOccurs="0"/>
                <xsd:element ref="ns2:i0f84bba906045b4af568ee102a52dcb"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6c28e-1491-4725-939e-4fcb8abd18e5"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Dropdown" ma:internalName="Document_x0020_Status" ma:readOnly="false">
      <xsd:simpleType>
        <xsd:restriction base="dms:Choice">
          <xsd:enumeration value="Draft"/>
          <xsd:enumeration value="Final"/>
          <xsd:enumeration value="Live"/>
          <xsd:enumeration value="Superseded"/>
        </xsd:restriction>
      </xsd:simpleType>
    </xsd:element>
    <xsd:element name="Approval_x0020_Workflow" ma:index="4" nillable="true" ma:displayName="Approval Workflow" ma:internalName="Approval_x0020_Workflow">
      <xsd:simpleType>
        <xsd:restriction base="dms:Text">
          <xsd:maxLength value="255"/>
        </xsd:restriction>
      </xsd:simpleType>
    </xsd:element>
    <xsd:element name="Review_x0020_Status" ma:index="5" nillable="true" ma:displayName="Review Status" ma:default="Not Started" ma:format="Dropdown" ma:internalName="Review_x0020_Status" ma:readOnly="false">
      <xsd:simpleType>
        <xsd:restriction base="dms:Choice">
          <xsd:enumeration value="Not Started"/>
          <xsd:enumeration value="Pending Endorser"/>
          <xsd:enumeration value="Endorsed Pending Approval"/>
          <xsd:enumeration value="Approved"/>
          <xsd:enumeration value="Rejected – Time out"/>
          <xsd:enumeration value="Rejected – Endorser"/>
          <xsd:enumeration value="Rejected – Approver"/>
        </xsd:restriction>
      </xsd:simpleType>
    </xsd:element>
    <xsd:element name="Document_x0020_Owner_x0020__x0028_Department_x0029_" ma:index="6" nillable="true" ma:displayName="Document Owner (Department)" ma:format="Dropdown" ma:internalName="Document_x0020_Owner_x0020__x0028_Department_x0029_" ma:readOnly="false">
      <xsd:simpleType>
        <xsd:restriction base="dms:Choice">
          <xsd:enumeration value="Public Affairs and Office of the Chief Executive"/>
          <xsd:enumeration value="Regional Victoria"/>
          <xsd:enumeration value="Melbourne Region"/>
          <xsd:enumeration value="Business and Infrastructure Services"/>
          <xsd:enumeration value="Visitor Engagement and Conservation"/>
          <xsd:enumeration value="Strategic Accountability and Business Development"/>
          <xsd:enumeration value="Chief Conservation Scientist"/>
          <xsd:enumeration value="Finance and Commercial and CFO"/>
          <xsd:enumeration value="Corporate Governance and Chief Legal Counsel"/>
        </xsd:restriction>
      </xsd:simpleType>
    </xsd:element>
    <xsd:element name="PVDocumentOwnerPerson" ma:index="7" nillable="true" ma:displayName="Document Owner (Person)" ma:list="UserInfo" ma:SharePointGroup="0" ma:internalName="PVDocumentOwnerPers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lose_x0020_Date" ma:index="8" nillable="true" ma:displayName="Close Date" ma:default="" ma:format="DateOnly" ma:internalName="Close_x0020_Date" ma:readOnly="false">
      <xsd:simpleType>
        <xsd:restriction base="dms:DateTime"/>
      </xsd:simpleType>
    </xsd:element>
    <xsd:element name="PVLastReviewDate" ma:index="9" nillable="true" ma:displayName="Last review date" ma:default="[today]" ma:format="DateOnly" ma:internalName="PVLastReviewDate" ma:readOnly="false">
      <xsd:simpleType>
        <xsd:restriction base="dms:DateTime"/>
      </xsd:simpleType>
    </xsd:element>
    <xsd:element name="Higher_x0020_Value" ma:index="12" nillable="true" ma:displayName="Higher Value" ma:default="0" ma:internalName="Higher_x0020_Value" ma:readOnly="false">
      <xsd:simpleType>
        <xsd:restriction base="dms:Boolean"/>
      </xsd:simpleType>
    </xsd:element>
    <xsd:element name="TaxCatchAllLabel" ma:index="22" nillable="true" ma:displayName="Taxonomy Catch All Column1" ma:hidden="true" ma:list="{3a8e412d-462d-40b4-8322-93e76553447b}"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Key_x0020_Date" ma:index="23" nillable="true" ma:displayName="Key Date" ma:format="DateOnly" ma:internalName="Key_x0020_Date">
      <xsd:simpleType>
        <xsd:restriction base="dms:DateTime"/>
      </xsd:simpleType>
    </xsd:element>
    <xsd:element name="m8b3876f0acc49c1a278d07652397b7c" ma:index="24" nillable="true" ma:displayName="Document type_0" ma:hidden="true" ma:internalName="m8b3876f0acc49c1a278d07652397b7c">
      <xsd:simpleType>
        <xsd:restriction base="dms:Note"/>
      </xsd:simpleType>
    </xsd:element>
    <xsd:element name="Approver" ma:index="26" nillable="true" ma:displayName="Approver" ma:default="" ma:internalName="Approver">
      <xsd:simpleType>
        <xsd:restriction base="dms:Text">
          <xsd:maxLength value="255"/>
        </xsd:restriction>
      </xsd:simpleType>
    </xsd:element>
    <xsd:element name="Endorser" ma:index="27" nillable="true" ma:displayName="Endorser" ma:default="" ma:internalName="Endorser">
      <xsd:simpleType>
        <xsd:restriction base="dms:Text">
          <xsd:maxLength value="255"/>
        </xsd:restriction>
      </xsd:simpleType>
    </xsd:element>
    <xsd:element name="Endorsement_x0020_Date" ma:index="28" nillable="true" ma:displayName="Endorsement Date" ma:format="DateOnly" ma:internalName="Endorsement_x0020_Date">
      <xsd:simpleType>
        <xsd:restriction base="dms:DateTime"/>
      </xsd:simpleType>
    </xsd:element>
    <xsd:element name="Approval_x0020_Date" ma:index="29" nillable="true" ma:displayName="Approval Date" ma:default="" ma:format="DateOnly" ma:internalName="Approval_x0020_Date">
      <xsd:simpleType>
        <xsd:restriction base="dms:DateTime"/>
      </xsd:simpleType>
    </xsd:element>
    <xsd:element name="Endorser_x0020_Comments" ma:index="30" nillable="true" ma:displayName="Endorser Comments" ma:default="" ma:internalName="Endorser_x0020_Comments">
      <xsd:simpleType>
        <xsd:restriction base="dms:Note">
          <xsd:maxLength value="255"/>
        </xsd:restriction>
      </xsd:simpleType>
    </xsd:element>
    <xsd:element name="Approver_x0020_Comments" ma:index="31" nillable="true" ma:displayName="Approver Comments" ma:default="" ma:internalName="Approver_x0020_Comments">
      <xsd:simpleType>
        <xsd:restriction base="dms:Note">
          <xsd:maxLength value="255"/>
        </xsd:restriction>
      </xsd:simpleType>
    </xsd:element>
    <xsd:element name="PV_x0020_Notes1" ma:index="32" nillable="true" ma:displayName="PV Notes" ma:default="" ma:internalName="PV_x0020_Notes1">
      <xsd:simpleType>
        <xsd:restriction base="dms:Text">
          <xsd:maxLength value="255"/>
        </xsd:restriction>
      </xsd:simpleType>
    </xsd:element>
    <xsd:element name="i0f84bba906045b4af568ee102a52dcb" ma:index="33" nillable="true" ma:taxonomy="true" ma:internalName="i0f84bba906045b4af568ee102a52dcb0" ma:taxonomyFieldName="RevIMBCS" ma:displayName="Category" ma:indexed="true" ma:default="1;#Operational activities|47f16cdd-2058-48d4-802b-4ef6b1933386" ma:fieldId="{20f84bba-9060-45b4-af56-8ee102a52dcb}" ma:sspId="f17e4092-29cd-4287-a7c3-2e6e8e0a6149" ma:termSetId="0c804b5f-f937-4a5c-bc00-06629473b980" ma:anchorId="a6cc6c11-520b-4492-9691-b7b8a226b19e" ma:open="false" ma:isKeyword="false">
      <xsd:complexType>
        <xsd:sequence>
          <xsd:element ref="pc:Terms" minOccurs="0" maxOccurs="1"/>
        </xsd:sequence>
      </xsd:complex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Location" ma:index="40" nillable="true" ma:displayName="Location" ma:indexed="true"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LengthInSeconds" ma:index="43" nillable="true" ma:displayName="MediaLengthInSeconds" ma:hidden="true" ma:internalName="MediaLengthInSeconds" ma:readOnly="true">
      <xsd:simpleType>
        <xsd:restriction base="dms:Unknown"/>
      </xsd:simpleType>
    </xsd:element>
    <xsd:element name="MediaServiceOCR" ma:index="4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10" nillable="true" ma:displayName="End Date" ma:default="[today]" ma:format="DateTime" ma:internalName="_En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cb9ac70-08b3-4417-82d2-d688686f87e7" elementFormDefault="qualified">
    <xsd:import namespace="http://schemas.microsoft.com/office/2006/documentManagement/types"/>
    <xsd:import namespace="http://schemas.microsoft.com/office/infopath/2007/PartnerControls"/>
    <xsd:element name="d36d732bea0243a685d2e77a7259cfd7" ma:index="17" nillable="true" ma:displayName="Keywords PV_0" ma:hidden="true" ma:internalName="d36d732bea0243a685d2e77a7259cfd7">
      <xsd:simpleType>
        <xsd:restriction base="dms:Note"/>
      </xsd:simpleType>
    </xsd:element>
    <xsd:element name="TaxCatchAll" ma:index="20" nillable="true" ma:displayName="Taxonomy Catch All Column" ma:description="" ma:hidden="true" ma:list="{3a8e412d-462d-40b4-8322-93e76553447b}" ma:internalName="TaxCatchAll" ma:readOnly="false" ma:showField="CatchAllData" ma:web="800efc4d-26cc-4f1c-8cd7-18d6966fda36">
      <xsd:complexType>
        <xsd:complexContent>
          <xsd:extension base="dms:MultiChoiceLookup">
            <xsd:sequence>
              <xsd:element name="Value" type="dms:Lookup" maxOccurs="unbounded" minOccurs="0" nillable="true"/>
            </xsd:sequence>
          </xsd:extension>
        </xsd:complexContent>
      </xsd:complexType>
    </xsd:element>
    <xsd:element name="kd64015cad9b477ca1ea77745c3c463f" ma:index="21" nillable="true" ma:displayName="Business Unit_2" ma:hidden="true" ma:internalName="kd64015cad9b477ca1ea77745c3c463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F5EB4D-4176-495C-902D-96A07FA93719}">
  <ds:schemaRefs>
    <ds:schemaRef ds:uri="http://schemas.microsoft.com/sharepoint/v3/contenttype/forms"/>
  </ds:schemaRefs>
</ds:datastoreItem>
</file>

<file path=customXml/itemProps2.xml><?xml version="1.0" encoding="utf-8"?>
<ds:datastoreItem xmlns:ds="http://schemas.openxmlformats.org/officeDocument/2006/customXml" ds:itemID="{A25C8688-C071-41D9-A5CA-E5CEE2A77CA5}">
  <ds:schemaRefs>
    <ds:schemaRef ds:uri="http://schemas.openxmlformats.org/officeDocument/2006/bibliography"/>
  </ds:schemaRefs>
</ds:datastoreItem>
</file>

<file path=customXml/itemProps3.xml><?xml version="1.0" encoding="utf-8"?>
<ds:datastoreItem xmlns:ds="http://schemas.openxmlformats.org/officeDocument/2006/customXml" ds:itemID="{70BFA5FB-F92C-4D99-B2D1-619D2379AB34}">
  <ds:schemaRefs>
    <ds:schemaRef ds:uri="http://schemas.microsoft.com/office/2006/metadata/properties"/>
    <ds:schemaRef ds:uri="http://schemas.microsoft.com/office/infopath/2007/PartnerControls"/>
    <ds:schemaRef ds:uri="8f96c28e-1491-4725-939e-4fcb8abd18e5"/>
    <ds:schemaRef ds:uri="1cb9ac70-08b3-4417-82d2-d688686f87e7"/>
    <ds:schemaRef ds:uri="http://schemas.microsoft.com/sharepoint/v3/fields"/>
  </ds:schemaRefs>
</ds:datastoreItem>
</file>

<file path=customXml/itemProps4.xml><?xml version="1.0" encoding="utf-8"?>
<ds:datastoreItem xmlns:ds="http://schemas.openxmlformats.org/officeDocument/2006/customXml" ds:itemID="{A39A83B2-B46B-4830-A6BB-B4FE51D4E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6c28e-1491-4725-939e-4fcb8abd18e5"/>
    <ds:schemaRef ds:uri="http://schemas.microsoft.com/sharepoint/v3/fields"/>
    <ds:schemaRef ds:uri="1cb9ac70-08b3-4417-82d2-d688686f8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PV%20Visitor%20Guide%2012pt%20text.dotx?OR=81dd2b71-fb82-4b33-ac71-fed46bf0f87a&amp;CID=026eada1-309e-5000-6b71-851a457fe14e&amp;C</Template>
  <TotalTime>35</TotalTime>
  <Pages>8</Pages>
  <Words>2381</Words>
  <Characters>13577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15927</CharactersWithSpaces>
  <SharedDoc>false</SharedDoc>
  <HLinks>
    <vt:vector size="48" baseType="variant">
      <vt:variant>
        <vt:i4>2031700</vt:i4>
      </vt:variant>
      <vt:variant>
        <vt:i4>12</vt:i4>
      </vt:variant>
      <vt:variant>
        <vt:i4>0</vt:i4>
      </vt:variant>
      <vt:variant>
        <vt:i4>5</vt:i4>
      </vt:variant>
      <vt:variant>
        <vt:lpwstr>https://www.parks.vic.gov.au/</vt:lpwstr>
      </vt:variant>
      <vt:variant>
        <vt:lpwstr/>
      </vt:variant>
      <vt:variant>
        <vt:i4>2031700</vt:i4>
      </vt:variant>
      <vt:variant>
        <vt:i4>3</vt:i4>
      </vt:variant>
      <vt:variant>
        <vt:i4>0</vt:i4>
      </vt:variant>
      <vt:variant>
        <vt:i4>5</vt:i4>
      </vt:variant>
      <vt:variant>
        <vt:lpwstr>https://www.parks.vic.gov.au/</vt:lpwstr>
      </vt:variant>
      <vt:variant>
        <vt:lpwstr/>
      </vt:variant>
      <vt:variant>
        <vt:i4>6225921</vt:i4>
      </vt:variant>
      <vt:variant>
        <vt:i4>0</vt:i4>
      </vt:variant>
      <vt:variant>
        <vt:i4>0</vt:i4>
      </vt:variant>
      <vt:variant>
        <vt:i4>5</vt:i4>
      </vt:variant>
      <vt:variant>
        <vt:lpwstr>https://emergency.vic.gov.au/respond/</vt:lpwstr>
      </vt:variant>
      <vt:variant>
        <vt:lpwstr/>
      </vt:variant>
      <vt:variant>
        <vt:i4>2818157</vt:i4>
      </vt:variant>
      <vt:variant>
        <vt:i4>12</vt:i4>
      </vt:variant>
      <vt:variant>
        <vt:i4>0</vt:i4>
      </vt:variant>
      <vt:variant>
        <vt:i4>5</vt:i4>
      </vt:variant>
      <vt:variant>
        <vt:lpwstr>https://www.slv.vic.gov.au/search-discover</vt:lpwstr>
      </vt:variant>
      <vt:variant>
        <vt:lpwstr/>
      </vt:variant>
      <vt:variant>
        <vt:i4>7929958</vt:i4>
      </vt:variant>
      <vt:variant>
        <vt:i4>9</vt:i4>
      </vt:variant>
      <vt:variant>
        <vt:i4>0</vt:i4>
      </vt:variant>
      <vt:variant>
        <vt:i4>5</vt:i4>
      </vt:variant>
      <vt:variant>
        <vt:lpwstr>https://parksvictoria.imagegallery.me/</vt:lpwstr>
      </vt:variant>
      <vt:variant>
        <vt:lpwstr/>
      </vt:variant>
      <vt:variant>
        <vt:i4>4325483</vt:i4>
      </vt:variant>
      <vt:variant>
        <vt:i4>6</vt:i4>
      </vt:variant>
      <vt:variant>
        <vt:i4>0</vt:i4>
      </vt:variant>
      <vt:variant>
        <vt:i4>5</vt:i4>
      </vt:variant>
      <vt:variant>
        <vt:lpwstr>\\mlfiles2\PV-Data\PVgroups\Visitor &amp; Recreation Planning\VEF\VEF user guides</vt:lpwstr>
      </vt:variant>
      <vt:variant>
        <vt:lpwstr/>
      </vt:variant>
      <vt:variant>
        <vt:i4>3670059</vt:i4>
      </vt:variant>
      <vt:variant>
        <vt:i4>3</vt:i4>
      </vt:variant>
      <vt:variant>
        <vt:i4>0</vt:i4>
      </vt:variant>
      <vt:variant>
        <vt:i4>5</vt:i4>
      </vt:variant>
      <vt:variant>
        <vt:lpwstr>\\mlfiles2\PV-Data\PVgroups\Signage Manual\05 PV Symbols\02 Regulatory\svg</vt:lpwstr>
      </vt:variant>
      <vt:variant>
        <vt:lpwstr/>
      </vt:variant>
      <vt:variant>
        <vt:i4>5</vt:i4>
      </vt:variant>
      <vt:variant>
        <vt:i4>0</vt:i4>
      </vt:variant>
      <vt:variant>
        <vt:i4>0</vt:i4>
      </vt:variant>
      <vt:variant>
        <vt:i4>5</vt:i4>
      </vt:variant>
      <vt:variant>
        <vt:lpwstr>\\mlfiles2\PV-Data\PVgroups\Signage Manual\05 PV Symbols\01 Warning\svg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Bendigo Regional Park - Larni Yirrip Campground guide and map</dc:title>
  <dc:subject/>
  <dc:creator>Deborah Pople</dc:creator>
  <cp:keywords/>
  <dc:description/>
  <cp:lastModifiedBy>Deborah Pople</cp:lastModifiedBy>
  <cp:revision>6</cp:revision>
  <cp:lastPrinted>2025-07-07T07:14:00Z</cp:lastPrinted>
  <dcterms:created xsi:type="dcterms:W3CDTF">2026-04-08T22:08:00Z</dcterms:created>
  <dcterms:modified xsi:type="dcterms:W3CDTF">2026-04-08T23:03:00Z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e,f,14,1,5,6</vt:lpwstr>
  </property>
  <property fmtid="{D5CDD505-2E9C-101B-9397-08002B2CF9AE}" pid="3" name="ClassificationContentMarkingHeaderFontProps">
    <vt:lpwstr>#000000,18,Calibri</vt:lpwstr>
  </property>
  <property fmtid="{D5CDD505-2E9C-101B-9397-08002B2CF9AE}" pid="4" name="ClassificationContentMarkingHeaderText">
    <vt:lpwstr>OFFICIAL</vt:lpwstr>
  </property>
  <property fmtid="{D5CDD505-2E9C-101B-9397-08002B2CF9AE}" pid="5" name="ClassificationContentMarkingFooterShapeIds">
    <vt:lpwstr>15,16,17,7,8,9</vt:lpwstr>
  </property>
  <property fmtid="{D5CDD505-2E9C-101B-9397-08002B2CF9AE}" pid="6" name="ClassificationContentMarkingFooterFontProps">
    <vt:lpwstr>#000000,18,Calibri</vt:lpwstr>
  </property>
  <property fmtid="{D5CDD505-2E9C-101B-9397-08002B2CF9AE}" pid="7" name="ClassificationContentMarkingFooterText">
    <vt:lpwstr>OFFICIAL</vt:lpwstr>
  </property>
  <property fmtid="{D5CDD505-2E9C-101B-9397-08002B2CF9AE}" pid="8" name="MSIP_Label_28994a4a-fbe5-40cf-89a2-ecf00a96277b_Enabled">
    <vt:lpwstr>true</vt:lpwstr>
  </property>
  <property fmtid="{D5CDD505-2E9C-101B-9397-08002B2CF9AE}" pid="9" name="MSIP_Label_28994a4a-fbe5-40cf-89a2-ecf00a96277b_SetDate">
    <vt:lpwstr>2022-10-12T21:59:54Z</vt:lpwstr>
  </property>
  <property fmtid="{D5CDD505-2E9C-101B-9397-08002B2CF9AE}" pid="10" name="MSIP_Label_28994a4a-fbe5-40cf-89a2-ecf00a96277b_Method">
    <vt:lpwstr>Privileged</vt:lpwstr>
  </property>
  <property fmtid="{D5CDD505-2E9C-101B-9397-08002B2CF9AE}" pid="11" name="MSIP_Label_28994a4a-fbe5-40cf-89a2-ecf00a96277b_Name">
    <vt:lpwstr>OFFICIAL Unmarked</vt:lpwstr>
  </property>
  <property fmtid="{D5CDD505-2E9C-101B-9397-08002B2CF9AE}" pid="12" name="MSIP_Label_28994a4a-fbe5-40cf-89a2-ecf00a96277b_SiteId">
    <vt:lpwstr>b3994ab7-fdfc-416d-836d-9cc3bacce769</vt:lpwstr>
  </property>
  <property fmtid="{D5CDD505-2E9C-101B-9397-08002B2CF9AE}" pid="13" name="MSIP_Label_28994a4a-fbe5-40cf-89a2-ecf00a96277b_ActionId">
    <vt:lpwstr>ba3c8bba-2e6e-4626-9634-6da79fc4021f</vt:lpwstr>
  </property>
  <property fmtid="{D5CDD505-2E9C-101B-9397-08002B2CF9AE}" pid="14" name="MSIP_Label_28994a4a-fbe5-40cf-89a2-ecf00a96277b_ContentBits">
    <vt:lpwstr>0</vt:lpwstr>
  </property>
  <property fmtid="{D5CDD505-2E9C-101B-9397-08002B2CF9AE}" pid="15" name="ContentTypeId">
    <vt:lpwstr>0x010100691D0ECDC0B4A54C8696C4887DFDB3B3008B4D151AA3EF6540AD9C2DC0D8263C15</vt:lpwstr>
  </property>
  <property fmtid="{D5CDD505-2E9C-101B-9397-08002B2CF9AE}" pid="16" name="_dlc_DocIdItemGuid">
    <vt:lpwstr>debbedb6-d36c-4a71-be16-a8480c683714</vt:lpwstr>
  </property>
  <property fmtid="{D5CDD505-2E9C-101B-9397-08002B2CF9AE}" pid="17" name="Division_x002f_Region">
    <vt:lpwstr/>
  </property>
  <property fmtid="{D5CDD505-2E9C-101B-9397-08002B2CF9AE}" pid="18" name="MediaServiceImageTags">
    <vt:lpwstr/>
  </property>
  <property fmtid="{D5CDD505-2E9C-101B-9397-08002B2CF9AE}" pid="19" name="m8b3876f0acc49c1a278d07652397b7c0">
    <vt:lpwstr>Publication|0c33a8fa-d737-4bdc-9d18-a82f7ce4562a</vt:lpwstr>
  </property>
  <property fmtid="{D5CDD505-2E9C-101B-9397-08002B2CF9AE}" pid="20" name="kd64015cad9b477ca1ea77745c3c463f0">
    <vt:lpwstr>GoldfieldsParkArea|fe1ec0b7-4721-4c04-ba2e-7ff0e24c9860</vt:lpwstr>
  </property>
  <property fmtid="{D5CDD505-2E9C-101B-9397-08002B2CF9AE}" pid="21" name="Modified by1">
    <vt:lpwstr/>
  </property>
  <property fmtid="{D5CDD505-2E9C-101B-9397-08002B2CF9AE}" pid="22" name="PV_x0020_Category">
    <vt:lpwstr/>
  </property>
  <property fmtid="{D5CDD505-2E9C-101B-9397-08002B2CF9AE}" pid="23" name="RevIMBCS">
    <vt:lpwstr>1;#Operational activities|47f16cdd-2058-48d4-802b-4ef6b1933386</vt:lpwstr>
  </property>
  <property fmtid="{D5CDD505-2E9C-101B-9397-08002B2CF9AE}" pid="24" name="Park">
    <vt:lpwstr/>
  </property>
  <property fmtid="{D5CDD505-2E9C-101B-9397-08002B2CF9AE}" pid="25" name="Document_x0020_Status1">
    <vt:lpwstr/>
  </property>
  <property fmtid="{D5CDD505-2E9C-101B-9397-08002B2CF9AE}" pid="26" name="Parks and Reserves">
    <vt:lpwstr/>
  </property>
  <property fmtid="{D5CDD505-2E9C-101B-9397-08002B2CF9AE}" pid="27" name="Document_x0020_type">
    <vt:lpwstr>420;#Publication|0c33a8fa-d737-4bdc-9d18-a82f7ce4562a</vt:lpwstr>
  </property>
  <property fmtid="{D5CDD505-2E9C-101B-9397-08002B2CF9AE}" pid="28" name="Parks_x0020_and_x0020_Reserves">
    <vt:lpwstr/>
  </property>
  <property fmtid="{D5CDD505-2E9C-101B-9397-08002B2CF9AE}" pid="29" name="Business_x0020_unit0">
    <vt:lpwstr/>
  </property>
  <property fmtid="{D5CDD505-2E9C-101B-9397-08002B2CF9AE}" pid="30" name="Higher Value12">
    <vt:bool>true</vt:bool>
  </property>
  <property fmtid="{D5CDD505-2E9C-101B-9397-08002B2CF9AE}" pid="31" name="Created by1">
    <vt:lpwstr/>
  </property>
  <property fmtid="{D5CDD505-2E9C-101B-9397-08002B2CF9AE}" pid="32" name="lcf76f155ced4ddcb4097134ff3c332f">
    <vt:lpwstr/>
  </property>
  <property fmtid="{D5CDD505-2E9C-101B-9397-08002B2CF9AE}" pid="33" name="gdfde9bc1486455d9e0d1093c64b29eb">
    <vt:lpwstr/>
  </property>
  <property fmtid="{D5CDD505-2E9C-101B-9397-08002B2CF9AE}" pid="34" name="Keywords_x0020_PV">
    <vt:lpwstr/>
  </property>
  <property fmtid="{D5CDD505-2E9C-101B-9397-08002B2CF9AE}" pid="35" name="f691790f97834b4db723d14cd35e85cd0">
    <vt:lpwstr/>
  </property>
  <property fmtid="{D5CDD505-2E9C-101B-9397-08002B2CF9AE}" pid="36" name="m059233490a04b1e904a7deccbcfb5d80">
    <vt:lpwstr/>
  </property>
  <property fmtid="{D5CDD505-2E9C-101B-9397-08002B2CF9AE}" pid="37" name="kdeb6309c6ed451ebe1c6cfd1fa6f1ed0">
    <vt:lpwstr/>
  </property>
  <property fmtid="{D5CDD505-2E9C-101B-9397-08002B2CF9AE}" pid="38" name="Business_x0020_Unit">
    <vt:lpwstr/>
  </property>
  <property fmtid="{D5CDD505-2E9C-101B-9397-08002B2CF9AE}" pid="39" name="Copyright">
    <vt:lpwstr/>
  </property>
  <property fmtid="{D5CDD505-2E9C-101B-9397-08002B2CF9AE}" pid="40" name="bd31a476976d4cd892ca5528596c8fe30">
    <vt:lpwstr/>
  </property>
  <property fmtid="{D5CDD505-2E9C-101B-9397-08002B2CF9AE}" pid="41" name="d36d732bea0243a685d2e77a7259cfd70">
    <vt:lpwstr/>
  </property>
  <property fmtid="{D5CDD505-2E9C-101B-9397-08002B2CF9AE}" pid="42" name="Workcentre">
    <vt:lpwstr/>
  </property>
  <property fmtid="{D5CDD505-2E9C-101B-9397-08002B2CF9AE}" pid="43" name="m1bb54d3dc30494f91e2b568f87209a90">
    <vt:lpwstr/>
  </property>
  <property fmtid="{D5CDD505-2E9C-101B-9397-08002B2CF9AE}" pid="44" name="Business_x0020_Unit12">
    <vt:lpwstr>24;#GoldfieldsParkArea|fe1ec0b7-4721-4c04-ba2e-7ff0e24c9860</vt:lpwstr>
  </property>
  <property fmtid="{D5CDD505-2E9C-101B-9397-08002B2CF9AE}" pid="45" name="od051afb600f4318b4b640eddb866b900">
    <vt:lpwstr/>
  </property>
  <property fmtid="{D5CDD505-2E9C-101B-9397-08002B2CF9AE}" pid="46" name="Keywords PV">
    <vt:lpwstr/>
  </property>
  <property fmtid="{D5CDD505-2E9C-101B-9397-08002B2CF9AE}" pid="47" name="Division/Region">
    <vt:lpwstr/>
  </property>
  <property fmtid="{D5CDD505-2E9C-101B-9397-08002B2CF9AE}" pid="48" name="PV Category">
    <vt:lpwstr/>
  </property>
  <property fmtid="{D5CDD505-2E9C-101B-9397-08002B2CF9AE}" pid="49" name="Document Status1">
    <vt:lpwstr/>
  </property>
  <property fmtid="{D5CDD505-2E9C-101B-9397-08002B2CF9AE}" pid="50" name="Business unit0">
    <vt:lpwstr/>
  </property>
  <property fmtid="{D5CDD505-2E9C-101B-9397-08002B2CF9AE}" pid="51" name="Business Unit12">
    <vt:lpwstr>24;#GoldfieldsParkArea|fe1ec0b7-4721-4c04-ba2e-7ff0e24c9860</vt:lpwstr>
  </property>
  <property fmtid="{D5CDD505-2E9C-101B-9397-08002B2CF9AE}" pid="52" name="Document type">
    <vt:lpwstr>420;#Publication|0c33a8fa-d737-4bdc-9d18-a82f7ce4562a</vt:lpwstr>
  </property>
  <property fmtid="{D5CDD505-2E9C-101B-9397-08002B2CF9AE}" pid="53" name="Business Unit">
    <vt:lpwstr/>
  </property>
  <property fmtid="{D5CDD505-2E9C-101B-9397-08002B2CF9AE}" pid="54" name="db82f5a39e004df4b5640fc1e2a42e47">
    <vt:lpwstr/>
  </property>
  <property fmtid="{D5CDD505-2E9C-101B-9397-08002B2CF9AE}" pid="55" name="c623d6b0799a41adb6a3094567363bb0">
    <vt:lpwstr/>
  </property>
</Properties>
</file>